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1B007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79BAEEF5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136E14DC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0122E61C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32E27DC4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35FF8785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26FECAF4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17BCB554" w14:textId="14BBA299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0</w:t>
      </w:r>
      <w:r w:rsidR="00C35532">
        <w:rPr>
          <w:rFonts w:cs="Arial"/>
        </w:rPr>
        <w:t>2</w:t>
      </w:r>
      <w:r w:rsidR="00D639A4" w:rsidRPr="00D639A4">
        <w:rPr>
          <w:rFonts w:cs="Arial"/>
        </w:rPr>
        <w:t>.0</w:t>
      </w:r>
      <w:r w:rsidR="00C35532">
        <w:rPr>
          <w:rFonts w:cs="Arial"/>
        </w:rPr>
        <w:t>8</w:t>
      </w:r>
      <w:r w:rsidR="00D639A4" w:rsidRPr="00D639A4">
        <w:rPr>
          <w:rFonts w:cs="Arial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310" w:type="dxa"/>
        <w:tblInd w:w="-714" w:type="dxa"/>
        <w:tblLook w:val="04A0" w:firstRow="1" w:lastRow="0" w:firstColumn="1" w:lastColumn="0" w:noHBand="0" w:noVBand="1"/>
      </w:tblPr>
      <w:tblGrid>
        <w:gridCol w:w="561"/>
        <w:gridCol w:w="5084"/>
        <w:gridCol w:w="1418"/>
        <w:gridCol w:w="1625"/>
        <w:gridCol w:w="1564"/>
        <w:gridCol w:w="1677"/>
        <w:gridCol w:w="1656"/>
        <w:gridCol w:w="1725"/>
      </w:tblGrid>
      <w:tr w:rsidR="00613FC4" w:rsidRPr="00AF3DB6" w14:paraId="54397B63" w14:textId="77777777" w:rsidTr="00F0722B">
        <w:trPr>
          <w:trHeight w:val="572"/>
        </w:trPr>
        <w:tc>
          <w:tcPr>
            <w:tcW w:w="561" w:type="dxa"/>
            <w:shd w:val="clear" w:color="auto" w:fill="F2F2F2" w:themeFill="background1" w:themeFillShade="F2"/>
            <w:vAlign w:val="center"/>
          </w:tcPr>
          <w:p w14:paraId="3D852451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5084" w:type="dxa"/>
            <w:shd w:val="clear" w:color="auto" w:fill="F2F2F2" w:themeFill="background1" w:themeFillShade="F2"/>
            <w:vAlign w:val="center"/>
          </w:tcPr>
          <w:p w14:paraId="37CF183C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EE1835A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 xml:space="preserve">sparcia </w:t>
            </w:r>
          </w:p>
          <w:p w14:paraId="4C78C718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625" w:type="dxa"/>
            <w:shd w:val="clear" w:color="auto" w:fill="F2F2F2" w:themeFill="background1" w:themeFillShade="F2"/>
            <w:vAlign w:val="center"/>
          </w:tcPr>
          <w:p w14:paraId="507AD4C9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564" w:type="dxa"/>
            <w:shd w:val="clear" w:color="auto" w:fill="F2F2F2" w:themeFill="background1" w:themeFillShade="F2"/>
            <w:vAlign w:val="center"/>
          </w:tcPr>
          <w:p w14:paraId="13420088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677" w:type="dxa"/>
            <w:shd w:val="clear" w:color="auto" w:fill="F2F2F2" w:themeFill="background1" w:themeFillShade="F2"/>
            <w:vAlign w:val="center"/>
          </w:tcPr>
          <w:p w14:paraId="661B2F41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656" w:type="dxa"/>
            <w:shd w:val="clear" w:color="auto" w:fill="F2F2F2" w:themeFill="background1" w:themeFillShade="F2"/>
            <w:vAlign w:val="center"/>
          </w:tcPr>
          <w:p w14:paraId="3BF0C640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725" w:type="dxa"/>
            <w:shd w:val="clear" w:color="auto" w:fill="F2F2F2" w:themeFill="background1" w:themeFillShade="F2"/>
            <w:vAlign w:val="center"/>
          </w:tcPr>
          <w:p w14:paraId="1EF265D6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613FC4" w:rsidRPr="00AF3DB6" w14:paraId="5050BB06" w14:textId="77777777" w:rsidTr="00F0722B">
        <w:tc>
          <w:tcPr>
            <w:tcW w:w="561" w:type="dxa"/>
          </w:tcPr>
          <w:p w14:paraId="3C3F6B18" w14:textId="7D5986E5" w:rsidR="003A4A71" w:rsidRPr="00AF3DB6" w:rsidRDefault="00C35532" w:rsidP="003434CC">
            <w:r>
              <w:t>1</w:t>
            </w:r>
          </w:p>
        </w:tc>
        <w:tc>
          <w:tcPr>
            <w:tcW w:w="5084" w:type="dxa"/>
          </w:tcPr>
          <w:p w14:paraId="67FC414C" w14:textId="45331280" w:rsidR="003A4A71" w:rsidRPr="00AF3DB6" w:rsidRDefault="00C35532" w:rsidP="003434CC">
            <w:r>
              <w:t xml:space="preserve">Job Coaching </w:t>
            </w:r>
          </w:p>
        </w:tc>
        <w:tc>
          <w:tcPr>
            <w:tcW w:w="1418" w:type="dxa"/>
          </w:tcPr>
          <w:p w14:paraId="5361E8AF" w14:textId="7BA7571D" w:rsidR="003A4A71" w:rsidRPr="00AF3DB6" w:rsidRDefault="00870732" w:rsidP="003434CC">
            <w:r>
              <w:t>05.08.2024</w:t>
            </w:r>
          </w:p>
        </w:tc>
        <w:tc>
          <w:tcPr>
            <w:tcW w:w="1625" w:type="dxa"/>
          </w:tcPr>
          <w:p w14:paraId="6E2866E0" w14:textId="1CE9F62E" w:rsidR="003A4A71" w:rsidRPr="00AF3DB6" w:rsidRDefault="00870732" w:rsidP="003434CC">
            <w:r>
              <w:t>08:00-10:00</w:t>
            </w:r>
          </w:p>
        </w:tc>
        <w:tc>
          <w:tcPr>
            <w:tcW w:w="1564" w:type="dxa"/>
          </w:tcPr>
          <w:p w14:paraId="1EFF8F65" w14:textId="65A615B2" w:rsidR="003A4A71" w:rsidRPr="00AF3DB6" w:rsidRDefault="00870732" w:rsidP="003434CC">
            <w:r>
              <w:t>Ul. Piłsudskiego 29, 82-500 Kwidzyn</w:t>
            </w:r>
          </w:p>
        </w:tc>
        <w:tc>
          <w:tcPr>
            <w:tcW w:w="1677" w:type="dxa"/>
          </w:tcPr>
          <w:p w14:paraId="4D2CDE72" w14:textId="5615D665" w:rsidR="003A4A71" w:rsidRPr="00AF3DB6" w:rsidRDefault="00870732" w:rsidP="003434CC">
            <w:r>
              <w:t>Sylwester Kucharczyk</w:t>
            </w:r>
          </w:p>
        </w:tc>
        <w:tc>
          <w:tcPr>
            <w:tcW w:w="1656" w:type="dxa"/>
          </w:tcPr>
          <w:p w14:paraId="4D5EA390" w14:textId="64C2000A" w:rsidR="003A4A71" w:rsidRPr="00AF3DB6" w:rsidRDefault="00AB00A8" w:rsidP="00AB00A8">
            <w:pPr>
              <w:jc w:val="center"/>
            </w:pPr>
            <w:r>
              <w:t>1</w:t>
            </w:r>
          </w:p>
        </w:tc>
        <w:tc>
          <w:tcPr>
            <w:tcW w:w="1725" w:type="dxa"/>
          </w:tcPr>
          <w:p w14:paraId="42B5B796" w14:textId="77777777" w:rsidR="003A4A71" w:rsidRPr="00AF3DB6" w:rsidRDefault="003A4A71" w:rsidP="003434CC"/>
        </w:tc>
      </w:tr>
      <w:tr w:rsidR="00AB00A8" w:rsidRPr="00AF3DB6" w14:paraId="1CF46821" w14:textId="77777777" w:rsidTr="00F0722B">
        <w:tc>
          <w:tcPr>
            <w:tcW w:w="561" w:type="dxa"/>
          </w:tcPr>
          <w:p w14:paraId="4423C499" w14:textId="3FEF8B1C" w:rsidR="00AB00A8" w:rsidRPr="00AF3DB6" w:rsidRDefault="00AB00A8" w:rsidP="00AB00A8">
            <w:r>
              <w:t>2</w:t>
            </w:r>
          </w:p>
        </w:tc>
        <w:tc>
          <w:tcPr>
            <w:tcW w:w="5084" w:type="dxa"/>
          </w:tcPr>
          <w:p w14:paraId="2B39FF3E" w14:textId="3348B267" w:rsidR="00AB00A8" w:rsidRPr="00AF3DB6" w:rsidRDefault="00AB00A8" w:rsidP="00AB00A8">
            <w:r>
              <w:t>Job Coaching</w:t>
            </w:r>
          </w:p>
        </w:tc>
        <w:tc>
          <w:tcPr>
            <w:tcW w:w="1418" w:type="dxa"/>
          </w:tcPr>
          <w:p w14:paraId="6B01C94F" w14:textId="323D29D0" w:rsidR="00AB00A8" w:rsidRPr="00AF3DB6" w:rsidRDefault="00AB00A8" w:rsidP="00AB00A8">
            <w:r>
              <w:t>05.08.2024</w:t>
            </w:r>
          </w:p>
        </w:tc>
        <w:tc>
          <w:tcPr>
            <w:tcW w:w="1625" w:type="dxa"/>
          </w:tcPr>
          <w:p w14:paraId="3E94C918" w14:textId="0C571703" w:rsidR="00AB00A8" w:rsidRPr="00AF3DB6" w:rsidRDefault="00AB00A8" w:rsidP="00AB00A8">
            <w:r>
              <w:t>10:00-12:00</w:t>
            </w:r>
          </w:p>
        </w:tc>
        <w:tc>
          <w:tcPr>
            <w:tcW w:w="1564" w:type="dxa"/>
          </w:tcPr>
          <w:p w14:paraId="6CF37F0C" w14:textId="2CDF95DC" w:rsidR="00AB00A8" w:rsidRPr="00AF3DB6" w:rsidRDefault="00AB00A8" w:rsidP="00AB00A8">
            <w:r>
              <w:t>Ul. Piłsudskiego 29, 82-500 Kwidzyn</w:t>
            </w:r>
          </w:p>
        </w:tc>
        <w:tc>
          <w:tcPr>
            <w:tcW w:w="1677" w:type="dxa"/>
          </w:tcPr>
          <w:p w14:paraId="545DEDB0" w14:textId="4BF0DA64" w:rsidR="00AB00A8" w:rsidRPr="00AF3DB6" w:rsidRDefault="00AB00A8" w:rsidP="00AB00A8">
            <w:r>
              <w:t>Sylwester Kucharczyk</w:t>
            </w:r>
          </w:p>
        </w:tc>
        <w:tc>
          <w:tcPr>
            <w:tcW w:w="1656" w:type="dxa"/>
          </w:tcPr>
          <w:p w14:paraId="32745C5E" w14:textId="522F98B6" w:rsidR="00AB00A8" w:rsidRPr="00AF3DB6" w:rsidRDefault="00AB00A8" w:rsidP="00AB00A8">
            <w:pPr>
              <w:jc w:val="center"/>
            </w:pPr>
            <w:r w:rsidRPr="00EB5CAF">
              <w:t>1</w:t>
            </w:r>
          </w:p>
        </w:tc>
        <w:tc>
          <w:tcPr>
            <w:tcW w:w="1725" w:type="dxa"/>
          </w:tcPr>
          <w:p w14:paraId="35085D69" w14:textId="77777777" w:rsidR="00AB00A8" w:rsidRPr="00AF3DB6" w:rsidRDefault="00AB00A8" w:rsidP="00AB00A8"/>
        </w:tc>
      </w:tr>
      <w:tr w:rsidR="00AB00A8" w:rsidRPr="00AF3DB6" w14:paraId="750A9F17" w14:textId="77777777" w:rsidTr="00F0722B">
        <w:tc>
          <w:tcPr>
            <w:tcW w:w="561" w:type="dxa"/>
          </w:tcPr>
          <w:p w14:paraId="674B6B70" w14:textId="3E115A40" w:rsidR="00AB00A8" w:rsidRPr="00AF3DB6" w:rsidRDefault="00AB00A8" w:rsidP="00AB00A8">
            <w:r>
              <w:t>3</w:t>
            </w:r>
          </w:p>
        </w:tc>
        <w:tc>
          <w:tcPr>
            <w:tcW w:w="5084" w:type="dxa"/>
          </w:tcPr>
          <w:p w14:paraId="5365A365" w14:textId="2300F207" w:rsidR="00AB00A8" w:rsidRPr="00AF3DB6" w:rsidRDefault="00AB00A8" w:rsidP="00AB00A8">
            <w:r>
              <w:t>Job Coaching</w:t>
            </w:r>
          </w:p>
        </w:tc>
        <w:tc>
          <w:tcPr>
            <w:tcW w:w="1418" w:type="dxa"/>
          </w:tcPr>
          <w:p w14:paraId="7D3A2F42" w14:textId="7AE4B04D" w:rsidR="00AB00A8" w:rsidRPr="00AF3DB6" w:rsidRDefault="00AB00A8" w:rsidP="00AB00A8">
            <w:r>
              <w:t>05.08.2024</w:t>
            </w:r>
          </w:p>
        </w:tc>
        <w:tc>
          <w:tcPr>
            <w:tcW w:w="1625" w:type="dxa"/>
          </w:tcPr>
          <w:p w14:paraId="3C33E173" w14:textId="75E8545A" w:rsidR="00AB00A8" w:rsidRPr="00AF3DB6" w:rsidRDefault="00AB00A8" w:rsidP="00AB00A8">
            <w:r>
              <w:t>12:15-14:15</w:t>
            </w:r>
          </w:p>
        </w:tc>
        <w:tc>
          <w:tcPr>
            <w:tcW w:w="1564" w:type="dxa"/>
          </w:tcPr>
          <w:p w14:paraId="2D5CD6F7" w14:textId="78F53859" w:rsidR="00AB00A8" w:rsidRPr="00AF3DB6" w:rsidRDefault="00AB00A8" w:rsidP="00AB00A8">
            <w:r>
              <w:t>Ul. Piłsudskiego 29, 82-500 Kwidzyn</w:t>
            </w:r>
          </w:p>
        </w:tc>
        <w:tc>
          <w:tcPr>
            <w:tcW w:w="1677" w:type="dxa"/>
          </w:tcPr>
          <w:p w14:paraId="5DAF8191" w14:textId="63E3710A" w:rsidR="00AB00A8" w:rsidRPr="00AF3DB6" w:rsidRDefault="00AB00A8" w:rsidP="00AB00A8">
            <w:r>
              <w:t>Sylwester Kucharczyk</w:t>
            </w:r>
          </w:p>
        </w:tc>
        <w:tc>
          <w:tcPr>
            <w:tcW w:w="1656" w:type="dxa"/>
          </w:tcPr>
          <w:p w14:paraId="310A8E97" w14:textId="07025423" w:rsidR="00AB00A8" w:rsidRPr="00AF3DB6" w:rsidRDefault="00AB00A8" w:rsidP="00AB00A8">
            <w:pPr>
              <w:jc w:val="center"/>
            </w:pPr>
            <w:r w:rsidRPr="00EB5CAF">
              <w:t>1</w:t>
            </w:r>
          </w:p>
        </w:tc>
        <w:tc>
          <w:tcPr>
            <w:tcW w:w="1725" w:type="dxa"/>
          </w:tcPr>
          <w:p w14:paraId="7D0CF471" w14:textId="77777777" w:rsidR="00AB00A8" w:rsidRPr="00AF3DB6" w:rsidRDefault="00AB00A8" w:rsidP="00AB00A8"/>
        </w:tc>
      </w:tr>
      <w:tr w:rsidR="00AB00A8" w:rsidRPr="00AF3DB6" w14:paraId="5E569940" w14:textId="77777777" w:rsidTr="00F0722B">
        <w:tc>
          <w:tcPr>
            <w:tcW w:w="561" w:type="dxa"/>
          </w:tcPr>
          <w:p w14:paraId="338621ED" w14:textId="24BDF781" w:rsidR="00AB00A8" w:rsidRPr="00AF3DB6" w:rsidRDefault="00AB00A8" w:rsidP="00AB00A8">
            <w:r>
              <w:t>4</w:t>
            </w:r>
          </w:p>
        </w:tc>
        <w:tc>
          <w:tcPr>
            <w:tcW w:w="5084" w:type="dxa"/>
          </w:tcPr>
          <w:p w14:paraId="3BD06294" w14:textId="10406CE4" w:rsidR="00AB00A8" w:rsidRPr="00AF3DB6" w:rsidRDefault="00AB00A8" w:rsidP="00AB00A8">
            <w:r>
              <w:t>Job Coaching</w:t>
            </w:r>
          </w:p>
        </w:tc>
        <w:tc>
          <w:tcPr>
            <w:tcW w:w="1418" w:type="dxa"/>
          </w:tcPr>
          <w:p w14:paraId="18D39A8D" w14:textId="77777777" w:rsidR="00AB00A8" w:rsidRDefault="00AB00A8" w:rsidP="00AB00A8">
            <w:r>
              <w:t>06.08.2024</w:t>
            </w:r>
          </w:p>
          <w:p w14:paraId="10F353F2" w14:textId="77777777" w:rsidR="00AB00A8" w:rsidRDefault="00AB00A8" w:rsidP="00AB00A8">
            <w:r>
              <w:t>07.08.2024</w:t>
            </w:r>
          </w:p>
          <w:p w14:paraId="4462ADAB" w14:textId="2921FA56" w:rsidR="00AB00A8" w:rsidRPr="00AF3DB6" w:rsidRDefault="00AB00A8" w:rsidP="00AB00A8">
            <w:r>
              <w:t>14.08.2024</w:t>
            </w:r>
          </w:p>
        </w:tc>
        <w:tc>
          <w:tcPr>
            <w:tcW w:w="1625" w:type="dxa"/>
          </w:tcPr>
          <w:p w14:paraId="4DBECCE2" w14:textId="77777777" w:rsidR="00AB00A8" w:rsidRDefault="00AB00A8" w:rsidP="00AB00A8">
            <w:r>
              <w:t>10:00-12:00</w:t>
            </w:r>
          </w:p>
          <w:p w14:paraId="0AA5B22F" w14:textId="77777777" w:rsidR="00AB00A8" w:rsidRDefault="00AB00A8" w:rsidP="00AB00A8">
            <w:r>
              <w:t>08:00-10:00</w:t>
            </w:r>
          </w:p>
          <w:p w14:paraId="18AD5429" w14:textId="41DE4AC9" w:rsidR="00AB00A8" w:rsidRPr="00AF3DB6" w:rsidRDefault="00AB00A8" w:rsidP="00AB00A8">
            <w:r>
              <w:t>10:00-12:00</w:t>
            </w:r>
          </w:p>
        </w:tc>
        <w:tc>
          <w:tcPr>
            <w:tcW w:w="1564" w:type="dxa"/>
          </w:tcPr>
          <w:p w14:paraId="4C8276F8" w14:textId="31F44182" w:rsidR="00AB00A8" w:rsidRPr="00AF3DB6" w:rsidRDefault="00AB00A8" w:rsidP="00AB00A8">
            <w:r>
              <w:t>Ul. Piłsudskiego 29, 82-500 Kwidzyn</w:t>
            </w:r>
          </w:p>
        </w:tc>
        <w:tc>
          <w:tcPr>
            <w:tcW w:w="1677" w:type="dxa"/>
          </w:tcPr>
          <w:p w14:paraId="441AEC46" w14:textId="139B6595" w:rsidR="00AB00A8" w:rsidRPr="00AF3DB6" w:rsidRDefault="00AB00A8" w:rsidP="00AB00A8">
            <w:r>
              <w:t>Sylwester Kucharczyk</w:t>
            </w:r>
          </w:p>
        </w:tc>
        <w:tc>
          <w:tcPr>
            <w:tcW w:w="1656" w:type="dxa"/>
          </w:tcPr>
          <w:p w14:paraId="57E70DA6" w14:textId="7F628A45" w:rsidR="00AB00A8" w:rsidRPr="00AF3DB6" w:rsidRDefault="00AB00A8" w:rsidP="00AB00A8">
            <w:pPr>
              <w:jc w:val="center"/>
            </w:pPr>
            <w:r w:rsidRPr="00EB5CAF">
              <w:t>1</w:t>
            </w:r>
          </w:p>
        </w:tc>
        <w:tc>
          <w:tcPr>
            <w:tcW w:w="1725" w:type="dxa"/>
          </w:tcPr>
          <w:p w14:paraId="56037970" w14:textId="77777777" w:rsidR="00AB00A8" w:rsidRPr="00AF3DB6" w:rsidRDefault="00AB00A8" w:rsidP="00AB00A8"/>
        </w:tc>
      </w:tr>
      <w:tr w:rsidR="00AB00A8" w:rsidRPr="00AF3DB6" w14:paraId="6729BBEA" w14:textId="77777777" w:rsidTr="00F0722B">
        <w:tc>
          <w:tcPr>
            <w:tcW w:w="561" w:type="dxa"/>
          </w:tcPr>
          <w:p w14:paraId="3B4204BE" w14:textId="573DF851" w:rsidR="00AB00A8" w:rsidRPr="00AF3DB6" w:rsidRDefault="00AB00A8" w:rsidP="00AB00A8">
            <w:r>
              <w:t>5</w:t>
            </w:r>
          </w:p>
        </w:tc>
        <w:tc>
          <w:tcPr>
            <w:tcW w:w="5084" w:type="dxa"/>
          </w:tcPr>
          <w:p w14:paraId="6EBCB45A" w14:textId="788B9CBB" w:rsidR="00AB00A8" w:rsidRPr="00AF3DB6" w:rsidRDefault="00AB00A8" w:rsidP="00AB00A8">
            <w:r>
              <w:t>Job Coaching</w:t>
            </w:r>
          </w:p>
        </w:tc>
        <w:tc>
          <w:tcPr>
            <w:tcW w:w="1418" w:type="dxa"/>
          </w:tcPr>
          <w:p w14:paraId="0E831CB8" w14:textId="77777777" w:rsidR="00AB00A8" w:rsidRDefault="00AB00A8" w:rsidP="00AB00A8">
            <w:r>
              <w:t>06.08.2024</w:t>
            </w:r>
          </w:p>
          <w:p w14:paraId="56F16E46" w14:textId="77777777" w:rsidR="00AB00A8" w:rsidRDefault="00AB00A8" w:rsidP="00AB00A8">
            <w:r>
              <w:t>07.08.2024</w:t>
            </w:r>
          </w:p>
          <w:p w14:paraId="585FDDE6" w14:textId="07204C73" w:rsidR="00AB00A8" w:rsidRPr="00AF3DB6" w:rsidRDefault="00AB00A8" w:rsidP="00AB00A8">
            <w:r>
              <w:t>14.08.2024</w:t>
            </w:r>
          </w:p>
        </w:tc>
        <w:tc>
          <w:tcPr>
            <w:tcW w:w="1625" w:type="dxa"/>
          </w:tcPr>
          <w:p w14:paraId="1C963BB8" w14:textId="77777777" w:rsidR="00AB00A8" w:rsidRDefault="00AB00A8" w:rsidP="00AB00A8">
            <w:r>
              <w:t>12:00-14:00</w:t>
            </w:r>
          </w:p>
          <w:p w14:paraId="03D514F3" w14:textId="77777777" w:rsidR="00AB00A8" w:rsidRDefault="00AB00A8" w:rsidP="00AB00A8">
            <w:r>
              <w:t>10:00-12:00</w:t>
            </w:r>
          </w:p>
          <w:p w14:paraId="70D0AE79" w14:textId="099DB9A2" w:rsidR="00AB00A8" w:rsidRPr="00AF3DB6" w:rsidRDefault="00AB00A8" w:rsidP="00AB00A8">
            <w:r>
              <w:t>12:00-14:00</w:t>
            </w:r>
          </w:p>
        </w:tc>
        <w:tc>
          <w:tcPr>
            <w:tcW w:w="1564" w:type="dxa"/>
          </w:tcPr>
          <w:p w14:paraId="10C243B5" w14:textId="79014757" w:rsidR="00AB00A8" w:rsidRPr="00AF3DB6" w:rsidRDefault="00AB00A8" w:rsidP="00AB00A8">
            <w:r>
              <w:t>Ul. Piłsudskiego 29, 82-500 Kwidzyn</w:t>
            </w:r>
          </w:p>
        </w:tc>
        <w:tc>
          <w:tcPr>
            <w:tcW w:w="1677" w:type="dxa"/>
          </w:tcPr>
          <w:p w14:paraId="07AC3207" w14:textId="062D7510" w:rsidR="00AB00A8" w:rsidRPr="00AF3DB6" w:rsidRDefault="00AB00A8" w:rsidP="00AB00A8">
            <w:r>
              <w:t>Sylwester Kucharczyk</w:t>
            </w:r>
          </w:p>
        </w:tc>
        <w:tc>
          <w:tcPr>
            <w:tcW w:w="1656" w:type="dxa"/>
          </w:tcPr>
          <w:p w14:paraId="7407DDA7" w14:textId="025F64D1" w:rsidR="00AB00A8" w:rsidRPr="00AF3DB6" w:rsidRDefault="00AB00A8" w:rsidP="00AB00A8">
            <w:pPr>
              <w:jc w:val="center"/>
            </w:pPr>
            <w:r w:rsidRPr="00EB5CAF">
              <w:t>1</w:t>
            </w:r>
          </w:p>
        </w:tc>
        <w:tc>
          <w:tcPr>
            <w:tcW w:w="1725" w:type="dxa"/>
          </w:tcPr>
          <w:p w14:paraId="6CCF48D3" w14:textId="77777777" w:rsidR="00AB00A8" w:rsidRPr="00AF3DB6" w:rsidRDefault="00AB00A8" w:rsidP="00AB00A8"/>
        </w:tc>
      </w:tr>
      <w:tr w:rsidR="00AB00A8" w:rsidRPr="00AF3DB6" w14:paraId="3BA800E8" w14:textId="77777777" w:rsidTr="00F0722B">
        <w:tc>
          <w:tcPr>
            <w:tcW w:w="561" w:type="dxa"/>
          </w:tcPr>
          <w:p w14:paraId="471AE430" w14:textId="28E00278" w:rsidR="00AB00A8" w:rsidRPr="00AF3DB6" w:rsidRDefault="00AB00A8" w:rsidP="00AB00A8">
            <w:r>
              <w:t>6</w:t>
            </w:r>
          </w:p>
        </w:tc>
        <w:tc>
          <w:tcPr>
            <w:tcW w:w="5084" w:type="dxa"/>
          </w:tcPr>
          <w:p w14:paraId="6DB0D9A8" w14:textId="1F08B80F" w:rsidR="00AB00A8" w:rsidRPr="00AF3DB6" w:rsidRDefault="00AB00A8" w:rsidP="00AB00A8">
            <w:r>
              <w:t>Job Coaching</w:t>
            </w:r>
          </w:p>
        </w:tc>
        <w:tc>
          <w:tcPr>
            <w:tcW w:w="1418" w:type="dxa"/>
          </w:tcPr>
          <w:p w14:paraId="08816655" w14:textId="77777777" w:rsidR="00AB00A8" w:rsidRDefault="00AB00A8" w:rsidP="00AB00A8">
            <w:r>
              <w:t>06.08.2024</w:t>
            </w:r>
          </w:p>
          <w:p w14:paraId="673F84DF" w14:textId="77777777" w:rsidR="00AB00A8" w:rsidRDefault="00AB00A8" w:rsidP="00AB00A8">
            <w:r>
              <w:t>07.08.2024</w:t>
            </w:r>
          </w:p>
          <w:p w14:paraId="349AE22A" w14:textId="0AD94F7C" w:rsidR="00AB00A8" w:rsidRPr="00AF3DB6" w:rsidRDefault="00AB00A8" w:rsidP="00AB00A8">
            <w:r>
              <w:t>14.08.2024</w:t>
            </w:r>
          </w:p>
        </w:tc>
        <w:tc>
          <w:tcPr>
            <w:tcW w:w="1625" w:type="dxa"/>
          </w:tcPr>
          <w:p w14:paraId="0ADD5EE2" w14:textId="77777777" w:rsidR="00AB00A8" w:rsidRDefault="00AB00A8" w:rsidP="00AB00A8">
            <w:r>
              <w:t>14:00-16:00</w:t>
            </w:r>
          </w:p>
          <w:p w14:paraId="5E430546" w14:textId="77777777" w:rsidR="00AB00A8" w:rsidRDefault="00AB00A8" w:rsidP="00AB00A8">
            <w:r>
              <w:t>12:15-14:15</w:t>
            </w:r>
          </w:p>
          <w:p w14:paraId="34E340E5" w14:textId="64AA6663" w:rsidR="00AB00A8" w:rsidRPr="00AF3DB6" w:rsidRDefault="00AB00A8" w:rsidP="00AB00A8">
            <w:r>
              <w:t>14:00-16:00</w:t>
            </w:r>
          </w:p>
        </w:tc>
        <w:tc>
          <w:tcPr>
            <w:tcW w:w="1564" w:type="dxa"/>
          </w:tcPr>
          <w:p w14:paraId="0D3D70A7" w14:textId="56BD81F9" w:rsidR="00AB00A8" w:rsidRPr="00AF3DB6" w:rsidRDefault="00AB00A8" w:rsidP="00AB00A8">
            <w:r>
              <w:t>Ul. Piłsudskiego 29, 82-500 Kwidzyn</w:t>
            </w:r>
          </w:p>
        </w:tc>
        <w:tc>
          <w:tcPr>
            <w:tcW w:w="1677" w:type="dxa"/>
          </w:tcPr>
          <w:p w14:paraId="091779E2" w14:textId="4C7955FB" w:rsidR="00AB00A8" w:rsidRPr="00AF3DB6" w:rsidRDefault="00AB00A8" w:rsidP="00AB00A8">
            <w:r>
              <w:t>Sylwester Kucharczyk</w:t>
            </w:r>
          </w:p>
        </w:tc>
        <w:tc>
          <w:tcPr>
            <w:tcW w:w="1656" w:type="dxa"/>
          </w:tcPr>
          <w:p w14:paraId="64AB83F4" w14:textId="20AB6132" w:rsidR="00AB00A8" w:rsidRPr="00AF3DB6" w:rsidRDefault="00AB00A8" w:rsidP="00AB00A8">
            <w:pPr>
              <w:jc w:val="center"/>
            </w:pPr>
            <w:r w:rsidRPr="00EB5CAF">
              <w:t>1</w:t>
            </w:r>
          </w:p>
        </w:tc>
        <w:tc>
          <w:tcPr>
            <w:tcW w:w="1725" w:type="dxa"/>
          </w:tcPr>
          <w:p w14:paraId="22F211F7" w14:textId="77777777" w:rsidR="00AB00A8" w:rsidRPr="00AF3DB6" w:rsidRDefault="00AB00A8" w:rsidP="00AB00A8"/>
        </w:tc>
      </w:tr>
      <w:tr w:rsidR="00AB00A8" w:rsidRPr="00AF3DB6" w14:paraId="677624C9" w14:textId="77777777" w:rsidTr="00F0722B">
        <w:tc>
          <w:tcPr>
            <w:tcW w:w="561" w:type="dxa"/>
          </w:tcPr>
          <w:p w14:paraId="37378565" w14:textId="301A2D83" w:rsidR="00AB00A8" w:rsidRPr="00AF3DB6" w:rsidRDefault="00AB00A8" w:rsidP="00AB00A8">
            <w:r>
              <w:t>7</w:t>
            </w:r>
          </w:p>
        </w:tc>
        <w:tc>
          <w:tcPr>
            <w:tcW w:w="5084" w:type="dxa"/>
          </w:tcPr>
          <w:p w14:paraId="6805479C" w14:textId="2BDD2454" w:rsidR="00AB00A8" w:rsidRPr="00AF3DB6" w:rsidRDefault="00AB00A8" w:rsidP="00AB00A8">
            <w:r>
              <w:t>Indywidualne Poradnictwo Psychologiczne</w:t>
            </w:r>
          </w:p>
        </w:tc>
        <w:tc>
          <w:tcPr>
            <w:tcW w:w="1418" w:type="dxa"/>
          </w:tcPr>
          <w:p w14:paraId="61869588" w14:textId="77777777" w:rsidR="00AB00A8" w:rsidRDefault="00AB00A8" w:rsidP="00AB00A8">
            <w:r>
              <w:t>06.08.2024</w:t>
            </w:r>
          </w:p>
          <w:p w14:paraId="2D99164C" w14:textId="7BB26D1D" w:rsidR="00AB00A8" w:rsidRPr="00AF3DB6" w:rsidRDefault="00AB00A8" w:rsidP="00AB00A8">
            <w:r>
              <w:t>14.08.2024</w:t>
            </w:r>
          </w:p>
        </w:tc>
        <w:tc>
          <w:tcPr>
            <w:tcW w:w="1625" w:type="dxa"/>
          </w:tcPr>
          <w:p w14:paraId="2C9B9980" w14:textId="77777777" w:rsidR="00AB00A8" w:rsidRDefault="00AB00A8" w:rsidP="00AB00A8">
            <w:r>
              <w:t>08:00-10:00</w:t>
            </w:r>
          </w:p>
          <w:p w14:paraId="64F9274A" w14:textId="3ED02F30" w:rsidR="00AB00A8" w:rsidRPr="00AF3DB6" w:rsidRDefault="00AB00A8" w:rsidP="00AB00A8">
            <w:r>
              <w:t>08:00-10:00</w:t>
            </w:r>
          </w:p>
        </w:tc>
        <w:tc>
          <w:tcPr>
            <w:tcW w:w="1564" w:type="dxa"/>
          </w:tcPr>
          <w:p w14:paraId="45653F3D" w14:textId="11EC0448" w:rsidR="00AB00A8" w:rsidRPr="00AF3DB6" w:rsidRDefault="00AB00A8" w:rsidP="00AB00A8">
            <w:r>
              <w:t>Ul. Piłsudskiego 29, 82-500 Kwidzyn</w:t>
            </w:r>
          </w:p>
        </w:tc>
        <w:tc>
          <w:tcPr>
            <w:tcW w:w="1677" w:type="dxa"/>
          </w:tcPr>
          <w:p w14:paraId="5837DC94" w14:textId="4A9FBC9E" w:rsidR="00AB00A8" w:rsidRPr="00AF3DB6" w:rsidRDefault="00AB00A8" w:rsidP="00AB00A8">
            <w:r>
              <w:t>Katarzyna Pakulska</w:t>
            </w:r>
          </w:p>
        </w:tc>
        <w:tc>
          <w:tcPr>
            <w:tcW w:w="1656" w:type="dxa"/>
          </w:tcPr>
          <w:p w14:paraId="7215F64D" w14:textId="69BC88A4" w:rsidR="00AB00A8" w:rsidRPr="00AF3DB6" w:rsidRDefault="00AB00A8" w:rsidP="00AB00A8">
            <w:pPr>
              <w:jc w:val="center"/>
            </w:pPr>
            <w:r w:rsidRPr="00EB5CAF">
              <w:t>1</w:t>
            </w:r>
          </w:p>
        </w:tc>
        <w:tc>
          <w:tcPr>
            <w:tcW w:w="1725" w:type="dxa"/>
          </w:tcPr>
          <w:p w14:paraId="4F96CE53" w14:textId="77777777" w:rsidR="00AB00A8" w:rsidRPr="00AF3DB6" w:rsidRDefault="00AB00A8" w:rsidP="00AB00A8"/>
        </w:tc>
      </w:tr>
      <w:tr w:rsidR="00AB00A8" w:rsidRPr="00AF3DB6" w14:paraId="3927E220" w14:textId="77777777" w:rsidTr="00F0722B">
        <w:tc>
          <w:tcPr>
            <w:tcW w:w="561" w:type="dxa"/>
          </w:tcPr>
          <w:p w14:paraId="3A6E1CAB" w14:textId="53AF2C83" w:rsidR="00AB00A8" w:rsidRPr="00AF3DB6" w:rsidRDefault="00AB00A8" w:rsidP="00AB00A8">
            <w:r>
              <w:t>8</w:t>
            </w:r>
          </w:p>
        </w:tc>
        <w:tc>
          <w:tcPr>
            <w:tcW w:w="5084" w:type="dxa"/>
          </w:tcPr>
          <w:p w14:paraId="2D4EAA4F" w14:textId="45AB43F3" w:rsidR="00AB00A8" w:rsidRPr="00AF3DB6" w:rsidRDefault="00AB00A8" w:rsidP="00AB00A8">
            <w:r>
              <w:t>Indywidualne Poradnictwo Psychologiczne</w:t>
            </w:r>
          </w:p>
        </w:tc>
        <w:tc>
          <w:tcPr>
            <w:tcW w:w="1418" w:type="dxa"/>
          </w:tcPr>
          <w:p w14:paraId="3B5F379E" w14:textId="77777777" w:rsidR="00AB00A8" w:rsidRDefault="00AB00A8" w:rsidP="00AB00A8">
            <w:r>
              <w:t>06.08.2024</w:t>
            </w:r>
          </w:p>
          <w:p w14:paraId="3DE8588A" w14:textId="4EE56F35" w:rsidR="00AB00A8" w:rsidRPr="00AF3DB6" w:rsidRDefault="00AB00A8" w:rsidP="00AB00A8">
            <w:r>
              <w:t>14.08.2024</w:t>
            </w:r>
          </w:p>
        </w:tc>
        <w:tc>
          <w:tcPr>
            <w:tcW w:w="1625" w:type="dxa"/>
          </w:tcPr>
          <w:p w14:paraId="6E3B1DCE" w14:textId="77777777" w:rsidR="00AB00A8" w:rsidRDefault="00AB00A8" w:rsidP="00AB00A8">
            <w:r>
              <w:t>10:00-12:00</w:t>
            </w:r>
          </w:p>
          <w:p w14:paraId="159976AF" w14:textId="79B95B3F" w:rsidR="00AB00A8" w:rsidRPr="00AF3DB6" w:rsidRDefault="00AB00A8" w:rsidP="00AB00A8">
            <w:r>
              <w:t>10:00-12:00</w:t>
            </w:r>
          </w:p>
        </w:tc>
        <w:tc>
          <w:tcPr>
            <w:tcW w:w="1564" w:type="dxa"/>
          </w:tcPr>
          <w:p w14:paraId="3B6AD52A" w14:textId="0C60CD97" w:rsidR="00AB00A8" w:rsidRPr="00AF3DB6" w:rsidRDefault="00AB00A8" w:rsidP="00AB00A8">
            <w:r>
              <w:t xml:space="preserve">Ul. Piłsudskiego 29, 82-500 </w:t>
            </w:r>
            <w:bookmarkStart w:id="0" w:name="_GoBack"/>
            <w:bookmarkEnd w:id="0"/>
            <w:r>
              <w:t>Kwidzyn</w:t>
            </w:r>
          </w:p>
        </w:tc>
        <w:tc>
          <w:tcPr>
            <w:tcW w:w="1677" w:type="dxa"/>
          </w:tcPr>
          <w:p w14:paraId="0C8091F0" w14:textId="0C0C7BE4" w:rsidR="00AB00A8" w:rsidRPr="00AF3DB6" w:rsidRDefault="00AB00A8" w:rsidP="00AB00A8">
            <w:r>
              <w:t>Katarzyna Pakulska</w:t>
            </w:r>
          </w:p>
        </w:tc>
        <w:tc>
          <w:tcPr>
            <w:tcW w:w="1656" w:type="dxa"/>
          </w:tcPr>
          <w:p w14:paraId="3B6B6A52" w14:textId="00D2E562" w:rsidR="00AB00A8" w:rsidRPr="00AF3DB6" w:rsidRDefault="00AB00A8" w:rsidP="00AB00A8">
            <w:pPr>
              <w:jc w:val="center"/>
            </w:pPr>
            <w:r w:rsidRPr="00EB5CAF">
              <w:t>1</w:t>
            </w:r>
          </w:p>
        </w:tc>
        <w:tc>
          <w:tcPr>
            <w:tcW w:w="1725" w:type="dxa"/>
          </w:tcPr>
          <w:p w14:paraId="22DAA63B" w14:textId="77777777" w:rsidR="00AB00A8" w:rsidRPr="00AF3DB6" w:rsidRDefault="00AB00A8" w:rsidP="00AB00A8"/>
        </w:tc>
      </w:tr>
      <w:tr w:rsidR="00AB00A8" w:rsidRPr="00AF3DB6" w14:paraId="19012220" w14:textId="77777777" w:rsidTr="00F0722B">
        <w:tc>
          <w:tcPr>
            <w:tcW w:w="561" w:type="dxa"/>
          </w:tcPr>
          <w:p w14:paraId="4A1AC469" w14:textId="15018A85" w:rsidR="00AB00A8" w:rsidRPr="00AF3DB6" w:rsidRDefault="00AB00A8" w:rsidP="00AB00A8">
            <w:r>
              <w:t>9</w:t>
            </w:r>
          </w:p>
        </w:tc>
        <w:tc>
          <w:tcPr>
            <w:tcW w:w="5084" w:type="dxa"/>
          </w:tcPr>
          <w:p w14:paraId="7FEDC15D" w14:textId="199DA7E0" w:rsidR="00AB00A8" w:rsidRPr="00AF3DB6" w:rsidRDefault="00AB00A8" w:rsidP="00AB00A8">
            <w:r>
              <w:t>Indywidualne Poradnictwo Psychologiczne</w:t>
            </w:r>
          </w:p>
        </w:tc>
        <w:tc>
          <w:tcPr>
            <w:tcW w:w="1418" w:type="dxa"/>
          </w:tcPr>
          <w:p w14:paraId="1655FB66" w14:textId="77777777" w:rsidR="00AB00A8" w:rsidRDefault="00AB00A8" w:rsidP="00AB00A8">
            <w:r>
              <w:t>06.08.2024</w:t>
            </w:r>
          </w:p>
          <w:p w14:paraId="5F200917" w14:textId="7B9A2695" w:rsidR="00AB00A8" w:rsidRPr="00AF3DB6" w:rsidRDefault="00AB00A8" w:rsidP="00AB00A8">
            <w:r>
              <w:t>14.08.2024</w:t>
            </w:r>
          </w:p>
        </w:tc>
        <w:tc>
          <w:tcPr>
            <w:tcW w:w="1625" w:type="dxa"/>
          </w:tcPr>
          <w:p w14:paraId="7A998DE5" w14:textId="77777777" w:rsidR="00AB00A8" w:rsidRDefault="00AB00A8" w:rsidP="00AB00A8">
            <w:r>
              <w:t>14:00-16:00</w:t>
            </w:r>
          </w:p>
          <w:p w14:paraId="6B099E61" w14:textId="38FE3814" w:rsidR="00AB00A8" w:rsidRPr="00AF3DB6" w:rsidRDefault="00AB00A8" w:rsidP="00AB00A8">
            <w:r>
              <w:t>14:00-16:00</w:t>
            </w:r>
          </w:p>
        </w:tc>
        <w:tc>
          <w:tcPr>
            <w:tcW w:w="1564" w:type="dxa"/>
          </w:tcPr>
          <w:p w14:paraId="6B0DE612" w14:textId="2DC74166" w:rsidR="00AB00A8" w:rsidRPr="00AF3DB6" w:rsidRDefault="00AB00A8" w:rsidP="00AB00A8">
            <w:r>
              <w:t>Ul. Piłsudskiego 29, 82-500 Kwidzyn</w:t>
            </w:r>
          </w:p>
        </w:tc>
        <w:tc>
          <w:tcPr>
            <w:tcW w:w="1677" w:type="dxa"/>
          </w:tcPr>
          <w:p w14:paraId="0F40440B" w14:textId="0EFEB960" w:rsidR="00AB00A8" w:rsidRPr="00AF3DB6" w:rsidRDefault="00AB00A8" w:rsidP="00AB00A8">
            <w:r>
              <w:t>Katarzyna Pakulska</w:t>
            </w:r>
          </w:p>
        </w:tc>
        <w:tc>
          <w:tcPr>
            <w:tcW w:w="1656" w:type="dxa"/>
          </w:tcPr>
          <w:p w14:paraId="2F7F0515" w14:textId="35B67FFF" w:rsidR="00AB00A8" w:rsidRPr="00AF3DB6" w:rsidRDefault="00AB00A8" w:rsidP="00AB00A8">
            <w:pPr>
              <w:jc w:val="center"/>
            </w:pPr>
            <w:r w:rsidRPr="00EB5CAF">
              <w:t>1</w:t>
            </w:r>
          </w:p>
        </w:tc>
        <w:tc>
          <w:tcPr>
            <w:tcW w:w="1725" w:type="dxa"/>
          </w:tcPr>
          <w:p w14:paraId="36F2BB1D" w14:textId="77777777" w:rsidR="00AB00A8" w:rsidRPr="00AF3DB6" w:rsidRDefault="00AB00A8" w:rsidP="00AB00A8"/>
        </w:tc>
      </w:tr>
      <w:tr w:rsidR="00AB00A8" w:rsidRPr="00AF3DB6" w14:paraId="4D329D4E" w14:textId="77777777" w:rsidTr="00F0722B">
        <w:tc>
          <w:tcPr>
            <w:tcW w:w="561" w:type="dxa"/>
          </w:tcPr>
          <w:p w14:paraId="5B86F041" w14:textId="4B6FFB66" w:rsidR="00AB00A8" w:rsidRPr="00AF3DB6" w:rsidRDefault="00AB00A8" w:rsidP="00AB00A8">
            <w:r>
              <w:t>10</w:t>
            </w:r>
          </w:p>
        </w:tc>
        <w:tc>
          <w:tcPr>
            <w:tcW w:w="5084" w:type="dxa"/>
          </w:tcPr>
          <w:p w14:paraId="62BBC427" w14:textId="4FA8791A" w:rsidR="00AB00A8" w:rsidRPr="00AF3DB6" w:rsidRDefault="00AB00A8" w:rsidP="00AB00A8">
            <w:r>
              <w:t>Indywidualne Poradnictwo Psychologiczne</w:t>
            </w:r>
          </w:p>
        </w:tc>
        <w:tc>
          <w:tcPr>
            <w:tcW w:w="1418" w:type="dxa"/>
          </w:tcPr>
          <w:p w14:paraId="58610480" w14:textId="32BEA069" w:rsidR="00AB00A8" w:rsidRPr="00AF3DB6" w:rsidRDefault="00AB00A8" w:rsidP="00AB00A8">
            <w:r>
              <w:t>06-08.08.2024</w:t>
            </w:r>
          </w:p>
        </w:tc>
        <w:tc>
          <w:tcPr>
            <w:tcW w:w="1625" w:type="dxa"/>
          </w:tcPr>
          <w:p w14:paraId="1CF697C4" w14:textId="37D91DF2" w:rsidR="00AB00A8" w:rsidRPr="00AF3DB6" w:rsidRDefault="00AB00A8" w:rsidP="00AB00A8">
            <w:r>
              <w:t>16:30-18:30</w:t>
            </w:r>
          </w:p>
        </w:tc>
        <w:tc>
          <w:tcPr>
            <w:tcW w:w="1564" w:type="dxa"/>
          </w:tcPr>
          <w:p w14:paraId="3B28F7F2" w14:textId="688C8EE4" w:rsidR="00AB00A8" w:rsidRPr="00AF3DB6" w:rsidRDefault="00AB00A8" w:rsidP="00AB00A8">
            <w:r>
              <w:t>Ul. Piłsudskiego 29, 82-500 Kwidzyn</w:t>
            </w:r>
          </w:p>
        </w:tc>
        <w:tc>
          <w:tcPr>
            <w:tcW w:w="1677" w:type="dxa"/>
          </w:tcPr>
          <w:p w14:paraId="2DBCCC2B" w14:textId="7C73C892" w:rsidR="00AB00A8" w:rsidRPr="00AF3DB6" w:rsidRDefault="00AB00A8" w:rsidP="00AB00A8">
            <w:r>
              <w:t xml:space="preserve">Beata </w:t>
            </w:r>
            <w:proofErr w:type="spellStart"/>
            <w:r>
              <w:t>Kiersztan</w:t>
            </w:r>
            <w:proofErr w:type="spellEnd"/>
            <w:r>
              <w:t xml:space="preserve"> </w:t>
            </w:r>
          </w:p>
        </w:tc>
        <w:tc>
          <w:tcPr>
            <w:tcW w:w="1656" w:type="dxa"/>
          </w:tcPr>
          <w:p w14:paraId="3EF14B83" w14:textId="35593799" w:rsidR="00AB00A8" w:rsidRPr="00AF3DB6" w:rsidRDefault="00AB00A8" w:rsidP="00AB00A8">
            <w:pPr>
              <w:jc w:val="center"/>
            </w:pPr>
            <w:r w:rsidRPr="00EB5CAF">
              <w:t>1</w:t>
            </w:r>
          </w:p>
        </w:tc>
        <w:tc>
          <w:tcPr>
            <w:tcW w:w="1725" w:type="dxa"/>
          </w:tcPr>
          <w:p w14:paraId="49EABBC7" w14:textId="77777777" w:rsidR="00AB00A8" w:rsidRPr="00AF3DB6" w:rsidRDefault="00AB00A8" w:rsidP="00AB00A8"/>
        </w:tc>
      </w:tr>
    </w:tbl>
    <w:p w14:paraId="034A7AF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796510" w14:textId="77777777" w:rsidR="004430F4" w:rsidRDefault="004430F4">
      <w:r>
        <w:separator/>
      </w:r>
    </w:p>
  </w:endnote>
  <w:endnote w:type="continuationSeparator" w:id="0">
    <w:p w14:paraId="74162666" w14:textId="77777777" w:rsidR="004430F4" w:rsidRDefault="00443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83AAF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7443B" w14:textId="77777777" w:rsidR="007B2500" w:rsidRDefault="00321ECF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3DA6A1C6" wp14:editId="3C9908D7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3163B3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D11ED" w14:textId="77777777" w:rsidR="004430F4" w:rsidRDefault="004430F4">
      <w:r>
        <w:separator/>
      </w:r>
    </w:p>
  </w:footnote>
  <w:footnote w:type="continuationSeparator" w:id="0">
    <w:p w14:paraId="4D325F34" w14:textId="77777777" w:rsidR="004430F4" w:rsidRDefault="004430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019E6" w14:textId="77777777" w:rsidR="00F5032F" w:rsidRDefault="00F5032F" w:rsidP="009A4ACC">
    <w:pPr>
      <w:pStyle w:val="Nagwek"/>
      <w:ind w:left="-1134"/>
    </w:pPr>
  </w:p>
  <w:p w14:paraId="6DBE9692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486DD" w14:textId="77777777" w:rsidR="000174EA" w:rsidRDefault="00D639A4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B251B6" wp14:editId="2DF57C19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E6B808" w14:textId="77777777" w:rsidR="000174EA" w:rsidRDefault="000174EA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A35C0A"/>
    <w:multiLevelType w:val="multilevel"/>
    <w:tmpl w:val="428E9EAC"/>
    <w:numStyleLink w:val="Lista1"/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64DF"/>
    <w:rsid w:val="00061F20"/>
    <w:rsid w:val="00072B4E"/>
    <w:rsid w:val="00080D83"/>
    <w:rsid w:val="000A3836"/>
    <w:rsid w:val="000D283E"/>
    <w:rsid w:val="00120BC8"/>
    <w:rsid w:val="00124D4A"/>
    <w:rsid w:val="001304E7"/>
    <w:rsid w:val="00130B23"/>
    <w:rsid w:val="00141A58"/>
    <w:rsid w:val="001520FF"/>
    <w:rsid w:val="001A02A1"/>
    <w:rsid w:val="001A3D33"/>
    <w:rsid w:val="001B210F"/>
    <w:rsid w:val="001D059A"/>
    <w:rsid w:val="00241C1F"/>
    <w:rsid w:val="002425AE"/>
    <w:rsid w:val="002529E4"/>
    <w:rsid w:val="002C6347"/>
    <w:rsid w:val="00315901"/>
    <w:rsid w:val="00320AAC"/>
    <w:rsid w:val="00321ECF"/>
    <w:rsid w:val="00325198"/>
    <w:rsid w:val="003526F5"/>
    <w:rsid w:val="0035482A"/>
    <w:rsid w:val="003619F2"/>
    <w:rsid w:val="00365820"/>
    <w:rsid w:val="00386C9D"/>
    <w:rsid w:val="00395C3D"/>
    <w:rsid w:val="0039693E"/>
    <w:rsid w:val="003A4A71"/>
    <w:rsid w:val="003C554F"/>
    <w:rsid w:val="0040149C"/>
    <w:rsid w:val="00414478"/>
    <w:rsid w:val="004430F4"/>
    <w:rsid w:val="00464281"/>
    <w:rsid w:val="00492BD3"/>
    <w:rsid w:val="004B38AD"/>
    <w:rsid w:val="004B70BD"/>
    <w:rsid w:val="004C303B"/>
    <w:rsid w:val="004C68E6"/>
    <w:rsid w:val="004D6317"/>
    <w:rsid w:val="0052111D"/>
    <w:rsid w:val="005760A9"/>
    <w:rsid w:val="00594464"/>
    <w:rsid w:val="005E4E52"/>
    <w:rsid w:val="00613FC4"/>
    <w:rsid w:val="0061767F"/>
    <w:rsid w:val="00622781"/>
    <w:rsid w:val="006261B8"/>
    <w:rsid w:val="00640BFF"/>
    <w:rsid w:val="0066032A"/>
    <w:rsid w:val="00665A91"/>
    <w:rsid w:val="0069621B"/>
    <w:rsid w:val="006A6F6C"/>
    <w:rsid w:val="006B4267"/>
    <w:rsid w:val="006F0C63"/>
    <w:rsid w:val="006F209E"/>
    <w:rsid w:val="00727F94"/>
    <w:rsid w:val="007337EB"/>
    <w:rsid w:val="00745D18"/>
    <w:rsid w:val="00776530"/>
    <w:rsid w:val="00780EAE"/>
    <w:rsid w:val="00791E8E"/>
    <w:rsid w:val="007A0109"/>
    <w:rsid w:val="007B2500"/>
    <w:rsid w:val="007B5688"/>
    <w:rsid w:val="007C4B4C"/>
    <w:rsid w:val="007D61D6"/>
    <w:rsid w:val="007E1B19"/>
    <w:rsid w:val="007F3623"/>
    <w:rsid w:val="00827311"/>
    <w:rsid w:val="00834BB4"/>
    <w:rsid w:val="00835187"/>
    <w:rsid w:val="00870732"/>
    <w:rsid w:val="008731A1"/>
    <w:rsid w:val="00873501"/>
    <w:rsid w:val="00876326"/>
    <w:rsid w:val="008945D9"/>
    <w:rsid w:val="008C52E2"/>
    <w:rsid w:val="008C77E1"/>
    <w:rsid w:val="009150A9"/>
    <w:rsid w:val="009706FB"/>
    <w:rsid w:val="009726FB"/>
    <w:rsid w:val="009A4ACC"/>
    <w:rsid w:val="009D71C1"/>
    <w:rsid w:val="009E219E"/>
    <w:rsid w:val="009F2A29"/>
    <w:rsid w:val="009F2CF0"/>
    <w:rsid w:val="00A0160D"/>
    <w:rsid w:val="00A04690"/>
    <w:rsid w:val="00A27F01"/>
    <w:rsid w:val="00A40DD3"/>
    <w:rsid w:val="00A830EB"/>
    <w:rsid w:val="00A8311B"/>
    <w:rsid w:val="00AB00A8"/>
    <w:rsid w:val="00AD1EFE"/>
    <w:rsid w:val="00AD51FC"/>
    <w:rsid w:val="00AD7E56"/>
    <w:rsid w:val="00B01F08"/>
    <w:rsid w:val="00B16E8F"/>
    <w:rsid w:val="00B2442F"/>
    <w:rsid w:val="00B30401"/>
    <w:rsid w:val="00B6637D"/>
    <w:rsid w:val="00BB76D0"/>
    <w:rsid w:val="00BC363C"/>
    <w:rsid w:val="00C12E28"/>
    <w:rsid w:val="00C268A0"/>
    <w:rsid w:val="00C33F72"/>
    <w:rsid w:val="00C35532"/>
    <w:rsid w:val="00C377A0"/>
    <w:rsid w:val="00C57BB1"/>
    <w:rsid w:val="00C62C24"/>
    <w:rsid w:val="00C635B6"/>
    <w:rsid w:val="00C8100D"/>
    <w:rsid w:val="00CA5CBD"/>
    <w:rsid w:val="00CE005B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93707"/>
    <w:rsid w:val="00DA2034"/>
    <w:rsid w:val="00DC5F9E"/>
    <w:rsid w:val="00DC733E"/>
    <w:rsid w:val="00DD00AB"/>
    <w:rsid w:val="00DE5229"/>
    <w:rsid w:val="00DF57BE"/>
    <w:rsid w:val="00E06500"/>
    <w:rsid w:val="00E539C6"/>
    <w:rsid w:val="00E57060"/>
    <w:rsid w:val="00E81ADD"/>
    <w:rsid w:val="00E87616"/>
    <w:rsid w:val="00EA5C16"/>
    <w:rsid w:val="00EF000D"/>
    <w:rsid w:val="00F0722B"/>
    <w:rsid w:val="00F5032F"/>
    <w:rsid w:val="00F545A3"/>
    <w:rsid w:val="00F83EE2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2F45ABB2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C44123E-0564-48F5-B9AC-112FD3A65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1</TotalTime>
  <Pages>2</Pages>
  <Words>210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3</cp:revision>
  <cp:lastPrinted>2024-06-26T10:11:00Z</cp:lastPrinted>
  <dcterms:created xsi:type="dcterms:W3CDTF">2024-08-07T11:27:00Z</dcterms:created>
  <dcterms:modified xsi:type="dcterms:W3CDTF">2024-08-07T11:28:00Z</dcterms:modified>
</cp:coreProperties>
</file>