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2A039313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501FB1">
        <w:rPr>
          <w:rFonts w:cs="Arial"/>
        </w:rPr>
        <w:t>12</w:t>
      </w:r>
      <w:r w:rsidR="00D639A4" w:rsidRPr="00D639A4">
        <w:rPr>
          <w:rFonts w:cs="Arial"/>
        </w:rPr>
        <w:t>.07.2024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6"/>
        <w:gridCol w:w="4929"/>
        <w:gridCol w:w="1418"/>
        <w:gridCol w:w="1584"/>
        <w:gridCol w:w="1564"/>
        <w:gridCol w:w="2176"/>
        <w:gridCol w:w="1656"/>
        <w:gridCol w:w="1663"/>
      </w:tblGrid>
      <w:tr w:rsidR="00215B6D" w:rsidRPr="00AF3DB6" w14:paraId="6175B3C3" w14:textId="77777777" w:rsidTr="00501FB1">
        <w:trPr>
          <w:trHeight w:val="572"/>
        </w:trPr>
        <w:tc>
          <w:tcPr>
            <w:tcW w:w="556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501FB1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929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501FB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20DB1AE" w14:textId="7C689995" w:rsidR="003A4A71" w:rsidRDefault="003A4A71" w:rsidP="00501FB1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501FB1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84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501FB1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564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501FB1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2176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501FB1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656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501FB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501FB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2A1D7C" w:rsidRPr="00AF3DB6" w14:paraId="0109324D" w14:textId="77777777" w:rsidTr="00501FB1">
        <w:tc>
          <w:tcPr>
            <w:tcW w:w="556" w:type="dxa"/>
            <w:vAlign w:val="center"/>
          </w:tcPr>
          <w:p w14:paraId="7B7E2451" w14:textId="726BEC8E" w:rsidR="003A4A71" w:rsidRPr="00AF3DB6" w:rsidRDefault="00215B6D" w:rsidP="00501FB1">
            <w:pPr>
              <w:jc w:val="center"/>
            </w:pPr>
            <w:r>
              <w:t>1</w:t>
            </w:r>
          </w:p>
        </w:tc>
        <w:tc>
          <w:tcPr>
            <w:tcW w:w="4929" w:type="dxa"/>
            <w:vAlign w:val="center"/>
          </w:tcPr>
          <w:p w14:paraId="31442785" w14:textId="17EF6617" w:rsidR="003A4A71" w:rsidRPr="00AF3DB6" w:rsidRDefault="0025406C" w:rsidP="00501FB1">
            <w:pPr>
              <w:jc w:val="center"/>
            </w:pPr>
            <w:r>
              <w:t>Diagnoza sytuacji problemowej i opracowanie Indywidualnych Ścieżek Reintegracji</w:t>
            </w:r>
            <w:r w:rsidR="006C581E">
              <w:t>-</w:t>
            </w:r>
            <w:r w:rsidR="003514B1">
              <w:t>Doradca</w:t>
            </w:r>
          </w:p>
        </w:tc>
        <w:tc>
          <w:tcPr>
            <w:tcW w:w="1418" w:type="dxa"/>
            <w:vAlign w:val="center"/>
          </w:tcPr>
          <w:p w14:paraId="1EACE8F8" w14:textId="76DC14BB" w:rsidR="003A4A71" w:rsidRPr="00AF3DB6" w:rsidRDefault="0025406C" w:rsidP="00501FB1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6A7228CA" w14:textId="40265B4B" w:rsidR="003A4A71" w:rsidRPr="00AF3DB6" w:rsidRDefault="003514B1" w:rsidP="00501FB1">
            <w:pPr>
              <w:jc w:val="center"/>
            </w:pPr>
            <w:r>
              <w:t>10</w:t>
            </w:r>
            <w:r w:rsidR="0025406C">
              <w:t>:</w:t>
            </w:r>
            <w:r w:rsidR="006C581E">
              <w:t>00</w:t>
            </w:r>
            <w:r w:rsidR="0025406C">
              <w:t>-1</w:t>
            </w:r>
            <w:r>
              <w:t>2</w:t>
            </w:r>
            <w:r w:rsidR="0025406C">
              <w:t>:</w:t>
            </w:r>
            <w:r w:rsidR="006C581E">
              <w:t>00</w:t>
            </w:r>
          </w:p>
        </w:tc>
        <w:tc>
          <w:tcPr>
            <w:tcW w:w="1564" w:type="dxa"/>
            <w:vAlign w:val="center"/>
          </w:tcPr>
          <w:p w14:paraId="3893BE27" w14:textId="53D8F060" w:rsidR="003A4A71" w:rsidRPr="00AF3DB6" w:rsidRDefault="0025406C" w:rsidP="00501FB1">
            <w:pPr>
              <w:jc w:val="center"/>
            </w:pPr>
            <w:r>
              <w:t>ul. J Piłsudskiego 29, Kwidzyn</w:t>
            </w:r>
          </w:p>
        </w:tc>
        <w:tc>
          <w:tcPr>
            <w:tcW w:w="2176" w:type="dxa"/>
            <w:vAlign w:val="center"/>
          </w:tcPr>
          <w:p w14:paraId="16F29FCF" w14:textId="6A795276" w:rsidR="003A4A71" w:rsidRPr="00AF3DB6" w:rsidRDefault="003514B1" w:rsidP="00501FB1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74E9802B" w14:textId="2786BFBA" w:rsidR="003A4A71" w:rsidRPr="00AF3DB6" w:rsidRDefault="00C962B4" w:rsidP="00501FB1">
            <w:pPr>
              <w:jc w:val="center"/>
            </w:pPr>
            <w:r>
              <w:t>1</w:t>
            </w:r>
          </w:p>
        </w:tc>
        <w:tc>
          <w:tcPr>
            <w:tcW w:w="1663" w:type="dxa"/>
            <w:vAlign w:val="center"/>
          </w:tcPr>
          <w:p w14:paraId="3CE6E5C3" w14:textId="77777777" w:rsidR="003A4A71" w:rsidRPr="00AF3DB6" w:rsidRDefault="003A4A71" w:rsidP="00501FB1">
            <w:pPr>
              <w:jc w:val="center"/>
            </w:pPr>
          </w:p>
        </w:tc>
      </w:tr>
      <w:tr w:rsidR="00C962B4" w:rsidRPr="00AF3DB6" w14:paraId="716F3CB2" w14:textId="77777777" w:rsidTr="00C962B4">
        <w:tc>
          <w:tcPr>
            <w:tcW w:w="556" w:type="dxa"/>
            <w:vAlign w:val="center"/>
          </w:tcPr>
          <w:p w14:paraId="58DB59E3" w14:textId="315EF4A7" w:rsidR="00C962B4" w:rsidRPr="00AF3DB6" w:rsidRDefault="00C962B4" w:rsidP="00C962B4">
            <w:pPr>
              <w:jc w:val="center"/>
            </w:pPr>
            <w:bookmarkStart w:id="0" w:name="_GoBack" w:colFirst="6" w:colLast="6"/>
            <w:r>
              <w:t>2</w:t>
            </w:r>
          </w:p>
        </w:tc>
        <w:tc>
          <w:tcPr>
            <w:tcW w:w="4929" w:type="dxa"/>
            <w:vAlign w:val="center"/>
          </w:tcPr>
          <w:p w14:paraId="72142FDB" w14:textId="6DF790A6" w:rsidR="00C962B4" w:rsidRPr="00AF3DB6" w:rsidRDefault="00C962B4" w:rsidP="00C962B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0B7CDA6D" w14:textId="010D09D3" w:rsidR="00C962B4" w:rsidRPr="00AF3DB6" w:rsidRDefault="00C962B4" w:rsidP="00C962B4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4FD4306F" w14:textId="281BCDAE" w:rsidR="00C962B4" w:rsidRPr="00AF3DB6" w:rsidRDefault="00C962B4" w:rsidP="00C962B4">
            <w:pPr>
              <w:jc w:val="center"/>
            </w:pPr>
            <w:r>
              <w:t>12:00-14:00</w:t>
            </w:r>
          </w:p>
        </w:tc>
        <w:tc>
          <w:tcPr>
            <w:tcW w:w="1564" w:type="dxa"/>
            <w:vAlign w:val="center"/>
          </w:tcPr>
          <w:p w14:paraId="1A52EBF1" w14:textId="448A6778" w:rsidR="00C962B4" w:rsidRPr="00AF3DB6" w:rsidRDefault="00C962B4" w:rsidP="00C962B4">
            <w:pPr>
              <w:jc w:val="center"/>
            </w:pPr>
            <w:r>
              <w:t>ul. J Piłsudskiego 29, Kwidzyn</w:t>
            </w:r>
          </w:p>
        </w:tc>
        <w:tc>
          <w:tcPr>
            <w:tcW w:w="2176" w:type="dxa"/>
            <w:vAlign w:val="center"/>
          </w:tcPr>
          <w:p w14:paraId="7A323950" w14:textId="071B93FE" w:rsidR="00C962B4" w:rsidRPr="00AF3DB6" w:rsidRDefault="00C962B4" w:rsidP="00C962B4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73CDBE2D" w14:textId="102240B4" w:rsidR="00C962B4" w:rsidRPr="00AF3DB6" w:rsidRDefault="00C962B4" w:rsidP="00C962B4">
            <w:pPr>
              <w:jc w:val="center"/>
            </w:pPr>
            <w:r w:rsidRPr="00627B9D">
              <w:t>1</w:t>
            </w:r>
          </w:p>
        </w:tc>
        <w:tc>
          <w:tcPr>
            <w:tcW w:w="1663" w:type="dxa"/>
            <w:vAlign w:val="center"/>
          </w:tcPr>
          <w:p w14:paraId="3705B7F6" w14:textId="77777777" w:rsidR="00C962B4" w:rsidRPr="00AF3DB6" w:rsidRDefault="00C962B4" w:rsidP="00C962B4">
            <w:pPr>
              <w:jc w:val="center"/>
            </w:pPr>
          </w:p>
        </w:tc>
      </w:tr>
      <w:tr w:rsidR="00C962B4" w:rsidRPr="00AF3DB6" w14:paraId="66937CF5" w14:textId="77777777" w:rsidTr="00C962B4">
        <w:tc>
          <w:tcPr>
            <w:tcW w:w="556" w:type="dxa"/>
            <w:vAlign w:val="center"/>
          </w:tcPr>
          <w:p w14:paraId="53785AD2" w14:textId="1F01765D" w:rsidR="00C962B4" w:rsidRPr="00AF3DB6" w:rsidRDefault="00C962B4" w:rsidP="00C962B4">
            <w:pPr>
              <w:jc w:val="center"/>
            </w:pPr>
            <w:r>
              <w:t>3</w:t>
            </w:r>
          </w:p>
        </w:tc>
        <w:tc>
          <w:tcPr>
            <w:tcW w:w="4929" w:type="dxa"/>
            <w:vAlign w:val="center"/>
          </w:tcPr>
          <w:p w14:paraId="4B410254" w14:textId="3474C5C2" w:rsidR="00C962B4" w:rsidRPr="00AF3DB6" w:rsidRDefault="00C962B4" w:rsidP="00C962B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18033AC4" w14:textId="737FF047" w:rsidR="00C962B4" w:rsidRPr="00AF3DB6" w:rsidRDefault="00C962B4" w:rsidP="00C962B4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4EF23A68" w14:textId="320B3FD4" w:rsidR="00C962B4" w:rsidRPr="00AF3DB6" w:rsidRDefault="00C962B4" w:rsidP="00C962B4">
            <w:pPr>
              <w:jc w:val="center"/>
            </w:pPr>
            <w:r>
              <w:t>14:30-16:30</w:t>
            </w:r>
          </w:p>
        </w:tc>
        <w:tc>
          <w:tcPr>
            <w:tcW w:w="1564" w:type="dxa"/>
            <w:vAlign w:val="center"/>
          </w:tcPr>
          <w:p w14:paraId="3DB79361" w14:textId="0CB04335" w:rsidR="00C962B4" w:rsidRPr="00AF3DB6" w:rsidRDefault="00C962B4" w:rsidP="00C962B4">
            <w:pPr>
              <w:jc w:val="center"/>
            </w:pPr>
            <w:r>
              <w:t>ul. J Piłsudskiego 29, Kwidzyn</w:t>
            </w:r>
          </w:p>
        </w:tc>
        <w:tc>
          <w:tcPr>
            <w:tcW w:w="2176" w:type="dxa"/>
            <w:vAlign w:val="center"/>
          </w:tcPr>
          <w:p w14:paraId="469DC3C9" w14:textId="21528997" w:rsidR="00C962B4" w:rsidRPr="00AF3DB6" w:rsidRDefault="00C962B4" w:rsidP="00C962B4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2D6CBDCD" w14:textId="1403E721" w:rsidR="00C962B4" w:rsidRPr="00AF3DB6" w:rsidRDefault="00C962B4" w:rsidP="00C962B4">
            <w:pPr>
              <w:jc w:val="center"/>
            </w:pPr>
            <w:r w:rsidRPr="00627B9D">
              <w:t>1</w:t>
            </w:r>
          </w:p>
        </w:tc>
        <w:tc>
          <w:tcPr>
            <w:tcW w:w="1663" w:type="dxa"/>
            <w:vAlign w:val="center"/>
          </w:tcPr>
          <w:p w14:paraId="3FBA3BC3" w14:textId="77777777" w:rsidR="00C962B4" w:rsidRPr="00AF3DB6" w:rsidRDefault="00C962B4" w:rsidP="00C962B4">
            <w:pPr>
              <w:jc w:val="center"/>
            </w:pPr>
          </w:p>
        </w:tc>
      </w:tr>
      <w:tr w:rsidR="00C962B4" w:rsidRPr="00AF3DB6" w14:paraId="1C52F4E4" w14:textId="77777777" w:rsidTr="00C962B4">
        <w:tc>
          <w:tcPr>
            <w:tcW w:w="556" w:type="dxa"/>
            <w:vAlign w:val="center"/>
          </w:tcPr>
          <w:p w14:paraId="432DAA08" w14:textId="05CDC2C2" w:rsidR="00C962B4" w:rsidRPr="00AF3DB6" w:rsidRDefault="00C962B4" w:rsidP="00C962B4">
            <w:pPr>
              <w:jc w:val="center"/>
            </w:pPr>
            <w:r>
              <w:t>4</w:t>
            </w:r>
          </w:p>
        </w:tc>
        <w:tc>
          <w:tcPr>
            <w:tcW w:w="4929" w:type="dxa"/>
            <w:vAlign w:val="center"/>
          </w:tcPr>
          <w:p w14:paraId="49E0C561" w14:textId="46A71A07" w:rsidR="00C962B4" w:rsidRPr="00AF3DB6" w:rsidRDefault="00C962B4" w:rsidP="00C962B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4F00F739" w14:textId="181667F9" w:rsidR="00C962B4" w:rsidRPr="00AF3DB6" w:rsidRDefault="00C962B4" w:rsidP="00C962B4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73192F81" w14:textId="379FCE3E" w:rsidR="00C962B4" w:rsidRPr="00AF3DB6" w:rsidRDefault="00C962B4" w:rsidP="00C962B4">
            <w:pPr>
              <w:jc w:val="center"/>
            </w:pPr>
            <w:r>
              <w:t>16:30-18:30</w:t>
            </w:r>
          </w:p>
        </w:tc>
        <w:tc>
          <w:tcPr>
            <w:tcW w:w="1564" w:type="dxa"/>
            <w:vAlign w:val="center"/>
          </w:tcPr>
          <w:p w14:paraId="284053FD" w14:textId="610F0F36" w:rsidR="00C962B4" w:rsidRPr="00AF3DB6" w:rsidRDefault="00C962B4" w:rsidP="00C962B4">
            <w:pPr>
              <w:jc w:val="center"/>
            </w:pPr>
            <w:r>
              <w:t>ul. J Piłsudskiego 29, Kwidzyn</w:t>
            </w:r>
          </w:p>
        </w:tc>
        <w:tc>
          <w:tcPr>
            <w:tcW w:w="2176" w:type="dxa"/>
            <w:vAlign w:val="center"/>
          </w:tcPr>
          <w:p w14:paraId="46E2C895" w14:textId="07BDE802" w:rsidR="00C962B4" w:rsidRPr="00AF3DB6" w:rsidRDefault="00C962B4" w:rsidP="00C962B4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0535D466" w14:textId="0141EFAA" w:rsidR="00C962B4" w:rsidRPr="00AF3DB6" w:rsidRDefault="00C962B4" w:rsidP="00C962B4">
            <w:pPr>
              <w:jc w:val="center"/>
            </w:pPr>
            <w:r w:rsidRPr="00627B9D">
              <w:t>1</w:t>
            </w:r>
          </w:p>
        </w:tc>
        <w:tc>
          <w:tcPr>
            <w:tcW w:w="1663" w:type="dxa"/>
            <w:vAlign w:val="center"/>
          </w:tcPr>
          <w:p w14:paraId="7D21FF7A" w14:textId="77777777" w:rsidR="00C962B4" w:rsidRPr="00AF3DB6" w:rsidRDefault="00C962B4" w:rsidP="00C962B4">
            <w:pPr>
              <w:jc w:val="center"/>
            </w:pPr>
          </w:p>
        </w:tc>
      </w:tr>
      <w:tr w:rsidR="00C962B4" w:rsidRPr="00AF3DB6" w14:paraId="10B74934" w14:textId="77777777" w:rsidTr="00C962B4">
        <w:tc>
          <w:tcPr>
            <w:tcW w:w="556" w:type="dxa"/>
            <w:vAlign w:val="center"/>
          </w:tcPr>
          <w:p w14:paraId="35899530" w14:textId="6E155E26" w:rsidR="00C962B4" w:rsidRPr="00AF3DB6" w:rsidRDefault="00C962B4" w:rsidP="00C962B4">
            <w:pPr>
              <w:jc w:val="center"/>
            </w:pPr>
            <w:r>
              <w:t>5</w:t>
            </w:r>
          </w:p>
        </w:tc>
        <w:tc>
          <w:tcPr>
            <w:tcW w:w="4929" w:type="dxa"/>
            <w:vAlign w:val="center"/>
          </w:tcPr>
          <w:p w14:paraId="7A2D1B6A" w14:textId="2F03315A" w:rsidR="00C962B4" w:rsidRPr="00AF3DB6" w:rsidRDefault="00C962B4" w:rsidP="00C962B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2F81AE91" w14:textId="793DD96E" w:rsidR="00C962B4" w:rsidRPr="00AF3DB6" w:rsidRDefault="00C962B4" w:rsidP="00C962B4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1D12AA4C" w14:textId="0FD30F45" w:rsidR="00C962B4" w:rsidRPr="00AF3DB6" w:rsidRDefault="00C962B4" w:rsidP="00C962B4">
            <w:pPr>
              <w:jc w:val="center"/>
            </w:pPr>
            <w:r>
              <w:t>18:30-20:30</w:t>
            </w:r>
          </w:p>
        </w:tc>
        <w:tc>
          <w:tcPr>
            <w:tcW w:w="1564" w:type="dxa"/>
            <w:vAlign w:val="center"/>
          </w:tcPr>
          <w:p w14:paraId="701BF33C" w14:textId="19C764FC" w:rsidR="00C962B4" w:rsidRPr="00AF3DB6" w:rsidRDefault="00C962B4" w:rsidP="00C962B4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2176" w:type="dxa"/>
            <w:vAlign w:val="center"/>
          </w:tcPr>
          <w:p w14:paraId="7B4F2587" w14:textId="384D9FE8" w:rsidR="00C962B4" w:rsidRPr="00AF3DB6" w:rsidRDefault="00C962B4" w:rsidP="00C962B4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265F9911" w14:textId="1DB75106" w:rsidR="00C962B4" w:rsidRPr="00AF3DB6" w:rsidRDefault="00C962B4" w:rsidP="00C962B4">
            <w:pPr>
              <w:jc w:val="center"/>
            </w:pPr>
            <w:r w:rsidRPr="00627B9D">
              <w:t>1</w:t>
            </w:r>
          </w:p>
        </w:tc>
        <w:tc>
          <w:tcPr>
            <w:tcW w:w="1663" w:type="dxa"/>
            <w:vAlign w:val="center"/>
          </w:tcPr>
          <w:p w14:paraId="3C7FDFBE" w14:textId="77777777" w:rsidR="00C962B4" w:rsidRPr="00AF3DB6" w:rsidRDefault="00C962B4" w:rsidP="00C962B4">
            <w:pPr>
              <w:jc w:val="center"/>
            </w:pPr>
          </w:p>
        </w:tc>
      </w:tr>
      <w:tr w:rsidR="00C962B4" w:rsidRPr="00AF3DB6" w14:paraId="51C37D3E" w14:textId="77777777" w:rsidTr="00C962B4">
        <w:tc>
          <w:tcPr>
            <w:tcW w:w="556" w:type="dxa"/>
            <w:vAlign w:val="center"/>
          </w:tcPr>
          <w:p w14:paraId="628006D0" w14:textId="52738BFA" w:rsidR="00C962B4" w:rsidRPr="00AF3DB6" w:rsidRDefault="00C962B4" w:rsidP="00C962B4">
            <w:pPr>
              <w:jc w:val="center"/>
            </w:pPr>
            <w:r>
              <w:t>6</w:t>
            </w:r>
          </w:p>
        </w:tc>
        <w:tc>
          <w:tcPr>
            <w:tcW w:w="4929" w:type="dxa"/>
            <w:vAlign w:val="center"/>
          </w:tcPr>
          <w:p w14:paraId="649238DF" w14:textId="375EFD67" w:rsidR="00C962B4" w:rsidRPr="00AF3DB6" w:rsidRDefault="00C962B4" w:rsidP="00C962B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589C9EA6" w14:textId="4CD49A08" w:rsidR="00C962B4" w:rsidRPr="00AF3DB6" w:rsidRDefault="00C962B4" w:rsidP="00C962B4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vAlign w:val="center"/>
          </w:tcPr>
          <w:p w14:paraId="0B7F25C4" w14:textId="4B758555" w:rsidR="00C962B4" w:rsidRPr="00AF3DB6" w:rsidRDefault="00C962B4" w:rsidP="00C962B4">
            <w:pPr>
              <w:jc w:val="center"/>
            </w:pPr>
            <w:r>
              <w:t>09:00-11:00</w:t>
            </w:r>
          </w:p>
        </w:tc>
        <w:tc>
          <w:tcPr>
            <w:tcW w:w="1564" w:type="dxa"/>
            <w:vAlign w:val="center"/>
          </w:tcPr>
          <w:p w14:paraId="27D8936A" w14:textId="1179CD46" w:rsidR="00C962B4" w:rsidRPr="00AF3DB6" w:rsidRDefault="00C962B4" w:rsidP="00C962B4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2176" w:type="dxa"/>
            <w:vAlign w:val="center"/>
          </w:tcPr>
          <w:p w14:paraId="3A9C20BA" w14:textId="30ADF95E" w:rsidR="00C962B4" w:rsidRPr="00AF3DB6" w:rsidRDefault="00C962B4" w:rsidP="00C962B4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12A04389" w14:textId="11D8268E" w:rsidR="00C962B4" w:rsidRPr="00AF3DB6" w:rsidRDefault="00C962B4" w:rsidP="00C962B4">
            <w:pPr>
              <w:jc w:val="center"/>
            </w:pPr>
            <w:r w:rsidRPr="00627B9D">
              <w:t>1</w:t>
            </w:r>
          </w:p>
        </w:tc>
        <w:tc>
          <w:tcPr>
            <w:tcW w:w="1663" w:type="dxa"/>
            <w:vAlign w:val="center"/>
          </w:tcPr>
          <w:p w14:paraId="294B8895" w14:textId="77777777" w:rsidR="00C962B4" w:rsidRPr="00AF3DB6" w:rsidRDefault="00C962B4" w:rsidP="00C962B4">
            <w:pPr>
              <w:jc w:val="center"/>
            </w:pPr>
          </w:p>
        </w:tc>
      </w:tr>
      <w:tr w:rsidR="00C962B4" w:rsidRPr="00AF3DB6" w14:paraId="64701630" w14:textId="77777777" w:rsidTr="00C962B4">
        <w:tc>
          <w:tcPr>
            <w:tcW w:w="556" w:type="dxa"/>
            <w:vAlign w:val="center"/>
          </w:tcPr>
          <w:p w14:paraId="53A88771" w14:textId="037D9475" w:rsidR="00C962B4" w:rsidRPr="00AF3DB6" w:rsidRDefault="00C962B4" w:rsidP="00C962B4">
            <w:pPr>
              <w:jc w:val="center"/>
            </w:pPr>
            <w:r>
              <w:t>7</w:t>
            </w:r>
          </w:p>
        </w:tc>
        <w:tc>
          <w:tcPr>
            <w:tcW w:w="4929" w:type="dxa"/>
            <w:vAlign w:val="center"/>
          </w:tcPr>
          <w:p w14:paraId="0360E4AE" w14:textId="117DBEA7" w:rsidR="00C962B4" w:rsidRPr="00AF3DB6" w:rsidRDefault="00C962B4" w:rsidP="00C962B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37318688" w14:textId="36A99118" w:rsidR="00C962B4" w:rsidRPr="00AF3DB6" w:rsidRDefault="00C962B4" w:rsidP="00C962B4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vAlign w:val="center"/>
          </w:tcPr>
          <w:p w14:paraId="0202E667" w14:textId="7EFB8FE9" w:rsidR="00C962B4" w:rsidRPr="00AF3DB6" w:rsidRDefault="00C962B4" w:rsidP="00C962B4">
            <w:pPr>
              <w:jc w:val="center"/>
            </w:pPr>
            <w:r>
              <w:t>11:00-13:00</w:t>
            </w:r>
          </w:p>
        </w:tc>
        <w:tc>
          <w:tcPr>
            <w:tcW w:w="1564" w:type="dxa"/>
            <w:vAlign w:val="center"/>
          </w:tcPr>
          <w:p w14:paraId="444DAC79" w14:textId="08C4B2FA" w:rsidR="00C962B4" w:rsidRPr="00AF3DB6" w:rsidRDefault="00C962B4" w:rsidP="00C962B4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2176" w:type="dxa"/>
            <w:vAlign w:val="center"/>
          </w:tcPr>
          <w:p w14:paraId="72DE7A7E" w14:textId="610330B0" w:rsidR="00C962B4" w:rsidRPr="00AF3DB6" w:rsidRDefault="00C962B4" w:rsidP="00C962B4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5C0E3121" w14:textId="742508B2" w:rsidR="00C962B4" w:rsidRPr="00AF3DB6" w:rsidRDefault="00C962B4" w:rsidP="00C962B4">
            <w:pPr>
              <w:jc w:val="center"/>
            </w:pPr>
            <w:r w:rsidRPr="00627B9D">
              <w:t>1</w:t>
            </w:r>
          </w:p>
        </w:tc>
        <w:tc>
          <w:tcPr>
            <w:tcW w:w="1663" w:type="dxa"/>
            <w:vAlign w:val="center"/>
          </w:tcPr>
          <w:p w14:paraId="277F947C" w14:textId="77777777" w:rsidR="00C962B4" w:rsidRPr="00AF3DB6" w:rsidRDefault="00C962B4" w:rsidP="00C962B4">
            <w:pPr>
              <w:jc w:val="center"/>
            </w:pPr>
          </w:p>
        </w:tc>
      </w:tr>
      <w:tr w:rsidR="00C962B4" w:rsidRPr="00AF3DB6" w14:paraId="1497CB38" w14:textId="77777777" w:rsidTr="00C962B4">
        <w:tc>
          <w:tcPr>
            <w:tcW w:w="556" w:type="dxa"/>
            <w:vAlign w:val="center"/>
          </w:tcPr>
          <w:p w14:paraId="7915D495" w14:textId="762250D6" w:rsidR="00C962B4" w:rsidRPr="00AF3DB6" w:rsidRDefault="00C962B4" w:rsidP="00C962B4">
            <w:pPr>
              <w:jc w:val="center"/>
            </w:pPr>
            <w:r>
              <w:t>8</w:t>
            </w:r>
          </w:p>
        </w:tc>
        <w:tc>
          <w:tcPr>
            <w:tcW w:w="4929" w:type="dxa"/>
            <w:vAlign w:val="center"/>
          </w:tcPr>
          <w:p w14:paraId="55893F4E" w14:textId="07364BD5" w:rsidR="00C962B4" w:rsidRPr="00AF3DB6" w:rsidRDefault="00C962B4" w:rsidP="00C962B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0D4E71D3" w14:textId="3ACCCFCA" w:rsidR="00C962B4" w:rsidRPr="00AF3DB6" w:rsidRDefault="00C962B4" w:rsidP="00C962B4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vAlign w:val="center"/>
          </w:tcPr>
          <w:p w14:paraId="15716101" w14:textId="333C31D1" w:rsidR="00C962B4" w:rsidRPr="00AF3DB6" w:rsidRDefault="00C962B4" w:rsidP="00C962B4">
            <w:pPr>
              <w:jc w:val="center"/>
            </w:pPr>
            <w:r>
              <w:t>11:00-13:00</w:t>
            </w:r>
          </w:p>
        </w:tc>
        <w:tc>
          <w:tcPr>
            <w:tcW w:w="1564" w:type="dxa"/>
            <w:vAlign w:val="center"/>
          </w:tcPr>
          <w:p w14:paraId="39A3236D" w14:textId="7D12CB4D" w:rsidR="00C962B4" w:rsidRPr="00AF3DB6" w:rsidRDefault="00C962B4" w:rsidP="00C962B4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2176" w:type="dxa"/>
            <w:vAlign w:val="center"/>
          </w:tcPr>
          <w:p w14:paraId="4292F20D" w14:textId="2274F7C3" w:rsidR="00C962B4" w:rsidRPr="00AF3DB6" w:rsidRDefault="00C962B4" w:rsidP="00C962B4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1A5CB451" w14:textId="59889816" w:rsidR="00C962B4" w:rsidRPr="00AF3DB6" w:rsidRDefault="00C962B4" w:rsidP="00C962B4">
            <w:pPr>
              <w:jc w:val="center"/>
            </w:pPr>
            <w:r w:rsidRPr="00627B9D">
              <w:t>1</w:t>
            </w:r>
          </w:p>
        </w:tc>
        <w:tc>
          <w:tcPr>
            <w:tcW w:w="1663" w:type="dxa"/>
            <w:vAlign w:val="center"/>
          </w:tcPr>
          <w:p w14:paraId="717E47DD" w14:textId="77777777" w:rsidR="00C962B4" w:rsidRPr="00AF3DB6" w:rsidRDefault="00C962B4" w:rsidP="00C962B4">
            <w:pPr>
              <w:jc w:val="center"/>
            </w:pPr>
          </w:p>
        </w:tc>
      </w:tr>
      <w:tr w:rsidR="00C962B4" w:rsidRPr="00AF3DB6" w14:paraId="6B8AC471" w14:textId="77777777" w:rsidTr="00C962B4">
        <w:tc>
          <w:tcPr>
            <w:tcW w:w="556" w:type="dxa"/>
            <w:vAlign w:val="center"/>
          </w:tcPr>
          <w:p w14:paraId="1E5BE668" w14:textId="07CB7CA0" w:rsidR="00C962B4" w:rsidRPr="00AF3DB6" w:rsidRDefault="00C962B4" w:rsidP="00C962B4">
            <w:pPr>
              <w:jc w:val="center"/>
            </w:pPr>
            <w:r>
              <w:t>9</w:t>
            </w:r>
          </w:p>
        </w:tc>
        <w:tc>
          <w:tcPr>
            <w:tcW w:w="4929" w:type="dxa"/>
            <w:vAlign w:val="center"/>
          </w:tcPr>
          <w:p w14:paraId="46A2ED10" w14:textId="1B8F537B" w:rsidR="00C962B4" w:rsidRPr="00AF3DB6" w:rsidRDefault="00C962B4" w:rsidP="00C962B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736D4B03" w14:textId="31A4BEC0" w:rsidR="00C962B4" w:rsidRPr="00AF3DB6" w:rsidRDefault="00C962B4" w:rsidP="00C962B4">
            <w:pPr>
              <w:jc w:val="center"/>
            </w:pPr>
            <w:r>
              <w:t>19.07.2024</w:t>
            </w:r>
          </w:p>
        </w:tc>
        <w:tc>
          <w:tcPr>
            <w:tcW w:w="1584" w:type="dxa"/>
            <w:vAlign w:val="center"/>
          </w:tcPr>
          <w:p w14:paraId="42E3A7E1" w14:textId="352E54BD" w:rsidR="00C962B4" w:rsidRPr="00AF3DB6" w:rsidRDefault="00C962B4" w:rsidP="00C962B4">
            <w:pPr>
              <w:jc w:val="center"/>
            </w:pPr>
            <w:r>
              <w:t>09:00-11:00</w:t>
            </w:r>
          </w:p>
        </w:tc>
        <w:tc>
          <w:tcPr>
            <w:tcW w:w="1564" w:type="dxa"/>
            <w:vAlign w:val="center"/>
          </w:tcPr>
          <w:p w14:paraId="32AC2AE5" w14:textId="550E48CD" w:rsidR="00C962B4" w:rsidRPr="00AF3DB6" w:rsidRDefault="00C962B4" w:rsidP="00C962B4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2176" w:type="dxa"/>
            <w:vAlign w:val="center"/>
          </w:tcPr>
          <w:p w14:paraId="11F669F6" w14:textId="640DFA47" w:rsidR="00C962B4" w:rsidRPr="00AF3DB6" w:rsidRDefault="00C962B4" w:rsidP="00C962B4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354BC2E2" w14:textId="61B7A948" w:rsidR="00C962B4" w:rsidRPr="00AF3DB6" w:rsidRDefault="00C962B4" w:rsidP="00C962B4">
            <w:pPr>
              <w:jc w:val="center"/>
            </w:pPr>
            <w:r w:rsidRPr="00627B9D">
              <w:t>1</w:t>
            </w:r>
          </w:p>
        </w:tc>
        <w:tc>
          <w:tcPr>
            <w:tcW w:w="1663" w:type="dxa"/>
            <w:vAlign w:val="center"/>
          </w:tcPr>
          <w:p w14:paraId="36801AA4" w14:textId="77777777" w:rsidR="00C962B4" w:rsidRPr="00AF3DB6" w:rsidRDefault="00C962B4" w:rsidP="00C962B4">
            <w:pPr>
              <w:jc w:val="center"/>
            </w:pPr>
          </w:p>
        </w:tc>
      </w:tr>
      <w:tr w:rsidR="00C962B4" w:rsidRPr="00AF3DB6" w14:paraId="0D492540" w14:textId="77777777" w:rsidTr="00C962B4">
        <w:tc>
          <w:tcPr>
            <w:tcW w:w="556" w:type="dxa"/>
            <w:vAlign w:val="center"/>
          </w:tcPr>
          <w:p w14:paraId="459F0C1A" w14:textId="47FC0907" w:rsidR="00C962B4" w:rsidRPr="00AF3DB6" w:rsidRDefault="00C962B4" w:rsidP="00C962B4">
            <w:pPr>
              <w:jc w:val="center"/>
            </w:pPr>
            <w:r>
              <w:t>10</w:t>
            </w:r>
          </w:p>
        </w:tc>
        <w:tc>
          <w:tcPr>
            <w:tcW w:w="4929" w:type="dxa"/>
            <w:vAlign w:val="center"/>
          </w:tcPr>
          <w:p w14:paraId="01A00E67" w14:textId="53E2DB8A" w:rsidR="00C962B4" w:rsidRPr="00AF3DB6" w:rsidRDefault="00C962B4" w:rsidP="00C962B4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7455276F" w14:textId="0178DAAE" w:rsidR="00C962B4" w:rsidRPr="00AF3DB6" w:rsidRDefault="00C962B4" w:rsidP="00C962B4">
            <w:pPr>
              <w:jc w:val="center"/>
            </w:pPr>
            <w:r>
              <w:t>19.07.2024</w:t>
            </w:r>
          </w:p>
        </w:tc>
        <w:tc>
          <w:tcPr>
            <w:tcW w:w="1584" w:type="dxa"/>
            <w:vAlign w:val="center"/>
          </w:tcPr>
          <w:p w14:paraId="01D6B900" w14:textId="40A2D8E9" w:rsidR="00C962B4" w:rsidRPr="00AF3DB6" w:rsidRDefault="00C962B4" w:rsidP="00C962B4">
            <w:pPr>
              <w:jc w:val="center"/>
            </w:pPr>
            <w:r>
              <w:t>11:00-13:00</w:t>
            </w:r>
          </w:p>
        </w:tc>
        <w:tc>
          <w:tcPr>
            <w:tcW w:w="1564" w:type="dxa"/>
            <w:vAlign w:val="center"/>
          </w:tcPr>
          <w:p w14:paraId="2583F4C4" w14:textId="200BB5D1" w:rsidR="00C962B4" w:rsidRPr="00AF3DB6" w:rsidRDefault="00C962B4" w:rsidP="00C962B4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2176" w:type="dxa"/>
            <w:vAlign w:val="center"/>
          </w:tcPr>
          <w:p w14:paraId="5251CCC9" w14:textId="56ACC12D" w:rsidR="00C962B4" w:rsidRPr="00AF3DB6" w:rsidRDefault="00C962B4" w:rsidP="00C962B4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272A13BD" w14:textId="60D3A3B1" w:rsidR="00C962B4" w:rsidRPr="00AF3DB6" w:rsidRDefault="00C962B4" w:rsidP="00C962B4">
            <w:pPr>
              <w:jc w:val="center"/>
            </w:pPr>
            <w:r w:rsidRPr="00627B9D">
              <w:t>1</w:t>
            </w:r>
          </w:p>
        </w:tc>
        <w:tc>
          <w:tcPr>
            <w:tcW w:w="1663" w:type="dxa"/>
            <w:vAlign w:val="center"/>
          </w:tcPr>
          <w:p w14:paraId="1443EF89" w14:textId="77777777" w:rsidR="00C962B4" w:rsidRPr="00AF3DB6" w:rsidRDefault="00C962B4" w:rsidP="00C962B4">
            <w:pPr>
              <w:jc w:val="center"/>
            </w:pPr>
          </w:p>
        </w:tc>
      </w:tr>
      <w:bookmarkEnd w:id="0"/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B692F" w14:textId="77777777" w:rsidR="00BD5BDF" w:rsidRDefault="00BD5BDF">
      <w:r>
        <w:separator/>
      </w:r>
    </w:p>
  </w:endnote>
  <w:endnote w:type="continuationSeparator" w:id="0">
    <w:p w14:paraId="73329FDC" w14:textId="77777777" w:rsidR="00BD5BDF" w:rsidRDefault="00BD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F04A6B" w14:textId="77777777" w:rsidR="00BD5BDF" w:rsidRDefault="00BD5BDF">
      <w:r>
        <w:separator/>
      </w:r>
    </w:p>
  </w:footnote>
  <w:footnote w:type="continuationSeparator" w:id="0">
    <w:p w14:paraId="422B468F" w14:textId="77777777" w:rsidR="00BD5BDF" w:rsidRDefault="00BD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5032F" w:rsidRDefault="00F5032F" w:rsidP="009A4ACC">
    <w:pPr>
      <w:pStyle w:val="Nagwek"/>
      <w:ind w:left="-1134"/>
    </w:pPr>
  </w:p>
  <w:p w14:paraId="74BC3CAA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0174EA" w:rsidRDefault="00D639A4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0174EA" w:rsidRDefault="000174EA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A35C0A"/>
    <w:multiLevelType w:val="multilevel"/>
    <w:tmpl w:val="428E9EAC"/>
    <w:numStyleLink w:val="Lista1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80D83"/>
    <w:rsid w:val="000A3836"/>
    <w:rsid w:val="000D283E"/>
    <w:rsid w:val="00120BC8"/>
    <w:rsid w:val="00124D4A"/>
    <w:rsid w:val="001304E7"/>
    <w:rsid w:val="00130B23"/>
    <w:rsid w:val="00141A58"/>
    <w:rsid w:val="001520FF"/>
    <w:rsid w:val="001A02A1"/>
    <w:rsid w:val="001A3D33"/>
    <w:rsid w:val="001B210F"/>
    <w:rsid w:val="001D059A"/>
    <w:rsid w:val="00215B6D"/>
    <w:rsid w:val="00241C1F"/>
    <w:rsid w:val="002425AE"/>
    <w:rsid w:val="002529E4"/>
    <w:rsid w:val="0025406C"/>
    <w:rsid w:val="002A1D7C"/>
    <w:rsid w:val="002C6347"/>
    <w:rsid w:val="00315901"/>
    <w:rsid w:val="00320AAC"/>
    <w:rsid w:val="00321ECF"/>
    <w:rsid w:val="00325198"/>
    <w:rsid w:val="003514B1"/>
    <w:rsid w:val="003526F5"/>
    <w:rsid w:val="0035482A"/>
    <w:rsid w:val="003619F2"/>
    <w:rsid w:val="00365820"/>
    <w:rsid w:val="00386C9D"/>
    <w:rsid w:val="00395C3D"/>
    <w:rsid w:val="0039693E"/>
    <w:rsid w:val="003A4A71"/>
    <w:rsid w:val="003C554F"/>
    <w:rsid w:val="0040149C"/>
    <w:rsid w:val="00414478"/>
    <w:rsid w:val="004430F4"/>
    <w:rsid w:val="00464281"/>
    <w:rsid w:val="00492BD3"/>
    <w:rsid w:val="004B38AD"/>
    <w:rsid w:val="004B70BD"/>
    <w:rsid w:val="004C303B"/>
    <w:rsid w:val="004C68E6"/>
    <w:rsid w:val="004D6317"/>
    <w:rsid w:val="00501FB1"/>
    <w:rsid w:val="0052111D"/>
    <w:rsid w:val="005760A9"/>
    <w:rsid w:val="00594464"/>
    <w:rsid w:val="0061767F"/>
    <w:rsid w:val="00622781"/>
    <w:rsid w:val="006261B8"/>
    <w:rsid w:val="00640BFF"/>
    <w:rsid w:val="0066032A"/>
    <w:rsid w:val="00665A91"/>
    <w:rsid w:val="0069621B"/>
    <w:rsid w:val="006A6F6C"/>
    <w:rsid w:val="006B4267"/>
    <w:rsid w:val="006C581E"/>
    <w:rsid w:val="006F0C63"/>
    <w:rsid w:val="006F209E"/>
    <w:rsid w:val="00727F94"/>
    <w:rsid w:val="007337EB"/>
    <w:rsid w:val="00745D18"/>
    <w:rsid w:val="00776530"/>
    <w:rsid w:val="00780EAE"/>
    <w:rsid w:val="00791E8E"/>
    <w:rsid w:val="007A0109"/>
    <w:rsid w:val="007B2500"/>
    <w:rsid w:val="007B5688"/>
    <w:rsid w:val="007C4B4C"/>
    <w:rsid w:val="007D61D6"/>
    <w:rsid w:val="007E1B19"/>
    <w:rsid w:val="007F3623"/>
    <w:rsid w:val="00827311"/>
    <w:rsid w:val="00834BB4"/>
    <w:rsid w:val="00835187"/>
    <w:rsid w:val="00872BAB"/>
    <w:rsid w:val="008731A1"/>
    <w:rsid w:val="00873501"/>
    <w:rsid w:val="00876326"/>
    <w:rsid w:val="008945D9"/>
    <w:rsid w:val="008C52E2"/>
    <w:rsid w:val="008C77E1"/>
    <w:rsid w:val="009150A9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40DD3"/>
    <w:rsid w:val="00A830EB"/>
    <w:rsid w:val="00A8311B"/>
    <w:rsid w:val="00A87D00"/>
    <w:rsid w:val="00AD1EFE"/>
    <w:rsid w:val="00AD51FC"/>
    <w:rsid w:val="00AD7E56"/>
    <w:rsid w:val="00B01F08"/>
    <w:rsid w:val="00B16E8F"/>
    <w:rsid w:val="00B2442F"/>
    <w:rsid w:val="00B30401"/>
    <w:rsid w:val="00B6637D"/>
    <w:rsid w:val="00B869EC"/>
    <w:rsid w:val="00BB609B"/>
    <w:rsid w:val="00BB6BCC"/>
    <w:rsid w:val="00BB76D0"/>
    <w:rsid w:val="00BC363C"/>
    <w:rsid w:val="00BD5BDF"/>
    <w:rsid w:val="00BE2511"/>
    <w:rsid w:val="00C12E28"/>
    <w:rsid w:val="00C268A0"/>
    <w:rsid w:val="00C33F72"/>
    <w:rsid w:val="00C377A0"/>
    <w:rsid w:val="00C57BB1"/>
    <w:rsid w:val="00C62C24"/>
    <w:rsid w:val="00C635B6"/>
    <w:rsid w:val="00C8100D"/>
    <w:rsid w:val="00C962B4"/>
    <w:rsid w:val="00CA5CBD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86F97"/>
    <w:rsid w:val="00D93707"/>
    <w:rsid w:val="00DA2034"/>
    <w:rsid w:val="00DC5F9E"/>
    <w:rsid w:val="00DC733E"/>
    <w:rsid w:val="00DD00AB"/>
    <w:rsid w:val="00DE5229"/>
    <w:rsid w:val="00DF57BE"/>
    <w:rsid w:val="00E06500"/>
    <w:rsid w:val="00E539C6"/>
    <w:rsid w:val="00E57060"/>
    <w:rsid w:val="00E81ADD"/>
    <w:rsid w:val="00E87616"/>
    <w:rsid w:val="00EA5C16"/>
    <w:rsid w:val="00EF000D"/>
    <w:rsid w:val="00F5032F"/>
    <w:rsid w:val="00F545A3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BF407C2-8953-40DC-A414-74B8FD209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186</TotalTime>
  <Pages>2</Pages>
  <Words>248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8</cp:revision>
  <cp:lastPrinted>2024-06-26T10:11:00Z</cp:lastPrinted>
  <dcterms:created xsi:type="dcterms:W3CDTF">2024-07-09T10:29:00Z</dcterms:created>
  <dcterms:modified xsi:type="dcterms:W3CDTF">2024-07-22T09:12:00Z</dcterms:modified>
</cp:coreProperties>
</file>