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35FF8785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17BCB554" w14:textId="14BBA299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590"/>
        <w:gridCol w:w="5063"/>
        <w:gridCol w:w="1418"/>
        <w:gridCol w:w="1623"/>
        <w:gridCol w:w="1564"/>
        <w:gridCol w:w="1676"/>
        <w:gridCol w:w="1656"/>
        <w:gridCol w:w="1720"/>
      </w:tblGrid>
      <w:tr w:rsidR="00613FC4" w:rsidRPr="00727F28" w14:paraId="54397B63" w14:textId="77777777" w:rsidTr="00671386">
        <w:trPr>
          <w:trHeight w:val="572"/>
          <w:jc w:val="center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3D852451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LP.</w:t>
            </w:r>
          </w:p>
        </w:tc>
        <w:tc>
          <w:tcPr>
            <w:tcW w:w="5063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676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3BF0C640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720" w:type="dxa"/>
            <w:shd w:val="clear" w:color="auto" w:fill="F2F2F2" w:themeFill="background1" w:themeFillShade="F2"/>
            <w:vAlign w:val="center"/>
          </w:tcPr>
          <w:p w14:paraId="1EF265D6" w14:textId="77777777" w:rsidR="003A4A71" w:rsidRPr="00727F28" w:rsidRDefault="003A4A71" w:rsidP="00727F28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Uwagi</w:t>
            </w:r>
          </w:p>
        </w:tc>
      </w:tr>
      <w:tr w:rsidR="00613FC4" w:rsidRPr="00727F28" w14:paraId="5050BB06" w14:textId="77777777" w:rsidTr="00671386">
        <w:trPr>
          <w:jc w:val="center"/>
        </w:trPr>
        <w:tc>
          <w:tcPr>
            <w:tcW w:w="590" w:type="dxa"/>
            <w:vAlign w:val="center"/>
          </w:tcPr>
          <w:p w14:paraId="3C3F6B18" w14:textId="7D5986E5" w:rsidR="003A4A71" w:rsidRPr="00727F28" w:rsidRDefault="00C355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5063" w:type="dxa"/>
            <w:vAlign w:val="center"/>
          </w:tcPr>
          <w:p w14:paraId="67FC414C" w14:textId="47D2069A" w:rsidR="003A4A71" w:rsidRPr="00727F28" w:rsidRDefault="00C355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361E8AF" w14:textId="7BA7571D" w:rsidR="003A4A71" w:rsidRPr="00727F28" w:rsidRDefault="008707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623" w:type="dxa"/>
            <w:vAlign w:val="center"/>
          </w:tcPr>
          <w:p w14:paraId="6E2866E0" w14:textId="1CE9F62E" w:rsidR="003A4A71" w:rsidRPr="00727F28" w:rsidRDefault="008707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564" w:type="dxa"/>
            <w:vAlign w:val="center"/>
          </w:tcPr>
          <w:p w14:paraId="1EFF8F65" w14:textId="65A615B2" w:rsidR="003A4A71" w:rsidRPr="00727F28" w:rsidRDefault="008707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D2CDE72" w14:textId="5615D665" w:rsidR="003A4A71" w:rsidRPr="00727F28" w:rsidRDefault="00870732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4D5EA390" w14:textId="33FF6F3B" w:rsidR="003A4A71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2B5B796" w14:textId="77777777" w:rsidR="003A4A71" w:rsidRPr="00727F28" w:rsidRDefault="003A4A71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1CF46821" w14:textId="77777777" w:rsidTr="00671386">
        <w:trPr>
          <w:jc w:val="center"/>
        </w:trPr>
        <w:tc>
          <w:tcPr>
            <w:tcW w:w="590" w:type="dxa"/>
            <w:vAlign w:val="center"/>
          </w:tcPr>
          <w:p w14:paraId="4423C499" w14:textId="3FEF8B1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</w:t>
            </w:r>
          </w:p>
        </w:tc>
        <w:tc>
          <w:tcPr>
            <w:tcW w:w="5063" w:type="dxa"/>
            <w:vAlign w:val="center"/>
          </w:tcPr>
          <w:p w14:paraId="2B39FF3E" w14:textId="3348B26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B01C94F" w14:textId="323D29D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623" w:type="dxa"/>
            <w:vAlign w:val="center"/>
          </w:tcPr>
          <w:p w14:paraId="3E94C918" w14:textId="0C57170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6CF37F0C" w14:textId="2CDF95D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545DEDB0" w14:textId="4BF0DA6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32745C5E" w14:textId="1427B1E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35085D69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750A9F17" w14:textId="77777777" w:rsidTr="00671386">
        <w:trPr>
          <w:jc w:val="center"/>
        </w:trPr>
        <w:tc>
          <w:tcPr>
            <w:tcW w:w="590" w:type="dxa"/>
            <w:vAlign w:val="center"/>
          </w:tcPr>
          <w:p w14:paraId="674B6B70" w14:textId="3E115A4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3</w:t>
            </w:r>
          </w:p>
        </w:tc>
        <w:tc>
          <w:tcPr>
            <w:tcW w:w="5063" w:type="dxa"/>
            <w:vAlign w:val="center"/>
          </w:tcPr>
          <w:p w14:paraId="5365A365" w14:textId="2300F20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D3A2F42" w14:textId="7AE4B04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623" w:type="dxa"/>
            <w:vAlign w:val="center"/>
          </w:tcPr>
          <w:p w14:paraId="3C33E173" w14:textId="75E8545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1564" w:type="dxa"/>
            <w:vAlign w:val="center"/>
          </w:tcPr>
          <w:p w14:paraId="2D5CD6F7" w14:textId="78F5385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5DAF8191" w14:textId="63E3710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310A8E97" w14:textId="51E1AF9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7D0CF471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4A0E4BEA" w14:textId="77777777" w:rsidTr="00671386">
        <w:trPr>
          <w:jc w:val="center"/>
        </w:trPr>
        <w:tc>
          <w:tcPr>
            <w:tcW w:w="590" w:type="dxa"/>
            <w:vAlign w:val="center"/>
          </w:tcPr>
          <w:p w14:paraId="6772AA05" w14:textId="546362F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lastRenderedPageBreak/>
              <w:t>4</w:t>
            </w:r>
          </w:p>
        </w:tc>
        <w:tc>
          <w:tcPr>
            <w:tcW w:w="5063" w:type="dxa"/>
            <w:vAlign w:val="center"/>
          </w:tcPr>
          <w:p w14:paraId="34F17428" w14:textId="4C7B7EB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38BA36AF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5008109E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1071B830" w14:textId="4B46C34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75B3D483" w14:textId="74BF41E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0EECA5F2" w14:textId="5A19C2D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27A6EE3C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61619DB0" w14:textId="77777777" w:rsidTr="00671386">
        <w:trPr>
          <w:jc w:val="center"/>
        </w:trPr>
        <w:tc>
          <w:tcPr>
            <w:tcW w:w="590" w:type="dxa"/>
            <w:vAlign w:val="center"/>
          </w:tcPr>
          <w:p w14:paraId="05306FA3" w14:textId="03D9539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5</w:t>
            </w:r>
          </w:p>
        </w:tc>
        <w:tc>
          <w:tcPr>
            <w:tcW w:w="5063" w:type="dxa"/>
            <w:vAlign w:val="center"/>
          </w:tcPr>
          <w:p w14:paraId="2E37684E" w14:textId="2DF11E9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63031D2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485994FF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4138273D" w14:textId="48B908B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2246191E" w14:textId="7D904E6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763E5216" w14:textId="2954988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FE00D0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14065179" w14:textId="77777777" w:rsidTr="00671386">
        <w:trPr>
          <w:jc w:val="center"/>
        </w:trPr>
        <w:tc>
          <w:tcPr>
            <w:tcW w:w="590" w:type="dxa"/>
            <w:vAlign w:val="center"/>
          </w:tcPr>
          <w:p w14:paraId="339638BF" w14:textId="4367720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6</w:t>
            </w:r>
          </w:p>
        </w:tc>
        <w:tc>
          <w:tcPr>
            <w:tcW w:w="5063" w:type="dxa"/>
            <w:vAlign w:val="center"/>
          </w:tcPr>
          <w:p w14:paraId="250BD1E7" w14:textId="6B9C9A7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1DDD1B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715E6FC4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135A7390" w14:textId="65242ED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10100760" w14:textId="3826907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51F799DB" w14:textId="2D6C7ED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22D6584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7CF01E5B" w14:textId="77777777" w:rsidTr="00671386">
        <w:trPr>
          <w:jc w:val="center"/>
        </w:trPr>
        <w:tc>
          <w:tcPr>
            <w:tcW w:w="590" w:type="dxa"/>
            <w:vAlign w:val="center"/>
          </w:tcPr>
          <w:p w14:paraId="4622F510" w14:textId="728DA77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7</w:t>
            </w:r>
          </w:p>
        </w:tc>
        <w:tc>
          <w:tcPr>
            <w:tcW w:w="5063" w:type="dxa"/>
            <w:vAlign w:val="center"/>
          </w:tcPr>
          <w:p w14:paraId="462044B3" w14:textId="062318D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B7D6B0B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04D216D0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  <w:p w14:paraId="0AC1D147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370EE1D0" w14:textId="63828AE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50F9B61D" w14:textId="22172CF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16CC504D" w14:textId="364B958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373164A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5E5D59D2" w14:textId="77777777" w:rsidTr="00671386">
        <w:trPr>
          <w:jc w:val="center"/>
        </w:trPr>
        <w:tc>
          <w:tcPr>
            <w:tcW w:w="590" w:type="dxa"/>
            <w:vAlign w:val="center"/>
          </w:tcPr>
          <w:p w14:paraId="5EEFF3DE" w14:textId="3F5F74C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8</w:t>
            </w:r>
          </w:p>
        </w:tc>
        <w:tc>
          <w:tcPr>
            <w:tcW w:w="5063" w:type="dxa"/>
            <w:vAlign w:val="center"/>
          </w:tcPr>
          <w:p w14:paraId="366B78D2" w14:textId="52814AA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  <w:p w14:paraId="2326716C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0D234D5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  <w:p w14:paraId="1E5B9AD7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227FB35B" w14:textId="03E2D89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181081F4" w14:textId="309AAD0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4C562397" w14:textId="0CB3A96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1FA0294E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2B026430" w14:textId="77777777" w:rsidTr="00671386">
        <w:trPr>
          <w:jc w:val="center"/>
        </w:trPr>
        <w:tc>
          <w:tcPr>
            <w:tcW w:w="590" w:type="dxa"/>
            <w:vAlign w:val="center"/>
          </w:tcPr>
          <w:p w14:paraId="19654B3B" w14:textId="4C0FAE4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9</w:t>
            </w:r>
          </w:p>
        </w:tc>
        <w:tc>
          <w:tcPr>
            <w:tcW w:w="5063" w:type="dxa"/>
            <w:vAlign w:val="center"/>
          </w:tcPr>
          <w:p w14:paraId="5E03D346" w14:textId="3942E39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622313C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  <w:p w14:paraId="53CD1126" w14:textId="4DD1E4F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623" w:type="dxa"/>
            <w:vAlign w:val="center"/>
          </w:tcPr>
          <w:p w14:paraId="0429B01A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  <w:p w14:paraId="4E5587CC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154C5E80" w14:textId="4B0715C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2DD20E1F" w14:textId="69DC952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6E7488E3" w14:textId="63764342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07B44D33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14350CBB" w14:textId="77777777" w:rsidTr="00671386">
        <w:trPr>
          <w:jc w:val="center"/>
        </w:trPr>
        <w:tc>
          <w:tcPr>
            <w:tcW w:w="590" w:type="dxa"/>
            <w:vAlign w:val="center"/>
          </w:tcPr>
          <w:p w14:paraId="62432D68" w14:textId="109D347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</w:t>
            </w:r>
          </w:p>
        </w:tc>
        <w:tc>
          <w:tcPr>
            <w:tcW w:w="5063" w:type="dxa"/>
            <w:vAlign w:val="center"/>
          </w:tcPr>
          <w:p w14:paraId="5D15BF11" w14:textId="6335A6A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623" w:type="dxa"/>
            <w:vAlign w:val="center"/>
          </w:tcPr>
          <w:p w14:paraId="5BA0B821" w14:textId="2DC2887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564" w:type="dxa"/>
            <w:vAlign w:val="center"/>
          </w:tcPr>
          <w:p w14:paraId="3FC4BB22" w14:textId="76E0BCA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794BDC78" w14:textId="3B34C5E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6E55CE9E" w14:textId="4AFF245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6CE47A4F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27684092" w14:textId="77777777" w:rsidTr="00671386">
        <w:trPr>
          <w:jc w:val="center"/>
        </w:trPr>
        <w:tc>
          <w:tcPr>
            <w:tcW w:w="590" w:type="dxa"/>
            <w:vAlign w:val="center"/>
          </w:tcPr>
          <w:p w14:paraId="42E78493" w14:textId="79F31AF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lastRenderedPageBreak/>
              <w:t>11</w:t>
            </w:r>
          </w:p>
        </w:tc>
        <w:tc>
          <w:tcPr>
            <w:tcW w:w="5063" w:type="dxa"/>
            <w:vAlign w:val="center"/>
          </w:tcPr>
          <w:p w14:paraId="46D5D910" w14:textId="1BE0EB7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623" w:type="dxa"/>
            <w:vAlign w:val="center"/>
          </w:tcPr>
          <w:p w14:paraId="1970D8FB" w14:textId="6CC82FA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1940D028" w14:textId="3E7AA81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67E4022" w14:textId="5F1401C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146F3BA2" w14:textId="39216CD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0A4F832E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5232E7C2" w14:textId="77777777" w:rsidTr="00671386">
        <w:trPr>
          <w:jc w:val="center"/>
        </w:trPr>
        <w:tc>
          <w:tcPr>
            <w:tcW w:w="590" w:type="dxa"/>
            <w:vAlign w:val="center"/>
          </w:tcPr>
          <w:p w14:paraId="37F2AA06" w14:textId="7E5F409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</w:t>
            </w:r>
          </w:p>
        </w:tc>
        <w:tc>
          <w:tcPr>
            <w:tcW w:w="5063" w:type="dxa"/>
            <w:vAlign w:val="center"/>
          </w:tcPr>
          <w:p w14:paraId="7371755A" w14:textId="5F542B1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623" w:type="dxa"/>
            <w:vAlign w:val="center"/>
          </w:tcPr>
          <w:p w14:paraId="15306C5B" w14:textId="68E76B2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564" w:type="dxa"/>
            <w:vAlign w:val="center"/>
          </w:tcPr>
          <w:p w14:paraId="7DB99B4C" w14:textId="3E24CE6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5487B44F" w14:textId="3CD3579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751D24B8" w14:textId="5258D15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7A16A7DE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09ACE357" w14:textId="77777777" w:rsidTr="00671386">
        <w:trPr>
          <w:jc w:val="center"/>
        </w:trPr>
        <w:tc>
          <w:tcPr>
            <w:tcW w:w="590" w:type="dxa"/>
            <w:vAlign w:val="center"/>
          </w:tcPr>
          <w:p w14:paraId="2AE5FE3B" w14:textId="273EA5A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</w:t>
            </w:r>
          </w:p>
        </w:tc>
        <w:tc>
          <w:tcPr>
            <w:tcW w:w="5063" w:type="dxa"/>
            <w:vAlign w:val="center"/>
          </w:tcPr>
          <w:p w14:paraId="5456DFAB" w14:textId="3B05254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623" w:type="dxa"/>
            <w:vAlign w:val="center"/>
          </w:tcPr>
          <w:p w14:paraId="6D411546" w14:textId="093EAB6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564" w:type="dxa"/>
            <w:vAlign w:val="center"/>
          </w:tcPr>
          <w:p w14:paraId="74DA1018" w14:textId="4442946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CA857AF" w14:textId="4943917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1138D53B" w14:textId="3463C5A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C58E743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76D6B3F7" w14:textId="77777777" w:rsidTr="00671386">
        <w:trPr>
          <w:jc w:val="center"/>
        </w:trPr>
        <w:tc>
          <w:tcPr>
            <w:tcW w:w="590" w:type="dxa"/>
            <w:vAlign w:val="center"/>
          </w:tcPr>
          <w:p w14:paraId="65CFBBE6" w14:textId="29667AD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</w:t>
            </w:r>
          </w:p>
        </w:tc>
        <w:tc>
          <w:tcPr>
            <w:tcW w:w="5063" w:type="dxa"/>
            <w:vAlign w:val="center"/>
          </w:tcPr>
          <w:p w14:paraId="6D6865C8" w14:textId="29E75C52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623" w:type="dxa"/>
            <w:vAlign w:val="center"/>
          </w:tcPr>
          <w:p w14:paraId="2BD514B1" w14:textId="058AE20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28879AA0" w14:textId="3C0CF1A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7543BB2C" w14:textId="579FF48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42707907" w14:textId="72A289B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6FDFC6B3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47C592B1" w14:textId="77777777" w:rsidTr="00671386">
        <w:trPr>
          <w:jc w:val="center"/>
        </w:trPr>
        <w:tc>
          <w:tcPr>
            <w:tcW w:w="590" w:type="dxa"/>
            <w:vAlign w:val="center"/>
          </w:tcPr>
          <w:p w14:paraId="1B08E831" w14:textId="5B83959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15</w:t>
            </w:r>
          </w:p>
        </w:tc>
        <w:tc>
          <w:tcPr>
            <w:tcW w:w="5063" w:type="dxa"/>
            <w:vAlign w:val="center"/>
          </w:tcPr>
          <w:p w14:paraId="3FC05BAB" w14:textId="4F7DE0E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623" w:type="dxa"/>
            <w:vAlign w:val="center"/>
          </w:tcPr>
          <w:p w14:paraId="2518AE60" w14:textId="17F802C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564" w:type="dxa"/>
            <w:vAlign w:val="center"/>
          </w:tcPr>
          <w:p w14:paraId="3EE66AB2" w14:textId="208EC3C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289815FE" w14:textId="1FF8F04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6D907741" w14:textId="6089D02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5A3BEB7A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5E569940" w14:textId="77777777" w:rsidTr="00671386">
        <w:trPr>
          <w:jc w:val="center"/>
        </w:trPr>
        <w:tc>
          <w:tcPr>
            <w:tcW w:w="590" w:type="dxa"/>
            <w:vAlign w:val="center"/>
          </w:tcPr>
          <w:p w14:paraId="338621ED" w14:textId="620FD6D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</w:t>
            </w:r>
          </w:p>
        </w:tc>
        <w:tc>
          <w:tcPr>
            <w:tcW w:w="5063" w:type="dxa"/>
            <w:vAlign w:val="center"/>
          </w:tcPr>
          <w:p w14:paraId="3BD06294" w14:textId="5BCFE2D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13F4DD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18AD5429" w14:textId="049A203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4C8276F8" w14:textId="27D312D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41AEC46" w14:textId="678747D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57E70DA6" w14:textId="220240B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56037970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6729BBEA" w14:textId="77777777" w:rsidTr="00671386">
        <w:trPr>
          <w:jc w:val="center"/>
        </w:trPr>
        <w:tc>
          <w:tcPr>
            <w:tcW w:w="590" w:type="dxa"/>
            <w:vAlign w:val="center"/>
          </w:tcPr>
          <w:p w14:paraId="3B4204BE" w14:textId="14B1ED6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17</w:t>
            </w:r>
          </w:p>
        </w:tc>
        <w:tc>
          <w:tcPr>
            <w:tcW w:w="5063" w:type="dxa"/>
            <w:vAlign w:val="center"/>
          </w:tcPr>
          <w:p w14:paraId="6EBCB45A" w14:textId="4F75246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70D0AE79" w14:textId="5A81E5B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564" w:type="dxa"/>
            <w:vAlign w:val="center"/>
          </w:tcPr>
          <w:p w14:paraId="10C243B5" w14:textId="4457977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07AC3207" w14:textId="6F5BA512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7407DDA7" w14:textId="4B79148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6CCF48D3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3F619B0A" w14:textId="77777777" w:rsidTr="00671386">
        <w:trPr>
          <w:jc w:val="center"/>
        </w:trPr>
        <w:tc>
          <w:tcPr>
            <w:tcW w:w="590" w:type="dxa"/>
            <w:vAlign w:val="center"/>
          </w:tcPr>
          <w:p w14:paraId="04755057" w14:textId="08ECF5C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lastRenderedPageBreak/>
              <w:t>18</w:t>
            </w:r>
          </w:p>
        </w:tc>
        <w:tc>
          <w:tcPr>
            <w:tcW w:w="5063" w:type="dxa"/>
            <w:vAlign w:val="center"/>
          </w:tcPr>
          <w:p w14:paraId="2397C331" w14:textId="76288C1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69C979CB" w14:textId="2B5C3822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1564" w:type="dxa"/>
            <w:vAlign w:val="center"/>
          </w:tcPr>
          <w:p w14:paraId="71524A3E" w14:textId="0BE2313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7CF72322" w14:textId="7F87D689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Sylwester Kucharczyk</w:t>
            </w:r>
          </w:p>
        </w:tc>
        <w:tc>
          <w:tcPr>
            <w:tcW w:w="1656" w:type="dxa"/>
            <w:vAlign w:val="center"/>
          </w:tcPr>
          <w:p w14:paraId="300BBDDF" w14:textId="7F146DE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D7FEADA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7606F7F4" w14:textId="77777777" w:rsidTr="00671386">
        <w:trPr>
          <w:jc w:val="center"/>
        </w:trPr>
        <w:tc>
          <w:tcPr>
            <w:tcW w:w="590" w:type="dxa"/>
            <w:vAlign w:val="center"/>
          </w:tcPr>
          <w:p w14:paraId="546F81FC" w14:textId="059D0AEB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</w:t>
            </w:r>
          </w:p>
        </w:tc>
        <w:tc>
          <w:tcPr>
            <w:tcW w:w="5063" w:type="dxa"/>
            <w:vAlign w:val="center"/>
          </w:tcPr>
          <w:p w14:paraId="54DA72E4" w14:textId="0BFCFB3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33EFBE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737EF37D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6D155E89" w14:textId="64D62BE0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67D8A341" w14:textId="5FEE794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7CFBED9E" w14:textId="5AB06AB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67D7D403" w14:textId="4DC93D5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5DED5C9E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77812BE5" w14:textId="77777777" w:rsidTr="00671386">
        <w:trPr>
          <w:jc w:val="center"/>
        </w:trPr>
        <w:tc>
          <w:tcPr>
            <w:tcW w:w="590" w:type="dxa"/>
            <w:vAlign w:val="center"/>
          </w:tcPr>
          <w:p w14:paraId="1892EB3A" w14:textId="74B87B03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20</w:t>
            </w:r>
          </w:p>
        </w:tc>
        <w:tc>
          <w:tcPr>
            <w:tcW w:w="5063" w:type="dxa"/>
            <w:vAlign w:val="center"/>
          </w:tcPr>
          <w:p w14:paraId="5756DAEC" w14:textId="02C8B40F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8B0581F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18AF7B36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7E977FAE" w14:textId="2DD22A0A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150A2C9A" w14:textId="3FE3138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25DC31F" w14:textId="0570D72C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2213586D" w14:textId="3C43075A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5B34111B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1B73F8B4" w14:textId="77777777" w:rsidTr="00671386">
        <w:trPr>
          <w:jc w:val="center"/>
        </w:trPr>
        <w:tc>
          <w:tcPr>
            <w:tcW w:w="590" w:type="dxa"/>
            <w:vAlign w:val="center"/>
          </w:tcPr>
          <w:p w14:paraId="3515E436" w14:textId="64541148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21</w:t>
            </w:r>
          </w:p>
        </w:tc>
        <w:tc>
          <w:tcPr>
            <w:tcW w:w="5063" w:type="dxa"/>
            <w:vAlign w:val="center"/>
          </w:tcPr>
          <w:p w14:paraId="23E0BFD7" w14:textId="4A577CE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5F33A9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623" w:type="dxa"/>
            <w:vAlign w:val="center"/>
          </w:tcPr>
          <w:p w14:paraId="61CF0D13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3FC0F0F0" w14:textId="28654BE5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  <w:tc>
          <w:tcPr>
            <w:tcW w:w="1564" w:type="dxa"/>
            <w:vAlign w:val="center"/>
          </w:tcPr>
          <w:p w14:paraId="67E7FFAD" w14:textId="20EE98A0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A488BEE" w14:textId="7C62049E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5C2CFB82" w14:textId="727DCBE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4B98018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727F28" w:rsidRPr="00727F28" w14:paraId="1E34BC87" w14:textId="77777777" w:rsidTr="00671386">
        <w:trPr>
          <w:jc w:val="center"/>
        </w:trPr>
        <w:tc>
          <w:tcPr>
            <w:tcW w:w="590" w:type="dxa"/>
            <w:vAlign w:val="center"/>
          </w:tcPr>
          <w:p w14:paraId="1FB79A85" w14:textId="0827E64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22</w:t>
            </w:r>
          </w:p>
        </w:tc>
        <w:tc>
          <w:tcPr>
            <w:tcW w:w="5063" w:type="dxa"/>
            <w:vAlign w:val="center"/>
          </w:tcPr>
          <w:p w14:paraId="61AFA5D9" w14:textId="6AF9C385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623" w:type="dxa"/>
            <w:vAlign w:val="center"/>
          </w:tcPr>
          <w:p w14:paraId="348B25E9" w14:textId="37FE0257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564" w:type="dxa"/>
            <w:vAlign w:val="center"/>
          </w:tcPr>
          <w:p w14:paraId="593A376E" w14:textId="26AC8F96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296D645C" w14:textId="5C01B7E4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 xml:space="preserve">Beata </w:t>
            </w:r>
            <w:proofErr w:type="spellStart"/>
            <w:r w:rsidRPr="00727F28">
              <w:rPr>
                <w:rFonts w:cs="Arial"/>
              </w:rP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64AFD863" w14:textId="5F035BD1" w:rsidR="00727F28" w:rsidRPr="00727F28" w:rsidRDefault="00727F28" w:rsidP="00727F28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90D4C4B" w14:textId="77777777" w:rsidR="00727F28" w:rsidRPr="00727F28" w:rsidRDefault="00727F28" w:rsidP="00727F28">
            <w:pPr>
              <w:jc w:val="center"/>
              <w:rPr>
                <w:rFonts w:cs="Arial"/>
              </w:rPr>
            </w:pPr>
          </w:p>
        </w:tc>
      </w:tr>
      <w:tr w:rsidR="00671386" w:rsidRPr="00727F28" w14:paraId="01DE3128" w14:textId="77777777" w:rsidTr="00671386">
        <w:trPr>
          <w:jc w:val="center"/>
        </w:trPr>
        <w:tc>
          <w:tcPr>
            <w:tcW w:w="590" w:type="dxa"/>
            <w:vAlign w:val="center"/>
          </w:tcPr>
          <w:p w14:paraId="37F72B79" w14:textId="6DFF47B0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23</w:t>
            </w:r>
          </w:p>
        </w:tc>
        <w:tc>
          <w:tcPr>
            <w:tcW w:w="5063" w:type="dxa"/>
            <w:vAlign w:val="center"/>
          </w:tcPr>
          <w:p w14:paraId="204B9C86" w14:textId="4A8721D5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FC072CF" w14:textId="3D29B75B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623" w:type="dxa"/>
            <w:vAlign w:val="center"/>
          </w:tcPr>
          <w:p w14:paraId="65013687" w14:textId="046BE2C6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564" w:type="dxa"/>
            <w:vAlign w:val="center"/>
          </w:tcPr>
          <w:p w14:paraId="7A95D63F" w14:textId="39E768B2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1491CBB" w14:textId="7DA8594A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 xml:space="preserve">Beata </w:t>
            </w:r>
            <w:proofErr w:type="spellStart"/>
            <w:r w:rsidRPr="00727F28">
              <w:rPr>
                <w:rFonts w:cs="Arial"/>
              </w:rP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4CE016DD" w14:textId="3A63CD3A" w:rsidR="00671386" w:rsidRPr="00727F28" w:rsidRDefault="00671386" w:rsidP="006713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BD9E976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0E3EB2AD" w14:textId="77777777" w:rsidTr="00671386">
        <w:trPr>
          <w:jc w:val="center"/>
        </w:trPr>
        <w:tc>
          <w:tcPr>
            <w:tcW w:w="590" w:type="dxa"/>
            <w:vAlign w:val="center"/>
          </w:tcPr>
          <w:p w14:paraId="377E2677" w14:textId="756E140F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24</w:t>
            </w:r>
          </w:p>
        </w:tc>
        <w:tc>
          <w:tcPr>
            <w:tcW w:w="5063" w:type="dxa"/>
            <w:vAlign w:val="center"/>
          </w:tcPr>
          <w:p w14:paraId="7D9666AA" w14:textId="289FA15D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ED73E2" w14:textId="0EFE47D4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623" w:type="dxa"/>
            <w:vAlign w:val="center"/>
          </w:tcPr>
          <w:p w14:paraId="69835CC5" w14:textId="4C1637BA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564" w:type="dxa"/>
            <w:vAlign w:val="center"/>
          </w:tcPr>
          <w:p w14:paraId="6F8AF031" w14:textId="0B64BEC1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02D86F4" w14:textId="32F69FF8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 xml:space="preserve">Beata </w:t>
            </w:r>
            <w:proofErr w:type="spellStart"/>
            <w:r w:rsidRPr="00727F28">
              <w:rPr>
                <w:rFonts w:cs="Arial"/>
              </w:rP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2D9F21EC" w14:textId="21C505A3" w:rsidR="00671386" w:rsidRPr="00727F28" w:rsidRDefault="00671386" w:rsidP="006713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CE5280F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17E9BB81" w14:textId="77777777" w:rsidTr="00671386">
        <w:trPr>
          <w:jc w:val="center"/>
        </w:trPr>
        <w:tc>
          <w:tcPr>
            <w:tcW w:w="590" w:type="dxa"/>
            <w:vAlign w:val="center"/>
          </w:tcPr>
          <w:p w14:paraId="0D9FADCC" w14:textId="1B047DA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25</w:t>
            </w:r>
          </w:p>
        </w:tc>
        <w:tc>
          <w:tcPr>
            <w:tcW w:w="5063" w:type="dxa"/>
            <w:vAlign w:val="center"/>
          </w:tcPr>
          <w:p w14:paraId="41DB17EB" w14:textId="48F87C12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39E37E61" w14:textId="74DDC9E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564" w:type="dxa"/>
            <w:vAlign w:val="center"/>
          </w:tcPr>
          <w:p w14:paraId="6774227B" w14:textId="0C2188E1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D5BC151" w14:textId="1F86EB88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74142B32" w14:textId="1EE63C1E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4CA1739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27D99F60" w14:textId="77777777" w:rsidTr="00671386">
        <w:trPr>
          <w:jc w:val="center"/>
        </w:trPr>
        <w:tc>
          <w:tcPr>
            <w:tcW w:w="590" w:type="dxa"/>
            <w:vAlign w:val="center"/>
          </w:tcPr>
          <w:p w14:paraId="700E57CF" w14:textId="165579C4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26</w:t>
            </w:r>
          </w:p>
        </w:tc>
        <w:tc>
          <w:tcPr>
            <w:tcW w:w="5063" w:type="dxa"/>
            <w:vAlign w:val="center"/>
          </w:tcPr>
          <w:p w14:paraId="714B84FA" w14:textId="5C945CE0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26D204B6" w14:textId="60BDCF6A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620B753C" w14:textId="43FBD096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C9D64B2" w14:textId="2D48F297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6D2D0210" w14:textId="019D008D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72B51453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3BA800E8" w14:textId="77777777" w:rsidTr="00671386">
        <w:trPr>
          <w:jc w:val="center"/>
        </w:trPr>
        <w:tc>
          <w:tcPr>
            <w:tcW w:w="590" w:type="dxa"/>
            <w:vAlign w:val="center"/>
          </w:tcPr>
          <w:p w14:paraId="471AE430" w14:textId="682CFE9C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27</w:t>
            </w:r>
          </w:p>
        </w:tc>
        <w:tc>
          <w:tcPr>
            <w:tcW w:w="5063" w:type="dxa"/>
            <w:vAlign w:val="center"/>
          </w:tcPr>
          <w:p w14:paraId="6DB0D9A8" w14:textId="10D45B4D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623" w:type="dxa"/>
            <w:vAlign w:val="center"/>
          </w:tcPr>
          <w:p w14:paraId="34E340E5" w14:textId="3F193F4E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564" w:type="dxa"/>
            <w:vAlign w:val="center"/>
          </w:tcPr>
          <w:p w14:paraId="0D3D70A7" w14:textId="4567D92F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091779E2" w14:textId="7FBC9AFF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64AB83F4" w14:textId="7F2AD6CB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22F211F7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2BB839DD" w14:textId="77777777" w:rsidTr="00671386">
        <w:trPr>
          <w:jc w:val="center"/>
        </w:trPr>
        <w:tc>
          <w:tcPr>
            <w:tcW w:w="590" w:type="dxa"/>
            <w:vAlign w:val="center"/>
          </w:tcPr>
          <w:p w14:paraId="22C06777" w14:textId="21309F8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28</w:t>
            </w:r>
          </w:p>
        </w:tc>
        <w:tc>
          <w:tcPr>
            <w:tcW w:w="5063" w:type="dxa"/>
            <w:vAlign w:val="center"/>
          </w:tcPr>
          <w:p w14:paraId="4A4E137A" w14:textId="01932E63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623" w:type="dxa"/>
            <w:vAlign w:val="center"/>
          </w:tcPr>
          <w:p w14:paraId="3B9FE8A1" w14:textId="0CACD168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564" w:type="dxa"/>
            <w:vAlign w:val="center"/>
          </w:tcPr>
          <w:p w14:paraId="00AC3C1D" w14:textId="5CEA32F5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6A8ACCEB" w14:textId="0667484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69E44FE7" w14:textId="297F2515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76DA31DF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1DFCD172" w14:textId="77777777" w:rsidTr="00671386">
        <w:trPr>
          <w:jc w:val="center"/>
        </w:trPr>
        <w:tc>
          <w:tcPr>
            <w:tcW w:w="590" w:type="dxa"/>
            <w:vAlign w:val="center"/>
          </w:tcPr>
          <w:p w14:paraId="672E6CDC" w14:textId="1E75F058" w:rsidR="00671386" w:rsidRPr="00727F28" w:rsidRDefault="00671386" w:rsidP="006713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5063" w:type="dxa"/>
            <w:vAlign w:val="center"/>
          </w:tcPr>
          <w:p w14:paraId="7B13328C" w14:textId="434CD477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623" w:type="dxa"/>
            <w:vAlign w:val="center"/>
          </w:tcPr>
          <w:p w14:paraId="1D7D6A5F" w14:textId="1351283A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564" w:type="dxa"/>
            <w:vAlign w:val="center"/>
          </w:tcPr>
          <w:p w14:paraId="6F668BD6" w14:textId="2B80EDE5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4C0F7BF7" w14:textId="0C334635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091389E0" w14:textId="0DBE54E6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4D9D135E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  <w:tr w:rsidR="00671386" w:rsidRPr="00727F28" w14:paraId="374D837C" w14:textId="77777777" w:rsidTr="00671386">
        <w:trPr>
          <w:jc w:val="center"/>
        </w:trPr>
        <w:tc>
          <w:tcPr>
            <w:tcW w:w="590" w:type="dxa"/>
            <w:vAlign w:val="center"/>
          </w:tcPr>
          <w:p w14:paraId="4FF91D98" w14:textId="2D92274D" w:rsidR="00671386" w:rsidRPr="00727F28" w:rsidRDefault="00671386" w:rsidP="006713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  <w:bookmarkStart w:id="0" w:name="_GoBack"/>
            <w:bookmarkEnd w:id="0"/>
          </w:p>
        </w:tc>
        <w:tc>
          <w:tcPr>
            <w:tcW w:w="5063" w:type="dxa"/>
            <w:vAlign w:val="center"/>
          </w:tcPr>
          <w:p w14:paraId="22F12F14" w14:textId="2B40DDFC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623" w:type="dxa"/>
            <w:vAlign w:val="center"/>
          </w:tcPr>
          <w:p w14:paraId="59DA5C53" w14:textId="3BC676EE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564" w:type="dxa"/>
            <w:vAlign w:val="center"/>
          </w:tcPr>
          <w:p w14:paraId="2914C37B" w14:textId="47CD64B3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Ul. Piłsudskiego 29, 82-500 Kwidzyn</w:t>
            </w:r>
          </w:p>
        </w:tc>
        <w:tc>
          <w:tcPr>
            <w:tcW w:w="1676" w:type="dxa"/>
            <w:vAlign w:val="center"/>
          </w:tcPr>
          <w:p w14:paraId="1C9C0BAB" w14:textId="2D9CF182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Katarzyna Pakulska</w:t>
            </w:r>
          </w:p>
        </w:tc>
        <w:tc>
          <w:tcPr>
            <w:tcW w:w="1656" w:type="dxa"/>
            <w:vAlign w:val="center"/>
          </w:tcPr>
          <w:p w14:paraId="29786BA0" w14:textId="59CBACDB" w:rsidR="00671386" w:rsidRPr="00727F28" w:rsidRDefault="00671386" w:rsidP="00671386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</w:p>
        </w:tc>
        <w:tc>
          <w:tcPr>
            <w:tcW w:w="1720" w:type="dxa"/>
            <w:vAlign w:val="center"/>
          </w:tcPr>
          <w:p w14:paraId="0BC59E10" w14:textId="77777777" w:rsidR="00671386" w:rsidRPr="00727F28" w:rsidRDefault="00671386" w:rsidP="00671386">
            <w:pPr>
              <w:jc w:val="center"/>
              <w:rPr>
                <w:rFonts w:cs="Arial"/>
              </w:rPr>
            </w:pPr>
          </w:p>
        </w:tc>
      </w:tr>
    </w:tbl>
    <w:p w14:paraId="034A7AFE" w14:textId="2E272C9C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96510" w14:textId="77777777" w:rsidR="004430F4" w:rsidRDefault="004430F4">
      <w:r>
        <w:separator/>
      </w:r>
    </w:p>
  </w:endnote>
  <w:endnote w:type="continuationSeparator" w:id="0">
    <w:p w14:paraId="74162666" w14:textId="77777777" w:rsidR="004430F4" w:rsidRDefault="00443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D11ED" w14:textId="77777777" w:rsidR="004430F4" w:rsidRDefault="004430F4">
      <w:r>
        <w:separator/>
      </w:r>
    </w:p>
  </w:footnote>
  <w:footnote w:type="continuationSeparator" w:id="0">
    <w:p w14:paraId="4D325F34" w14:textId="77777777" w:rsidR="004430F4" w:rsidRDefault="00443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F5032F" w:rsidRDefault="00F5032F" w:rsidP="009A4ACC">
    <w:pPr>
      <w:pStyle w:val="Nagwek"/>
      <w:ind w:left="-1134"/>
    </w:pPr>
  </w:p>
  <w:p w14:paraId="6DBE9692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176E"/>
    <w:rsid w:val="001A3D33"/>
    <w:rsid w:val="001B210F"/>
    <w:rsid w:val="001D059A"/>
    <w:rsid w:val="00241C1F"/>
    <w:rsid w:val="002425AE"/>
    <w:rsid w:val="002529E4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5E4E52"/>
    <w:rsid w:val="00613FC4"/>
    <w:rsid w:val="0061767F"/>
    <w:rsid w:val="00622781"/>
    <w:rsid w:val="006261B8"/>
    <w:rsid w:val="00640BFF"/>
    <w:rsid w:val="0066032A"/>
    <w:rsid w:val="00665A91"/>
    <w:rsid w:val="00671386"/>
    <w:rsid w:val="0069621B"/>
    <w:rsid w:val="006A6F6C"/>
    <w:rsid w:val="006B4267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0732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B00A8"/>
    <w:rsid w:val="00AD1EFE"/>
    <w:rsid w:val="00AD51FC"/>
    <w:rsid w:val="00AD7E56"/>
    <w:rsid w:val="00B01F08"/>
    <w:rsid w:val="00B16E8F"/>
    <w:rsid w:val="00B2442F"/>
    <w:rsid w:val="00B30401"/>
    <w:rsid w:val="00B6637D"/>
    <w:rsid w:val="00BB76D0"/>
    <w:rsid w:val="00BC363C"/>
    <w:rsid w:val="00C12E28"/>
    <w:rsid w:val="00C268A0"/>
    <w:rsid w:val="00C33F72"/>
    <w:rsid w:val="00C3553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7616"/>
    <w:rsid w:val="00EA5C16"/>
    <w:rsid w:val="00EF000D"/>
    <w:rsid w:val="00F0722B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CEC589A-2E6B-489F-82A7-9AA80456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5</TotalTime>
  <Pages>5</Pages>
  <Words>460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3</cp:revision>
  <cp:lastPrinted>2024-06-26T10:11:00Z</cp:lastPrinted>
  <dcterms:created xsi:type="dcterms:W3CDTF">2024-08-08T13:36:00Z</dcterms:created>
  <dcterms:modified xsi:type="dcterms:W3CDTF">2024-08-09T09:49:00Z</dcterms:modified>
</cp:coreProperties>
</file>