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1B007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2A073152" w14:textId="77777777" w:rsidR="004943B7" w:rsidRDefault="004943B7" w:rsidP="00141A58">
      <w:pPr>
        <w:rPr>
          <w:rFonts w:asciiTheme="minorHAnsi" w:hAnsiTheme="minorHAnsi" w:cstheme="minorHAnsi"/>
        </w:rPr>
      </w:pPr>
    </w:p>
    <w:p w14:paraId="0C2B8396" w14:textId="77777777" w:rsidR="004943B7" w:rsidRDefault="004943B7" w:rsidP="00141A58">
      <w:pPr>
        <w:rPr>
          <w:rFonts w:asciiTheme="minorHAnsi" w:hAnsiTheme="minorHAnsi" w:cstheme="minorHAnsi"/>
        </w:rPr>
      </w:pPr>
    </w:p>
    <w:p w14:paraId="79BAEEF5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136E14DC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0122E61C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32E27DC4" w14:textId="50DEC16B" w:rsidR="003A4A71" w:rsidRPr="00D639A4" w:rsidRDefault="00D639A4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</w:p>
    <w:p w14:paraId="35FF8785" w14:textId="77777777" w:rsidR="003A4A71" w:rsidRPr="00D639A4" w:rsidRDefault="00D639A4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26FECAF4" w14:textId="1B852463" w:rsidR="003A4A71" w:rsidRPr="00D639A4" w:rsidRDefault="003A4A71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</w:p>
    <w:p w14:paraId="17BCB554" w14:textId="5DD1B21F" w:rsidR="003A4A71" w:rsidRPr="004943B7" w:rsidRDefault="003A4A71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>DATA PRZEKAZANIA  HARMONOGRAMU: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0</w:t>
      </w:r>
      <w:r w:rsidR="00C35532">
        <w:rPr>
          <w:rFonts w:cs="Arial"/>
        </w:rPr>
        <w:t>2</w:t>
      </w:r>
      <w:r w:rsidR="00D639A4" w:rsidRPr="00D639A4">
        <w:rPr>
          <w:rFonts w:cs="Arial"/>
        </w:rPr>
        <w:t>.0</w:t>
      </w:r>
      <w:r w:rsidR="00C35532">
        <w:rPr>
          <w:rFonts w:cs="Arial"/>
        </w:rPr>
        <w:t>8</w:t>
      </w:r>
      <w:r w:rsidR="00D639A4" w:rsidRPr="00D639A4">
        <w:rPr>
          <w:rFonts w:cs="Arial"/>
        </w:rPr>
        <w:t>.2024</w:t>
      </w:r>
    </w:p>
    <w:p w14:paraId="7A1E6573" w14:textId="77777777" w:rsidR="004943B7" w:rsidRPr="00D639A4" w:rsidRDefault="004943B7" w:rsidP="004943B7">
      <w:pPr>
        <w:pStyle w:val="Akapitzlist"/>
        <w:spacing w:after="160" w:line="259" w:lineRule="auto"/>
        <w:rPr>
          <w:rFonts w:cs="Arial"/>
          <w:b/>
        </w:rPr>
      </w:pPr>
    </w:p>
    <w:tbl>
      <w:tblPr>
        <w:tblStyle w:val="Tabela-Siatka"/>
        <w:tblW w:w="13901" w:type="dxa"/>
        <w:jc w:val="center"/>
        <w:tblLayout w:type="fixed"/>
        <w:tblLook w:val="04A0" w:firstRow="1" w:lastRow="0" w:firstColumn="1" w:lastColumn="0" w:noHBand="0" w:noVBand="1"/>
      </w:tblPr>
      <w:tblGrid>
        <w:gridCol w:w="590"/>
        <w:gridCol w:w="3916"/>
        <w:gridCol w:w="1418"/>
        <w:gridCol w:w="1584"/>
        <w:gridCol w:w="2126"/>
        <w:gridCol w:w="1328"/>
        <w:gridCol w:w="232"/>
        <w:gridCol w:w="1420"/>
        <w:gridCol w:w="1287"/>
      </w:tblGrid>
      <w:tr w:rsidR="000D4DD2" w:rsidRPr="00727F28" w14:paraId="54397B63" w14:textId="77777777" w:rsidTr="000D4DD2">
        <w:trPr>
          <w:trHeight w:val="572"/>
          <w:jc w:val="center"/>
        </w:trPr>
        <w:tc>
          <w:tcPr>
            <w:tcW w:w="590" w:type="dxa"/>
            <w:shd w:val="clear" w:color="auto" w:fill="F2F2F2" w:themeFill="background1" w:themeFillShade="F2"/>
            <w:vAlign w:val="center"/>
          </w:tcPr>
          <w:p w14:paraId="3D852451" w14:textId="07680870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LP.</w:t>
            </w:r>
          </w:p>
        </w:tc>
        <w:tc>
          <w:tcPr>
            <w:tcW w:w="3916" w:type="dxa"/>
            <w:shd w:val="clear" w:color="auto" w:fill="F2F2F2" w:themeFill="background1" w:themeFillShade="F2"/>
            <w:vAlign w:val="center"/>
          </w:tcPr>
          <w:p w14:paraId="37CF183C" w14:textId="77777777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EE1835A" w14:textId="7BD8D0DF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Data wsparcia</w:t>
            </w:r>
          </w:p>
          <w:p w14:paraId="4C78C718" w14:textId="77777777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(od – do)</w:t>
            </w:r>
          </w:p>
        </w:tc>
        <w:tc>
          <w:tcPr>
            <w:tcW w:w="1584" w:type="dxa"/>
            <w:shd w:val="clear" w:color="auto" w:fill="F2F2F2" w:themeFill="background1" w:themeFillShade="F2"/>
            <w:vAlign w:val="center"/>
          </w:tcPr>
          <w:p w14:paraId="507AD4C9" w14:textId="77777777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Godziny realizacji wsparcia (od – do)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3420088" w14:textId="77777777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Miejsce realizacji wsparcia (dokładny adres)</w:t>
            </w:r>
          </w:p>
        </w:tc>
        <w:tc>
          <w:tcPr>
            <w:tcW w:w="1560" w:type="dxa"/>
            <w:gridSpan w:val="2"/>
            <w:shd w:val="clear" w:color="auto" w:fill="F2F2F2" w:themeFill="background1" w:themeFillShade="F2"/>
            <w:vAlign w:val="center"/>
          </w:tcPr>
          <w:p w14:paraId="661B2F41" w14:textId="77777777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Nazwa wykonawcy wsparcia (pole wskazane lecz nie wymagane)</w:t>
            </w: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3BF0C640" w14:textId="77777777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Liczba uczestników (pole wskazane lecz nie wymagane)</w:t>
            </w:r>
          </w:p>
        </w:tc>
        <w:tc>
          <w:tcPr>
            <w:tcW w:w="1287" w:type="dxa"/>
            <w:shd w:val="clear" w:color="auto" w:fill="F2F2F2" w:themeFill="background1" w:themeFillShade="F2"/>
            <w:vAlign w:val="center"/>
          </w:tcPr>
          <w:p w14:paraId="63DAEAA5" w14:textId="3C166406" w:rsidR="000D4DD2" w:rsidRPr="00727F28" w:rsidRDefault="000D4DD2" w:rsidP="000D4DD2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Uwagi</w:t>
            </w:r>
          </w:p>
        </w:tc>
      </w:tr>
      <w:tr w:rsidR="000D4DD2" w:rsidRPr="00AF3DB6" w14:paraId="408CDB86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7E196A01" w14:textId="3FCEB400" w:rsidR="000D4DD2" w:rsidRPr="00AF3DB6" w:rsidRDefault="000D4DD2" w:rsidP="00192FEE">
            <w:pPr>
              <w:jc w:val="center"/>
            </w:pPr>
            <w:r>
              <w:t>1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30049217" w14:textId="77777777" w:rsidR="000D4DD2" w:rsidRPr="00AF3DB6" w:rsidRDefault="000D4DD2" w:rsidP="00192FEE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653B39" w14:textId="77777777" w:rsidR="000D4DD2" w:rsidRPr="00AF3DB6" w:rsidRDefault="000D4DD2" w:rsidP="00192FEE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89DBC64" w14:textId="77777777" w:rsidR="000D4DD2" w:rsidRPr="00AF3DB6" w:rsidRDefault="000D4DD2" w:rsidP="00192FEE">
            <w:pPr>
              <w:jc w:val="center"/>
            </w:pPr>
            <w:r>
              <w:t>08:00-10:00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513B7E" w14:textId="77777777" w:rsidR="000D4DD2" w:rsidRPr="00AF3DB6" w:rsidRDefault="000D4DD2" w:rsidP="00192FEE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5643194" w14:textId="1CED0D5F" w:rsidR="000D4DD2" w:rsidRPr="00AF3DB6" w:rsidRDefault="000D4DD2" w:rsidP="00192FEE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4FCEEEAE" w14:textId="4D26ACA9" w:rsidR="000D4DD2" w:rsidRPr="00AF3DB6" w:rsidRDefault="000D4DD2" w:rsidP="00192FEE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C31F2AF" w14:textId="5FBA9D3E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22E305A5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5AD5BE47" w14:textId="77DC3D3D" w:rsidR="000D4DD2" w:rsidRPr="00AF3DB6" w:rsidRDefault="000D4DD2" w:rsidP="000D4DD2">
            <w:pPr>
              <w:jc w:val="center"/>
            </w:pPr>
            <w:r>
              <w:t>2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4F18FC5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255A92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E10835A" w14:textId="77777777" w:rsidR="000D4DD2" w:rsidRPr="00AF3DB6" w:rsidRDefault="000D4DD2" w:rsidP="000D4DD2">
            <w:pPr>
              <w:jc w:val="center"/>
            </w:pPr>
            <w:r>
              <w:t>10:00-12:00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A8C1E9C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C7F3DE2" w14:textId="0EAE35BA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  <w:bookmarkStart w:id="0" w:name="_GoBack"/>
            <w:bookmarkEnd w:id="0"/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4875E091" w14:textId="4C4FDDB6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5A5A151" w14:textId="2EF97159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</w:tr>
      <w:tr w:rsidR="000D4DD2" w:rsidRPr="00AF3DB6" w14:paraId="487B7889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13C4B604" w14:textId="572633D0" w:rsidR="000D4DD2" w:rsidRPr="00AF3DB6" w:rsidRDefault="000D4DD2" w:rsidP="000D4DD2">
            <w:pPr>
              <w:jc w:val="center"/>
            </w:pPr>
            <w:r>
              <w:t>3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7C8785AD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202FF6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BDCE2C8" w14:textId="77777777" w:rsidR="000D4DD2" w:rsidRPr="00AF3DB6" w:rsidRDefault="000D4DD2" w:rsidP="000D4DD2">
            <w:pPr>
              <w:jc w:val="center"/>
            </w:pPr>
            <w:r>
              <w:t>10:00-12:00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F4FA94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83DFD80" w14:textId="327E4231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1D32C330" w14:textId="30BE29FE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113F82E" w14:textId="0A5DC719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</w:tr>
      <w:tr w:rsidR="000D4DD2" w:rsidRPr="00AF3DB6" w14:paraId="6D8ED30D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7A5C574A" w14:textId="6F9E86B4" w:rsidR="000D4DD2" w:rsidRPr="00AF3DB6" w:rsidRDefault="000D4DD2" w:rsidP="000D4DD2">
            <w:pPr>
              <w:jc w:val="center"/>
            </w:pPr>
            <w:r>
              <w:t>4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38DB59B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7CE1BD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7ECCEC1" w14:textId="77777777" w:rsidR="000D4DD2" w:rsidRPr="00AF3DB6" w:rsidRDefault="000D4DD2" w:rsidP="000D4DD2">
            <w:pPr>
              <w:jc w:val="center"/>
            </w:pPr>
            <w:r>
              <w:t>12:00-14:00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C47358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589B768" w14:textId="4AABCB0B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6F4DF2B6" w14:textId="3B995158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18F0B21" w14:textId="03D26979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</w:tr>
      <w:tr w:rsidR="000D4DD2" w:rsidRPr="00AF3DB6" w14:paraId="06729EF4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2FC8BB2D" w14:textId="2FA2A6EB" w:rsidR="000D4DD2" w:rsidRPr="00AF3DB6" w:rsidRDefault="000D4DD2" w:rsidP="000D4DD2">
            <w:pPr>
              <w:jc w:val="center"/>
            </w:pPr>
            <w:r>
              <w:t>5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2C17248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4A1232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EA8BA11" w14:textId="77777777" w:rsidR="000D4DD2" w:rsidRPr="00AF3DB6" w:rsidRDefault="000D4DD2" w:rsidP="000D4DD2">
            <w:pPr>
              <w:jc w:val="center"/>
            </w:pPr>
            <w:r>
              <w:t>12:30-14:30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F6F6F7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26D44F0" w14:textId="6F0B714B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74FA718B" w14:textId="250636F8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1C60F91" w14:textId="7A779125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075BDA66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1B439E59" w14:textId="0DEA6535" w:rsidR="000D4DD2" w:rsidRPr="00AF3DB6" w:rsidRDefault="000D4DD2" w:rsidP="000D4DD2">
            <w:pPr>
              <w:jc w:val="center"/>
            </w:pPr>
            <w:r>
              <w:t>6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C1E834B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9F8840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83AB4F9" w14:textId="77777777" w:rsidR="000D4DD2" w:rsidRPr="00AF3DB6" w:rsidRDefault="000D4DD2" w:rsidP="000D4DD2">
            <w:pPr>
              <w:jc w:val="center"/>
            </w:pPr>
            <w:r>
              <w:t>14:30-16:30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3D975E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8E49BA2" w14:textId="58083C77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05336F52" w14:textId="4F047D2B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0807239" w14:textId="7A42AF96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4276989F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5E70BA9F" w14:textId="743961F1" w:rsidR="000D4DD2" w:rsidRPr="00AF3DB6" w:rsidRDefault="000D4DD2" w:rsidP="000D4DD2">
            <w:pPr>
              <w:jc w:val="center"/>
            </w:pPr>
            <w:r>
              <w:t>7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5B441DA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4F04BE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5759781" w14:textId="77777777" w:rsidR="000D4DD2" w:rsidRPr="00AF3DB6" w:rsidRDefault="000D4DD2" w:rsidP="000D4DD2">
            <w:pPr>
              <w:jc w:val="center"/>
            </w:pPr>
            <w:r>
              <w:t>14:30-16:30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B422FB0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52C6E7E" w14:textId="6B570CF1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7497C5D7" w14:textId="059878B5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5FEFFD1" w14:textId="455B74AC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38F73459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69D6210B" w14:textId="586F4386" w:rsidR="000D4DD2" w:rsidRPr="00AF3DB6" w:rsidRDefault="000D4DD2" w:rsidP="000D4DD2">
            <w:pPr>
              <w:jc w:val="center"/>
            </w:pPr>
            <w:r>
              <w:t>8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6BE805B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4F0955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425FFC3" w14:textId="77777777" w:rsidR="000D4DD2" w:rsidRPr="00AF3DB6" w:rsidRDefault="000D4DD2" w:rsidP="000D4DD2">
            <w:pPr>
              <w:jc w:val="center"/>
            </w:pPr>
            <w:r>
              <w:t>16:30-18:30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0D1954F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359DDC0" w14:textId="6097B7CF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099CF7BA" w14:textId="37736B6C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F873897" w14:textId="61ECE54D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5113185C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68EC4A8C" w14:textId="3F7E57F4" w:rsidR="000D4DD2" w:rsidRPr="00AF3DB6" w:rsidRDefault="000D4DD2" w:rsidP="000D4DD2">
            <w:pPr>
              <w:jc w:val="center"/>
            </w:pPr>
            <w:r>
              <w:t>9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BF4BE44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34211B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5E6B995" w14:textId="77777777" w:rsidR="000D4DD2" w:rsidRPr="00AF3DB6" w:rsidRDefault="000D4DD2" w:rsidP="000D4DD2">
            <w:pPr>
              <w:jc w:val="center"/>
            </w:pPr>
            <w:r>
              <w:t>16:30-18:30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6A92D9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6906347" w14:textId="5825975C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0C3D6979" w14:textId="352C7CD7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CB779A5" w14:textId="06BE0479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6F703C85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27449C3B" w14:textId="6D00F12C" w:rsidR="000D4DD2" w:rsidRPr="00AF3DB6" w:rsidRDefault="000D4DD2" w:rsidP="000D4DD2">
            <w:pPr>
              <w:jc w:val="center"/>
            </w:pPr>
            <w:r>
              <w:t>10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E2A38DC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D416F5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7816FF9" w14:textId="77777777" w:rsidR="000D4DD2" w:rsidRPr="00AF3DB6" w:rsidRDefault="000D4DD2" w:rsidP="000D4DD2">
            <w:pPr>
              <w:jc w:val="center"/>
            </w:pPr>
            <w:r>
              <w:t>16:30-18:30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B17B6D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2D8C185" w14:textId="42BE4A8F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5084B247" w14:textId="193F170F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9F98DD1" w14:textId="24645C63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5EC9A06B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7EA00781" w14:textId="58311467" w:rsidR="000D4DD2" w:rsidRPr="00AF3DB6" w:rsidRDefault="000D4DD2" w:rsidP="000D4DD2">
            <w:pPr>
              <w:jc w:val="center"/>
            </w:pPr>
            <w:r>
              <w:t>11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C4CE383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C0F7FA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1F5EE10" w14:textId="77777777" w:rsidR="000D4DD2" w:rsidRPr="00AF3DB6" w:rsidRDefault="000D4DD2" w:rsidP="000D4DD2">
            <w:pPr>
              <w:jc w:val="center"/>
            </w:pPr>
            <w:r>
              <w:t>18:30-20:30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2BAB727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01116C1" w14:textId="393915CF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6AA2BDCE" w14:textId="5E0689DA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A8FC82D" w14:textId="3BE3605D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48500768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46A5D126" w14:textId="6DE89127" w:rsidR="000D4DD2" w:rsidRPr="00AF3DB6" w:rsidRDefault="000D4DD2" w:rsidP="000D4DD2">
            <w:pPr>
              <w:jc w:val="center"/>
            </w:pPr>
            <w:r>
              <w:t>12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62557831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F0E465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B769C15" w14:textId="77777777" w:rsidR="000D4DD2" w:rsidRPr="00AF3DB6" w:rsidRDefault="000D4DD2" w:rsidP="000D4DD2">
            <w:pPr>
              <w:jc w:val="center"/>
            </w:pPr>
            <w:r>
              <w:t>18:30-20:30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4E9D9C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3012432" w14:textId="1CF4A668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5DD64052" w14:textId="70A0965B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ADCCC12" w14:textId="5BB51233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21CB76DA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70388F96" w14:textId="0E1567ED" w:rsidR="000D4DD2" w:rsidRPr="00AF3DB6" w:rsidRDefault="000D4DD2" w:rsidP="000D4DD2">
            <w:pPr>
              <w:jc w:val="center"/>
            </w:pPr>
            <w:r>
              <w:t>13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4E96B12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BD7BDD" w14:textId="77777777" w:rsidR="000D4DD2" w:rsidRPr="00AF3DB6" w:rsidRDefault="000D4DD2" w:rsidP="000D4DD2">
            <w:pPr>
              <w:jc w:val="center"/>
            </w:pPr>
            <w:r>
              <w:t>17.07.2024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5459D76" w14:textId="77777777" w:rsidR="000D4DD2" w:rsidRPr="00AF3DB6" w:rsidRDefault="000D4DD2" w:rsidP="000D4DD2">
            <w:pPr>
              <w:jc w:val="center"/>
            </w:pPr>
            <w:r>
              <w:t>09:00-11:00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AB678FB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54C091B" w14:textId="4C881328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71061511" w14:textId="1B53BD33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080B4F1" w14:textId="768E14EE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77DFC460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159B4631" w14:textId="6640B228" w:rsidR="000D4DD2" w:rsidRPr="00AF3DB6" w:rsidRDefault="000D4DD2" w:rsidP="000D4DD2">
            <w:pPr>
              <w:jc w:val="center"/>
            </w:pPr>
            <w:r>
              <w:t>14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0E073BC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C4B409" w14:textId="77777777" w:rsidR="000D4DD2" w:rsidRPr="00AF3DB6" w:rsidRDefault="000D4DD2" w:rsidP="000D4DD2">
            <w:pPr>
              <w:jc w:val="center"/>
            </w:pPr>
            <w:r>
              <w:t>17.07.2024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E3B94B6" w14:textId="77777777" w:rsidR="000D4DD2" w:rsidRPr="00AF3DB6" w:rsidRDefault="000D4DD2" w:rsidP="000D4DD2">
            <w:pPr>
              <w:jc w:val="center"/>
            </w:pPr>
            <w:r>
              <w:t>11:00-13:00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C4EE73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3FC6D92" w14:textId="43C5F2A2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760451ED" w14:textId="1BFA1A94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BD63FB8" w14:textId="64DA5E8E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2059EC45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49792133" w14:textId="5AFF982C" w:rsidR="000D4DD2" w:rsidRPr="00AF3DB6" w:rsidRDefault="000D4DD2" w:rsidP="000D4DD2">
            <w:pPr>
              <w:jc w:val="center"/>
            </w:pPr>
            <w:r>
              <w:t>15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6FB7273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628636" w14:textId="77777777" w:rsidR="000D4DD2" w:rsidRPr="00AF3DB6" w:rsidRDefault="000D4DD2" w:rsidP="000D4DD2">
            <w:pPr>
              <w:jc w:val="center"/>
            </w:pPr>
            <w:r>
              <w:t>17.07.2024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9C396B0" w14:textId="77777777" w:rsidR="000D4DD2" w:rsidRPr="00AF3DB6" w:rsidRDefault="000D4DD2" w:rsidP="000D4DD2">
            <w:pPr>
              <w:jc w:val="center"/>
            </w:pPr>
            <w:r>
              <w:t>18:30-20:30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78CC4F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842BB88" w14:textId="286A4FAB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53211929" w14:textId="117F240C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378C8CC" w14:textId="55969A6E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3B272D78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5E7D81B9" w14:textId="1A7DC28D" w:rsidR="000D4DD2" w:rsidRPr="00AF3DB6" w:rsidRDefault="000D4DD2" w:rsidP="000D4DD2">
            <w:pPr>
              <w:jc w:val="center"/>
            </w:pPr>
            <w:r>
              <w:t>16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FE670F3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87CC7B" w14:textId="77777777" w:rsidR="000D4DD2" w:rsidRPr="00AF3DB6" w:rsidRDefault="000D4DD2" w:rsidP="000D4DD2">
            <w:pPr>
              <w:jc w:val="center"/>
            </w:pPr>
            <w:r>
              <w:t>18.07.2024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2BC58FB" w14:textId="77777777" w:rsidR="000D4DD2" w:rsidRPr="00AF3DB6" w:rsidRDefault="000D4DD2" w:rsidP="000D4DD2">
            <w:pPr>
              <w:jc w:val="center"/>
            </w:pPr>
            <w:r>
              <w:t>11:00-13:00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AE8E45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994B4EC" w14:textId="0DAF3F09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68EDA2FD" w14:textId="17120447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BB4A7A9" w14:textId="293AE0A0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65543F02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1F1D71CB" w14:textId="659D6AA5" w:rsidR="000D4DD2" w:rsidRPr="00AF3DB6" w:rsidRDefault="000D4DD2" w:rsidP="000D4DD2">
            <w:pPr>
              <w:jc w:val="center"/>
            </w:pPr>
            <w:r>
              <w:t>17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7A33BF5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3FFD38" w14:textId="77777777" w:rsidR="000D4DD2" w:rsidRPr="00AF3DB6" w:rsidRDefault="000D4DD2" w:rsidP="000D4DD2">
            <w:pPr>
              <w:jc w:val="center"/>
            </w:pPr>
            <w:r>
              <w:t>18.07.2024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DE237AB" w14:textId="77777777" w:rsidR="000D4DD2" w:rsidRPr="00AF3DB6" w:rsidRDefault="000D4DD2" w:rsidP="000D4DD2">
            <w:pPr>
              <w:jc w:val="center"/>
            </w:pPr>
            <w:r>
              <w:t>16:30-18:30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A7E6B4C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EE703B9" w14:textId="52C822E1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6F86A420" w14:textId="62EEF9E3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D9E9222" w14:textId="04F565BD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30248FDB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6C020DAF" w14:textId="63112A75" w:rsidR="000D4DD2" w:rsidRPr="00AF3DB6" w:rsidRDefault="000D4DD2" w:rsidP="000D4DD2">
            <w:pPr>
              <w:jc w:val="center"/>
            </w:pPr>
            <w:r>
              <w:t>18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5D3EA3D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CDDCC8" w14:textId="77777777" w:rsidR="000D4DD2" w:rsidRPr="00AF3DB6" w:rsidRDefault="000D4DD2" w:rsidP="000D4DD2">
            <w:pPr>
              <w:jc w:val="center"/>
            </w:pPr>
            <w:r>
              <w:t>18.07.2024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D9BCE74" w14:textId="77777777" w:rsidR="000D4DD2" w:rsidRPr="00AF3DB6" w:rsidRDefault="000D4DD2" w:rsidP="000D4DD2">
            <w:pPr>
              <w:jc w:val="center"/>
            </w:pPr>
            <w:r>
              <w:t>18:30-20:30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4C2444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D17FC60" w14:textId="554CC931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5C39C724" w14:textId="7DCF4C37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794063A" w14:textId="14ABDE02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62F07DFC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6908218B" w14:textId="2496C7A3" w:rsidR="000D4DD2" w:rsidRPr="00AF3DB6" w:rsidRDefault="000D4DD2" w:rsidP="000D4DD2">
            <w:pPr>
              <w:jc w:val="center"/>
            </w:pPr>
            <w:r>
              <w:t>19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77FBC03D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0ACFD6" w14:textId="77777777" w:rsidR="000D4DD2" w:rsidRPr="00AF3DB6" w:rsidRDefault="000D4DD2" w:rsidP="000D4DD2">
            <w:pPr>
              <w:jc w:val="center"/>
            </w:pPr>
            <w:r>
              <w:t>19.07.2024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9D3F8F9" w14:textId="77777777" w:rsidR="000D4DD2" w:rsidRPr="00AF3DB6" w:rsidRDefault="000D4DD2" w:rsidP="000D4DD2">
            <w:pPr>
              <w:jc w:val="center"/>
            </w:pPr>
            <w:r>
              <w:t>09:00-11:00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4030CB9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40BEBC0" w14:textId="2070A84D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785FF6B8" w14:textId="1CF566F2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CF1541E" w14:textId="0D7B04A5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4FE178CD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3F1E2721" w14:textId="477578BA" w:rsidR="000D4DD2" w:rsidRPr="00AF3DB6" w:rsidRDefault="000D4DD2" w:rsidP="000D4DD2">
            <w:pPr>
              <w:jc w:val="center"/>
            </w:pPr>
            <w:r>
              <w:t>20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2CFFD20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2E69D4" w14:textId="77777777" w:rsidR="000D4DD2" w:rsidRPr="00AF3DB6" w:rsidRDefault="000D4DD2" w:rsidP="000D4DD2">
            <w:pPr>
              <w:jc w:val="center"/>
            </w:pPr>
            <w:r>
              <w:t>19.07.2024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F9E9C26" w14:textId="77777777" w:rsidR="000D4DD2" w:rsidRPr="00AF3DB6" w:rsidRDefault="000D4DD2" w:rsidP="000D4DD2">
            <w:pPr>
              <w:jc w:val="center"/>
            </w:pPr>
            <w:r>
              <w:t>11:00-13:00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2D915C5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D250A72" w14:textId="436DE04B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410E9620" w14:textId="6942797B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FA6E2A4" w14:textId="363B5487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75B561C2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54A353AC" w14:textId="00A56079" w:rsidR="000D4DD2" w:rsidRPr="00AF3DB6" w:rsidRDefault="000D4DD2" w:rsidP="000D4DD2">
            <w:pPr>
              <w:jc w:val="center"/>
            </w:pPr>
            <w:r>
              <w:t>21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18CDDD35" w14:textId="77777777" w:rsidR="000D4DD2" w:rsidRPr="00AF3DB6" w:rsidRDefault="000D4DD2" w:rsidP="000D4DD2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ABE710" w14:textId="77777777" w:rsidR="000D4DD2" w:rsidRPr="00AF3DB6" w:rsidRDefault="000D4DD2" w:rsidP="000D4DD2">
            <w:pPr>
              <w:jc w:val="center"/>
            </w:pPr>
            <w:r>
              <w:t>22.07.2024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9CC1C1D" w14:textId="77777777" w:rsidR="000D4DD2" w:rsidRPr="00AF3DB6" w:rsidRDefault="000D4DD2" w:rsidP="000D4DD2">
            <w:pPr>
              <w:jc w:val="center"/>
            </w:pPr>
            <w:r>
              <w:t>9:00-15:00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5F736F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6DC1636" w14:textId="1D2687A7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144CC187" w14:textId="6A2EC584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17A546B" w14:textId="1F5C4D78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1585FE6A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4A744497" w14:textId="445C2157" w:rsidR="000D4DD2" w:rsidRPr="00AF3DB6" w:rsidRDefault="000D4DD2" w:rsidP="000D4DD2">
            <w:pPr>
              <w:jc w:val="center"/>
            </w:pPr>
            <w:r>
              <w:t>21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69782B19" w14:textId="77777777" w:rsidR="000D4DD2" w:rsidRPr="00AF3DB6" w:rsidRDefault="000D4DD2" w:rsidP="000D4DD2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1A3A8B" w14:textId="77777777" w:rsidR="000D4DD2" w:rsidRPr="00AF3DB6" w:rsidRDefault="000D4DD2" w:rsidP="000D4DD2">
            <w:pPr>
              <w:jc w:val="center"/>
            </w:pPr>
            <w:r>
              <w:t>23.07.2024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344C5E2" w14:textId="77777777" w:rsidR="000D4DD2" w:rsidRPr="00AF3DB6" w:rsidRDefault="000D4DD2" w:rsidP="000D4DD2">
            <w:pPr>
              <w:jc w:val="center"/>
            </w:pPr>
            <w:r>
              <w:t>9:00-15:00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682B59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753AA4F" w14:textId="3314B961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1FB97349" w14:textId="3D188E56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F797160" w14:textId="721959BF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610336FD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507DE007" w14:textId="1D77DEE0" w:rsidR="000D4DD2" w:rsidRPr="00AF3DB6" w:rsidRDefault="000D4DD2" w:rsidP="000D4DD2">
            <w:pPr>
              <w:jc w:val="center"/>
            </w:pPr>
            <w:r>
              <w:t>22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8085D3D" w14:textId="77777777" w:rsidR="000D4DD2" w:rsidRPr="00AF3DB6" w:rsidRDefault="000D4DD2" w:rsidP="000D4DD2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EDA7D4" w14:textId="77777777" w:rsidR="000D4DD2" w:rsidRPr="00AF3DB6" w:rsidRDefault="000D4DD2" w:rsidP="000D4DD2">
            <w:pPr>
              <w:jc w:val="center"/>
            </w:pPr>
            <w:r>
              <w:t>24.07.2024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F4C527A" w14:textId="77777777" w:rsidR="000D4DD2" w:rsidRPr="00AF3DB6" w:rsidRDefault="000D4DD2" w:rsidP="000D4DD2">
            <w:pPr>
              <w:jc w:val="center"/>
            </w:pPr>
            <w:r>
              <w:t>9:00-15:00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04B95B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647CA41" w14:textId="5194F2CA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5B26CC32" w14:textId="5A3319B4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812D8D3" w14:textId="756E04ED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568CF605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53618078" w14:textId="1AADE9CE" w:rsidR="000D4DD2" w:rsidRPr="00AF3DB6" w:rsidRDefault="000D4DD2" w:rsidP="000D4DD2">
            <w:pPr>
              <w:jc w:val="center"/>
            </w:pPr>
            <w:r>
              <w:t>23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E8A5F66" w14:textId="77777777" w:rsidR="000D4DD2" w:rsidRPr="00AF3DB6" w:rsidRDefault="000D4DD2" w:rsidP="000D4DD2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7AA3CB" w14:textId="77777777" w:rsidR="000D4DD2" w:rsidRPr="00AF3DB6" w:rsidRDefault="000D4DD2" w:rsidP="000D4DD2">
            <w:pPr>
              <w:jc w:val="center"/>
            </w:pPr>
            <w:r>
              <w:t>25.07.2024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4EA977C" w14:textId="77777777" w:rsidR="000D4DD2" w:rsidRPr="00AF3DB6" w:rsidRDefault="000D4DD2" w:rsidP="000D4DD2">
            <w:pPr>
              <w:jc w:val="center"/>
            </w:pPr>
            <w:r>
              <w:t>9:00-15:00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C249E4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6995B23" w14:textId="18BFDF94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344A271B" w14:textId="13F0DE66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9DFA008" w14:textId="1A90BA49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2D5ADE17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78C71027" w14:textId="1CEF40AE" w:rsidR="000D4DD2" w:rsidRPr="00AF3DB6" w:rsidRDefault="000D4DD2" w:rsidP="000D4DD2">
            <w:pPr>
              <w:jc w:val="center"/>
            </w:pPr>
            <w:r>
              <w:t>24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7C3AF6B" w14:textId="77777777" w:rsidR="000D4DD2" w:rsidRPr="00AF3DB6" w:rsidRDefault="000D4DD2" w:rsidP="000D4DD2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2D4A19" w14:textId="77777777" w:rsidR="000D4DD2" w:rsidRDefault="000D4DD2" w:rsidP="000D4DD2">
            <w:pPr>
              <w:jc w:val="center"/>
            </w:pPr>
            <w:r>
              <w:t>26.07.2024</w:t>
            </w:r>
          </w:p>
          <w:p w14:paraId="5980A40E" w14:textId="77777777" w:rsidR="000D4DD2" w:rsidRPr="00AF3DB6" w:rsidRDefault="000D4DD2" w:rsidP="000D4DD2">
            <w:pPr>
              <w:jc w:val="center"/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37229A68" w14:textId="77777777" w:rsidR="000D4DD2" w:rsidRPr="00AF3DB6" w:rsidRDefault="000D4DD2" w:rsidP="000D4DD2">
            <w:pPr>
              <w:jc w:val="center"/>
            </w:pPr>
            <w:r>
              <w:t>9:00-15:00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58A6225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8E40187" w14:textId="3D474415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0E1B7AF4" w14:textId="720BB0FE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7712140" w14:textId="4591F889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64D34E55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0E602039" w14:textId="21911992" w:rsidR="000D4DD2" w:rsidRPr="00AF3DB6" w:rsidRDefault="000D4DD2" w:rsidP="000D4DD2">
            <w:pPr>
              <w:jc w:val="center"/>
            </w:pPr>
            <w:r>
              <w:t>25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18C0E7A0" w14:textId="77777777" w:rsidR="000D4DD2" w:rsidRPr="00AF3DB6" w:rsidRDefault="000D4DD2" w:rsidP="000D4DD2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82B274" w14:textId="77777777" w:rsidR="000D4DD2" w:rsidRPr="00AF3DB6" w:rsidRDefault="000D4DD2" w:rsidP="000D4DD2">
            <w:pPr>
              <w:jc w:val="center"/>
            </w:pPr>
            <w:r>
              <w:t>29.07.2024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004D101" w14:textId="77777777" w:rsidR="000D4DD2" w:rsidRPr="00AF3DB6" w:rsidRDefault="000D4DD2" w:rsidP="000D4DD2">
            <w:pPr>
              <w:jc w:val="center"/>
            </w:pPr>
            <w:r>
              <w:t>9:00-15:00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D2C410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7B89C8F" w14:textId="0BF867C7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005B18CF" w14:textId="53B2061F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2B75F54" w14:textId="6FA1C261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727F28" w14:paraId="5050BB06" w14:textId="77777777" w:rsidTr="000D4DD2">
        <w:trPr>
          <w:jc w:val="center"/>
        </w:trPr>
        <w:tc>
          <w:tcPr>
            <w:tcW w:w="590" w:type="dxa"/>
            <w:vAlign w:val="center"/>
          </w:tcPr>
          <w:p w14:paraId="3C3F6B18" w14:textId="568EBF0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67FC414C" w14:textId="47D2069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61E8AF" w14:textId="7BA7571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E2866E0" w14:textId="1CE9F62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FF8F65" w14:textId="7463545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D2CDE72" w14:textId="2BAAEB6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4D5EA390" w14:textId="5715216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05681BD" w14:textId="60AEA66F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CF46821" w14:textId="77777777" w:rsidTr="000D4DD2">
        <w:trPr>
          <w:jc w:val="center"/>
        </w:trPr>
        <w:tc>
          <w:tcPr>
            <w:tcW w:w="590" w:type="dxa"/>
            <w:vAlign w:val="center"/>
          </w:tcPr>
          <w:p w14:paraId="4423C499" w14:textId="3D42F98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27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B39FF3E" w14:textId="3348B26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01C94F" w14:textId="323D29D0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E94C918" w14:textId="0C57170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2126" w:type="dxa"/>
            <w:shd w:val="clear" w:color="auto" w:fill="auto"/>
          </w:tcPr>
          <w:p w14:paraId="6CF37F0C" w14:textId="366589D6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925D36">
              <w:t>ul. Piłsudskiego 29, 82-500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45DEDB0" w14:textId="2733D78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32745C5E" w14:textId="0ADF27E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24FED02" w14:textId="2E0AEA6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50A9F17" w14:textId="77777777" w:rsidTr="000D4DD2">
        <w:trPr>
          <w:jc w:val="center"/>
        </w:trPr>
        <w:tc>
          <w:tcPr>
            <w:tcW w:w="590" w:type="dxa"/>
            <w:vAlign w:val="center"/>
          </w:tcPr>
          <w:p w14:paraId="674B6B70" w14:textId="4D6AD02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365A365" w14:textId="2300F20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3A2F42" w14:textId="7AE4B04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C33E173" w14:textId="75E8545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</w:tc>
        <w:tc>
          <w:tcPr>
            <w:tcW w:w="2126" w:type="dxa"/>
            <w:shd w:val="clear" w:color="auto" w:fill="auto"/>
          </w:tcPr>
          <w:p w14:paraId="2D5CD6F7" w14:textId="08E92DA8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925D36">
              <w:t>ul. Piłsudskiego 29, 82-500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DAF8191" w14:textId="73CEC28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310A8E97" w14:textId="5E0900A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2F4ECA8" w14:textId="1A6B7B5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4A0E4BEA" w14:textId="77777777" w:rsidTr="000D4DD2">
        <w:trPr>
          <w:jc w:val="center"/>
        </w:trPr>
        <w:tc>
          <w:tcPr>
            <w:tcW w:w="590" w:type="dxa"/>
            <w:vAlign w:val="center"/>
          </w:tcPr>
          <w:p w14:paraId="6772AA05" w14:textId="15BF956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29</w:t>
            </w:r>
          </w:p>
        </w:tc>
        <w:tc>
          <w:tcPr>
            <w:tcW w:w="3916" w:type="dxa"/>
            <w:vAlign w:val="center"/>
          </w:tcPr>
          <w:p w14:paraId="34F17428" w14:textId="4C7B7EB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38BA36AF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2E02036A" w14:textId="685122F2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5008109E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1E49CE08" w14:textId="0BB695E1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1071B830" w14:textId="17FCC9B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6047EA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5B3D483" w14:textId="286661B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0EECA5F2" w14:textId="7ABF5F0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CD4B99F" w14:textId="1AAE710F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61619DB0" w14:textId="77777777" w:rsidTr="000D4DD2">
        <w:trPr>
          <w:jc w:val="center"/>
        </w:trPr>
        <w:tc>
          <w:tcPr>
            <w:tcW w:w="590" w:type="dxa"/>
            <w:vAlign w:val="center"/>
          </w:tcPr>
          <w:p w14:paraId="05306FA3" w14:textId="71D2425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</w:t>
            </w:r>
          </w:p>
        </w:tc>
        <w:tc>
          <w:tcPr>
            <w:tcW w:w="3916" w:type="dxa"/>
            <w:vAlign w:val="center"/>
          </w:tcPr>
          <w:p w14:paraId="2E37684E" w14:textId="2DF11E9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63031D2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1EA932A2" w14:textId="241C1A1D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485994FF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  <w:p w14:paraId="5C083077" w14:textId="65227E9C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4138273D" w14:textId="4D904EA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6047EA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246191E" w14:textId="3133FF5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763E5216" w14:textId="32D6F9C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E65B320" w14:textId="7C3A27D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4065179" w14:textId="77777777" w:rsidTr="000D4DD2">
        <w:trPr>
          <w:jc w:val="center"/>
        </w:trPr>
        <w:tc>
          <w:tcPr>
            <w:tcW w:w="590" w:type="dxa"/>
            <w:vAlign w:val="center"/>
          </w:tcPr>
          <w:p w14:paraId="339638BF" w14:textId="2A48D65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31</w:t>
            </w:r>
          </w:p>
        </w:tc>
        <w:tc>
          <w:tcPr>
            <w:tcW w:w="3916" w:type="dxa"/>
            <w:vAlign w:val="center"/>
          </w:tcPr>
          <w:p w14:paraId="250BD1E7" w14:textId="6B9C9A71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71DDD1BD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1804E94" w14:textId="3A808683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715E6FC4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  <w:p w14:paraId="42535E6E" w14:textId="6FB5174B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135A7390" w14:textId="60951432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10100760" w14:textId="5E16E19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51F799DB" w14:textId="2ED9DF3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E036E8B" w14:textId="7755D82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CF01E5B" w14:textId="77777777" w:rsidTr="000D4DD2">
        <w:trPr>
          <w:jc w:val="center"/>
        </w:trPr>
        <w:tc>
          <w:tcPr>
            <w:tcW w:w="590" w:type="dxa"/>
            <w:vAlign w:val="center"/>
          </w:tcPr>
          <w:p w14:paraId="4622F510" w14:textId="4754428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32</w:t>
            </w:r>
          </w:p>
        </w:tc>
        <w:tc>
          <w:tcPr>
            <w:tcW w:w="3916" w:type="dxa"/>
            <w:vAlign w:val="center"/>
          </w:tcPr>
          <w:p w14:paraId="462044B3" w14:textId="062318DC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0B7D6B0B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EF8515B" w14:textId="0ED1E60D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0AC1D147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  <w:p w14:paraId="7755F116" w14:textId="503EB358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370EE1D0" w14:textId="46EFE86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50F9B61D" w14:textId="3352952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6CC504D" w14:textId="0230E78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F175FAD" w14:textId="292F61F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5E5D59D2" w14:textId="77777777" w:rsidTr="000D4DD2">
        <w:trPr>
          <w:jc w:val="center"/>
        </w:trPr>
        <w:tc>
          <w:tcPr>
            <w:tcW w:w="590" w:type="dxa"/>
            <w:vAlign w:val="center"/>
          </w:tcPr>
          <w:p w14:paraId="5EEFF3DE" w14:textId="06898E0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33</w:t>
            </w:r>
          </w:p>
        </w:tc>
        <w:tc>
          <w:tcPr>
            <w:tcW w:w="3916" w:type="dxa"/>
            <w:vAlign w:val="center"/>
          </w:tcPr>
          <w:p w14:paraId="366B78D2" w14:textId="52814AAB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51A75CF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</w:p>
          <w:p w14:paraId="2326716C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406DCB7" w14:textId="17DFDBD0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0D234D5D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</w:p>
          <w:p w14:paraId="1E5B9AD7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264E3CD0" w14:textId="6702D65C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227FB35B" w14:textId="3BC568B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181081F4" w14:textId="19CE097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C562397" w14:textId="104ED93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4827D97" w14:textId="3BEF5CB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2B026430" w14:textId="77777777" w:rsidTr="000D4DD2">
        <w:trPr>
          <w:jc w:val="center"/>
        </w:trPr>
        <w:tc>
          <w:tcPr>
            <w:tcW w:w="590" w:type="dxa"/>
            <w:vAlign w:val="center"/>
          </w:tcPr>
          <w:p w14:paraId="19654B3B" w14:textId="661ACA4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34</w:t>
            </w:r>
          </w:p>
        </w:tc>
        <w:tc>
          <w:tcPr>
            <w:tcW w:w="3916" w:type="dxa"/>
            <w:vAlign w:val="center"/>
          </w:tcPr>
          <w:p w14:paraId="5E03D346" w14:textId="3942E39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622313C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</w:p>
          <w:p w14:paraId="53CD1126" w14:textId="4DD1E4F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</w:tc>
        <w:tc>
          <w:tcPr>
            <w:tcW w:w="1584" w:type="dxa"/>
            <w:vAlign w:val="center"/>
          </w:tcPr>
          <w:p w14:paraId="0429B01A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</w:p>
          <w:p w14:paraId="4E5587CC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  <w:p w14:paraId="7D17CE25" w14:textId="1DFD499F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154C5E80" w14:textId="46BFFAD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DD20E1F" w14:textId="68C55EA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E7488E3" w14:textId="76CD1C0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36D4117" w14:textId="35B875C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4350CBB" w14:textId="77777777" w:rsidTr="000D4DD2">
        <w:trPr>
          <w:jc w:val="center"/>
        </w:trPr>
        <w:tc>
          <w:tcPr>
            <w:tcW w:w="590" w:type="dxa"/>
            <w:vAlign w:val="center"/>
          </w:tcPr>
          <w:p w14:paraId="62432D68" w14:textId="2CD006C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35</w:t>
            </w:r>
          </w:p>
        </w:tc>
        <w:tc>
          <w:tcPr>
            <w:tcW w:w="3916" w:type="dxa"/>
            <w:vAlign w:val="center"/>
          </w:tcPr>
          <w:p w14:paraId="5D15BF11" w14:textId="6335A6A6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0242E6E6" w14:textId="71294A66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4" w:type="dxa"/>
            <w:vAlign w:val="center"/>
          </w:tcPr>
          <w:p w14:paraId="5BA0B821" w14:textId="2DC2887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2126" w:type="dxa"/>
          </w:tcPr>
          <w:p w14:paraId="3FC4BB22" w14:textId="0C68F18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94BDC78" w14:textId="008B59A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E55CE9E" w14:textId="7CFAB63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1B70FBC" w14:textId="392CC9A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27684092" w14:textId="77777777" w:rsidTr="000D4DD2">
        <w:trPr>
          <w:jc w:val="center"/>
        </w:trPr>
        <w:tc>
          <w:tcPr>
            <w:tcW w:w="590" w:type="dxa"/>
            <w:vAlign w:val="center"/>
          </w:tcPr>
          <w:p w14:paraId="42E78493" w14:textId="43A0BE1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3916" w:type="dxa"/>
            <w:vAlign w:val="center"/>
          </w:tcPr>
          <w:p w14:paraId="46D5D910" w14:textId="1BE0EB7C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4F5169A" w14:textId="61F4BDF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4" w:type="dxa"/>
            <w:vAlign w:val="center"/>
          </w:tcPr>
          <w:p w14:paraId="1970D8FB" w14:textId="6CC82FA1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2126" w:type="dxa"/>
          </w:tcPr>
          <w:p w14:paraId="1940D028" w14:textId="49D576D0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67E4022" w14:textId="063FD15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46F3BA2" w14:textId="594E1A9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193AF7A" w14:textId="245F10F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5232E7C2" w14:textId="77777777" w:rsidTr="000D4DD2">
        <w:trPr>
          <w:jc w:val="center"/>
        </w:trPr>
        <w:tc>
          <w:tcPr>
            <w:tcW w:w="590" w:type="dxa"/>
            <w:vAlign w:val="center"/>
          </w:tcPr>
          <w:p w14:paraId="37F2AA06" w14:textId="08AA0C6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37</w:t>
            </w:r>
          </w:p>
        </w:tc>
        <w:tc>
          <w:tcPr>
            <w:tcW w:w="3916" w:type="dxa"/>
            <w:vAlign w:val="center"/>
          </w:tcPr>
          <w:p w14:paraId="7371755A" w14:textId="5F542B11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2B00158" w14:textId="17E0ECE8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4" w:type="dxa"/>
            <w:vAlign w:val="center"/>
          </w:tcPr>
          <w:p w14:paraId="15306C5B" w14:textId="68E76B2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2126" w:type="dxa"/>
          </w:tcPr>
          <w:p w14:paraId="7DB99B4C" w14:textId="1E4D6F8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5487B44F" w14:textId="6E1A7BB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751D24B8" w14:textId="090A01B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A0E9DA6" w14:textId="5FF08D4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09ACE357" w14:textId="77777777" w:rsidTr="000D4DD2">
        <w:trPr>
          <w:jc w:val="center"/>
        </w:trPr>
        <w:tc>
          <w:tcPr>
            <w:tcW w:w="590" w:type="dxa"/>
            <w:vAlign w:val="center"/>
          </w:tcPr>
          <w:p w14:paraId="2AE5FE3B" w14:textId="7EAA387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38</w:t>
            </w:r>
          </w:p>
        </w:tc>
        <w:tc>
          <w:tcPr>
            <w:tcW w:w="3916" w:type="dxa"/>
            <w:vAlign w:val="center"/>
          </w:tcPr>
          <w:p w14:paraId="5456DFAB" w14:textId="3B05254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23CF92D7" w14:textId="3781CA6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4" w:type="dxa"/>
            <w:vAlign w:val="center"/>
          </w:tcPr>
          <w:p w14:paraId="6D411546" w14:textId="093EAB6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2126" w:type="dxa"/>
          </w:tcPr>
          <w:p w14:paraId="74DA1018" w14:textId="4D92D1F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CA857AF" w14:textId="2A69387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138D53B" w14:textId="21A8B66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E3C13DE" w14:textId="606A609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6D6B3F7" w14:textId="77777777" w:rsidTr="000D4DD2">
        <w:trPr>
          <w:jc w:val="center"/>
        </w:trPr>
        <w:tc>
          <w:tcPr>
            <w:tcW w:w="590" w:type="dxa"/>
            <w:vAlign w:val="center"/>
          </w:tcPr>
          <w:p w14:paraId="65CFBBE6" w14:textId="6344E26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39</w:t>
            </w:r>
          </w:p>
        </w:tc>
        <w:tc>
          <w:tcPr>
            <w:tcW w:w="3916" w:type="dxa"/>
            <w:vAlign w:val="center"/>
          </w:tcPr>
          <w:p w14:paraId="6D6865C8" w14:textId="29E75C52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91593D4" w14:textId="2BCD7EEC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4" w:type="dxa"/>
            <w:vAlign w:val="center"/>
          </w:tcPr>
          <w:p w14:paraId="2BD514B1" w14:textId="058AE201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2126" w:type="dxa"/>
          </w:tcPr>
          <w:p w14:paraId="28879AA0" w14:textId="4D2E523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543BB2C" w14:textId="6C084C2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2707907" w14:textId="155E896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CF87F5B" w14:textId="66CAEDD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47C592B1" w14:textId="77777777" w:rsidTr="000D4DD2">
        <w:trPr>
          <w:jc w:val="center"/>
        </w:trPr>
        <w:tc>
          <w:tcPr>
            <w:tcW w:w="590" w:type="dxa"/>
            <w:vAlign w:val="center"/>
          </w:tcPr>
          <w:p w14:paraId="1B08E831" w14:textId="64AF6E9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40</w:t>
            </w:r>
          </w:p>
        </w:tc>
        <w:tc>
          <w:tcPr>
            <w:tcW w:w="3916" w:type="dxa"/>
            <w:vAlign w:val="center"/>
          </w:tcPr>
          <w:p w14:paraId="3FC05BAB" w14:textId="4F7DE0EB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1898DFB" w14:textId="2B2A7C8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4" w:type="dxa"/>
            <w:vAlign w:val="center"/>
          </w:tcPr>
          <w:p w14:paraId="2518AE60" w14:textId="17F802C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2126" w:type="dxa"/>
          </w:tcPr>
          <w:p w14:paraId="3EE66AB2" w14:textId="2F6A1C64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89815FE" w14:textId="121349B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D907741" w14:textId="0900C27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D30F189" w14:textId="7D2FEFF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5E569940" w14:textId="77777777" w:rsidTr="000D4DD2">
        <w:trPr>
          <w:jc w:val="center"/>
        </w:trPr>
        <w:tc>
          <w:tcPr>
            <w:tcW w:w="590" w:type="dxa"/>
            <w:vAlign w:val="center"/>
          </w:tcPr>
          <w:p w14:paraId="338621ED" w14:textId="3932DF3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41</w:t>
            </w:r>
          </w:p>
        </w:tc>
        <w:tc>
          <w:tcPr>
            <w:tcW w:w="3916" w:type="dxa"/>
            <w:vAlign w:val="center"/>
          </w:tcPr>
          <w:p w14:paraId="3BD06294" w14:textId="5BCFE2D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462ADAB" w14:textId="5BB0DC6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23</w:t>
            </w:r>
            <w:r w:rsidRPr="00727F28">
              <w:rPr>
                <w:rFonts w:cs="Arial"/>
              </w:rPr>
              <w:t>.08.2024</w:t>
            </w:r>
          </w:p>
        </w:tc>
        <w:tc>
          <w:tcPr>
            <w:tcW w:w="1584" w:type="dxa"/>
            <w:vAlign w:val="center"/>
          </w:tcPr>
          <w:p w14:paraId="18AD5429" w14:textId="4E6CF4D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  <w:r>
              <w:rPr>
                <w:rFonts w:cs="Arial"/>
              </w:rPr>
              <w:t>4</w:t>
            </w:r>
            <w:r w:rsidRPr="00727F28">
              <w:rPr>
                <w:rFonts w:cs="Arial"/>
              </w:rPr>
              <w:t>:00-1</w:t>
            </w:r>
            <w:r>
              <w:rPr>
                <w:rFonts w:cs="Arial"/>
              </w:rPr>
              <w:t>6</w:t>
            </w:r>
            <w:r w:rsidRPr="00727F28">
              <w:rPr>
                <w:rFonts w:cs="Arial"/>
              </w:rPr>
              <w:t>:00</w:t>
            </w:r>
          </w:p>
        </w:tc>
        <w:tc>
          <w:tcPr>
            <w:tcW w:w="2126" w:type="dxa"/>
          </w:tcPr>
          <w:p w14:paraId="4C8276F8" w14:textId="06978F5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441AEC46" w14:textId="3314E5A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57E70DA6" w14:textId="43BB810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3FF6B22" w14:textId="0B50B97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6729BBEA" w14:textId="77777777" w:rsidTr="000D4DD2">
        <w:trPr>
          <w:jc w:val="center"/>
        </w:trPr>
        <w:tc>
          <w:tcPr>
            <w:tcW w:w="590" w:type="dxa"/>
            <w:vAlign w:val="center"/>
          </w:tcPr>
          <w:p w14:paraId="3B4204BE" w14:textId="6FAA0F9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42</w:t>
            </w:r>
          </w:p>
        </w:tc>
        <w:tc>
          <w:tcPr>
            <w:tcW w:w="3916" w:type="dxa"/>
            <w:vAlign w:val="center"/>
          </w:tcPr>
          <w:p w14:paraId="6EBCB45A" w14:textId="4F75246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85FDDE6" w14:textId="73F00878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4" w:type="dxa"/>
            <w:vAlign w:val="center"/>
          </w:tcPr>
          <w:p w14:paraId="70D0AE79" w14:textId="5A81E5B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2126" w:type="dxa"/>
          </w:tcPr>
          <w:p w14:paraId="10C243B5" w14:textId="11029FF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7AC3207" w14:textId="32E7C34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7407DDA7" w14:textId="003A50D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4657E1A" w14:textId="583CBCE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3F619B0A" w14:textId="77777777" w:rsidTr="000D4DD2">
        <w:trPr>
          <w:jc w:val="center"/>
        </w:trPr>
        <w:tc>
          <w:tcPr>
            <w:tcW w:w="590" w:type="dxa"/>
            <w:vAlign w:val="center"/>
          </w:tcPr>
          <w:p w14:paraId="04755057" w14:textId="6A248F5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43</w:t>
            </w:r>
          </w:p>
        </w:tc>
        <w:tc>
          <w:tcPr>
            <w:tcW w:w="3916" w:type="dxa"/>
            <w:vAlign w:val="center"/>
          </w:tcPr>
          <w:p w14:paraId="2397C331" w14:textId="76288C1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0280160" w14:textId="0C942BA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4" w:type="dxa"/>
            <w:vAlign w:val="center"/>
          </w:tcPr>
          <w:p w14:paraId="69C979CB" w14:textId="2B5C3822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</w:tc>
        <w:tc>
          <w:tcPr>
            <w:tcW w:w="2126" w:type="dxa"/>
          </w:tcPr>
          <w:p w14:paraId="71524A3E" w14:textId="552B45E4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CF72322" w14:textId="2D27872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300BBDDF" w14:textId="6078522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21D1DBE" w14:textId="02F4BFD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606F7F4" w14:textId="77777777" w:rsidTr="000D4DD2">
        <w:trPr>
          <w:jc w:val="center"/>
        </w:trPr>
        <w:tc>
          <w:tcPr>
            <w:tcW w:w="590" w:type="dxa"/>
            <w:vAlign w:val="center"/>
          </w:tcPr>
          <w:p w14:paraId="546F81FC" w14:textId="179C9A2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44</w:t>
            </w:r>
          </w:p>
        </w:tc>
        <w:tc>
          <w:tcPr>
            <w:tcW w:w="3916" w:type="dxa"/>
            <w:vAlign w:val="center"/>
          </w:tcPr>
          <w:p w14:paraId="54DA72E4" w14:textId="0BFCFB3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33EFBED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B768691" w14:textId="739E1380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737EF37D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  <w:p w14:paraId="6D155E89" w14:textId="64D62BE0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67D8A341" w14:textId="42C586E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CFBED9E" w14:textId="026F955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7D7D403" w14:textId="0DC1BB8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802E38B" w14:textId="5C42D62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7812BE5" w14:textId="77777777" w:rsidTr="000D4DD2">
        <w:trPr>
          <w:jc w:val="center"/>
        </w:trPr>
        <w:tc>
          <w:tcPr>
            <w:tcW w:w="590" w:type="dxa"/>
            <w:vAlign w:val="center"/>
          </w:tcPr>
          <w:p w14:paraId="1892EB3A" w14:textId="6DD2D34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45</w:t>
            </w:r>
          </w:p>
        </w:tc>
        <w:tc>
          <w:tcPr>
            <w:tcW w:w="3916" w:type="dxa"/>
            <w:vAlign w:val="center"/>
          </w:tcPr>
          <w:p w14:paraId="5756DAEC" w14:textId="02C8B40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68B0581F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3A197B2F" w14:textId="62BE7197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18AF7B36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7E977FAE" w14:textId="2DD22A0A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150A2C9A" w14:textId="3737D256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425DC31F" w14:textId="0B1E019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213586D" w14:textId="192F84F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A8759A5" w14:textId="4F0D281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B73F8B4" w14:textId="77777777" w:rsidTr="000D4DD2">
        <w:trPr>
          <w:jc w:val="center"/>
        </w:trPr>
        <w:tc>
          <w:tcPr>
            <w:tcW w:w="590" w:type="dxa"/>
            <w:vAlign w:val="center"/>
          </w:tcPr>
          <w:p w14:paraId="3515E436" w14:textId="4C0080C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46</w:t>
            </w:r>
          </w:p>
        </w:tc>
        <w:tc>
          <w:tcPr>
            <w:tcW w:w="3916" w:type="dxa"/>
            <w:vAlign w:val="center"/>
          </w:tcPr>
          <w:p w14:paraId="23E0BFD7" w14:textId="4A577CE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5F33A9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002C54E1" w14:textId="0984C326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61CF0D13" w14:textId="5C802494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  <w:r>
              <w:rPr>
                <w:rFonts w:cs="Arial"/>
              </w:rPr>
              <w:t>2</w:t>
            </w:r>
            <w:r w:rsidRPr="00727F28">
              <w:rPr>
                <w:rFonts w:cs="Arial"/>
              </w:rPr>
              <w:t>:00-1</w:t>
            </w:r>
            <w:r>
              <w:rPr>
                <w:rFonts w:cs="Arial"/>
              </w:rPr>
              <w:t>4</w:t>
            </w:r>
            <w:r w:rsidRPr="00727F28">
              <w:rPr>
                <w:rFonts w:cs="Arial"/>
              </w:rPr>
              <w:t>:00</w:t>
            </w:r>
          </w:p>
          <w:p w14:paraId="3FC0F0F0" w14:textId="28654BE5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67E7FFAD" w14:textId="042D441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4A488BEE" w14:textId="46C8AA5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5C2CFB82" w14:textId="1B3BA23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35DD52C" w14:textId="59CB3DA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E34BC87" w14:textId="77777777" w:rsidTr="000D4DD2">
        <w:trPr>
          <w:jc w:val="center"/>
        </w:trPr>
        <w:tc>
          <w:tcPr>
            <w:tcW w:w="590" w:type="dxa"/>
            <w:vAlign w:val="center"/>
          </w:tcPr>
          <w:p w14:paraId="1FB79A85" w14:textId="4A59CD8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47</w:t>
            </w:r>
          </w:p>
        </w:tc>
        <w:tc>
          <w:tcPr>
            <w:tcW w:w="3916" w:type="dxa"/>
            <w:vAlign w:val="center"/>
          </w:tcPr>
          <w:p w14:paraId="61AFA5D9" w14:textId="6AF9C38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7A6541" w14:textId="6F3D54C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</w:tc>
        <w:tc>
          <w:tcPr>
            <w:tcW w:w="1584" w:type="dxa"/>
            <w:vAlign w:val="center"/>
          </w:tcPr>
          <w:p w14:paraId="348B25E9" w14:textId="37FE025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2126" w:type="dxa"/>
          </w:tcPr>
          <w:p w14:paraId="593A376E" w14:textId="3CF3DB5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96D645C" w14:textId="6508D41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4AFD863" w14:textId="1EBD0E1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BF5231F" w14:textId="55D311E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7E9BB81" w14:textId="77777777" w:rsidTr="000D4DD2">
        <w:trPr>
          <w:jc w:val="center"/>
        </w:trPr>
        <w:tc>
          <w:tcPr>
            <w:tcW w:w="590" w:type="dxa"/>
            <w:vAlign w:val="center"/>
          </w:tcPr>
          <w:p w14:paraId="0D9FADCC" w14:textId="0CE9F06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48</w:t>
            </w:r>
          </w:p>
        </w:tc>
        <w:tc>
          <w:tcPr>
            <w:tcW w:w="3916" w:type="dxa"/>
            <w:vAlign w:val="center"/>
          </w:tcPr>
          <w:p w14:paraId="41DB17EB" w14:textId="48F87C12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D315DAD" w14:textId="5ED1FE8B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4" w:type="dxa"/>
            <w:vAlign w:val="center"/>
          </w:tcPr>
          <w:p w14:paraId="39E37E61" w14:textId="74DDC9E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2126" w:type="dxa"/>
          </w:tcPr>
          <w:p w14:paraId="6774227B" w14:textId="36859324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D5BC151" w14:textId="1D629A9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74142B32" w14:textId="6AD089B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3A3DFFC" w14:textId="5D40E21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27D99F60" w14:textId="77777777" w:rsidTr="000D4DD2">
        <w:trPr>
          <w:jc w:val="center"/>
        </w:trPr>
        <w:tc>
          <w:tcPr>
            <w:tcW w:w="590" w:type="dxa"/>
            <w:vAlign w:val="center"/>
          </w:tcPr>
          <w:p w14:paraId="700E57CF" w14:textId="05B8223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49</w:t>
            </w:r>
          </w:p>
        </w:tc>
        <w:tc>
          <w:tcPr>
            <w:tcW w:w="3916" w:type="dxa"/>
            <w:vAlign w:val="center"/>
          </w:tcPr>
          <w:p w14:paraId="714B84FA" w14:textId="5C945CE0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939507F" w14:textId="3D6F914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4" w:type="dxa"/>
            <w:vAlign w:val="center"/>
          </w:tcPr>
          <w:p w14:paraId="26D204B6" w14:textId="60BDCF6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2126" w:type="dxa"/>
          </w:tcPr>
          <w:p w14:paraId="620B753C" w14:textId="3F71B9C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C9D64B2" w14:textId="1D2D67E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D2D0210" w14:textId="71F754C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26B4913" w14:textId="387BD33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3BA800E8" w14:textId="77777777" w:rsidTr="000D4DD2">
        <w:trPr>
          <w:jc w:val="center"/>
        </w:trPr>
        <w:tc>
          <w:tcPr>
            <w:tcW w:w="590" w:type="dxa"/>
            <w:vAlign w:val="center"/>
          </w:tcPr>
          <w:p w14:paraId="471AE430" w14:textId="040480E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50</w:t>
            </w:r>
          </w:p>
        </w:tc>
        <w:tc>
          <w:tcPr>
            <w:tcW w:w="3916" w:type="dxa"/>
            <w:vAlign w:val="center"/>
          </w:tcPr>
          <w:p w14:paraId="6DB0D9A8" w14:textId="10D45B4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49AE22A" w14:textId="6FA260E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4" w:type="dxa"/>
            <w:vAlign w:val="center"/>
          </w:tcPr>
          <w:p w14:paraId="34E340E5" w14:textId="3F193F4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2126" w:type="dxa"/>
          </w:tcPr>
          <w:p w14:paraId="0D3D70A7" w14:textId="262BB19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91779E2" w14:textId="0162FA7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4AB83F4" w14:textId="4D2F690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8642EF0" w14:textId="2EDCAAB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2BB839DD" w14:textId="77777777" w:rsidTr="000D4DD2">
        <w:trPr>
          <w:jc w:val="center"/>
        </w:trPr>
        <w:tc>
          <w:tcPr>
            <w:tcW w:w="590" w:type="dxa"/>
            <w:vAlign w:val="center"/>
          </w:tcPr>
          <w:p w14:paraId="22C06777" w14:textId="3BD2D6BF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51</w:t>
            </w:r>
          </w:p>
        </w:tc>
        <w:tc>
          <w:tcPr>
            <w:tcW w:w="3916" w:type="dxa"/>
            <w:vAlign w:val="center"/>
          </w:tcPr>
          <w:p w14:paraId="4A4E137A" w14:textId="01932E6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04E0198" w14:textId="0A05697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4" w:type="dxa"/>
            <w:vAlign w:val="center"/>
          </w:tcPr>
          <w:p w14:paraId="3B9FE8A1" w14:textId="0CACD168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2126" w:type="dxa"/>
          </w:tcPr>
          <w:p w14:paraId="00AC3C1D" w14:textId="0C76A961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A8ACCEB" w14:textId="628E729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9E44FE7" w14:textId="0DCE0C1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426E600" w14:textId="34B2283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DFCD172" w14:textId="77777777" w:rsidTr="000D4DD2">
        <w:trPr>
          <w:jc w:val="center"/>
        </w:trPr>
        <w:tc>
          <w:tcPr>
            <w:tcW w:w="590" w:type="dxa"/>
            <w:vAlign w:val="center"/>
          </w:tcPr>
          <w:p w14:paraId="672E6CDC" w14:textId="22851E4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52</w:t>
            </w:r>
          </w:p>
        </w:tc>
        <w:tc>
          <w:tcPr>
            <w:tcW w:w="3916" w:type="dxa"/>
            <w:vAlign w:val="center"/>
          </w:tcPr>
          <w:p w14:paraId="7B13328C" w14:textId="434CD4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872404" w14:textId="2CFA245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4" w:type="dxa"/>
            <w:vAlign w:val="center"/>
          </w:tcPr>
          <w:p w14:paraId="1D7D6A5F" w14:textId="1351283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2126" w:type="dxa"/>
          </w:tcPr>
          <w:p w14:paraId="6F668BD6" w14:textId="7B82A88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4C0F7BF7" w14:textId="31BDB4B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091389E0" w14:textId="55CB08E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8641771" w14:textId="69207A4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374D837C" w14:textId="77777777" w:rsidTr="000D4DD2">
        <w:trPr>
          <w:jc w:val="center"/>
        </w:trPr>
        <w:tc>
          <w:tcPr>
            <w:tcW w:w="590" w:type="dxa"/>
            <w:vAlign w:val="center"/>
          </w:tcPr>
          <w:p w14:paraId="4FF91D98" w14:textId="67E748C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53</w:t>
            </w:r>
          </w:p>
        </w:tc>
        <w:tc>
          <w:tcPr>
            <w:tcW w:w="3916" w:type="dxa"/>
            <w:vAlign w:val="center"/>
          </w:tcPr>
          <w:p w14:paraId="22F12F14" w14:textId="2B40DDFC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A7EA75" w14:textId="7290E5A2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4" w:type="dxa"/>
            <w:vAlign w:val="center"/>
          </w:tcPr>
          <w:p w14:paraId="59DA5C53" w14:textId="3BC676E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2126" w:type="dxa"/>
          </w:tcPr>
          <w:p w14:paraId="2914C37B" w14:textId="29C5797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1C9C0BAB" w14:textId="1DFED34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9786BA0" w14:textId="53FBFF1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E3A5B73" w14:textId="05760D5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35FE36BC" w14:textId="77777777" w:rsidTr="000D4DD2">
        <w:trPr>
          <w:jc w:val="center"/>
        </w:trPr>
        <w:tc>
          <w:tcPr>
            <w:tcW w:w="590" w:type="dxa"/>
            <w:vAlign w:val="center"/>
          </w:tcPr>
          <w:p w14:paraId="0D7B2D17" w14:textId="2EE0FDD3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54</w:t>
            </w:r>
          </w:p>
        </w:tc>
        <w:tc>
          <w:tcPr>
            <w:tcW w:w="3916" w:type="dxa"/>
            <w:vAlign w:val="center"/>
          </w:tcPr>
          <w:p w14:paraId="497D76F7" w14:textId="0B62A34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D49B0A1" w14:textId="3E18EED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19.08.2024</w:t>
            </w:r>
          </w:p>
        </w:tc>
        <w:tc>
          <w:tcPr>
            <w:tcW w:w="1584" w:type="dxa"/>
            <w:vAlign w:val="center"/>
          </w:tcPr>
          <w:p w14:paraId="3F09F498" w14:textId="2388955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2126" w:type="dxa"/>
          </w:tcPr>
          <w:p w14:paraId="7BF93877" w14:textId="473E1BD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2F837DA" w14:textId="1CE9AED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7835B2C" w14:textId="4BE58D2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5A43656" w14:textId="4065E91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432E5043" w14:textId="77777777" w:rsidTr="000D4DD2">
        <w:trPr>
          <w:jc w:val="center"/>
        </w:trPr>
        <w:tc>
          <w:tcPr>
            <w:tcW w:w="590" w:type="dxa"/>
            <w:vAlign w:val="center"/>
          </w:tcPr>
          <w:p w14:paraId="7486A016" w14:textId="08764C37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55</w:t>
            </w:r>
          </w:p>
        </w:tc>
        <w:tc>
          <w:tcPr>
            <w:tcW w:w="3916" w:type="dxa"/>
            <w:vAlign w:val="center"/>
          </w:tcPr>
          <w:p w14:paraId="6BB86B5E" w14:textId="77E7448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CFBED43" w14:textId="189F3D5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20.08.2024</w:t>
            </w:r>
          </w:p>
        </w:tc>
        <w:tc>
          <w:tcPr>
            <w:tcW w:w="1584" w:type="dxa"/>
            <w:vAlign w:val="center"/>
          </w:tcPr>
          <w:p w14:paraId="07C9DD6A" w14:textId="2A3D970F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2126" w:type="dxa"/>
          </w:tcPr>
          <w:p w14:paraId="663FD637" w14:textId="6F503822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3A09EA5A" w14:textId="20ABE6D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9704787" w14:textId="7DC42EA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21CF8AF" w14:textId="6A3FC23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6995595A" w14:textId="77777777" w:rsidTr="000D4DD2">
        <w:trPr>
          <w:jc w:val="center"/>
        </w:trPr>
        <w:tc>
          <w:tcPr>
            <w:tcW w:w="590" w:type="dxa"/>
            <w:vAlign w:val="center"/>
          </w:tcPr>
          <w:p w14:paraId="62C9E03F" w14:textId="3D56952D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56</w:t>
            </w:r>
          </w:p>
        </w:tc>
        <w:tc>
          <w:tcPr>
            <w:tcW w:w="3916" w:type="dxa"/>
            <w:vAlign w:val="center"/>
          </w:tcPr>
          <w:p w14:paraId="75ACBCC8" w14:textId="700B0F5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7ED33412" w14:textId="01D51A7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21.08.2024</w:t>
            </w:r>
          </w:p>
        </w:tc>
        <w:tc>
          <w:tcPr>
            <w:tcW w:w="1584" w:type="dxa"/>
            <w:vAlign w:val="center"/>
          </w:tcPr>
          <w:p w14:paraId="07819AA4" w14:textId="3A6F106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2126" w:type="dxa"/>
          </w:tcPr>
          <w:p w14:paraId="1216420C" w14:textId="0445EF9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AF0903C" w14:textId="2B0AC5A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79DA51BE" w14:textId="574E1D7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59BD9DA" w14:textId="6ACD511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4CDEDB50" w14:textId="77777777" w:rsidTr="000D4DD2">
        <w:trPr>
          <w:jc w:val="center"/>
        </w:trPr>
        <w:tc>
          <w:tcPr>
            <w:tcW w:w="590" w:type="dxa"/>
            <w:vAlign w:val="center"/>
          </w:tcPr>
          <w:p w14:paraId="2E162A1C" w14:textId="3DA5A5DB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57</w:t>
            </w:r>
          </w:p>
        </w:tc>
        <w:tc>
          <w:tcPr>
            <w:tcW w:w="3916" w:type="dxa"/>
            <w:vAlign w:val="center"/>
          </w:tcPr>
          <w:p w14:paraId="235A48B1" w14:textId="739816D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59A383F1" w14:textId="5F0E903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26.08.2024</w:t>
            </w:r>
          </w:p>
        </w:tc>
        <w:tc>
          <w:tcPr>
            <w:tcW w:w="1584" w:type="dxa"/>
            <w:vAlign w:val="center"/>
          </w:tcPr>
          <w:p w14:paraId="7109A5FD" w14:textId="4D60C10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12:30-14:30</w:t>
            </w:r>
          </w:p>
        </w:tc>
        <w:tc>
          <w:tcPr>
            <w:tcW w:w="2126" w:type="dxa"/>
          </w:tcPr>
          <w:p w14:paraId="1A31DB44" w14:textId="2AD2EC1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5B57907" w14:textId="61ACF10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DF0B34C" w14:textId="42A7047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4C6380C" w14:textId="1C6407A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60072A9F" w14:textId="77777777" w:rsidTr="000D4DD2">
        <w:trPr>
          <w:jc w:val="center"/>
        </w:trPr>
        <w:tc>
          <w:tcPr>
            <w:tcW w:w="590" w:type="dxa"/>
            <w:vAlign w:val="center"/>
          </w:tcPr>
          <w:p w14:paraId="0EB2105F" w14:textId="16D8997A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58</w:t>
            </w:r>
          </w:p>
        </w:tc>
        <w:tc>
          <w:tcPr>
            <w:tcW w:w="3916" w:type="dxa"/>
            <w:vAlign w:val="center"/>
          </w:tcPr>
          <w:p w14:paraId="602ABE90" w14:textId="211192BA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62DD810A" w14:textId="5F15DD23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26.08.2024</w:t>
            </w:r>
          </w:p>
        </w:tc>
        <w:tc>
          <w:tcPr>
            <w:tcW w:w="1584" w:type="dxa"/>
            <w:vAlign w:val="center"/>
          </w:tcPr>
          <w:p w14:paraId="66AC3798" w14:textId="1CAAD5A4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14:30-16:30</w:t>
            </w:r>
          </w:p>
        </w:tc>
        <w:tc>
          <w:tcPr>
            <w:tcW w:w="2126" w:type="dxa"/>
          </w:tcPr>
          <w:p w14:paraId="77DDAFB0" w14:textId="6DAE3BB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EA9DB3E" w14:textId="448750A3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54C8702" w14:textId="162D606C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5BAD91E" w14:textId="65D8D59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15C40AE" w14:textId="77777777" w:rsidTr="000D4DD2">
        <w:trPr>
          <w:jc w:val="center"/>
        </w:trPr>
        <w:tc>
          <w:tcPr>
            <w:tcW w:w="590" w:type="dxa"/>
            <w:vAlign w:val="center"/>
          </w:tcPr>
          <w:p w14:paraId="1C907809" w14:textId="0E84ABC6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59</w:t>
            </w:r>
          </w:p>
        </w:tc>
        <w:tc>
          <w:tcPr>
            <w:tcW w:w="3916" w:type="dxa"/>
            <w:vAlign w:val="center"/>
          </w:tcPr>
          <w:p w14:paraId="6D59C14A" w14:textId="3A36B68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75933CA" w14:textId="2AFE665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4" w:type="dxa"/>
            <w:vAlign w:val="center"/>
          </w:tcPr>
          <w:p w14:paraId="24248242" w14:textId="27CF3D6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10:00-12:00</w:t>
            </w:r>
          </w:p>
        </w:tc>
        <w:tc>
          <w:tcPr>
            <w:tcW w:w="2126" w:type="dxa"/>
          </w:tcPr>
          <w:p w14:paraId="27A5E875" w14:textId="4F0E4CF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2D3991D" w14:textId="4A86F13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AA5A163" w14:textId="35E0083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44B7B18" w14:textId="6EA82C4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623E3475" w14:textId="77777777" w:rsidTr="000D4DD2">
        <w:trPr>
          <w:jc w:val="center"/>
        </w:trPr>
        <w:tc>
          <w:tcPr>
            <w:tcW w:w="590" w:type="dxa"/>
            <w:vAlign w:val="center"/>
          </w:tcPr>
          <w:p w14:paraId="0C20308C" w14:textId="12BE853A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60</w:t>
            </w:r>
          </w:p>
        </w:tc>
        <w:tc>
          <w:tcPr>
            <w:tcW w:w="3916" w:type="dxa"/>
            <w:vAlign w:val="center"/>
          </w:tcPr>
          <w:p w14:paraId="49F31E56" w14:textId="6004FB0F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EDF9AEB" w14:textId="0325AB9D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4" w:type="dxa"/>
            <w:vAlign w:val="center"/>
          </w:tcPr>
          <w:p w14:paraId="3346DC66" w14:textId="33A1132C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12:30-14:30</w:t>
            </w:r>
          </w:p>
        </w:tc>
        <w:tc>
          <w:tcPr>
            <w:tcW w:w="2126" w:type="dxa"/>
          </w:tcPr>
          <w:p w14:paraId="40820348" w14:textId="23C029E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56C4ACE8" w14:textId="44B68045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522A329F" w14:textId="2863BBFF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E5C8529" w14:textId="152FF2D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56DC6572" w14:textId="77777777" w:rsidTr="000D4DD2">
        <w:trPr>
          <w:jc w:val="center"/>
        </w:trPr>
        <w:tc>
          <w:tcPr>
            <w:tcW w:w="590" w:type="dxa"/>
            <w:vAlign w:val="center"/>
          </w:tcPr>
          <w:p w14:paraId="7B2A49AB" w14:textId="3209C1B0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61</w:t>
            </w:r>
          </w:p>
        </w:tc>
        <w:tc>
          <w:tcPr>
            <w:tcW w:w="3916" w:type="dxa"/>
            <w:vAlign w:val="center"/>
          </w:tcPr>
          <w:p w14:paraId="20592C12" w14:textId="3A205A1F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7FC6743" w14:textId="6BDF6D3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4" w:type="dxa"/>
            <w:vAlign w:val="center"/>
          </w:tcPr>
          <w:p w14:paraId="49123C12" w14:textId="62917B2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14:30-16:30</w:t>
            </w:r>
          </w:p>
        </w:tc>
        <w:tc>
          <w:tcPr>
            <w:tcW w:w="2126" w:type="dxa"/>
          </w:tcPr>
          <w:p w14:paraId="5B976A5C" w14:textId="0D7998B0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5AD833DF" w14:textId="6B82F2D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334AD3CB" w14:textId="19AB4E2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D4BEE04" w14:textId="5BE196B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360B44EE" w14:textId="77777777" w:rsidTr="000D4DD2">
        <w:trPr>
          <w:jc w:val="center"/>
        </w:trPr>
        <w:tc>
          <w:tcPr>
            <w:tcW w:w="590" w:type="dxa"/>
            <w:vAlign w:val="center"/>
          </w:tcPr>
          <w:p w14:paraId="3692B2B2" w14:textId="3B583895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62</w:t>
            </w:r>
          </w:p>
        </w:tc>
        <w:tc>
          <w:tcPr>
            <w:tcW w:w="3916" w:type="dxa"/>
            <w:vAlign w:val="center"/>
          </w:tcPr>
          <w:p w14:paraId="34DE2544" w14:textId="4BBD790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494869EF" w14:textId="3ED96FA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03.09.2024</w:t>
            </w:r>
          </w:p>
        </w:tc>
        <w:tc>
          <w:tcPr>
            <w:tcW w:w="1584" w:type="dxa"/>
            <w:vAlign w:val="center"/>
          </w:tcPr>
          <w:p w14:paraId="7A14D38E" w14:textId="369DB05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0C04F7B5" w14:textId="5A82BC7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359F9DD1" w14:textId="785FC9F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7762435" w14:textId="0DD2E5C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7DACA90" w14:textId="6EC5412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53304C90" w14:textId="77777777" w:rsidTr="000D4DD2">
        <w:trPr>
          <w:jc w:val="center"/>
        </w:trPr>
        <w:tc>
          <w:tcPr>
            <w:tcW w:w="590" w:type="dxa"/>
            <w:vAlign w:val="center"/>
          </w:tcPr>
          <w:p w14:paraId="6960269D" w14:textId="427F7615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63</w:t>
            </w:r>
          </w:p>
        </w:tc>
        <w:tc>
          <w:tcPr>
            <w:tcW w:w="3916" w:type="dxa"/>
            <w:vAlign w:val="center"/>
          </w:tcPr>
          <w:p w14:paraId="28B6522B" w14:textId="0C93867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757AFC22" w14:textId="129B314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04.09.2024</w:t>
            </w:r>
          </w:p>
        </w:tc>
        <w:tc>
          <w:tcPr>
            <w:tcW w:w="1584" w:type="dxa"/>
            <w:vAlign w:val="center"/>
          </w:tcPr>
          <w:p w14:paraId="0A278D41" w14:textId="66BDDEF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2A62B57B" w14:textId="1D1F545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7D8F25F" w14:textId="2060804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8D6F350" w14:textId="3126163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0597A49" w14:textId="1D2ED71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0EAC7E4A" w14:textId="77777777" w:rsidTr="000D4DD2">
        <w:trPr>
          <w:jc w:val="center"/>
        </w:trPr>
        <w:tc>
          <w:tcPr>
            <w:tcW w:w="590" w:type="dxa"/>
            <w:vAlign w:val="center"/>
          </w:tcPr>
          <w:p w14:paraId="7EF60A26" w14:textId="2EE1E82F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64</w:t>
            </w:r>
          </w:p>
        </w:tc>
        <w:tc>
          <w:tcPr>
            <w:tcW w:w="3916" w:type="dxa"/>
            <w:vAlign w:val="center"/>
          </w:tcPr>
          <w:p w14:paraId="3FF04BD7" w14:textId="306C746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009A50A6" w14:textId="4BBB541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05.09.2024</w:t>
            </w:r>
          </w:p>
        </w:tc>
        <w:tc>
          <w:tcPr>
            <w:tcW w:w="1584" w:type="dxa"/>
            <w:vAlign w:val="center"/>
          </w:tcPr>
          <w:p w14:paraId="3B14A61B" w14:textId="6C96A03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22351D53" w14:textId="698C78D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AB2AAFA" w14:textId="28FEF73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3563101" w14:textId="585E824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7E2522A" w14:textId="3CB87EF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47E631DE" w14:textId="77777777" w:rsidTr="000D4DD2">
        <w:trPr>
          <w:jc w:val="center"/>
        </w:trPr>
        <w:tc>
          <w:tcPr>
            <w:tcW w:w="590" w:type="dxa"/>
            <w:vAlign w:val="center"/>
          </w:tcPr>
          <w:p w14:paraId="0A75832D" w14:textId="2B9523C6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65</w:t>
            </w:r>
          </w:p>
        </w:tc>
        <w:tc>
          <w:tcPr>
            <w:tcW w:w="3916" w:type="dxa"/>
            <w:vAlign w:val="center"/>
          </w:tcPr>
          <w:p w14:paraId="593601DB" w14:textId="386C8FF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07F2045B" w14:textId="37DC58A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06.09.2024</w:t>
            </w:r>
          </w:p>
        </w:tc>
        <w:tc>
          <w:tcPr>
            <w:tcW w:w="1584" w:type="dxa"/>
            <w:vAlign w:val="center"/>
          </w:tcPr>
          <w:p w14:paraId="6A9DC9B5" w14:textId="1B4157D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42501CDD" w14:textId="34D442F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16702AA5" w14:textId="0CEC754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820C60B" w14:textId="665C9FB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CD68E3A" w14:textId="0A68887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CA27D0A" w14:textId="77777777" w:rsidTr="000D4DD2">
        <w:trPr>
          <w:jc w:val="center"/>
        </w:trPr>
        <w:tc>
          <w:tcPr>
            <w:tcW w:w="590" w:type="dxa"/>
            <w:vAlign w:val="center"/>
          </w:tcPr>
          <w:p w14:paraId="6513DDEC" w14:textId="138A2E76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66</w:t>
            </w:r>
          </w:p>
        </w:tc>
        <w:tc>
          <w:tcPr>
            <w:tcW w:w="3916" w:type="dxa"/>
            <w:vAlign w:val="center"/>
          </w:tcPr>
          <w:p w14:paraId="4635A37D" w14:textId="08CE1F0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12CDDCD0" w14:textId="668803D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09.09.2024</w:t>
            </w:r>
          </w:p>
        </w:tc>
        <w:tc>
          <w:tcPr>
            <w:tcW w:w="1584" w:type="dxa"/>
            <w:vAlign w:val="center"/>
          </w:tcPr>
          <w:p w14:paraId="7E9CC856" w14:textId="0B0720F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5FBE94F5" w14:textId="2B88C53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D6575D0" w14:textId="674864F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8657B3D" w14:textId="5F5758B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5C10EAB" w14:textId="34F3224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91BEF24" w14:textId="77777777" w:rsidTr="000D4DD2">
        <w:trPr>
          <w:jc w:val="center"/>
        </w:trPr>
        <w:tc>
          <w:tcPr>
            <w:tcW w:w="590" w:type="dxa"/>
            <w:vAlign w:val="center"/>
          </w:tcPr>
          <w:p w14:paraId="20A3A567" w14:textId="37251BF1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67</w:t>
            </w:r>
          </w:p>
        </w:tc>
        <w:tc>
          <w:tcPr>
            <w:tcW w:w="3916" w:type="dxa"/>
            <w:vAlign w:val="center"/>
          </w:tcPr>
          <w:p w14:paraId="410D1FCF" w14:textId="012CD5A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2F8A154D" w14:textId="300D47C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10.09.2024</w:t>
            </w:r>
          </w:p>
        </w:tc>
        <w:tc>
          <w:tcPr>
            <w:tcW w:w="1584" w:type="dxa"/>
            <w:vAlign w:val="center"/>
          </w:tcPr>
          <w:p w14:paraId="5F60014A" w14:textId="08885F0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011E5751" w14:textId="72B2C04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4087354" w14:textId="6E7791D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533D1A22" w14:textId="7C22522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6B07FBB" w14:textId="4BB6577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56BFDB8C" w14:textId="77777777" w:rsidTr="000D4DD2">
        <w:trPr>
          <w:jc w:val="center"/>
        </w:trPr>
        <w:tc>
          <w:tcPr>
            <w:tcW w:w="590" w:type="dxa"/>
            <w:vAlign w:val="center"/>
          </w:tcPr>
          <w:p w14:paraId="3FB236DB" w14:textId="25ADB36F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68</w:t>
            </w:r>
          </w:p>
        </w:tc>
        <w:tc>
          <w:tcPr>
            <w:tcW w:w="3916" w:type="dxa"/>
            <w:vAlign w:val="center"/>
          </w:tcPr>
          <w:p w14:paraId="32EF5649" w14:textId="5645730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22CE097C" w14:textId="4159AED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12.09.2024</w:t>
            </w:r>
          </w:p>
        </w:tc>
        <w:tc>
          <w:tcPr>
            <w:tcW w:w="1584" w:type="dxa"/>
            <w:vAlign w:val="center"/>
          </w:tcPr>
          <w:p w14:paraId="554EA127" w14:textId="2895B19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44893D78" w14:textId="11CAEA3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007F870" w14:textId="2D45699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CD2C458" w14:textId="5AF069A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504CAAF" w14:textId="5412BE9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35EBA6C" w14:textId="77777777" w:rsidTr="000D4DD2">
        <w:trPr>
          <w:jc w:val="center"/>
        </w:trPr>
        <w:tc>
          <w:tcPr>
            <w:tcW w:w="590" w:type="dxa"/>
            <w:vAlign w:val="center"/>
          </w:tcPr>
          <w:p w14:paraId="195662CD" w14:textId="13C97CB9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69</w:t>
            </w:r>
          </w:p>
        </w:tc>
        <w:tc>
          <w:tcPr>
            <w:tcW w:w="3916" w:type="dxa"/>
            <w:vAlign w:val="center"/>
          </w:tcPr>
          <w:p w14:paraId="22191D41" w14:textId="2C1DCA2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388404BB" w14:textId="0DE008A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14.09.2024</w:t>
            </w:r>
          </w:p>
        </w:tc>
        <w:tc>
          <w:tcPr>
            <w:tcW w:w="1584" w:type="dxa"/>
            <w:vAlign w:val="center"/>
          </w:tcPr>
          <w:p w14:paraId="3BB643AA" w14:textId="66B92FD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5A4EA068" w14:textId="696CE28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156C92D8" w14:textId="6E261E7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014A32E0" w14:textId="476B87E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76F3986" w14:textId="0348BC0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3E71F8A" w14:textId="77777777" w:rsidTr="000D4DD2">
        <w:trPr>
          <w:jc w:val="center"/>
        </w:trPr>
        <w:tc>
          <w:tcPr>
            <w:tcW w:w="590" w:type="dxa"/>
            <w:vAlign w:val="center"/>
          </w:tcPr>
          <w:p w14:paraId="1422C0E1" w14:textId="33C27F0E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70</w:t>
            </w:r>
          </w:p>
        </w:tc>
        <w:tc>
          <w:tcPr>
            <w:tcW w:w="3916" w:type="dxa"/>
            <w:vAlign w:val="center"/>
          </w:tcPr>
          <w:p w14:paraId="144E285F" w14:textId="72E3755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156F7392" w14:textId="1B1951F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16.09.2024</w:t>
            </w:r>
          </w:p>
        </w:tc>
        <w:tc>
          <w:tcPr>
            <w:tcW w:w="1584" w:type="dxa"/>
            <w:vAlign w:val="center"/>
          </w:tcPr>
          <w:p w14:paraId="6FB15E36" w14:textId="35693B0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027823F9" w14:textId="210A696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5608BFBA" w14:textId="1862F52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8B02C39" w14:textId="27627B2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54C860C" w14:textId="081B96A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3238DD92" w14:textId="77777777" w:rsidTr="000D4DD2">
        <w:trPr>
          <w:jc w:val="center"/>
        </w:trPr>
        <w:tc>
          <w:tcPr>
            <w:tcW w:w="590" w:type="dxa"/>
            <w:vAlign w:val="center"/>
          </w:tcPr>
          <w:p w14:paraId="04B1E8DF" w14:textId="4790F841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71</w:t>
            </w:r>
          </w:p>
        </w:tc>
        <w:tc>
          <w:tcPr>
            <w:tcW w:w="3916" w:type="dxa"/>
            <w:vAlign w:val="center"/>
          </w:tcPr>
          <w:p w14:paraId="383F70AE" w14:textId="391F113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Szkolenia zawodowe</w:t>
            </w:r>
          </w:p>
        </w:tc>
        <w:tc>
          <w:tcPr>
            <w:tcW w:w="1418" w:type="dxa"/>
            <w:vAlign w:val="center"/>
          </w:tcPr>
          <w:p w14:paraId="74D2897E" w14:textId="77E4C0E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17.09.2024</w:t>
            </w:r>
          </w:p>
        </w:tc>
        <w:tc>
          <w:tcPr>
            <w:tcW w:w="1584" w:type="dxa"/>
            <w:vAlign w:val="center"/>
          </w:tcPr>
          <w:p w14:paraId="4BF18F26" w14:textId="1DC927C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0D0D7FB2" w14:textId="49089AD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59E88FCD" w14:textId="256F7EC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9E197E5" w14:textId="41605B2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D925FC2" w14:textId="289601D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3AAAF74D" w14:textId="77777777" w:rsidTr="000D4DD2">
        <w:trPr>
          <w:jc w:val="center"/>
        </w:trPr>
        <w:tc>
          <w:tcPr>
            <w:tcW w:w="590" w:type="dxa"/>
            <w:vAlign w:val="center"/>
          </w:tcPr>
          <w:p w14:paraId="4A990886" w14:textId="1F90A9FC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72</w:t>
            </w:r>
          </w:p>
        </w:tc>
        <w:tc>
          <w:tcPr>
            <w:tcW w:w="3916" w:type="dxa"/>
            <w:vAlign w:val="center"/>
          </w:tcPr>
          <w:p w14:paraId="6BE8D864" w14:textId="2D9F0F4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5EC25AC1" w14:textId="4A19BF2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18.09.2024</w:t>
            </w:r>
          </w:p>
        </w:tc>
        <w:tc>
          <w:tcPr>
            <w:tcW w:w="1584" w:type="dxa"/>
            <w:vAlign w:val="center"/>
          </w:tcPr>
          <w:p w14:paraId="612083A4" w14:textId="58C81DE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15:00-20:00</w:t>
            </w:r>
          </w:p>
        </w:tc>
        <w:tc>
          <w:tcPr>
            <w:tcW w:w="2126" w:type="dxa"/>
            <w:vAlign w:val="center"/>
          </w:tcPr>
          <w:p w14:paraId="37670923" w14:textId="102F163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6D66666" w14:textId="1DD0AB8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A2312FF" w14:textId="69515CD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EE94007" w14:textId="7164900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A4A2CF1" w14:textId="77777777" w:rsidTr="000D4DD2">
        <w:trPr>
          <w:jc w:val="center"/>
        </w:trPr>
        <w:tc>
          <w:tcPr>
            <w:tcW w:w="590" w:type="dxa"/>
            <w:vAlign w:val="center"/>
          </w:tcPr>
          <w:p w14:paraId="4BDE172B" w14:textId="0BD5F042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73</w:t>
            </w:r>
          </w:p>
        </w:tc>
        <w:tc>
          <w:tcPr>
            <w:tcW w:w="3916" w:type="dxa"/>
            <w:vAlign w:val="center"/>
          </w:tcPr>
          <w:p w14:paraId="222BB06D" w14:textId="468CA1FF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011C1D58" w14:textId="1C2F815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20.09.2024</w:t>
            </w:r>
          </w:p>
        </w:tc>
        <w:tc>
          <w:tcPr>
            <w:tcW w:w="1584" w:type="dxa"/>
            <w:vAlign w:val="center"/>
          </w:tcPr>
          <w:p w14:paraId="2E9E60FB" w14:textId="6581A7F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15:00-20:00</w:t>
            </w:r>
          </w:p>
        </w:tc>
        <w:tc>
          <w:tcPr>
            <w:tcW w:w="2126" w:type="dxa"/>
            <w:vAlign w:val="center"/>
          </w:tcPr>
          <w:p w14:paraId="0CFB56E1" w14:textId="3A14B16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1409E9D" w14:textId="39F6658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711B6F4" w14:textId="3CA12DE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85BF306" w14:textId="0E6BC70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255D983C" w14:textId="77777777" w:rsidTr="000D4DD2">
        <w:trPr>
          <w:jc w:val="center"/>
        </w:trPr>
        <w:tc>
          <w:tcPr>
            <w:tcW w:w="590" w:type="dxa"/>
            <w:vAlign w:val="center"/>
          </w:tcPr>
          <w:p w14:paraId="0AAB1AF5" w14:textId="296EC0EF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74</w:t>
            </w:r>
          </w:p>
        </w:tc>
        <w:tc>
          <w:tcPr>
            <w:tcW w:w="3916" w:type="dxa"/>
            <w:vAlign w:val="center"/>
          </w:tcPr>
          <w:p w14:paraId="6135D0CA" w14:textId="64AB602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6897C087" w14:textId="1D9400E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23.09.2024</w:t>
            </w:r>
          </w:p>
        </w:tc>
        <w:tc>
          <w:tcPr>
            <w:tcW w:w="1584" w:type="dxa"/>
            <w:vAlign w:val="center"/>
          </w:tcPr>
          <w:p w14:paraId="20C1F182" w14:textId="51F242E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14:00-20:00</w:t>
            </w:r>
          </w:p>
        </w:tc>
        <w:tc>
          <w:tcPr>
            <w:tcW w:w="2126" w:type="dxa"/>
            <w:vAlign w:val="center"/>
          </w:tcPr>
          <w:p w14:paraId="4B5AC25F" w14:textId="55FD743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3DF8E8D" w14:textId="57BFEB0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26CA178" w14:textId="78A94DC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9BD75A1" w14:textId="121AA9E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2FF718F5" w14:textId="77777777" w:rsidTr="000D4DD2">
        <w:trPr>
          <w:jc w:val="center"/>
        </w:trPr>
        <w:tc>
          <w:tcPr>
            <w:tcW w:w="590" w:type="dxa"/>
            <w:vAlign w:val="center"/>
          </w:tcPr>
          <w:p w14:paraId="12A60141" w14:textId="18EC6A11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75</w:t>
            </w:r>
          </w:p>
        </w:tc>
        <w:tc>
          <w:tcPr>
            <w:tcW w:w="3916" w:type="dxa"/>
            <w:vAlign w:val="center"/>
          </w:tcPr>
          <w:p w14:paraId="058ACAB9" w14:textId="7104BEFF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388FBFD9" w14:textId="5E20314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24.09.2024</w:t>
            </w:r>
          </w:p>
        </w:tc>
        <w:tc>
          <w:tcPr>
            <w:tcW w:w="1584" w:type="dxa"/>
            <w:vAlign w:val="center"/>
          </w:tcPr>
          <w:p w14:paraId="7DBFBAD9" w14:textId="141029C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14:00-18:00</w:t>
            </w:r>
          </w:p>
        </w:tc>
        <w:tc>
          <w:tcPr>
            <w:tcW w:w="2126" w:type="dxa"/>
            <w:vAlign w:val="center"/>
          </w:tcPr>
          <w:p w14:paraId="3F7020ED" w14:textId="4B1F396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4BABF4F2" w14:textId="23F4190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EE0C161" w14:textId="6671A1F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C37E198" w14:textId="305EB0C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19F4B9E" w14:textId="77777777" w:rsidTr="000D4DD2">
        <w:trPr>
          <w:jc w:val="center"/>
        </w:trPr>
        <w:tc>
          <w:tcPr>
            <w:tcW w:w="590" w:type="dxa"/>
            <w:vAlign w:val="center"/>
          </w:tcPr>
          <w:p w14:paraId="16C9F541" w14:textId="40ADCE77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76</w:t>
            </w:r>
          </w:p>
        </w:tc>
        <w:tc>
          <w:tcPr>
            <w:tcW w:w="3916" w:type="dxa"/>
            <w:vAlign w:val="center"/>
          </w:tcPr>
          <w:p w14:paraId="5CD27383" w14:textId="3D1D292C" w:rsidR="000D4DD2" w:rsidRDefault="000D4DD2" w:rsidP="000D4DD2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10A64B93" w14:textId="2346A137" w:rsidR="000D4DD2" w:rsidRDefault="000D4DD2" w:rsidP="000D4DD2">
            <w:pPr>
              <w:jc w:val="center"/>
            </w:pPr>
            <w:r>
              <w:t>15.09.2024  14.12.2024</w:t>
            </w:r>
          </w:p>
        </w:tc>
        <w:tc>
          <w:tcPr>
            <w:tcW w:w="1584" w:type="dxa"/>
            <w:vAlign w:val="center"/>
          </w:tcPr>
          <w:p w14:paraId="56ADF7DB" w14:textId="3FB1EB04" w:rsidR="000D4DD2" w:rsidRDefault="000D4DD2" w:rsidP="000D4DD2">
            <w:pPr>
              <w:jc w:val="center"/>
            </w:pPr>
            <w:r>
              <w:t>08:00-16:00</w:t>
            </w:r>
          </w:p>
        </w:tc>
        <w:tc>
          <w:tcPr>
            <w:tcW w:w="2126" w:type="dxa"/>
            <w:vAlign w:val="center"/>
          </w:tcPr>
          <w:p w14:paraId="6B0A61E6" w14:textId="334F723A" w:rsidR="000D4DD2" w:rsidRDefault="000D4DD2" w:rsidP="000D4DD2">
            <w:pPr>
              <w:jc w:val="center"/>
            </w:pPr>
            <w:r>
              <w:t>ul. Kraszewskiego 2, 82-550 Prabuty</w:t>
            </w:r>
          </w:p>
        </w:tc>
        <w:tc>
          <w:tcPr>
            <w:tcW w:w="1328" w:type="dxa"/>
            <w:vAlign w:val="center"/>
          </w:tcPr>
          <w:p w14:paraId="085AB07D" w14:textId="3BB0C9C4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A316FAC" w14:textId="08392745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9A6AE54" w14:textId="13A424F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65F73C99" w14:textId="77777777" w:rsidTr="000D4DD2">
        <w:trPr>
          <w:jc w:val="center"/>
        </w:trPr>
        <w:tc>
          <w:tcPr>
            <w:tcW w:w="590" w:type="dxa"/>
            <w:vAlign w:val="center"/>
          </w:tcPr>
          <w:p w14:paraId="4E74B01F" w14:textId="66D67F39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77</w:t>
            </w:r>
          </w:p>
        </w:tc>
        <w:tc>
          <w:tcPr>
            <w:tcW w:w="3916" w:type="dxa"/>
            <w:vAlign w:val="center"/>
          </w:tcPr>
          <w:p w14:paraId="6D95861A" w14:textId="228ED586" w:rsidR="000D4DD2" w:rsidRDefault="000D4DD2" w:rsidP="000D4DD2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1C46826B" w14:textId="5CA230F2" w:rsidR="000D4DD2" w:rsidRDefault="000D4DD2" w:rsidP="000D4DD2">
            <w:pPr>
              <w:jc w:val="center"/>
            </w:pPr>
            <w:r>
              <w:t>15.09.2024  14.12.2024</w:t>
            </w:r>
          </w:p>
        </w:tc>
        <w:tc>
          <w:tcPr>
            <w:tcW w:w="1584" w:type="dxa"/>
            <w:vAlign w:val="center"/>
          </w:tcPr>
          <w:p w14:paraId="5805F6CC" w14:textId="553CA7C1" w:rsidR="000D4DD2" w:rsidRDefault="000D4DD2" w:rsidP="000D4DD2">
            <w:pPr>
              <w:jc w:val="center"/>
            </w:pPr>
            <w:r>
              <w:t>08:00-16:00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1E4E6" w14:textId="77777777" w:rsidR="000D4DD2" w:rsidRDefault="000D4DD2" w:rsidP="000D4DD2">
            <w:pPr>
              <w:jc w:val="center"/>
            </w:pPr>
            <w:r>
              <w:t xml:space="preserve">DPS Ryjewo </w:t>
            </w:r>
          </w:p>
          <w:p w14:paraId="77D9C53A" w14:textId="4E8C17FF" w:rsidR="000D4DD2" w:rsidRPr="00821249" w:rsidRDefault="000D4DD2" w:rsidP="000D4DD2">
            <w:pPr>
              <w:jc w:val="center"/>
            </w:pPr>
            <w:r>
              <w:t xml:space="preserve">ul. </w:t>
            </w:r>
            <w:r w:rsidRPr="00821249">
              <w:t>Słoneczna 14, 82-420 Ryjewo</w:t>
            </w:r>
          </w:p>
        </w:tc>
        <w:tc>
          <w:tcPr>
            <w:tcW w:w="1328" w:type="dxa"/>
            <w:vAlign w:val="center"/>
          </w:tcPr>
          <w:p w14:paraId="78702918" w14:textId="1B2BA3C0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01E574A2" w14:textId="7435CC2C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C7B17AE" w14:textId="4EE6A281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0927F25A" w14:textId="77777777" w:rsidTr="000D4DD2">
        <w:trPr>
          <w:jc w:val="center"/>
        </w:trPr>
        <w:tc>
          <w:tcPr>
            <w:tcW w:w="590" w:type="dxa"/>
            <w:vAlign w:val="center"/>
          </w:tcPr>
          <w:p w14:paraId="6F8613CC" w14:textId="4DDB9F4C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78</w:t>
            </w:r>
          </w:p>
        </w:tc>
        <w:tc>
          <w:tcPr>
            <w:tcW w:w="3916" w:type="dxa"/>
            <w:vAlign w:val="center"/>
          </w:tcPr>
          <w:p w14:paraId="05B26E60" w14:textId="3B527D16" w:rsidR="000D4DD2" w:rsidRDefault="000D4DD2" w:rsidP="000D4DD2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294116B1" w14:textId="66958F94" w:rsidR="000D4DD2" w:rsidRDefault="000D4DD2" w:rsidP="000D4DD2">
            <w:pPr>
              <w:jc w:val="center"/>
            </w:pPr>
            <w:r>
              <w:t>15.09.2024  14.12.2024</w:t>
            </w:r>
          </w:p>
        </w:tc>
        <w:tc>
          <w:tcPr>
            <w:tcW w:w="1584" w:type="dxa"/>
            <w:vAlign w:val="center"/>
          </w:tcPr>
          <w:p w14:paraId="41105885" w14:textId="12B211C3" w:rsidR="000D4DD2" w:rsidRDefault="000D4DD2" w:rsidP="000D4DD2">
            <w:pPr>
              <w:jc w:val="center"/>
            </w:pPr>
            <w:r>
              <w:t>08:00-16:00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20C673" w14:textId="4EF05AFE" w:rsidR="000D4DD2" w:rsidRPr="00821249" w:rsidRDefault="000D4DD2" w:rsidP="000D4DD2">
            <w:pPr>
              <w:jc w:val="center"/>
            </w:pPr>
            <w:r>
              <w:t>ul.</w:t>
            </w:r>
            <w:r w:rsidRPr="00821249">
              <w:t>15 sierpnia 11, 82-500 Kwidzyn</w:t>
            </w:r>
          </w:p>
        </w:tc>
        <w:tc>
          <w:tcPr>
            <w:tcW w:w="1328" w:type="dxa"/>
            <w:vAlign w:val="center"/>
          </w:tcPr>
          <w:p w14:paraId="236A0557" w14:textId="00F505B6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355BB319" w14:textId="52E8B83C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73FD287" w14:textId="44F0BA94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7346BBC" w14:textId="77777777" w:rsidTr="000D4DD2">
        <w:trPr>
          <w:jc w:val="center"/>
        </w:trPr>
        <w:tc>
          <w:tcPr>
            <w:tcW w:w="590" w:type="dxa"/>
            <w:vAlign w:val="center"/>
          </w:tcPr>
          <w:p w14:paraId="73018771" w14:textId="7D7B0E88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79</w:t>
            </w:r>
          </w:p>
        </w:tc>
        <w:tc>
          <w:tcPr>
            <w:tcW w:w="3916" w:type="dxa"/>
            <w:vAlign w:val="center"/>
          </w:tcPr>
          <w:p w14:paraId="1CB5F755" w14:textId="4BED8F3F" w:rsidR="000D4DD2" w:rsidRDefault="000D4DD2" w:rsidP="000D4DD2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058DC360" w14:textId="77777777" w:rsidR="000D4DD2" w:rsidRDefault="000D4DD2" w:rsidP="000D4DD2">
            <w:pPr>
              <w:jc w:val="center"/>
            </w:pPr>
            <w:r>
              <w:t>15.09.2024</w:t>
            </w:r>
          </w:p>
          <w:p w14:paraId="0BDE4655" w14:textId="215B58E3" w:rsidR="000D4DD2" w:rsidRDefault="000D4DD2" w:rsidP="000D4DD2">
            <w:pPr>
              <w:jc w:val="center"/>
            </w:pPr>
            <w:r>
              <w:t>14.12.2024</w:t>
            </w:r>
          </w:p>
        </w:tc>
        <w:tc>
          <w:tcPr>
            <w:tcW w:w="1584" w:type="dxa"/>
            <w:vAlign w:val="center"/>
          </w:tcPr>
          <w:p w14:paraId="693CE52C" w14:textId="585ED7EC" w:rsidR="000D4DD2" w:rsidRDefault="000D4DD2" w:rsidP="000D4DD2">
            <w:pPr>
              <w:jc w:val="center"/>
            </w:pPr>
            <w:r>
              <w:t>08:00-16:00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030AEF6" w14:textId="5367CD6D" w:rsidR="000D4DD2" w:rsidRPr="00821249" w:rsidRDefault="000D4DD2" w:rsidP="000D4DD2">
            <w:pPr>
              <w:jc w:val="center"/>
            </w:pPr>
            <w:r w:rsidRPr="00821249">
              <w:t>Tymawa 13, 83-140 Tymawa</w:t>
            </w:r>
          </w:p>
        </w:tc>
        <w:tc>
          <w:tcPr>
            <w:tcW w:w="1328" w:type="dxa"/>
            <w:vAlign w:val="center"/>
          </w:tcPr>
          <w:p w14:paraId="46B4F560" w14:textId="62328A78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7362DD5" w14:textId="47F6FB1B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F367469" w14:textId="690C08A8" w:rsidR="000D4DD2" w:rsidRPr="00FE498E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51AD72FC" w14:textId="77777777" w:rsidTr="000D4DD2">
        <w:trPr>
          <w:jc w:val="center"/>
        </w:trPr>
        <w:tc>
          <w:tcPr>
            <w:tcW w:w="590" w:type="dxa"/>
            <w:vAlign w:val="center"/>
          </w:tcPr>
          <w:p w14:paraId="53838F13" w14:textId="74E97522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80</w:t>
            </w:r>
          </w:p>
        </w:tc>
        <w:tc>
          <w:tcPr>
            <w:tcW w:w="3916" w:type="dxa"/>
            <w:vAlign w:val="center"/>
          </w:tcPr>
          <w:p w14:paraId="7914A67D" w14:textId="1919E2E4" w:rsidR="000D4DD2" w:rsidRDefault="000D4DD2" w:rsidP="000D4DD2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2843FA67" w14:textId="545A24C6" w:rsidR="000D4DD2" w:rsidRDefault="000D4DD2" w:rsidP="000D4DD2">
            <w:pPr>
              <w:jc w:val="center"/>
            </w:pPr>
            <w:r>
              <w:t>10.09.2024</w:t>
            </w:r>
          </w:p>
        </w:tc>
        <w:tc>
          <w:tcPr>
            <w:tcW w:w="1584" w:type="dxa"/>
            <w:vAlign w:val="center"/>
          </w:tcPr>
          <w:p w14:paraId="52EA17F6" w14:textId="6C5665A5" w:rsidR="000D4DD2" w:rsidRDefault="000D4DD2" w:rsidP="000D4DD2">
            <w:pPr>
              <w:jc w:val="center"/>
            </w:pPr>
            <w:r>
              <w:t>8:00-10:00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A60A56" w14:textId="1D7221D9" w:rsidR="000D4DD2" w:rsidRPr="00821249" w:rsidRDefault="000D4DD2" w:rsidP="000D4DD2">
            <w:pPr>
              <w:jc w:val="center"/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1E77A81" w14:textId="0DB50AAC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58538B0B" w14:textId="756722B3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FEA7A53" w14:textId="10AB3267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52FBA94" w14:textId="77777777" w:rsidTr="000D4DD2">
        <w:trPr>
          <w:jc w:val="center"/>
        </w:trPr>
        <w:tc>
          <w:tcPr>
            <w:tcW w:w="590" w:type="dxa"/>
            <w:vAlign w:val="center"/>
          </w:tcPr>
          <w:p w14:paraId="06670C17" w14:textId="3B3F91C3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81</w:t>
            </w:r>
          </w:p>
        </w:tc>
        <w:tc>
          <w:tcPr>
            <w:tcW w:w="3916" w:type="dxa"/>
            <w:vAlign w:val="center"/>
          </w:tcPr>
          <w:p w14:paraId="3A4788F3" w14:textId="14B047A0" w:rsidR="000D4DD2" w:rsidRDefault="000D4DD2" w:rsidP="000D4DD2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655DADC3" w14:textId="1BCBD576" w:rsidR="000D4DD2" w:rsidRDefault="000D4DD2" w:rsidP="000D4DD2">
            <w:pPr>
              <w:jc w:val="center"/>
            </w:pPr>
            <w:r>
              <w:t>10.09.2024</w:t>
            </w:r>
          </w:p>
        </w:tc>
        <w:tc>
          <w:tcPr>
            <w:tcW w:w="1584" w:type="dxa"/>
            <w:vAlign w:val="center"/>
          </w:tcPr>
          <w:p w14:paraId="55E009B9" w14:textId="53CD46AF" w:rsidR="000D4DD2" w:rsidRDefault="000D4DD2" w:rsidP="000D4DD2">
            <w:pPr>
              <w:jc w:val="center"/>
            </w:pPr>
            <w:r>
              <w:t>10:00-12:00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E1F007" w14:textId="3494BDEB" w:rsidR="000D4DD2" w:rsidRPr="00821249" w:rsidRDefault="000D4DD2" w:rsidP="000D4DD2">
            <w:pPr>
              <w:jc w:val="center"/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CC1ECA6" w14:textId="12B9592F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06A06750" w14:textId="6B9F29A7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AD9322B" w14:textId="540DD3BE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0F936210" w14:textId="77777777" w:rsidTr="000D4DD2">
        <w:trPr>
          <w:jc w:val="center"/>
        </w:trPr>
        <w:tc>
          <w:tcPr>
            <w:tcW w:w="590" w:type="dxa"/>
            <w:vAlign w:val="center"/>
          </w:tcPr>
          <w:p w14:paraId="6669F0E1" w14:textId="10C7BBC9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82</w:t>
            </w:r>
          </w:p>
        </w:tc>
        <w:tc>
          <w:tcPr>
            <w:tcW w:w="3916" w:type="dxa"/>
            <w:vAlign w:val="center"/>
          </w:tcPr>
          <w:p w14:paraId="094AC46E" w14:textId="51D2FEAA" w:rsidR="000D4DD2" w:rsidRDefault="000D4DD2" w:rsidP="000D4DD2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145E5787" w14:textId="06895E48" w:rsidR="000D4DD2" w:rsidRDefault="000D4DD2" w:rsidP="000D4DD2">
            <w:pPr>
              <w:jc w:val="center"/>
            </w:pPr>
            <w:r>
              <w:t>10.09.2024</w:t>
            </w:r>
          </w:p>
        </w:tc>
        <w:tc>
          <w:tcPr>
            <w:tcW w:w="1584" w:type="dxa"/>
            <w:vAlign w:val="center"/>
          </w:tcPr>
          <w:p w14:paraId="025085ED" w14:textId="4B8F9D8D" w:rsidR="000D4DD2" w:rsidRDefault="000D4DD2" w:rsidP="000D4DD2">
            <w:pPr>
              <w:jc w:val="center"/>
            </w:pPr>
            <w:r>
              <w:t>13:00-15:00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2E8B32" w14:textId="38C74246" w:rsidR="000D4DD2" w:rsidRPr="00821249" w:rsidRDefault="000D4DD2" w:rsidP="000D4DD2">
            <w:pPr>
              <w:jc w:val="center"/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29EDC8D" w14:textId="31810567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37FE078" w14:textId="3DB9110B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A7E63FF" w14:textId="7FCF978D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2B8CEE0" w14:textId="77777777" w:rsidTr="000D4DD2">
        <w:trPr>
          <w:jc w:val="center"/>
        </w:trPr>
        <w:tc>
          <w:tcPr>
            <w:tcW w:w="590" w:type="dxa"/>
            <w:vAlign w:val="center"/>
          </w:tcPr>
          <w:p w14:paraId="5226A2FE" w14:textId="7DB2002C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83</w:t>
            </w:r>
          </w:p>
        </w:tc>
        <w:tc>
          <w:tcPr>
            <w:tcW w:w="3916" w:type="dxa"/>
            <w:vAlign w:val="center"/>
          </w:tcPr>
          <w:p w14:paraId="2F47CAA2" w14:textId="4ABB5A6E" w:rsidR="000D4DD2" w:rsidRDefault="000D4DD2" w:rsidP="000D4DD2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703572F4" w14:textId="68B40250" w:rsidR="000D4DD2" w:rsidRDefault="000D4DD2" w:rsidP="000D4DD2">
            <w:pPr>
              <w:jc w:val="center"/>
            </w:pPr>
            <w:r>
              <w:t>10.09.2024</w:t>
            </w:r>
          </w:p>
        </w:tc>
        <w:tc>
          <w:tcPr>
            <w:tcW w:w="1584" w:type="dxa"/>
            <w:vAlign w:val="center"/>
          </w:tcPr>
          <w:p w14:paraId="4D87ED21" w14:textId="32D8A2EC" w:rsidR="000D4DD2" w:rsidRDefault="000D4DD2" w:rsidP="000D4DD2">
            <w:pPr>
              <w:jc w:val="center"/>
            </w:pPr>
            <w:r>
              <w:t>15:00-17:00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A0F9CE" w14:textId="567223B4" w:rsidR="000D4DD2" w:rsidRPr="00821249" w:rsidRDefault="000D4DD2" w:rsidP="000D4DD2">
            <w:pPr>
              <w:jc w:val="center"/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49C467A" w14:textId="59F60424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A488CDD" w14:textId="4E09C619" w:rsidR="000D4DD2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A89C30E" w14:textId="680191EF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</w:tbl>
    <w:p w14:paraId="034A7AFE" w14:textId="2E272C9C" w:rsidR="00D93707" w:rsidRPr="00D639A4" w:rsidRDefault="00D93707" w:rsidP="00D639A4">
      <w:pPr>
        <w:tabs>
          <w:tab w:val="left" w:pos="2370"/>
        </w:tabs>
      </w:pPr>
    </w:p>
    <w:sectPr w:rsidR="00D93707" w:rsidRPr="00D639A4" w:rsidSect="004943B7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720" w:right="720" w:bottom="720" w:left="720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74820A" w14:textId="77777777" w:rsidR="00A34921" w:rsidRDefault="00A34921">
      <w:r>
        <w:separator/>
      </w:r>
    </w:p>
  </w:endnote>
  <w:endnote w:type="continuationSeparator" w:id="0">
    <w:p w14:paraId="2EBF43ED" w14:textId="77777777" w:rsidR="00A34921" w:rsidRDefault="00A3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83AAF" w14:textId="77777777" w:rsidR="00A34921" w:rsidRPr="00124D4A" w:rsidRDefault="00A34921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7443B" w14:textId="77777777" w:rsidR="00A34921" w:rsidRDefault="00A34921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3DA6A1C6" wp14:editId="3C9908D7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3163B3" w14:textId="77777777" w:rsidR="00A34921" w:rsidRPr="00B01F08" w:rsidRDefault="00A34921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C5094C" w14:textId="77777777" w:rsidR="00A34921" w:rsidRDefault="00A34921">
      <w:r>
        <w:separator/>
      </w:r>
    </w:p>
  </w:footnote>
  <w:footnote w:type="continuationSeparator" w:id="0">
    <w:p w14:paraId="6E531BF0" w14:textId="77777777" w:rsidR="00A34921" w:rsidRDefault="00A349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019E6" w14:textId="77777777" w:rsidR="00A34921" w:rsidRDefault="00A34921" w:rsidP="009A4ACC">
    <w:pPr>
      <w:pStyle w:val="Nagwek"/>
      <w:ind w:left="-1134"/>
    </w:pPr>
  </w:p>
  <w:p w14:paraId="6DBE9692" w14:textId="77777777" w:rsidR="00A34921" w:rsidRDefault="00A34921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486DD" w14:textId="77777777" w:rsidR="00A34921" w:rsidRDefault="00A34921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B251B6" wp14:editId="2DF57C19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E6B808" w14:textId="77777777" w:rsidR="00A34921" w:rsidRDefault="00A34921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E32D6"/>
    <w:multiLevelType w:val="hybridMultilevel"/>
    <w:tmpl w:val="D42E5E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35C0A"/>
    <w:multiLevelType w:val="multilevel"/>
    <w:tmpl w:val="428E9EAC"/>
    <w:numStyleLink w:val="Lista1"/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61F20"/>
    <w:rsid w:val="00072B4E"/>
    <w:rsid w:val="00080D83"/>
    <w:rsid w:val="000A3836"/>
    <w:rsid w:val="000D283E"/>
    <w:rsid w:val="000D4DD2"/>
    <w:rsid w:val="00120BC8"/>
    <w:rsid w:val="00124D4A"/>
    <w:rsid w:val="001304E7"/>
    <w:rsid w:val="00130B23"/>
    <w:rsid w:val="00141A58"/>
    <w:rsid w:val="001520FF"/>
    <w:rsid w:val="00192FEE"/>
    <w:rsid w:val="001A02A1"/>
    <w:rsid w:val="001A176E"/>
    <w:rsid w:val="001A3D33"/>
    <w:rsid w:val="001B210F"/>
    <w:rsid w:val="001D059A"/>
    <w:rsid w:val="00240E56"/>
    <w:rsid w:val="00241C1F"/>
    <w:rsid w:val="002425AE"/>
    <w:rsid w:val="002529E4"/>
    <w:rsid w:val="00262DE9"/>
    <w:rsid w:val="002C06AF"/>
    <w:rsid w:val="002C6347"/>
    <w:rsid w:val="003130E5"/>
    <w:rsid w:val="00315901"/>
    <w:rsid w:val="00320AAC"/>
    <w:rsid w:val="00321ECF"/>
    <w:rsid w:val="00325198"/>
    <w:rsid w:val="003526F5"/>
    <w:rsid w:val="0035482A"/>
    <w:rsid w:val="003619F2"/>
    <w:rsid w:val="00365820"/>
    <w:rsid w:val="00386C9D"/>
    <w:rsid w:val="003957DF"/>
    <w:rsid w:val="00395C3D"/>
    <w:rsid w:val="0039693E"/>
    <w:rsid w:val="003A4A71"/>
    <w:rsid w:val="003C554F"/>
    <w:rsid w:val="0040149C"/>
    <w:rsid w:val="00414478"/>
    <w:rsid w:val="004430F4"/>
    <w:rsid w:val="00464281"/>
    <w:rsid w:val="004817DA"/>
    <w:rsid w:val="00492BD3"/>
    <w:rsid w:val="004943B7"/>
    <w:rsid w:val="004B38AD"/>
    <w:rsid w:val="004B70BD"/>
    <w:rsid w:val="004C303B"/>
    <w:rsid w:val="004C68E6"/>
    <w:rsid w:val="004D6317"/>
    <w:rsid w:val="0052111D"/>
    <w:rsid w:val="0056418B"/>
    <w:rsid w:val="005760A9"/>
    <w:rsid w:val="00594464"/>
    <w:rsid w:val="005E4E52"/>
    <w:rsid w:val="00613FC4"/>
    <w:rsid w:val="0061767F"/>
    <w:rsid w:val="00622781"/>
    <w:rsid w:val="006261B8"/>
    <w:rsid w:val="00640BFF"/>
    <w:rsid w:val="0066032A"/>
    <w:rsid w:val="006656D3"/>
    <w:rsid w:val="00665A91"/>
    <w:rsid w:val="00671386"/>
    <w:rsid w:val="0069621B"/>
    <w:rsid w:val="006A3B8A"/>
    <w:rsid w:val="006A6F6C"/>
    <w:rsid w:val="006B4267"/>
    <w:rsid w:val="006F0C63"/>
    <w:rsid w:val="006F209E"/>
    <w:rsid w:val="00727F28"/>
    <w:rsid w:val="00727F94"/>
    <w:rsid w:val="007337EB"/>
    <w:rsid w:val="00745D18"/>
    <w:rsid w:val="00776530"/>
    <w:rsid w:val="00780EAE"/>
    <w:rsid w:val="00791E8E"/>
    <w:rsid w:val="007A0109"/>
    <w:rsid w:val="007B1F24"/>
    <w:rsid w:val="007B2500"/>
    <w:rsid w:val="007B502D"/>
    <w:rsid w:val="007B5688"/>
    <w:rsid w:val="007C4B4C"/>
    <w:rsid w:val="007D61D6"/>
    <w:rsid w:val="007E1B19"/>
    <w:rsid w:val="007F3623"/>
    <w:rsid w:val="00821249"/>
    <w:rsid w:val="00827311"/>
    <w:rsid w:val="00834BB4"/>
    <w:rsid w:val="00835187"/>
    <w:rsid w:val="00870732"/>
    <w:rsid w:val="008731A1"/>
    <w:rsid w:val="00873501"/>
    <w:rsid w:val="00876326"/>
    <w:rsid w:val="008945D9"/>
    <w:rsid w:val="008C52E2"/>
    <w:rsid w:val="008C77E1"/>
    <w:rsid w:val="009150A9"/>
    <w:rsid w:val="009706FB"/>
    <w:rsid w:val="009726FB"/>
    <w:rsid w:val="009A4ACC"/>
    <w:rsid w:val="009D71C1"/>
    <w:rsid w:val="009E219E"/>
    <w:rsid w:val="009F2A29"/>
    <w:rsid w:val="009F2CF0"/>
    <w:rsid w:val="00A0160D"/>
    <w:rsid w:val="00A04690"/>
    <w:rsid w:val="00A27F01"/>
    <w:rsid w:val="00A34921"/>
    <w:rsid w:val="00A40DD3"/>
    <w:rsid w:val="00A830EB"/>
    <w:rsid w:val="00A8311B"/>
    <w:rsid w:val="00AB00A8"/>
    <w:rsid w:val="00AB437C"/>
    <w:rsid w:val="00AD1EFE"/>
    <w:rsid w:val="00AD51FC"/>
    <w:rsid w:val="00AD7E56"/>
    <w:rsid w:val="00AF6984"/>
    <w:rsid w:val="00B01F08"/>
    <w:rsid w:val="00B16E8F"/>
    <w:rsid w:val="00B2442F"/>
    <w:rsid w:val="00B26CA7"/>
    <w:rsid w:val="00B30401"/>
    <w:rsid w:val="00B374D4"/>
    <w:rsid w:val="00B6637D"/>
    <w:rsid w:val="00BB76D0"/>
    <w:rsid w:val="00BC363C"/>
    <w:rsid w:val="00C12E28"/>
    <w:rsid w:val="00C268A0"/>
    <w:rsid w:val="00C33F72"/>
    <w:rsid w:val="00C35532"/>
    <w:rsid w:val="00C377A0"/>
    <w:rsid w:val="00C57BB1"/>
    <w:rsid w:val="00C62C24"/>
    <w:rsid w:val="00C635B6"/>
    <w:rsid w:val="00C8100D"/>
    <w:rsid w:val="00CA5CBD"/>
    <w:rsid w:val="00CD0A8B"/>
    <w:rsid w:val="00CE005B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93707"/>
    <w:rsid w:val="00DA2034"/>
    <w:rsid w:val="00DC5F9E"/>
    <w:rsid w:val="00DC733E"/>
    <w:rsid w:val="00DD00AB"/>
    <w:rsid w:val="00DE5229"/>
    <w:rsid w:val="00DF57BE"/>
    <w:rsid w:val="00E06500"/>
    <w:rsid w:val="00E30158"/>
    <w:rsid w:val="00E539C6"/>
    <w:rsid w:val="00E57060"/>
    <w:rsid w:val="00E81ADD"/>
    <w:rsid w:val="00E87616"/>
    <w:rsid w:val="00EA5C16"/>
    <w:rsid w:val="00EC6981"/>
    <w:rsid w:val="00ED67FC"/>
    <w:rsid w:val="00EF000D"/>
    <w:rsid w:val="00F0722B"/>
    <w:rsid w:val="00F5032F"/>
    <w:rsid w:val="00F545A3"/>
    <w:rsid w:val="00F83EE2"/>
    <w:rsid w:val="00FB1502"/>
    <w:rsid w:val="00FB5706"/>
    <w:rsid w:val="00FB7887"/>
    <w:rsid w:val="00FE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F45ABB2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076A682-2262-40CE-979A-D7FDACE6E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0</TotalTime>
  <Pages>9</Pages>
  <Words>1298</Words>
  <Characters>8165</Characters>
  <Application>Microsoft Office Word</Application>
  <DocSecurity>0</DocSecurity>
  <Lines>68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9445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2</cp:revision>
  <cp:lastPrinted>2024-09-05T10:49:00Z</cp:lastPrinted>
  <dcterms:created xsi:type="dcterms:W3CDTF">2024-09-05T11:07:00Z</dcterms:created>
  <dcterms:modified xsi:type="dcterms:W3CDTF">2024-09-05T11:07:00Z</dcterms:modified>
</cp:coreProperties>
</file>