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1B007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2A073152" w14:textId="77777777" w:rsidR="004943B7" w:rsidRDefault="004943B7" w:rsidP="00141A58">
      <w:pPr>
        <w:rPr>
          <w:rFonts w:asciiTheme="minorHAnsi" w:hAnsiTheme="minorHAnsi" w:cstheme="minorHAnsi"/>
        </w:rPr>
      </w:pPr>
    </w:p>
    <w:p w14:paraId="0C2B8396" w14:textId="77777777" w:rsidR="004943B7" w:rsidRDefault="004943B7" w:rsidP="00141A58">
      <w:pPr>
        <w:rPr>
          <w:rFonts w:asciiTheme="minorHAnsi" w:hAnsiTheme="minorHAnsi" w:cstheme="minorHAnsi"/>
        </w:rPr>
      </w:pPr>
    </w:p>
    <w:p w14:paraId="79BAEEF5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136E14DC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0122E61C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32E27DC4" w14:textId="50DEC16B" w:rsidR="003A4A71" w:rsidRPr="00D639A4" w:rsidRDefault="00D639A4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</w:p>
    <w:p w14:paraId="35FF8785" w14:textId="77777777" w:rsidR="003A4A71" w:rsidRPr="00D639A4" w:rsidRDefault="00D639A4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26FECAF4" w14:textId="1B852463" w:rsidR="003A4A71" w:rsidRPr="00D639A4" w:rsidRDefault="003A4A71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</w:p>
    <w:p w14:paraId="17BCB554" w14:textId="5DD1B21F" w:rsidR="003A4A71" w:rsidRPr="004943B7" w:rsidRDefault="003A4A71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>DATA PRZEKAZANIA  HARMONOGRAMU: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0</w:t>
      </w:r>
      <w:r w:rsidR="00C35532">
        <w:rPr>
          <w:rFonts w:cs="Arial"/>
        </w:rPr>
        <w:t>2</w:t>
      </w:r>
      <w:r w:rsidR="00D639A4" w:rsidRPr="00D639A4">
        <w:rPr>
          <w:rFonts w:cs="Arial"/>
        </w:rPr>
        <w:t>.0</w:t>
      </w:r>
      <w:r w:rsidR="00C35532">
        <w:rPr>
          <w:rFonts w:cs="Arial"/>
        </w:rPr>
        <w:t>8</w:t>
      </w:r>
      <w:r w:rsidR="00D639A4" w:rsidRPr="00D639A4">
        <w:rPr>
          <w:rFonts w:cs="Arial"/>
        </w:rPr>
        <w:t>.2024</w:t>
      </w:r>
    </w:p>
    <w:p w14:paraId="7A1E6573" w14:textId="77777777" w:rsidR="004943B7" w:rsidRPr="00D639A4" w:rsidRDefault="004943B7" w:rsidP="004943B7">
      <w:pPr>
        <w:pStyle w:val="Akapitzlist"/>
        <w:spacing w:after="160" w:line="259" w:lineRule="auto"/>
        <w:rPr>
          <w:rFonts w:cs="Arial"/>
          <w:b/>
        </w:rPr>
      </w:pPr>
    </w:p>
    <w:tbl>
      <w:tblPr>
        <w:tblStyle w:val="Tabela-Siatka"/>
        <w:tblW w:w="15310" w:type="dxa"/>
        <w:jc w:val="center"/>
        <w:tblLook w:val="04A0" w:firstRow="1" w:lastRow="0" w:firstColumn="1" w:lastColumn="0" w:noHBand="0" w:noVBand="1"/>
      </w:tblPr>
      <w:tblGrid>
        <w:gridCol w:w="617"/>
        <w:gridCol w:w="4707"/>
        <w:gridCol w:w="1418"/>
        <w:gridCol w:w="1580"/>
        <w:gridCol w:w="1831"/>
        <w:gridCol w:w="1790"/>
        <w:gridCol w:w="1655"/>
        <w:gridCol w:w="1712"/>
      </w:tblGrid>
      <w:tr w:rsidR="00613FC4" w:rsidRPr="00727F28" w14:paraId="54397B63" w14:textId="77777777" w:rsidTr="00B86A70">
        <w:trPr>
          <w:trHeight w:val="572"/>
          <w:jc w:val="center"/>
        </w:trPr>
        <w:tc>
          <w:tcPr>
            <w:tcW w:w="617" w:type="dxa"/>
            <w:shd w:val="clear" w:color="auto" w:fill="F2F2F2" w:themeFill="background1" w:themeFillShade="F2"/>
            <w:vAlign w:val="center"/>
          </w:tcPr>
          <w:p w14:paraId="3D852451" w14:textId="07680870" w:rsidR="003A4A71" w:rsidRPr="00727F28" w:rsidRDefault="0056418B" w:rsidP="00B86A70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LP.</w:t>
            </w:r>
          </w:p>
        </w:tc>
        <w:tc>
          <w:tcPr>
            <w:tcW w:w="4707" w:type="dxa"/>
            <w:shd w:val="clear" w:color="auto" w:fill="F2F2F2" w:themeFill="background1" w:themeFillShade="F2"/>
            <w:vAlign w:val="center"/>
          </w:tcPr>
          <w:p w14:paraId="37CF183C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EE1835A" w14:textId="7BD8D0DF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Data wsparcia</w:t>
            </w:r>
          </w:p>
          <w:p w14:paraId="4C78C718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(od – do)</w:t>
            </w:r>
          </w:p>
        </w:tc>
        <w:tc>
          <w:tcPr>
            <w:tcW w:w="1580" w:type="dxa"/>
            <w:shd w:val="clear" w:color="auto" w:fill="F2F2F2" w:themeFill="background1" w:themeFillShade="F2"/>
            <w:vAlign w:val="center"/>
          </w:tcPr>
          <w:p w14:paraId="507AD4C9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Godziny realizacji wsparcia (od – do)</w:t>
            </w:r>
          </w:p>
        </w:tc>
        <w:tc>
          <w:tcPr>
            <w:tcW w:w="1831" w:type="dxa"/>
            <w:shd w:val="clear" w:color="auto" w:fill="F2F2F2" w:themeFill="background1" w:themeFillShade="F2"/>
            <w:vAlign w:val="center"/>
          </w:tcPr>
          <w:p w14:paraId="13420088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Miejsce realizacji wsparcia (dokładny adres)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661B2F41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Nazwa wykonawcy wsparcia (pole wskazane lecz nie wymagane)</w:t>
            </w:r>
          </w:p>
        </w:tc>
        <w:tc>
          <w:tcPr>
            <w:tcW w:w="1655" w:type="dxa"/>
            <w:shd w:val="clear" w:color="auto" w:fill="F2F2F2" w:themeFill="background1" w:themeFillShade="F2"/>
            <w:vAlign w:val="center"/>
          </w:tcPr>
          <w:p w14:paraId="3BF0C640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Liczba uczestników (pole wskazane lecz nie wymagane)</w:t>
            </w:r>
          </w:p>
        </w:tc>
        <w:tc>
          <w:tcPr>
            <w:tcW w:w="1712" w:type="dxa"/>
            <w:shd w:val="clear" w:color="auto" w:fill="F2F2F2" w:themeFill="background1" w:themeFillShade="F2"/>
            <w:vAlign w:val="center"/>
          </w:tcPr>
          <w:p w14:paraId="1EF265D6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Uwagi</w:t>
            </w:r>
          </w:p>
        </w:tc>
      </w:tr>
      <w:tr w:rsidR="00192FEE" w:rsidRPr="00AF3DB6" w14:paraId="408CDB86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E196A01" w14:textId="3FCEB400" w:rsidR="00192FEE" w:rsidRPr="00AF3DB6" w:rsidRDefault="00192FEE" w:rsidP="00B86A70">
            <w:pPr>
              <w:jc w:val="center"/>
            </w:pPr>
            <w:r>
              <w:t>1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30049217" w14:textId="77777777" w:rsidR="00192FEE" w:rsidRPr="00AF3DB6" w:rsidRDefault="00192FEE" w:rsidP="00B86A70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653B39" w14:textId="77777777" w:rsidR="00192FEE" w:rsidRPr="00AF3DB6" w:rsidRDefault="00192FEE" w:rsidP="00B86A70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89DBC64" w14:textId="77777777" w:rsidR="00192FEE" w:rsidRPr="00AF3DB6" w:rsidRDefault="00192FEE" w:rsidP="00B86A70">
            <w:pPr>
              <w:jc w:val="center"/>
            </w:pPr>
            <w:r>
              <w:t>08:00-10:00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6513B7E" w14:textId="77777777" w:rsidR="00192FEE" w:rsidRPr="00AF3DB6" w:rsidRDefault="00192FEE" w:rsidP="00B86A70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643194" w14:textId="5001EF82" w:rsidR="00192FEE" w:rsidRPr="00AF3DB6" w:rsidRDefault="00F844B7" w:rsidP="00B86A70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FCEEEAE" w14:textId="032BCD9C" w:rsidR="00192FEE" w:rsidRPr="00AF3DB6" w:rsidRDefault="00C538AD" w:rsidP="00B86A70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50A762F9" w14:textId="427B9ABF" w:rsidR="00192FEE" w:rsidRPr="00AF3DB6" w:rsidRDefault="00C538AD" w:rsidP="00B86A70">
            <w:pPr>
              <w:jc w:val="center"/>
            </w:pPr>
            <w:r>
              <w:t>-</w:t>
            </w:r>
          </w:p>
        </w:tc>
      </w:tr>
      <w:tr w:rsidR="00F844B7" w:rsidRPr="00AF3DB6" w14:paraId="22E305A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AD5BE47" w14:textId="77DC3D3D" w:rsidR="00F844B7" w:rsidRPr="00AF3DB6" w:rsidRDefault="00F844B7" w:rsidP="00F844B7">
            <w:pPr>
              <w:jc w:val="center"/>
            </w:pPr>
            <w:r>
              <w:t>2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54F18FC5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255A92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E10835A" w14:textId="77777777" w:rsidR="00F844B7" w:rsidRPr="00AF3DB6" w:rsidRDefault="00F844B7" w:rsidP="00F844B7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A8C1E9C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C7F3DE2" w14:textId="7C2F7327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875E091" w14:textId="1140474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6D34EFDE" w14:textId="06EAFDC9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87B7889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3C4B604" w14:textId="572633D0" w:rsidR="00F844B7" w:rsidRPr="00AF3DB6" w:rsidRDefault="00F844B7" w:rsidP="00F844B7">
            <w:pPr>
              <w:jc w:val="center"/>
            </w:pPr>
            <w:r>
              <w:t>3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7C8785AD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202FF6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BDCE2C8" w14:textId="77777777" w:rsidR="00F844B7" w:rsidRPr="00AF3DB6" w:rsidRDefault="00F844B7" w:rsidP="00F844B7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3F4FA94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83DFD80" w14:textId="050992F5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1D32C330" w14:textId="44281D0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F76B7F1" w14:textId="208D2360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6D8ED30D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A5C574A" w14:textId="6F9E86B4" w:rsidR="00F844B7" w:rsidRPr="00AF3DB6" w:rsidRDefault="00F844B7" w:rsidP="00F844B7">
            <w:pPr>
              <w:jc w:val="center"/>
            </w:pPr>
            <w:r>
              <w:t>4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38DB59B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7CE1BD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7ECCEC1" w14:textId="77777777" w:rsidR="00F844B7" w:rsidRPr="00AF3DB6" w:rsidRDefault="00F844B7" w:rsidP="00F844B7">
            <w:pPr>
              <w:jc w:val="center"/>
            </w:pPr>
            <w:r>
              <w:t>12:00-14:00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2C47358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89B768" w14:textId="5AB126C7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F4DF2B6" w14:textId="26C68175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C651978" w14:textId="32E805C0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06729EF4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FC8BB2D" w14:textId="2FA2A6EB" w:rsidR="00F844B7" w:rsidRPr="00AF3DB6" w:rsidRDefault="00F844B7" w:rsidP="00F844B7">
            <w:pPr>
              <w:jc w:val="center"/>
            </w:pPr>
            <w:r>
              <w:t>5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2C17248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4A1232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EA8BA11" w14:textId="77777777" w:rsidR="00F844B7" w:rsidRPr="00AF3DB6" w:rsidRDefault="00F844B7" w:rsidP="00F844B7">
            <w:pPr>
              <w:jc w:val="center"/>
            </w:pPr>
            <w: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9F6F6F7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26D44F0" w14:textId="60CF5B0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4FA718B" w14:textId="20CAA959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46E2D0D7" w14:textId="47B237A9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075BDA66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B439E59" w14:textId="0DEA6535" w:rsidR="00F844B7" w:rsidRPr="00AF3DB6" w:rsidRDefault="00F844B7" w:rsidP="00F844B7">
            <w:pPr>
              <w:jc w:val="center"/>
            </w:pPr>
            <w:r>
              <w:t>6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C1E834B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9F8840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83AB4F9" w14:textId="77777777" w:rsidR="00F844B7" w:rsidRPr="00AF3DB6" w:rsidRDefault="00F844B7" w:rsidP="00F844B7">
            <w:pPr>
              <w:jc w:val="center"/>
            </w:pPr>
            <w: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F3D975E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8E49BA2" w14:textId="0B4C7EE6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5336F52" w14:textId="58FA6B4C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1424B9F" w14:textId="1FB0ECC7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276989F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E70BA9F" w14:textId="743961F1" w:rsidR="00F844B7" w:rsidRPr="00AF3DB6" w:rsidRDefault="00F844B7" w:rsidP="00F844B7">
            <w:pPr>
              <w:jc w:val="center"/>
            </w:pPr>
            <w:r>
              <w:t>7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25B441DA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4F04BE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5759781" w14:textId="77777777" w:rsidR="00F844B7" w:rsidRPr="00AF3DB6" w:rsidRDefault="00F844B7" w:rsidP="00F844B7">
            <w:pPr>
              <w:jc w:val="center"/>
            </w:pPr>
            <w: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B422FB0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2C6E7E" w14:textId="602655B7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497C5D7" w14:textId="2CA15C4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7D8DC2C9" w14:textId="6129324D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06B06CB6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32CBCE20" w14:textId="3AD33AFD" w:rsidR="00F844B7" w:rsidRDefault="00F844B7" w:rsidP="00F844B7">
            <w:pPr>
              <w:jc w:val="center"/>
            </w:pPr>
            <w:r>
              <w:t>8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FAF7ED6" w14:textId="6B0C173E" w:rsidR="00F844B7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A1B016" w14:textId="49E4A6B3" w:rsidR="00F844B7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7ECF563" w14:textId="2BD112AE" w:rsidR="00F844B7" w:rsidRDefault="00F844B7" w:rsidP="00F844B7">
            <w:pPr>
              <w:jc w:val="center"/>
            </w:pPr>
            <w:r>
              <w:t>16:00-18:00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88EB60C" w14:textId="0A0E5E7F" w:rsidR="00F844B7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5EAD774" w14:textId="170CC76C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D5868F6" w14:textId="3FBAEA10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3BF8DD2" w14:textId="53DD9AB3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5113185C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8EC4A8C" w14:textId="548ADC1E" w:rsidR="00F844B7" w:rsidRPr="00AF3DB6" w:rsidRDefault="00F844B7" w:rsidP="00F844B7">
            <w:pPr>
              <w:jc w:val="center"/>
            </w:pPr>
            <w:r>
              <w:t>9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BF4BE44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34211B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5E6B995" w14:textId="77777777" w:rsidR="00F844B7" w:rsidRPr="00AF3DB6" w:rsidRDefault="00F844B7" w:rsidP="00F844B7">
            <w:pPr>
              <w:jc w:val="center"/>
            </w:pPr>
            <w: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F6A92D9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6906347" w14:textId="35009119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C3D6979" w14:textId="1B7D607B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B03EFCB" w14:textId="5D6206AA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5E802AE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1F093E4" w14:textId="14940289" w:rsidR="00F844B7" w:rsidRDefault="00F844B7" w:rsidP="00F844B7">
            <w:pPr>
              <w:jc w:val="center"/>
            </w:pPr>
            <w:r>
              <w:t>10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3566976D" w14:textId="330EE647" w:rsidR="00F844B7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CC0558" w14:textId="5DA51286" w:rsidR="00F844B7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CF5C528" w14:textId="20C48BA1" w:rsidR="00F844B7" w:rsidRDefault="00F844B7" w:rsidP="00F844B7">
            <w:pPr>
              <w:jc w:val="center"/>
            </w:pPr>
            <w: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B994E40" w14:textId="2F2D5703" w:rsidR="00F844B7" w:rsidRPr="002A1D7C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35BA1FF" w14:textId="53D4D019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D62AF0B" w14:textId="05CDBEA7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5DE2190D" w14:textId="4738DCDB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19EDA1F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6A58FC2" w14:textId="66881DF8" w:rsidR="00F844B7" w:rsidRDefault="00F844B7" w:rsidP="00F844B7">
            <w:pPr>
              <w:jc w:val="center"/>
            </w:pPr>
            <w:r>
              <w:t>11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3888CC83" w14:textId="76632B0C" w:rsidR="00F844B7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1A840F" w14:textId="557769FD" w:rsidR="00F844B7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B491A1A" w14:textId="142D6D1C" w:rsidR="00F844B7" w:rsidRDefault="00F844B7" w:rsidP="00F844B7">
            <w:pPr>
              <w:jc w:val="center"/>
            </w:pPr>
            <w:r>
              <w:t>18:15-20:15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E7B2B98" w14:textId="1FB060FA" w:rsidR="00F844B7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6441904" w14:textId="4AD884BA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2D80B480" w14:textId="206C48D1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D996AB1" w14:textId="216C1570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5EC9A06B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EA00781" w14:textId="0EF2AB35" w:rsidR="00F844B7" w:rsidRPr="00AF3DB6" w:rsidRDefault="00F844B7" w:rsidP="00F844B7">
            <w:pPr>
              <w:jc w:val="center"/>
            </w:pPr>
            <w:r>
              <w:t>12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5C4CE383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C0F7FA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1F5EE10" w14:textId="77777777" w:rsidR="00F844B7" w:rsidRPr="00AF3DB6" w:rsidRDefault="00F844B7" w:rsidP="00F844B7">
            <w:pPr>
              <w:jc w:val="center"/>
            </w:pPr>
            <w:r>
              <w:t>18:30-20:30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2BAB727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01116C1" w14:textId="0A469DA8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AA2BDCE" w14:textId="6E23AA65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005883EC" w14:textId="449186FA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21CB76DA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0388F96" w14:textId="0E1567ED" w:rsidR="00F844B7" w:rsidRPr="00AF3DB6" w:rsidRDefault="00F844B7" w:rsidP="00F844B7">
            <w:pPr>
              <w:jc w:val="center"/>
            </w:pPr>
            <w:r>
              <w:t>13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4E96B12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BD7BDD" w14:textId="77777777" w:rsidR="00F844B7" w:rsidRPr="00AF3DB6" w:rsidRDefault="00F844B7" w:rsidP="00F844B7">
            <w:pPr>
              <w:jc w:val="center"/>
            </w:pPr>
            <w:r>
              <w:t>17.07.2024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5459D76" w14:textId="77777777" w:rsidR="00F844B7" w:rsidRPr="00AF3DB6" w:rsidRDefault="00F844B7" w:rsidP="00F844B7">
            <w:pPr>
              <w:jc w:val="center"/>
            </w:pPr>
            <w:r>
              <w:t>09:00-11:00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AB678FB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54C091B" w14:textId="318F2CD2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1061511" w14:textId="7F6277FA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163193A" w14:textId="76DE9D07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77DFC460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59B4631" w14:textId="6640B228" w:rsidR="00F844B7" w:rsidRPr="00AF3DB6" w:rsidRDefault="00F844B7" w:rsidP="00F844B7">
            <w:pPr>
              <w:jc w:val="center"/>
            </w:pPr>
            <w:r>
              <w:t>14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0E073BC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C4B409" w14:textId="77777777" w:rsidR="00F844B7" w:rsidRPr="00AF3DB6" w:rsidRDefault="00F844B7" w:rsidP="00F844B7">
            <w:pPr>
              <w:jc w:val="center"/>
            </w:pPr>
            <w:r>
              <w:t>17.07.2024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E3B94B6" w14:textId="77777777" w:rsidR="00F844B7" w:rsidRPr="00AF3DB6" w:rsidRDefault="00F844B7" w:rsidP="00F844B7">
            <w:pPr>
              <w:jc w:val="center"/>
            </w:pPr>
            <w:r>
              <w:t>11:00-13:00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EC4EE73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3FC6D92" w14:textId="559E9F1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60451ED" w14:textId="2E35F5F2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EC7F3C6" w14:textId="2E880F8E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2059EC4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49792133" w14:textId="5AFF982C" w:rsidR="00F844B7" w:rsidRPr="00AF3DB6" w:rsidRDefault="00F844B7" w:rsidP="00F844B7">
            <w:pPr>
              <w:jc w:val="center"/>
            </w:pPr>
            <w:r>
              <w:t>15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6FB7273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628636" w14:textId="77777777" w:rsidR="00F844B7" w:rsidRPr="00AF3DB6" w:rsidRDefault="00F844B7" w:rsidP="00F844B7">
            <w:pPr>
              <w:jc w:val="center"/>
            </w:pPr>
            <w:r>
              <w:t>17.07.2024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9C396B0" w14:textId="5E4167E4" w:rsidR="00F844B7" w:rsidRPr="00AF3DB6" w:rsidRDefault="00F844B7" w:rsidP="00F844B7">
            <w:pPr>
              <w:jc w:val="center"/>
            </w:pPr>
            <w:r>
              <w:t>18:00-20:00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F78CC4F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842BB88" w14:textId="1BBACA3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3211929" w14:textId="145E41A8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7CF220C" w14:textId="2937E060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3B272D78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E7D81B9" w14:textId="1A7DC28D" w:rsidR="00F844B7" w:rsidRPr="00AF3DB6" w:rsidRDefault="00F844B7" w:rsidP="00F844B7">
            <w:pPr>
              <w:jc w:val="center"/>
            </w:pPr>
            <w:r>
              <w:t>16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FE670F3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87CC7B" w14:textId="77777777" w:rsidR="00F844B7" w:rsidRPr="00AF3DB6" w:rsidRDefault="00F844B7" w:rsidP="00F844B7">
            <w:pPr>
              <w:jc w:val="center"/>
            </w:pPr>
            <w:r>
              <w:t>18.07.2024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2BC58FB" w14:textId="77777777" w:rsidR="00F844B7" w:rsidRPr="00AF3DB6" w:rsidRDefault="00F844B7" w:rsidP="00F844B7">
            <w:pPr>
              <w:jc w:val="center"/>
            </w:pPr>
            <w:r>
              <w:t>11:00-13:00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EAE8E45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994B4EC" w14:textId="3A6DBE96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8EDA2FD" w14:textId="5C9DC323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7F92BB44" w14:textId="4EE32334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65543F02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F1D71CB" w14:textId="659D6AA5" w:rsidR="00F844B7" w:rsidRPr="00AF3DB6" w:rsidRDefault="00F844B7" w:rsidP="00F844B7">
            <w:pPr>
              <w:jc w:val="center"/>
            </w:pPr>
            <w:r>
              <w:t>17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7A33BF5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3FFD38" w14:textId="77777777" w:rsidR="00F844B7" w:rsidRPr="00AF3DB6" w:rsidRDefault="00F844B7" w:rsidP="00F844B7">
            <w:pPr>
              <w:jc w:val="center"/>
            </w:pPr>
            <w:r>
              <w:t>18.07.2024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DE237AB" w14:textId="5E30B50E" w:rsidR="00F844B7" w:rsidRPr="00AF3DB6" w:rsidRDefault="00F844B7" w:rsidP="00F844B7">
            <w:pPr>
              <w:jc w:val="center"/>
            </w:pPr>
            <w:r>
              <w:t>16:00-18:00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A7E6B4C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EE703B9" w14:textId="42DFC79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F86A420" w14:textId="4A7D0EA8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B534A40" w14:textId="60A18F13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30248FDB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C020DAF" w14:textId="63112A75" w:rsidR="00F844B7" w:rsidRPr="00AF3DB6" w:rsidRDefault="00F844B7" w:rsidP="00F844B7">
            <w:pPr>
              <w:jc w:val="center"/>
            </w:pPr>
            <w:r>
              <w:t>18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25D3EA3D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CDDCC8" w14:textId="77777777" w:rsidR="00F844B7" w:rsidRPr="00AF3DB6" w:rsidRDefault="00F844B7" w:rsidP="00F844B7">
            <w:pPr>
              <w:jc w:val="center"/>
            </w:pPr>
            <w:r>
              <w:t>18.07.2024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D9BCE74" w14:textId="220AB0FC" w:rsidR="00F844B7" w:rsidRPr="00AF3DB6" w:rsidRDefault="00F844B7" w:rsidP="00F844B7">
            <w:pPr>
              <w:jc w:val="center"/>
            </w:pPr>
            <w:r>
              <w:t>18:00-20:00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D4C2444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D17FC60" w14:textId="1ED70C1B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C39C724" w14:textId="5DDC32E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F9988DF" w14:textId="3F431B79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62F07DFC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908218B" w14:textId="2496C7A3" w:rsidR="00F844B7" w:rsidRPr="00AF3DB6" w:rsidRDefault="00F844B7" w:rsidP="00F844B7">
            <w:pPr>
              <w:jc w:val="center"/>
            </w:pPr>
            <w:r>
              <w:t>19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77FBC03D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0ACFD6" w14:textId="77777777" w:rsidR="00F844B7" w:rsidRPr="00AF3DB6" w:rsidRDefault="00F844B7" w:rsidP="00F844B7">
            <w:pPr>
              <w:jc w:val="center"/>
            </w:pPr>
            <w:r>
              <w:t>19.07.2024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9D3F8F9" w14:textId="77777777" w:rsidR="00F844B7" w:rsidRPr="00AF3DB6" w:rsidRDefault="00F844B7" w:rsidP="00F844B7">
            <w:pPr>
              <w:jc w:val="center"/>
            </w:pPr>
            <w:r>
              <w:t>09:00-11:00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4030CB9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40BEBC0" w14:textId="6B2DFBB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85FF6B8" w14:textId="328A017A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488E61C" w14:textId="62895075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FE178CD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3F1E2721" w14:textId="477578BA" w:rsidR="00F844B7" w:rsidRPr="00AF3DB6" w:rsidRDefault="00F844B7" w:rsidP="00F844B7">
            <w:pPr>
              <w:jc w:val="center"/>
            </w:pPr>
            <w:r>
              <w:t>20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2CFFD20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2E69D4" w14:textId="77777777" w:rsidR="00F844B7" w:rsidRPr="00AF3DB6" w:rsidRDefault="00F844B7" w:rsidP="00F844B7">
            <w:pPr>
              <w:jc w:val="center"/>
            </w:pPr>
            <w:r>
              <w:t>19.07.2024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F9E9C26" w14:textId="77777777" w:rsidR="00F844B7" w:rsidRPr="00AF3DB6" w:rsidRDefault="00F844B7" w:rsidP="00F844B7">
            <w:pPr>
              <w:jc w:val="center"/>
            </w:pPr>
            <w:r>
              <w:t>11:00-13:00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2D915C5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D250A72" w14:textId="65952B6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10E9620" w14:textId="0104D7BB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67A213E0" w14:textId="49BAF64A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75B561C2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4A353AC" w14:textId="00A56079" w:rsidR="00F844B7" w:rsidRPr="00AF3DB6" w:rsidRDefault="00F844B7" w:rsidP="00F844B7">
            <w:pPr>
              <w:jc w:val="center"/>
            </w:pPr>
            <w:r>
              <w:t>21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18CDDD35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ABE710" w14:textId="77777777" w:rsidR="00F844B7" w:rsidRPr="00AF3DB6" w:rsidRDefault="00F844B7" w:rsidP="00F844B7">
            <w:pPr>
              <w:jc w:val="center"/>
            </w:pPr>
            <w:r>
              <w:t>22.07.2024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9CC1C1D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65F736F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6DC1636" w14:textId="4F15786B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144CC187" w14:textId="375D8D06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 w:val="restart"/>
            <w:shd w:val="clear" w:color="auto" w:fill="auto"/>
            <w:vAlign w:val="center"/>
          </w:tcPr>
          <w:p w14:paraId="7E4CF344" w14:textId="77777777" w:rsidR="00F844B7" w:rsidRPr="00AF3DB6" w:rsidRDefault="00F844B7" w:rsidP="00F844B7">
            <w:pPr>
              <w:jc w:val="center"/>
            </w:pPr>
            <w:r>
              <w:t>-</w:t>
            </w:r>
          </w:p>
          <w:p w14:paraId="5FA91C73" w14:textId="665404D0" w:rsidR="00F844B7" w:rsidRPr="00AF3DB6" w:rsidRDefault="00F844B7" w:rsidP="00F844B7">
            <w:pPr>
              <w:jc w:val="center"/>
            </w:pPr>
          </w:p>
        </w:tc>
      </w:tr>
      <w:tr w:rsidR="00F844B7" w:rsidRPr="00AF3DB6" w14:paraId="1585FE6A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4A744497" w14:textId="445C2157" w:rsidR="00F844B7" w:rsidRPr="00AF3DB6" w:rsidRDefault="00F844B7" w:rsidP="00F844B7">
            <w:pPr>
              <w:jc w:val="center"/>
            </w:pPr>
            <w:r>
              <w:t>21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69782B19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1A3A8B" w14:textId="77777777" w:rsidR="00F844B7" w:rsidRPr="00AF3DB6" w:rsidRDefault="00F844B7" w:rsidP="00F844B7">
            <w:pPr>
              <w:jc w:val="center"/>
            </w:pPr>
            <w:r>
              <w:t>23.07.2024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344C5E2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0682B59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753AA4F" w14:textId="3438FC16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1FB97349" w14:textId="6BE7AED5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288871E4" w14:textId="3423326B" w:rsidR="00F844B7" w:rsidRPr="00AF3DB6" w:rsidRDefault="00F844B7" w:rsidP="00F844B7">
            <w:pPr>
              <w:jc w:val="center"/>
            </w:pPr>
          </w:p>
        </w:tc>
      </w:tr>
      <w:tr w:rsidR="00F844B7" w:rsidRPr="00AF3DB6" w14:paraId="610336FD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07DE007" w14:textId="1D77DEE0" w:rsidR="00F844B7" w:rsidRPr="00AF3DB6" w:rsidRDefault="00F844B7" w:rsidP="00F844B7">
            <w:pPr>
              <w:jc w:val="center"/>
            </w:pPr>
            <w:r>
              <w:t>22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8085D3D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EDA7D4" w14:textId="77777777" w:rsidR="00F844B7" w:rsidRPr="00AF3DB6" w:rsidRDefault="00F844B7" w:rsidP="00F844B7">
            <w:pPr>
              <w:jc w:val="center"/>
            </w:pPr>
            <w:r>
              <w:t>24.07.2024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F4C527A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E04B95B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647CA41" w14:textId="3B7D8542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B26CC32" w14:textId="6E6657A8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7A7476EC" w14:textId="11E84204" w:rsidR="00F844B7" w:rsidRPr="00AF3DB6" w:rsidRDefault="00F844B7" w:rsidP="00F844B7">
            <w:pPr>
              <w:jc w:val="center"/>
            </w:pPr>
          </w:p>
        </w:tc>
      </w:tr>
      <w:tr w:rsidR="00F844B7" w:rsidRPr="00AF3DB6" w14:paraId="568CF60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3618078" w14:textId="1AADE9CE" w:rsidR="00F844B7" w:rsidRPr="00AF3DB6" w:rsidRDefault="00F844B7" w:rsidP="00F844B7">
            <w:pPr>
              <w:jc w:val="center"/>
            </w:pPr>
            <w:r>
              <w:t>23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5E8A5F66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7AA3CB" w14:textId="77777777" w:rsidR="00F844B7" w:rsidRPr="00AF3DB6" w:rsidRDefault="00F844B7" w:rsidP="00F844B7">
            <w:pPr>
              <w:jc w:val="center"/>
            </w:pPr>
            <w:r>
              <w:t>25.07.2024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4EA977C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6C249E4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6995B23" w14:textId="44A280B9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44A271B" w14:textId="5C2D1417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1BCB0509" w14:textId="1BB2E656" w:rsidR="00F844B7" w:rsidRPr="00AF3DB6" w:rsidRDefault="00F844B7" w:rsidP="00F844B7">
            <w:pPr>
              <w:jc w:val="center"/>
            </w:pPr>
          </w:p>
        </w:tc>
      </w:tr>
      <w:tr w:rsidR="00F844B7" w:rsidRPr="00AF3DB6" w14:paraId="2D5ADE17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8C71027" w14:textId="1CEF40AE" w:rsidR="00F844B7" w:rsidRPr="00AF3DB6" w:rsidRDefault="00F844B7" w:rsidP="00F844B7">
            <w:pPr>
              <w:jc w:val="center"/>
            </w:pPr>
            <w:r>
              <w:t>24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7C3AF6B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2D4A19" w14:textId="77777777" w:rsidR="00F844B7" w:rsidRDefault="00F844B7" w:rsidP="00F844B7">
            <w:pPr>
              <w:jc w:val="center"/>
            </w:pPr>
            <w:r>
              <w:t>26.07.2024</w:t>
            </w:r>
          </w:p>
          <w:p w14:paraId="5980A40E" w14:textId="77777777" w:rsidR="00F844B7" w:rsidRPr="00AF3DB6" w:rsidRDefault="00F844B7" w:rsidP="00F844B7">
            <w:pPr>
              <w:jc w:val="center"/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7229A68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58A6225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8E40187" w14:textId="176CA1F9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E1B7AF4" w14:textId="1EEF79C3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4F488D20" w14:textId="14904A4F" w:rsidR="00F844B7" w:rsidRPr="00AF3DB6" w:rsidRDefault="00F844B7" w:rsidP="00F844B7">
            <w:pPr>
              <w:jc w:val="center"/>
            </w:pPr>
          </w:p>
        </w:tc>
      </w:tr>
      <w:tr w:rsidR="00F844B7" w:rsidRPr="00AF3DB6" w14:paraId="64D34E5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0E602039" w14:textId="21911992" w:rsidR="00F844B7" w:rsidRPr="00AF3DB6" w:rsidRDefault="00F844B7" w:rsidP="00F844B7">
            <w:pPr>
              <w:jc w:val="center"/>
            </w:pPr>
            <w:r>
              <w:t>25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18C0E7A0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82B274" w14:textId="77777777" w:rsidR="00F844B7" w:rsidRPr="00AF3DB6" w:rsidRDefault="00F844B7" w:rsidP="00F844B7">
            <w:pPr>
              <w:jc w:val="center"/>
            </w:pPr>
            <w:r>
              <w:t>29.07.2024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004D101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3D2C410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7B89C8F" w14:textId="0F85D44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05B18CF" w14:textId="348096BC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41D35E3E" w14:textId="578A5ECB" w:rsidR="00F844B7" w:rsidRPr="00AF3DB6" w:rsidRDefault="00F844B7" w:rsidP="00F844B7">
            <w:pPr>
              <w:jc w:val="center"/>
            </w:pPr>
          </w:p>
        </w:tc>
      </w:tr>
      <w:tr w:rsidR="00F844B7" w:rsidRPr="00727F28" w14:paraId="5050BB06" w14:textId="77777777" w:rsidTr="00B86A70">
        <w:trPr>
          <w:jc w:val="center"/>
        </w:trPr>
        <w:tc>
          <w:tcPr>
            <w:tcW w:w="617" w:type="dxa"/>
            <w:vAlign w:val="center"/>
          </w:tcPr>
          <w:p w14:paraId="3C3F6B18" w14:textId="568EBF0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67FC414C" w14:textId="47D2069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61E8AF" w14:textId="7BA7571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E2866E0" w14:textId="1CE9F62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EFF8F65" w14:textId="7463545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D2CDE72" w14:textId="399FBD0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D5EA390" w14:textId="1D82C09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42B5B796" w14:textId="49AA982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CF46821" w14:textId="77777777" w:rsidTr="00B86A70">
        <w:trPr>
          <w:jc w:val="center"/>
        </w:trPr>
        <w:tc>
          <w:tcPr>
            <w:tcW w:w="617" w:type="dxa"/>
            <w:vAlign w:val="center"/>
          </w:tcPr>
          <w:p w14:paraId="4423C499" w14:textId="3D42F98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27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2B39FF3E" w14:textId="3348B26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01C94F" w14:textId="323D29D0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E94C918" w14:textId="0C57170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CF37F0C" w14:textId="366589D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925D36">
              <w:t>ul. Piłsudskiego 29, 82-500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45DEDB0" w14:textId="5B0ABA8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2745C5E" w14:textId="345AEBF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5085D69" w14:textId="50C1886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50A9F17" w14:textId="77777777" w:rsidTr="00B86A70">
        <w:trPr>
          <w:jc w:val="center"/>
        </w:trPr>
        <w:tc>
          <w:tcPr>
            <w:tcW w:w="617" w:type="dxa"/>
            <w:vAlign w:val="center"/>
          </w:tcPr>
          <w:p w14:paraId="674B6B70" w14:textId="4D6AD02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5365A365" w14:textId="2300F20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3A2F42" w14:textId="7AE4B04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C33E173" w14:textId="75E8545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D5CD6F7" w14:textId="08E92DA8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925D36">
              <w:t>ul. Piłsudskiego 29, 82-500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DAF8191" w14:textId="45F3D13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10A8E97" w14:textId="0756B0F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7D0CF471" w14:textId="7379097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4A0E4BEA" w14:textId="77777777" w:rsidTr="00B86A70">
        <w:trPr>
          <w:jc w:val="center"/>
        </w:trPr>
        <w:tc>
          <w:tcPr>
            <w:tcW w:w="617" w:type="dxa"/>
            <w:vAlign w:val="center"/>
          </w:tcPr>
          <w:p w14:paraId="6772AA05" w14:textId="15BF956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29</w:t>
            </w:r>
          </w:p>
        </w:tc>
        <w:tc>
          <w:tcPr>
            <w:tcW w:w="4707" w:type="dxa"/>
            <w:vAlign w:val="center"/>
          </w:tcPr>
          <w:p w14:paraId="34F17428" w14:textId="4C7B7EB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92C8047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38BA36A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2E02036A" w14:textId="685122F2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6B421229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5008109E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1E49CE08" w14:textId="0BB695E1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1071B830" w14:textId="17FCC9B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047EA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5B3D483" w14:textId="329C40E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EECA5F2" w14:textId="4D56CA9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7A6EE3C" w14:textId="2BF7937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1619DB0" w14:textId="77777777" w:rsidTr="00B86A70">
        <w:trPr>
          <w:jc w:val="center"/>
        </w:trPr>
        <w:tc>
          <w:tcPr>
            <w:tcW w:w="617" w:type="dxa"/>
            <w:vAlign w:val="center"/>
          </w:tcPr>
          <w:p w14:paraId="05306FA3" w14:textId="71D2425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</w:t>
            </w:r>
          </w:p>
        </w:tc>
        <w:tc>
          <w:tcPr>
            <w:tcW w:w="4707" w:type="dxa"/>
            <w:vAlign w:val="center"/>
          </w:tcPr>
          <w:p w14:paraId="2E37684E" w14:textId="2DF11E9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23465859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163031D2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1EA932A2" w14:textId="241C1A1D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5CB81763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485994F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  <w:p w14:paraId="5C083077" w14:textId="65227E9C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4138273D" w14:textId="4D904EA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047EA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246191E" w14:textId="55056FC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63E5216" w14:textId="60BC964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FE00D0D" w14:textId="0983D69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4065179" w14:textId="77777777" w:rsidTr="00B86A70">
        <w:trPr>
          <w:jc w:val="center"/>
        </w:trPr>
        <w:tc>
          <w:tcPr>
            <w:tcW w:w="617" w:type="dxa"/>
            <w:vAlign w:val="center"/>
          </w:tcPr>
          <w:p w14:paraId="339638BF" w14:textId="2A48D65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31</w:t>
            </w:r>
          </w:p>
        </w:tc>
        <w:tc>
          <w:tcPr>
            <w:tcW w:w="4707" w:type="dxa"/>
            <w:vAlign w:val="center"/>
          </w:tcPr>
          <w:p w14:paraId="250BD1E7" w14:textId="6B9C9A7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D660EA1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71DDD1BD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1804E94" w14:textId="3A808683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6F4BEBE9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715E6FC4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  <w:p w14:paraId="42535E6E" w14:textId="6FB5174B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135A7390" w14:textId="6095143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0100760" w14:textId="26ACC05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1F799DB" w14:textId="5F191EB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2D6584D" w14:textId="19D24CA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CF01E5B" w14:textId="77777777" w:rsidTr="00B86A70">
        <w:trPr>
          <w:jc w:val="center"/>
        </w:trPr>
        <w:tc>
          <w:tcPr>
            <w:tcW w:w="617" w:type="dxa"/>
            <w:vAlign w:val="center"/>
          </w:tcPr>
          <w:p w14:paraId="4622F510" w14:textId="4754428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32</w:t>
            </w:r>
          </w:p>
        </w:tc>
        <w:tc>
          <w:tcPr>
            <w:tcW w:w="4707" w:type="dxa"/>
            <w:vAlign w:val="center"/>
          </w:tcPr>
          <w:p w14:paraId="462044B3" w14:textId="062318D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EA6370A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0B7D6B0B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EF8515B" w14:textId="0ED1E60D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04D216D0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  <w:p w14:paraId="0AC1D147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  <w:p w14:paraId="7755F116" w14:textId="503EB358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370EE1D0" w14:textId="46EFE86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0F9B61D" w14:textId="25DA050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6CC504D" w14:textId="1288745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73164AD" w14:textId="0EF06D8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E5D59D2" w14:textId="77777777" w:rsidTr="00B86A70">
        <w:trPr>
          <w:jc w:val="center"/>
        </w:trPr>
        <w:tc>
          <w:tcPr>
            <w:tcW w:w="617" w:type="dxa"/>
            <w:vAlign w:val="center"/>
          </w:tcPr>
          <w:p w14:paraId="5EEFF3DE" w14:textId="06898E0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33</w:t>
            </w:r>
          </w:p>
        </w:tc>
        <w:tc>
          <w:tcPr>
            <w:tcW w:w="4707" w:type="dxa"/>
            <w:vAlign w:val="center"/>
          </w:tcPr>
          <w:p w14:paraId="366B78D2" w14:textId="52814AAB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51A75C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  <w:p w14:paraId="2326716C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406DCB7" w14:textId="17DFDBD0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0D234D5D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  <w:p w14:paraId="1E5B9AD7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264E3CD0" w14:textId="6702D65C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227FB35B" w14:textId="3BC568B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81081F4" w14:textId="1607AD4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C562397" w14:textId="5241349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FA0294E" w14:textId="2009F16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B026430" w14:textId="77777777" w:rsidTr="00B86A70">
        <w:trPr>
          <w:jc w:val="center"/>
        </w:trPr>
        <w:tc>
          <w:tcPr>
            <w:tcW w:w="617" w:type="dxa"/>
            <w:vAlign w:val="center"/>
          </w:tcPr>
          <w:p w14:paraId="19654B3B" w14:textId="661ACA4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34</w:t>
            </w:r>
          </w:p>
        </w:tc>
        <w:tc>
          <w:tcPr>
            <w:tcW w:w="4707" w:type="dxa"/>
            <w:vAlign w:val="center"/>
          </w:tcPr>
          <w:p w14:paraId="5E03D346" w14:textId="3942E39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3CD1126" w14:textId="4DD1E4F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</w:tc>
        <w:tc>
          <w:tcPr>
            <w:tcW w:w="1580" w:type="dxa"/>
            <w:vAlign w:val="center"/>
          </w:tcPr>
          <w:p w14:paraId="0429B01A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  <w:p w14:paraId="4E5587CC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  <w:p w14:paraId="7D17CE25" w14:textId="1DFD499F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154C5E80" w14:textId="46BFFAD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DD20E1F" w14:textId="130EB8A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E7488E3" w14:textId="493D8AE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7B44D33" w14:textId="7ABBFE1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4350CBB" w14:textId="77777777" w:rsidTr="00B86A70">
        <w:trPr>
          <w:jc w:val="center"/>
        </w:trPr>
        <w:tc>
          <w:tcPr>
            <w:tcW w:w="617" w:type="dxa"/>
            <w:vAlign w:val="center"/>
          </w:tcPr>
          <w:p w14:paraId="62432D68" w14:textId="2CD006C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35</w:t>
            </w:r>
          </w:p>
        </w:tc>
        <w:tc>
          <w:tcPr>
            <w:tcW w:w="4707" w:type="dxa"/>
            <w:vAlign w:val="center"/>
          </w:tcPr>
          <w:p w14:paraId="5D15BF11" w14:textId="6335A6A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0242E6E6" w14:textId="71294A6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0" w:type="dxa"/>
            <w:vAlign w:val="center"/>
          </w:tcPr>
          <w:p w14:paraId="5BA0B821" w14:textId="2DC2887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vAlign w:val="center"/>
          </w:tcPr>
          <w:p w14:paraId="3FC4BB22" w14:textId="0C68F18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94BDC78" w14:textId="00BF6F8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E55CE9E" w14:textId="7C32226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CE47A4F" w14:textId="34105B6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7684092" w14:textId="77777777" w:rsidTr="00B86A70">
        <w:trPr>
          <w:jc w:val="center"/>
        </w:trPr>
        <w:tc>
          <w:tcPr>
            <w:tcW w:w="617" w:type="dxa"/>
            <w:vAlign w:val="center"/>
          </w:tcPr>
          <w:p w14:paraId="42E78493" w14:textId="43A0BE1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4707" w:type="dxa"/>
            <w:vAlign w:val="center"/>
          </w:tcPr>
          <w:p w14:paraId="46D5D910" w14:textId="1BE0EB7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4F5169A" w14:textId="61F4BDF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0" w:type="dxa"/>
            <w:vAlign w:val="center"/>
          </w:tcPr>
          <w:p w14:paraId="1970D8FB" w14:textId="6CC82FA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1940D028" w14:textId="49D576D0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67E4022" w14:textId="09CD9F5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46F3BA2" w14:textId="639DA1B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A4F832E" w14:textId="2FC6618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232E7C2" w14:textId="77777777" w:rsidTr="00B86A70">
        <w:trPr>
          <w:jc w:val="center"/>
        </w:trPr>
        <w:tc>
          <w:tcPr>
            <w:tcW w:w="617" w:type="dxa"/>
            <w:vAlign w:val="center"/>
          </w:tcPr>
          <w:p w14:paraId="37F2AA06" w14:textId="08AA0C6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37</w:t>
            </w:r>
          </w:p>
        </w:tc>
        <w:tc>
          <w:tcPr>
            <w:tcW w:w="4707" w:type="dxa"/>
            <w:vAlign w:val="center"/>
          </w:tcPr>
          <w:p w14:paraId="7371755A" w14:textId="5F542B1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2B00158" w14:textId="17E0ECE8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0" w:type="dxa"/>
            <w:vAlign w:val="center"/>
          </w:tcPr>
          <w:p w14:paraId="15306C5B" w14:textId="68E76B2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7DB99B4C" w14:textId="1E4D6F8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487B44F" w14:textId="12903B2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51D24B8" w14:textId="2F499B5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A16A7DE" w14:textId="78405AF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09ACE357" w14:textId="77777777" w:rsidTr="00B86A70">
        <w:trPr>
          <w:jc w:val="center"/>
        </w:trPr>
        <w:tc>
          <w:tcPr>
            <w:tcW w:w="617" w:type="dxa"/>
            <w:vAlign w:val="center"/>
          </w:tcPr>
          <w:p w14:paraId="2AE5FE3B" w14:textId="7EAA387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38</w:t>
            </w:r>
          </w:p>
        </w:tc>
        <w:tc>
          <w:tcPr>
            <w:tcW w:w="4707" w:type="dxa"/>
            <w:vAlign w:val="center"/>
          </w:tcPr>
          <w:p w14:paraId="5456DFAB" w14:textId="3B05254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23CF92D7" w14:textId="3781CA6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0" w:type="dxa"/>
            <w:vAlign w:val="center"/>
          </w:tcPr>
          <w:p w14:paraId="6D411546" w14:textId="093EAB6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vAlign w:val="center"/>
          </w:tcPr>
          <w:p w14:paraId="74DA1018" w14:textId="4D92D1F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CA857AF" w14:textId="2283656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138D53B" w14:textId="14ADC6B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C58E743" w14:textId="232A69D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6D6B3F7" w14:textId="77777777" w:rsidTr="00B86A70">
        <w:trPr>
          <w:jc w:val="center"/>
        </w:trPr>
        <w:tc>
          <w:tcPr>
            <w:tcW w:w="617" w:type="dxa"/>
            <w:vAlign w:val="center"/>
          </w:tcPr>
          <w:p w14:paraId="65CFBBE6" w14:textId="6344E26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39</w:t>
            </w:r>
          </w:p>
        </w:tc>
        <w:tc>
          <w:tcPr>
            <w:tcW w:w="4707" w:type="dxa"/>
            <w:vAlign w:val="center"/>
          </w:tcPr>
          <w:p w14:paraId="6D6865C8" w14:textId="29E75C5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91593D4" w14:textId="2BCD7EE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0" w:type="dxa"/>
            <w:vAlign w:val="center"/>
          </w:tcPr>
          <w:p w14:paraId="2BD514B1" w14:textId="058AE20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28879AA0" w14:textId="4D2E523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543BB2C" w14:textId="057F03E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2707907" w14:textId="2DB6985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FDFC6B3" w14:textId="6479855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47C592B1" w14:textId="77777777" w:rsidTr="00B86A70">
        <w:trPr>
          <w:jc w:val="center"/>
        </w:trPr>
        <w:tc>
          <w:tcPr>
            <w:tcW w:w="617" w:type="dxa"/>
            <w:vAlign w:val="center"/>
          </w:tcPr>
          <w:p w14:paraId="1B08E831" w14:textId="64AF6E9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40</w:t>
            </w:r>
          </w:p>
        </w:tc>
        <w:tc>
          <w:tcPr>
            <w:tcW w:w="4707" w:type="dxa"/>
            <w:vAlign w:val="center"/>
          </w:tcPr>
          <w:p w14:paraId="3FC05BAB" w14:textId="4F7DE0EB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1898DFB" w14:textId="2B2A7C8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0" w:type="dxa"/>
            <w:vAlign w:val="center"/>
          </w:tcPr>
          <w:p w14:paraId="2518AE60" w14:textId="17F802C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3EE66AB2" w14:textId="2F6A1C64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89815FE" w14:textId="2A62DCE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D907741" w14:textId="6C093E9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A3BEB7A" w14:textId="1A1BE6E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E569940" w14:textId="77777777" w:rsidTr="00B86A70">
        <w:trPr>
          <w:jc w:val="center"/>
        </w:trPr>
        <w:tc>
          <w:tcPr>
            <w:tcW w:w="617" w:type="dxa"/>
            <w:vAlign w:val="center"/>
          </w:tcPr>
          <w:p w14:paraId="338621ED" w14:textId="3932DF3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41</w:t>
            </w:r>
          </w:p>
        </w:tc>
        <w:tc>
          <w:tcPr>
            <w:tcW w:w="4707" w:type="dxa"/>
            <w:vAlign w:val="center"/>
          </w:tcPr>
          <w:p w14:paraId="3BD06294" w14:textId="5BCFE2D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462ADAB" w14:textId="5BB0DC6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23</w:t>
            </w:r>
            <w:r w:rsidRPr="00727F28">
              <w:rPr>
                <w:rFonts w:cs="Arial"/>
              </w:rPr>
              <w:t>.08.2024</w:t>
            </w:r>
          </w:p>
        </w:tc>
        <w:tc>
          <w:tcPr>
            <w:tcW w:w="1580" w:type="dxa"/>
            <w:vAlign w:val="center"/>
          </w:tcPr>
          <w:p w14:paraId="18AD5429" w14:textId="4E6CF4D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  <w:r>
              <w:rPr>
                <w:rFonts w:cs="Arial"/>
              </w:rPr>
              <w:t>4</w:t>
            </w:r>
            <w:r w:rsidRPr="00727F28">
              <w:rPr>
                <w:rFonts w:cs="Arial"/>
              </w:rPr>
              <w:t>:00-1</w:t>
            </w:r>
            <w:r>
              <w:rPr>
                <w:rFonts w:cs="Arial"/>
              </w:rPr>
              <w:t>6</w:t>
            </w:r>
            <w:r w:rsidRPr="00727F28">
              <w:rPr>
                <w:rFonts w:cs="Arial"/>
              </w:rPr>
              <w:t>:00</w:t>
            </w:r>
          </w:p>
        </w:tc>
        <w:tc>
          <w:tcPr>
            <w:tcW w:w="1831" w:type="dxa"/>
            <w:vAlign w:val="center"/>
          </w:tcPr>
          <w:p w14:paraId="4C8276F8" w14:textId="06978F5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41AEC46" w14:textId="3F74003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7E70DA6" w14:textId="2E479B5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6037970" w14:textId="3207CE0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729BBEA" w14:textId="77777777" w:rsidTr="00B86A70">
        <w:trPr>
          <w:jc w:val="center"/>
        </w:trPr>
        <w:tc>
          <w:tcPr>
            <w:tcW w:w="617" w:type="dxa"/>
            <w:vAlign w:val="center"/>
          </w:tcPr>
          <w:p w14:paraId="3B4204BE" w14:textId="6FAA0F9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42</w:t>
            </w:r>
          </w:p>
        </w:tc>
        <w:tc>
          <w:tcPr>
            <w:tcW w:w="4707" w:type="dxa"/>
            <w:vAlign w:val="center"/>
          </w:tcPr>
          <w:p w14:paraId="6EBCB45A" w14:textId="4F75246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85FDDE6" w14:textId="73F00878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70D0AE79" w14:textId="5A81E5B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10C243B5" w14:textId="11029FF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7AC3207" w14:textId="1D0F578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407DDA7" w14:textId="5A7FD16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CCF48D3" w14:textId="339396F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F619B0A" w14:textId="77777777" w:rsidTr="00B86A70">
        <w:trPr>
          <w:jc w:val="center"/>
        </w:trPr>
        <w:tc>
          <w:tcPr>
            <w:tcW w:w="617" w:type="dxa"/>
            <w:vAlign w:val="center"/>
          </w:tcPr>
          <w:p w14:paraId="04755057" w14:textId="6A248F5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43</w:t>
            </w:r>
          </w:p>
        </w:tc>
        <w:tc>
          <w:tcPr>
            <w:tcW w:w="4707" w:type="dxa"/>
            <w:vAlign w:val="center"/>
          </w:tcPr>
          <w:p w14:paraId="2397C331" w14:textId="76288C1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0280160" w14:textId="0C942BA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69C979CB" w14:textId="2B5C382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</w:tc>
        <w:tc>
          <w:tcPr>
            <w:tcW w:w="1831" w:type="dxa"/>
            <w:vAlign w:val="center"/>
          </w:tcPr>
          <w:p w14:paraId="71524A3E" w14:textId="552B45E4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CF72322" w14:textId="6BCDDC7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00BBDDF" w14:textId="5DE58E4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D7FEADA" w14:textId="3ECDF60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606F7F4" w14:textId="77777777" w:rsidTr="00B86A70">
        <w:trPr>
          <w:jc w:val="center"/>
        </w:trPr>
        <w:tc>
          <w:tcPr>
            <w:tcW w:w="617" w:type="dxa"/>
            <w:vAlign w:val="center"/>
          </w:tcPr>
          <w:p w14:paraId="546F81FC" w14:textId="179C9A2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44</w:t>
            </w:r>
          </w:p>
        </w:tc>
        <w:tc>
          <w:tcPr>
            <w:tcW w:w="4707" w:type="dxa"/>
            <w:vAlign w:val="center"/>
          </w:tcPr>
          <w:p w14:paraId="54DA72E4" w14:textId="0BFCFB3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F34660D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033EFBED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B768691" w14:textId="739E1380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683BC488" w14:textId="77777777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</w:p>
          <w:p w14:paraId="737EF37D" w14:textId="77777777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  <w:r w:rsidRPr="001F1669">
              <w:rPr>
                <w:rFonts w:cs="Arial"/>
                <w:color w:val="000000" w:themeColor="text1"/>
              </w:rPr>
              <w:t>08:00-10:00</w:t>
            </w:r>
          </w:p>
          <w:p w14:paraId="6D155E89" w14:textId="64D62BE0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831" w:type="dxa"/>
            <w:vAlign w:val="center"/>
          </w:tcPr>
          <w:p w14:paraId="67D8A341" w14:textId="42C586E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CFBED9E" w14:textId="6427FD3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7D7D403" w14:textId="1D3B32B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DED5C9E" w14:textId="7EE0C9D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7812BE5" w14:textId="77777777" w:rsidTr="00B86A70">
        <w:trPr>
          <w:jc w:val="center"/>
        </w:trPr>
        <w:tc>
          <w:tcPr>
            <w:tcW w:w="617" w:type="dxa"/>
            <w:vAlign w:val="center"/>
          </w:tcPr>
          <w:p w14:paraId="1892EB3A" w14:textId="6DD2D34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45</w:t>
            </w:r>
          </w:p>
        </w:tc>
        <w:tc>
          <w:tcPr>
            <w:tcW w:w="4707" w:type="dxa"/>
            <w:vAlign w:val="center"/>
          </w:tcPr>
          <w:p w14:paraId="5756DAEC" w14:textId="02C8B40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C1DC16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68B0581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3A197B2F" w14:textId="62BE719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D24E4CD" w14:textId="77777777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</w:p>
          <w:p w14:paraId="18AF7B36" w14:textId="77777777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  <w:r w:rsidRPr="001F1669">
              <w:rPr>
                <w:rFonts w:cs="Arial"/>
                <w:color w:val="000000" w:themeColor="text1"/>
              </w:rPr>
              <w:t>10:00-12:00</w:t>
            </w:r>
          </w:p>
          <w:p w14:paraId="7E977FAE" w14:textId="2DD22A0A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831" w:type="dxa"/>
            <w:vAlign w:val="center"/>
          </w:tcPr>
          <w:p w14:paraId="150A2C9A" w14:textId="3737D25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25DC31F" w14:textId="3ABEA81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213586D" w14:textId="3A96C2F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B34111B" w14:textId="0837873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B73F8B4" w14:textId="77777777" w:rsidTr="00B86A70">
        <w:trPr>
          <w:jc w:val="center"/>
        </w:trPr>
        <w:tc>
          <w:tcPr>
            <w:tcW w:w="617" w:type="dxa"/>
            <w:vAlign w:val="center"/>
          </w:tcPr>
          <w:p w14:paraId="3515E436" w14:textId="4C0080C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46</w:t>
            </w:r>
          </w:p>
        </w:tc>
        <w:tc>
          <w:tcPr>
            <w:tcW w:w="4707" w:type="dxa"/>
            <w:vAlign w:val="center"/>
          </w:tcPr>
          <w:p w14:paraId="23E0BFD7" w14:textId="4A577CE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4B6A57C6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195F33A9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002C54E1" w14:textId="0984C326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49B635D3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61CF0D13" w14:textId="5C802494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  <w:r>
              <w:rPr>
                <w:rFonts w:cs="Arial"/>
              </w:rPr>
              <w:t>2</w:t>
            </w:r>
            <w:r w:rsidRPr="00727F28">
              <w:rPr>
                <w:rFonts w:cs="Arial"/>
              </w:rPr>
              <w:t>:00-1</w:t>
            </w:r>
            <w:r>
              <w:rPr>
                <w:rFonts w:cs="Arial"/>
              </w:rPr>
              <w:t>4</w:t>
            </w:r>
            <w:r w:rsidRPr="00727F28">
              <w:rPr>
                <w:rFonts w:cs="Arial"/>
              </w:rPr>
              <w:t>:00</w:t>
            </w:r>
          </w:p>
          <w:p w14:paraId="3FC0F0F0" w14:textId="28654BE5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67E7FFAD" w14:textId="042D441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A488BEE" w14:textId="5D7E5F2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C2CFB82" w14:textId="4A63592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4B98018" w14:textId="44547C4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E34BC87" w14:textId="77777777" w:rsidTr="00B86A70">
        <w:trPr>
          <w:jc w:val="center"/>
        </w:trPr>
        <w:tc>
          <w:tcPr>
            <w:tcW w:w="617" w:type="dxa"/>
            <w:vAlign w:val="center"/>
          </w:tcPr>
          <w:p w14:paraId="1FB79A85" w14:textId="4A59CD8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47</w:t>
            </w:r>
          </w:p>
        </w:tc>
        <w:tc>
          <w:tcPr>
            <w:tcW w:w="4707" w:type="dxa"/>
            <w:vAlign w:val="center"/>
          </w:tcPr>
          <w:p w14:paraId="61AFA5D9" w14:textId="6AF9C38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7A6541" w14:textId="6F3D54C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</w:tc>
        <w:tc>
          <w:tcPr>
            <w:tcW w:w="1580" w:type="dxa"/>
            <w:vAlign w:val="center"/>
          </w:tcPr>
          <w:p w14:paraId="348B25E9" w14:textId="37FE025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593A376E" w14:textId="3CF3DB5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96D645C" w14:textId="09C97D7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4AFD863" w14:textId="44DC98B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90D4C4B" w14:textId="71F8C43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6E72F87" w14:textId="77777777" w:rsidTr="00B86A70">
        <w:trPr>
          <w:jc w:val="center"/>
        </w:trPr>
        <w:tc>
          <w:tcPr>
            <w:tcW w:w="617" w:type="dxa"/>
            <w:vAlign w:val="center"/>
          </w:tcPr>
          <w:p w14:paraId="1F91869A" w14:textId="0FE50CB8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48</w:t>
            </w:r>
          </w:p>
        </w:tc>
        <w:tc>
          <w:tcPr>
            <w:tcW w:w="4707" w:type="dxa"/>
            <w:vAlign w:val="center"/>
          </w:tcPr>
          <w:p w14:paraId="1D613F39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2CE58D8D" w14:textId="2D7F4D6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D741843" w14:textId="4045393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07.08.2024</w:t>
            </w:r>
          </w:p>
        </w:tc>
        <w:tc>
          <w:tcPr>
            <w:tcW w:w="1580" w:type="dxa"/>
            <w:vAlign w:val="center"/>
          </w:tcPr>
          <w:p w14:paraId="69D3AB76" w14:textId="579E07D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7865C812" w14:textId="2EFEDF97" w:rsidR="00F844B7" w:rsidRPr="00A417CD" w:rsidRDefault="00F844B7" w:rsidP="00F844B7">
            <w:pPr>
              <w:jc w:val="center"/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3B9648E" w14:textId="25B8CF7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A538BE8" w14:textId="2059CD7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22B018B" w14:textId="0DCC85F5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0CB065B" w14:textId="77777777" w:rsidTr="00B86A70">
        <w:trPr>
          <w:jc w:val="center"/>
        </w:trPr>
        <w:tc>
          <w:tcPr>
            <w:tcW w:w="617" w:type="dxa"/>
            <w:vAlign w:val="center"/>
          </w:tcPr>
          <w:p w14:paraId="29DB077F" w14:textId="612597FA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49</w:t>
            </w:r>
          </w:p>
        </w:tc>
        <w:tc>
          <w:tcPr>
            <w:tcW w:w="4707" w:type="dxa"/>
            <w:vAlign w:val="center"/>
          </w:tcPr>
          <w:p w14:paraId="36C33244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52BB5872" w14:textId="6DC0ED6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83CE7ED" w14:textId="3AB0580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08.08.2024</w:t>
            </w:r>
          </w:p>
        </w:tc>
        <w:tc>
          <w:tcPr>
            <w:tcW w:w="1580" w:type="dxa"/>
            <w:vAlign w:val="center"/>
          </w:tcPr>
          <w:p w14:paraId="539A591F" w14:textId="649EFF1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6359D500" w14:textId="02D473E2" w:rsidR="00F844B7" w:rsidRPr="00A417CD" w:rsidRDefault="00F844B7" w:rsidP="00F844B7">
            <w:pPr>
              <w:jc w:val="center"/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84D3992" w14:textId="0CF8EDD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5A63DFB" w14:textId="739B61E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5A4728B" w14:textId="0D45122F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7E9BB81" w14:textId="77777777" w:rsidTr="00B86A70">
        <w:trPr>
          <w:jc w:val="center"/>
        </w:trPr>
        <w:tc>
          <w:tcPr>
            <w:tcW w:w="617" w:type="dxa"/>
            <w:vAlign w:val="center"/>
          </w:tcPr>
          <w:p w14:paraId="0D9FADCC" w14:textId="7A44474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50</w:t>
            </w:r>
          </w:p>
        </w:tc>
        <w:tc>
          <w:tcPr>
            <w:tcW w:w="4707" w:type="dxa"/>
            <w:vAlign w:val="center"/>
          </w:tcPr>
          <w:p w14:paraId="5A577FBB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41DB17EB" w14:textId="69CC01B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D315DAD" w14:textId="5ED1FE8B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39E37E61" w14:textId="74DDC9E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vAlign w:val="center"/>
          </w:tcPr>
          <w:p w14:paraId="6774227B" w14:textId="36859324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D5BC151" w14:textId="37EFF06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4142B32" w14:textId="5F6C2EC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4CA1739" w14:textId="6C22D6F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7D99F60" w14:textId="77777777" w:rsidTr="00B86A70">
        <w:trPr>
          <w:jc w:val="center"/>
        </w:trPr>
        <w:tc>
          <w:tcPr>
            <w:tcW w:w="617" w:type="dxa"/>
            <w:vAlign w:val="center"/>
          </w:tcPr>
          <w:p w14:paraId="700E57CF" w14:textId="2870745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51</w:t>
            </w:r>
          </w:p>
        </w:tc>
        <w:tc>
          <w:tcPr>
            <w:tcW w:w="4707" w:type="dxa"/>
            <w:vAlign w:val="center"/>
          </w:tcPr>
          <w:p w14:paraId="0364BF97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714B84FA" w14:textId="4B16B29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939507F" w14:textId="3D6F914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26D204B6" w14:textId="60BDCF6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620B753C" w14:textId="3F71B9C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C9D64B2" w14:textId="27725AE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D2D0210" w14:textId="0537FFD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2B51453" w14:textId="34D8A02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BA800E8" w14:textId="77777777" w:rsidTr="00B86A70">
        <w:trPr>
          <w:jc w:val="center"/>
        </w:trPr>
        <w:tc>
          <w:tcPr>
            <w:tcW w:w="617" w:type="dxa"/>
            <w:vAlign w:val="center"/>
          </w:tcPr>
          <w:p w14:paraId="471AE430" w14:textId="7D2C3B4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52</w:t>
            </w:r>
          </w:p>
        </w:tc>
        <w:tc>
          <w:tcPr>
            <w:tcW w:w="4707" w:type="dxa"/>
            <w:vAlign w:val="center"/>
          </w:tcPr>
          <w:p w14:paraId="6983A8EC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6DB0D9A8" w14:textId="7AF44E2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49AE22A" w14:textId="6FA260E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34E340E5" w14:textId="3F193F4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0D3D70A7" w14:textId="262BB19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91779E2" w14:textId="18089B9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4AB83F4" w14:textId="2C5168C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2F211F7" w14:textId="499CB2C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BB839DD" w14:textId="77777777" w:rsidTr="00B86A70">
        <w:trPr>
          <w:jc w:val="center"/>
        </w:trPr>
        <w:tc>
          <w:tcPr>
            <w:tcW w:w="617" w:type="dxa"/>
            <w:vAlign w:val="center"/>
          </w:tcPr>
          <w:p w14:paraId="22C06777" w14:textId="24EB989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53</w:t>
            </w:r>
          </w:p>
        </w:tc>
        <w:tc>
          <w:tcPr>
            <w:tcW w:w="4707" w:type="dxa"/>
            <w:vAlign w:val="center"/>
          </w:tcPr>
          <w:p w14:paraId="485E3A04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4A4E137A" w14:textId="61E479C0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04E0198" w14:textId="0A05697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0" w:type="dxa"/>
            <w:vAlign w:val="center"/>
          </w:tcPr>
          <w:p w14:paraId="3B9FE8A1" w14:textId="0CACD168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vAlign w:val="center"/>
          </w:tcPr>
          <w:p w14:paraId="00AC3C1D" w14:textId="0C76A96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A8ACCEB" w14:textId="732816A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9E44FE7" w14:textId="2A63372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6DA31DF" w14:textId="2263C5E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DFCD172" w14:textId="77777777" w:rsidTr="00B86A70">
        <w:trPr>
          <w:jc w:val="center"/>
        </w:trPr>
        <w:tc>
          <w:tcPr>
            <w:tcW w:w="617" w:type="dxa"/>
            <w:vAlign w:val="center"/>
          </w:tcPr>
          <w:p w14:paraId="672E6CDC" w14:textId="7D49CBD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54</w:t>
            </w:r>
          </w:p>
        </w:tc>
        <w:tc>
          <w:tcPr>
            <w:tcW w:w="4707" w:type="dxa"/>
            <w:vAlign w:val="center"/>
          </w:tcPr>
          <w:p w14:paraId="0A545112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7B13328C" w14:textId="5FB6E34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872404" w14:textId="2CFA245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0" w:type="dxa"/>
            <w:vAlign w:val="center"/>
          </w:tcPr>
          <w:p w14:paraId="1D7D6A5F" w14:textId="1351283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6F668BD6" w14:textId="7B82A88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C0F7BF7" w14:textId="4B0439A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91389E0" w14:textId="01548C5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D9D135E" w14:textId="11602F6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74D837C" w14:textId="77777777" w:rsidTr="00B86A70">
        <w:trPr>
          <w:jc w:val="center"/>
        </w:trPr>
        <w:tc>
          <w:tcPr>
            <w:tcW w:w="617" w:type="dxa"/>
            <w:vAlign w:val="center"/>
          </w:tcPr>
          <w:p w14:paraId="4FF91D98" w14:textId="131EFCE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55</w:t>
            </w:r>
          </w:p>
        </w:tc>
        <w:tc>
          <w:tcPr>
            <w:tcW w:w="4707" w:type="dxa"/>
            <w:vAlign w:val="center"/>
          </w:tcPr>
          <w:p w14:paraId="481FD9B9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22F12F14" w14:textId="08F077E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A7EA75" w14:textId="7290E5A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0" w:type="dxa"/>
            <w:vAlign w:val="center"/>
          </w:tcPr>
          <w:p w14:paraId="59DA5C53" w14:textId="3BC676E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2914C37B" w14:textId="29C5797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C9C0BAB" w14:textId="0934905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9786BA0" w14:textId="64AB837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BC59E10" w14:textId="075D067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5FE36BC" w14:textId="77777777" w:rsidTr="00B86A70">
        <w:trPr>
          <w:jc w:val="center"/>
        </w:trPr>
        <w:tc>
          <w:tcPr>
            <w:tcW w:w="617" w:type="dxa"/>
            <w:vAlign w:val="center"/>
          </w:tcPr>
          <w:p w14:paraId="0D7B2D17" w14:textId="26D8400C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56</w:t>
            </w:r>
          </w:p>
        </w:tc>
        <w:tc>
          <w:tcPr>
            <w:tcW w:w="4707" w:type="dxa"/>
            <w:vAlign w:val="center"/>
          </w:tcPr>
          <w:p w14:paraId="497D76F7" w14:textId="0B62A34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D49B0A1" w14:textId="3E18EED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19.08.2024</w:t>
            </w:r>
          </w:p>
        </w:tc>
        <w:tc>
          <w:tcPr>
            <w:tcW w:w="1580" w:type="dxa"/>
            <w:vAlign w:val="center"/>
          </w:tcPr>
          <w:p w14:paraId="3F09F498" w14:textId="2388955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1831" w:type="dxa"/>
            <w:vAlign w:val="center"/>
          </w:tcPr>
          <w:p w14:paraId="7BF93877" w14:textId="473E1BD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2F837DA" w14:textId="17BD420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7835B2C" w14:textId="385D6AB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54D6A91" w14:textId="1BF016A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432E5043" w14:textId="77777777" w:rsidTr="00B86A70">
        <w:trPr>
          <w:jc w:val="center"/>
        </w:trPr>
        <w:tc>
          <w:tcPr>
            <w:tcW w:w="617" w:type="dxa"/>
            <w:vAlign w:val="center"/>
          </w:tcPr>
          <w:p w14:paraId="7486A016" w14:textId="511DCCF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57</w:t>
            </w:r>
          </w:p>
        </w:tc>
        <w:tc>
          <w:tcPr>
            <w:tcW w:w="4707" w:type="dxa"/>
            <w:vAlign w:val="center"/>
          </w:tcPr>
          <w:p w14:paraId="6BB86B5E" w14:textId="77E7448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CFBED43" w14:textId="189F3D5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20.08.2024</w:t>
            </w:r>
          </w:p>
        </w:tc>
        <w:tc>
          <w:tcPr>
            <w:tcW w:w="1580" w:type="dxa"/>
            <w:vAlign w:val="center"/>
          </w:tcPr>
          <w:p w14:paraId="07C9DD6A" w14:textId="2A3D970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1831" w:type="dxa"/>
            <w:vAlign w:val="center"/>
          </w:tcPr>
          <w:p w14:paraId="663FD637" w14:textId="6F50382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A09EA5A" w14:textId="0E7B2EC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9704787" w14:textId="0C66C5E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374CECC" w14:textId="7FE8691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995595A" w14:textId="77777777" w:rsidTr="00B86A70">
        <w:trPr>
          <w:jc w:val="center"/>
        </w:trPr>
        <w:tc>
          <w:tcPr>
            <w:tcW w:w="617" w:type="dxa"/>
            <w:vAlign w:val="center"/>
          </w:tcPr>
          <w:p w14:paraId="62C9E03F" w14:textId="7F4C4FC7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58</w:t>
            </w:r>
          </w:p>
        </w:tc>
        <w:tc>
          <w:tcPr>
            <w:tcW w:w="4707" w:type="dxa"/>
            <w:vAlign w:val="center"/>
          </w:tcPr>
          <w:p w14:paraId="75ACBCC8" w14:textId="700B0F5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7ED33412" w14:textId="01D51A7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21.08.2024</w:t>
            </w:r>
          </w:p>
        </w:tc>
        <w:tc>
          <w:tcPr>
            <w:tcW w:w="1580" w:type="dxa"/>
            <w:vAlign w:val="center"/>
          </w:tcPr>
          <w:p w14:paraId="07819AA4" w14:textId="3A6F106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1831" w:type="dxa"/>
            <w:vAlign w:val="center"/>
          </w:tcPr>
          <w:p w14:paraId="1216420C" w14:textId="0445EF9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AF0903C" w14:textId="1774B46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9DA51BE" w14:textId="03BED0E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77EE148" w14:textId="2113080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4CDEDB50" w14:textId="77777777" w:rsidTr="00B86A70">
        <w:trPr>
          <w:jc w:val="center"/>
        </w:trPr>
        <w:tc>
          <w:tcPr>
            <w:tcW w:w="617" w:type="dxa"/>
            <w:vAlign w:val="center"/>
          </w:tcPr>
          <w:p w14:paraId="2E162A1C" w14:textId="2D9D8CC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59</w:t>
            </w:r>
          </w:p>
        </w:tc>
        <w:tc>
          <w:tcPr>
            <w:tcW w:w="4707" w:type="dxa"/>
            <w:vAlign w:val="center"/>
          </w:tcPr>
          <w:p w14:paraId="235A48B1" w14:textId="739816D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59A383F1" w14:textId="5F0E903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26.08.2024</w:t>
            </w:r>
          </w:p>
        </w:tc>
        <w:tc>
          <w:tcPr>
            <w:tcW w:w="1580" w:type="dxa"/>
            <w:vAlign w:val="center"/>
          </w:tcPr>
          <w:p w14:paraId="7109A5FD" w14:textId="4D60C10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1A31DB44" w14:textId="2AD2EC1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5B57907" w14:textId="7B4AE11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DF0B34C" w14:textId="6254C3E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61B3577" w14:textId="66E5422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0072A9F" w14:textId="77777777" w:rsidTr="00B86A70">
        <w:trPr>
          <w:jc w:val="center"/>
        </w:trPr>
        <w:tc>
          <w:tcPr>
            <w:tcW w:w="617" w:type="dxa"/>
            <w:vAlign w:val="center"/>
          </w:tcPr>
          <w:p w14:paraId="0EB2105F" w14:textId="102DFE4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60</w:t>
            </w:r>
          </w:p>
        </w:tc>
        <w:tc>
          <w:tcPr>
            <w:tcW w:w="4707" w:type="dxa"/>
            <w:vAlign w:val="center"/>
          </w:tcPr>
          <w:p w14:paraId="602ABE90" w14:textId="211192BA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62DD810A" w14:textId="5F15DD23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26.08.2024</w:t>
            </w:r>
          </w:p>
        </w:tc>
        <w:tc>
          <w:tcPr>
            <w:tcW w:w="1580" w:type="dxa"/>
            <w:vAlign w:val="center"/>
          </w:tcPr>
          <w:p w14:paraId="66AC3798" w14:textId="1CAAD5A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14:30-16:30</w:t>
            </w:r>
          </w:p>
        </w:tc>
        <w:tc>
          <w:tcPr>
            <w:tcW w:w="1831" w:type="dxa"/>
            <w:vAlign w:val="center"/>
          </w:tcPr>
          <w:p w14:paraId="77DDAFB0" w14:textId="6DAE3BB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EA9DB3E" w14:textId="701B5CE7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54C8702" w14:textId="66A3F6C0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3E41506" w14:textId="5941017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15C40AE" w14:textId="77777777" w:rsidTr="00B86A70">
        <w:trPr>
          <w:jc w:val="center"/>
        </w:trPr>
        <w:tc>
          <w:tcPr>
            <w:tcW w:w="617" w:type="dxa"/>
            <w:vAlign w:val="center"/>
          </w:tcPr>
          <w:p w14:paraId="1C907809" w14:textId="4F803FFB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61</w:t>
            </w:r>
          </w:p>
        </w:tc>
        <w:tc>
          <w:tcPr>
            <w:tcW w:w="4707" w:type="dxa"/>
            <w:vAlign w:val="center"/>
          </w:tcPr>
          <w:p w14:paraId="6D59C14A" w14:textId="3A36B68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75933CA" w14:textId="2AFE665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0" w:type="dxa"/>
            <w:vAlign w:val="center"/>
          </w:tcPr>
          <w:p w14:paraId="24248242" w14:textId="27CF3D6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27A5E875" w14:textId="4F0E4CF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2D3991D" w14:textId="4CCED29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AA5A163" w14:textId="6AF7F6C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F2D211E" w14:textId="7845DE6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23E3475" w14:textId="77777777" w:rsidTr="00B86A70">
        <w:trPr>
          <w:jc w:val="center"/>
        </w:trPr>
        <w:tc>
          <w:tcPr>
            <w:tcW w:w="617" w:type="dxa"/>
            <w:vAlign w:val="center"/>
          </w:tcPr>
          <w:p w14:paraId="0C20308C" w14:textId="062372C1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62</w:t>
            </w:r>
          </w:p>
        </w:tc>
        <w:tc>
          <w:tcPr>
            <w:tcW w:w="4707" w:type="dxa"/>
            <w:vAlign w:val="center"/>
          </w:tcPr>
          <w:p w14:paraId="49F31E56" w14:textId="6004FB0F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EDF9AEB" w14:textId="0325AB9D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0" w:type="dxa"/>
            <w:vAlign w:val="center"/>
          </w:tcPr>
          <w:p w14:paraId="3346DC66" w14:textId="33A1132C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40820348" w14:textId="23C029E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6C4ACE8" w14:textId="60C044CC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22A329F" w14:textId="10D1A127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7E4DEA5" w14:textId="47E75FE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6DC6572" w14:textId="77777777" w:rsidTr="00B86A70">
        <w:trPr>
          <w:jc w:val="center"/>
        </w:trPr>
        <w:tc>
          <w:tcPr>
            <w:tcW w:w="617" w:type="dxa"/>
            <w:vAlign w:val="center"/>
          </w:tcPr>
          <w:p w14:paraId="7B2A49AB" w14:textId="18F5FF2D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63</w:t>
            </w:r>
          </w:p>
        </w:tc>
        <w:tc>
          <w:tcPr>
            <w:tcW w:w="4707" w:type="dxa"/>
            <w:vAlign w:val="center"/>
          </w:tcPr>
          <w:p w14:paraId="20592C12" w14:textId="3A205A1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7FC6743" w14:textId="6BDF6D3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0" w:type="dxa"/>
            <w:vAlign w:val="center"/>
          </w:tcPr>
          <w:p w14:paraId="49123C12" w14:textId="62917B2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14:30-16:30</w:t>
            </w:r>
          </w:p>
        </w:tc>
        <w:tc>
          <w:tcPr>
            <w:tcW w:w="1831" w:type="dxa"/>
            <w:vAlign w:val="center"/>
          </w:tcPr>
          <w:p w14:paraId="5B976A5C" w14:textId="0D7998B0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AD833DF" w14:textId="293B8B9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34AD3CB" w14:textId="19904DA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8ABEE28" w14:textId="1CED821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60B44EE" w14:textId="77777777" w:rsidTr="00B86A70">
        <w:trPr>
          <w:jc w:val="center"/>
        </w:trPr>
        <w:tc>
          <w:tcPr>
            <w:tcW w:w="617" w:type="dxa"/>
            <w:vAlign w:val="center"/>
          </w:tcPr>
          <w:p w14:paraId="3692B2B2" w14:textId="304B2981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64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2544" w14:textId="36458EE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69EF" w14:textId="6691A43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03.09.2024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D38E" w14:textId="06E55EC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F7B5" w14:textId="3BEBBD0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59F9DD1" w14:textId="1076F44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7762435" w14:textId="401D57F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 w:val="restart"/>
            <w:vAlign w:val="center"/>
          </w:tcPr>
          <w:p w14:paraId="1A57D175" w14:textId="4B7D944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3304C90" w14:textId="77777777" w:rsidTr="00B86A70">
        <w:trPr>
          <w:jc w:val="center"/>
        </w:trPr>
        <w:tc>
          <w:tcPr>
            <w:tcW w:w="617" w:type="dxa"/>
            <w:vAlign w:val="center"/>
          </w:tcPr>
          <w:p w14:paraId="6960269D" w14:textId="4E8410A1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65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522B" w14:textId="30D720D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FC22" w14:textId="09A8E86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04.09.2024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8D41" w14:textId="0E74597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B57B" w14:textId="1352F4A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7D8F25F" w14:textId="43BB231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8D6F350" w14:textId="35E0C8C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794124DE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0EAC7E4A" w14:textId="77777777" w:rsidTr="00B86A70">
        <w:trPr>
          <w:jc w:val="center"/>
        </w:trPr>
        <w:tc>
          <w:tcPr>
            <w:tcW w:w="617" w:type="dxa"/>
            <w:vAlign w:val="center"/>
          </w:tcPr>
          <w:p w14:paraId="7EF60A26" w14:textId="3B7ED75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66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4BD7" w14:textId="114AD42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50A6" w14:textId="347FC84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05.09.2024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A61B" w14:textId="523E46B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1D53" w14:textId="4A2781D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AB2AAFA" w14:textId="52C1F4F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3563101" w14:textId="2883AE0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7CA2DAB0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47E631DE" w14:textId="77777777" w:rsidTr="00B86A70">
        <w:trPr>
          <w:jc w:val="center"/>
        </w:trPr>
        <w:tc>
          <w:tcPr>
            <w:tcW w:w="617" w:type="dxa"/>
            <w:vAlign w:val="center"/>
          </w:tcPr>
          <w:p w14:paraId="0A75832D" w14:textId="0C18F3B0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67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01DB" w14:textId="78811A7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045B" w14:textId="4B9541D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06.09.2024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C9B5" w14:textId="2D35F14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1CDD" w14:textId="26DDD90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6702AA5" w14:textId="7EBA70E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820C60B" w14:textId="46FCD24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4C5A867C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1CA27D0A" w14:textId="77777777" w:rsidTr="00B86A70">
        <w:trPr>
          <w:jc w:val="center"/>
        </w:trPr>
        <w:tc>
          <w:tcPr>
            <w:tcW w:w="617" w:type="dxa"/>
            <w:vAlign w:val="center"/>
          </w:tcPr>
          <w:p w14:paraId="6513DDEC" w14:textId="344965C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68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A37D" w14:textId="3FD3C47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DCD0" w14:textId="3EE11FB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09.09.2024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C856" w14:textId="17D0EC9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94F5" w14:textId="45FAFC5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D6575D0" w14:textId="1A12A02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8657B3D" w14:textId="4FD56A7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5835A25C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791BEF24" w14:textId="77777777" w:rsidTr="00B86A70">
        <w:trPr>
          <w:jc w:val="center"/>
        </w:trPr>
        <w:tc>
          <w:tcPr>
            <w:tcW w:w="617" w:type="dxa"/>
            <w:vAlign w:val="center"/>
          </w:tcPr>
          <w:p w14:paraId="20A3A567" w14:textId="7ED35285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69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1FCF" w14:textId="6F83717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154D" w14:textId="4F2DAEA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10.09.2024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014A" w14:textId="2F16C8B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5751" w14:textId="0467C7A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4087354" w14:textId="5B11E26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33D1A22" w14:textId="6F2DAA5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6A206DA9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56BFDB8C" w14:textId="77777777" w:rsidTr="00B86A70">
        <w:trPr>
          <w:jc w:val="center"/>
        </w:trPr>
        <w:tc>
          <w:tcPr>
            <w:tcW w:w="617" w:type="dxa"/>
            <w:vAlign w:val="center"/>
          </w:tcPr>
          <w:p w14:paraId="3FB236DB" w14:textId="0C11AB7C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70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5649" w14:textId="28F54D7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097C" w14:textId="0B3BF71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12.09.2024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EA127" w14:textId="266AF02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3D78" w14:textId="7A131EE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007F870" w14:textId="362336E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CD2C458" w14:textId="2993B1F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2CC32DC6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735EBA6C" w14:textId="77777777" w:rsidTr="00B86A70">
        <w:trPr>
          <w:jc w:val="center"/>
        </w:trPr>
        <w:tc>
          <w:tcPr>
            <w:tcW w:w="617" w:type="dxa"/>
            <w:vAlign w:val="center"/>
          </w:tcPr>
          <w:p w14:paraId="195662CD" w14:textId="1CEC6E91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71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1D41" w14:textId="062B6CB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04BB" w14:textId="7752897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16.09.2024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43AA" w14:textId="664D708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A068" w14:textId="568F0DC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56C92D8" w14:textId="76EBD5C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14A32E0" w14:textId="5B73AE3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168E7D04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73E71F8A" w14:textId="77777777" w:rsidTr="00B86A70">
        <w:trPr>
          <w:jc w:val="center"/>
        </w:trPr>
        <w:tc>
          <w:tcPr>
            <w:tcW w:w="617" w:type="dxa"/>
            <w:vAlign w:val="center"/>
          </w:tcPr>
          <w:p w14:paraId="1422C0E1" w14:textId="355A853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72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285F" w14:textId="318132E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Szkolenia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7392" w14:textId="34CE97A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17.09.2024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5E36" w14:textId="68579B1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23F9" w14:textId="48D988F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608BFBA" w14:textId="38FFC41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8B02C39" w14:textId="3A7CA6A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099D5589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3238DD92" w14:textId="77777777" w:rsidTr="00B86A70">
        <w:trPr>
          <w:jc w:val="center"/>
        </w:trPr>
        <w:tc>
          <w:tcPr>
            <w:tcW w:w="617" w:type="dxa"/>
            <w:vAlign w:val="center"/>
          </w:tcPr>
          <w:p w14:paraId="04B1E8DF" w14:textId="6CB4A4C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73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70AE" w14:textId="3BAB989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897E" w14:textId="35D8381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18.09.2024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8F26" w14:textId="7E6EB91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15:00-20:00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7FB2" w14:textId="5447F6A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9E88FCD" w14:textId="031BA70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9E197E5" w14:textId="4D3CA4B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6E8CFFA9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3AAAF74D" w14:textId="77777777" w:rsidTr="00B86A70">
        <w:trPr>
          <w:jc w:val="center"/>
        </w:trPr>
        <w:tc>
          <w:tcPr>
            <w:tcW w:w="617" w:type="dxa"/>
            <w:vAlign w:val="center"/>
          </w:tcPr>
          <w:p w14:paraId="4A990886" w14:textId="69236446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74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D864" w14:textId="78505F0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Szkolenia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5AC1" w14:textId="2648B9E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19.09.2024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83A4" w14:textId="3FBFE16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0923" w14:textId="53A37E8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6D66666" w14:textId="14DE0B7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A2312FF" w14:textId="59C3B62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5E9CA676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7A4A2CF1" w14:textId="77777777" w:rsidTr="00B86A70">
        <w:trPr>
          <w:jc w:val="center"/>
        </w:trPr>
        <w:tc>
          <w:tcPr>
            <w:tcW w:w="617" w:type="dxa"/>
            <w:vAlign w:val="center"/>
          </w:tcPr>
          <w:p w14:paraId="4BDE172B" w14:textId="0DCAD1EF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75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B06D" w14:textId="5266744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C1D58" w14:textId="4D42E43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20.09.2024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60FB" w14:textId="3402DA9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15:00-20:00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56E1" w14:textId="2E8736C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1409E9D" w14:textId="7086B36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711B6F4" w14:textId="7F732D4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0DA47C88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255D983C" w14:textId="77777777" w:rsidTr="00B86A70">
        <w:trPr>
          <w:jc w:val="center"/>
        </w:trPr>
        <w:tc>
          <w:tcPr>
            <w:tcW w:w="617" w:type="dxa"/>
            <w:vAlign w:val="center"/>
          </w:tcPr>
          <w:p w14:paraId="0AAB1AF5" w14:textId="38E4850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76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D0CA" w14:textId="54D9745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C087" w14:textId="6B1F695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23.09.2024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F182" w14:textId="07926D3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14:00-20:00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C25F" w14:textId="6ED6465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3DF8E8D" w14:textId="1DC5C0E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26CA178" w14:textId="78CD143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7C7B684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2FF718F5" w14:textId="77777777" w:rsidTr="00B86A70">
        <w:trPr>
          <w:jc w:val="center"/>
        </w:trPr>
        <w:tc>
          <w:tcPr>
            <w:tcW w:w="617" w:type="dxa"/>
            <w:vAlign w:val="center"/>
          </w:tcPr>
          <w:p w14:paraId="12A60141" w14:textId="31CF66A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77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CAB9" w14:textId="1F6F4A4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BFD9" w14:textId="22830E4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24.09.2024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BAD9" w14:textId="4F547AB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14:00-18:00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20ED" w14:textId="4E45E47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BABF4F2" w14:textId="49404EC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EE0C161" w14:textId="08822D0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2F677B6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82208F" w:rsidRPr="00727F28" w14:paraId="119F4B9E" w14:textId="77777777" w:rsidTr="00B86A70">
        <w:trPr>
          <w:jc w:val="center"/>
        </w:trPr>
        <w:tc>
          <w:tcPr>
            <w:tcW w:w="617" w:type="dxa"/>
            <w:vAlign w:val="center"/>
          </w:tcPr>
          <w:p w14:paraId="16C9F541" w14:textId="7CA12492" w:rsidR="0082208F" w:rsidRDefault="0082208F" w:rsidP="0082208F">
            <w:pPr>
              <w:jc w:val="center"/>
              <w:rPr>
                <w:rFonts w:cs="Arial"/>
              </w:rPr>
            </w:pPr>
            <w:bookmarkStart w:id="0" w:name="_GoBack" w:colFirst="7" w:colLast="7"/>
            <w:r>
              <w:rPr>
                <w:rFonts w:cs="Arial"/>
              </w:rPr>
              <w:t>78</w:t>
            </w:r>
          </w:p>
        </w:tc>
        <w:tc>
          <w:tcPr>
            <w:tcW w:w="4707" w:type="dxa"/>
            <w:vAlign w:val="center"/>
          </w:tcPr>
          <w:p w14:paraId="5CD27383" w14:textId="3D1D292C" w:rsidR="0082208F" w:rsidRDefault="0082208F" w:rsidP="0082208F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10A64B93" w14:textId="2346A137" w:rsidR="0082208F" w:rsidRDefault="0082208F" w:rsidP="0082208F">
            <w:pPr>
              <w:jc w:val="center"/>
            </w:pPr>
            <w:r>
              <w:t>15.09.2024  14.12.2024</w:t>
            </w:r>
          </w:p>
        </w:tc>
        <w:tc>
          <w:tcPr>
            <w:tcW w:w="1580" w:type="dxa"/>
            <w:vAlign w:val="center"/>
          </w:tcPr>
          <w:p w14:paraId="56ADF7DB" w14:textId="3FB1EB04" w:rsidR="0082208F" w:rsidRDefault="0082208F" w:rsidP="0082208F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vAlign w:val="center"/>
          </w:tcPr>
          <w:p w14:paraId="6B0A61E6" w14:textId="334F723A" w:rsidR="0082208F" w:rsidRDefault="0082208F" w:rsidP="0082208F">
            <w:pPr>
              <w:jc w:val="center"/>
            </w:pPr>
            <w:r>
              <w:t>ul. Kraszewskiego 2, 82-550 Prabuty</w:t>
            </w:r>
          </w:p>
        </w:tc>
        <w:tc>
          <w:tcPr>
            <w:tcW w:w="1790" w:type="dxa"/>
            <w:vAlign w:val="center"/>
          </w:tcPr>
          <w:p w14:paraId="085AB07D" w14:textId="31714B8A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A316FAC" w14:textId="58CBF203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595DF2A" w14:textId="76A21230" w:rsidR="0082208F" w:rsidRPr="00727F28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177B505A" w14:textId="77777777" w:rsidTr="00B86A70">
        <w:trPr>
          <w:jc w:val="center"/>
        </w:trPr>
        <w:tc>
          <w:tcPr>
            <w:tcW w:w="617" w:type="dxa"/>
            <w:vAlign w:val="center"/>
          </w:tcPr>
          <w:p w14:paraId="16064F2E" w14:textId="4D04FF6E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79</w:t>
            </w:r>
          </w:p>
        </w:tc>
        <w:tc>
          <w:tcPr>
            <w:tcW w:w="4707" w:type="dxa"/>
            <w:vAlign w:val="center"/>
          </w:tcPr>
          <w:p w14:paraId="0B1857DA" w14:textId="2D95B75F" w:rsidR="0082208F" w:rsidRDefault="0082208F" w:rsidP="0082208F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63A89445" w14:textId="77777777" w:rsidR="0082208F" w:rsidRDefault="0082208F" w:rsidP="0082208F">
            <w:pPr>
              <w:jc w:val="center"/>
            </w:pPr>
            <w:r>
              <w:t>15.09.2024</w:t>
            </w:r>
          </w:p>
          <w:p w14:paraId="3FEF0C41" w14:textId="554D1653" w:rsidR="0082208F" w:rsidRDefault="0082208F" w:rsidP="0082208F">
            <w:pPr>
              <w:jc w:val="center"/>
            </w:pPr>
            <w:r>
              <w:t>14.12.2024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50B5ED15" w14:textId="095E4047" w:rsidR="0082208F" w:rsidRDefault="0082208F" w:rsidP="0082208F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6E5525CD" w14:textId="7FD49A43" w:rsidR="0082208F" w:rsidRDefault="0082208F" w:rsidP="0082208F">
            <w:pPr>
              <w:jc w:val="center"/>
            </w:pPr>
            <w:r w:rsidRPr="00821249">
              <w:t>Tymawa 13, 83-140 Tymawa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53982E3F" w14:textId="23103C07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032FBA2" w14:textId="4263844E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EEC3A0A" w14:textId="2862D5BF" w:rsidR="0082208F" w:rsidRPr="00FE498E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0927F25A" w14:textId="77777777" w:rsidTr="00B86A70">
        <w:trPr>
          <w:jc w:val="center"/>
        </w:trPr>
        <w:tc>
          <w:tcPr>
            <w:tcW w:w="617" w:type="dxa"/>
            <w:vAlign w:val="center"/>
          </w:tcPr>
          <w:p w14:paraId="6F8613CC" w14:textId="53C80BAE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80</w:t>
            </w:r>
          </w:p>
        </w:tc>
        <w:tc>
          <w:tcPr>
            <w:tcW w:w="4707" w:type="dxa"/>
            <w:vAlign w:val="center"/>
          </w:tcPr>
          <w:p w14:paraId="05B26E60" w14:textId="3B527D16" w:rsidR="0082208F" w:rsidRDefault="0082208F" w:rsidP="0082208F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294116B1" w14:textId="66958F94" w:rsidR="0082208F" w:rsidRDefault="0082208F" w:rsidP="0082208F">
            <w:pPr>
              <w:jc w:val="center"/>
            </w:pPr>
            <w:r>
              <w:t>15.09.2024  14.12.2024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41105885" w14:textId="12B211C3" w:rsidR="0082208F" w:rsidRDefault="0082208F" w:rsidP="0082208F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2B20C673" w14:textId="4EF05AFE" w:rsidR="0082208F" w:rsidRPr="00821249" w:rsidRDefault="0082208F" w:rsidP="0082208F">
            <w:pPr>
              <w:jc w:val="center"/>
            </w:pPr>
            <w:r>
              <w:t>ul.</w:t>
            </w:r>
            <w:r w:rsidRPr="00821249">
              <w:t>15 sierpnia 11,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36A0557" w14:textId="7ED78C08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55BB319" w14:textId="3AA35D0E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9F28D6B" w14:textId="37DFE14A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51AD72FC" w14:textId="77777777" w:rsidTr="00B86A70">
        <w:trPr>
          <w:jc w:val="center"/>
        </w:trPr>
        <w:tc>
          <w:tcPr>
            <w:tcW w:w="617" w:type="dxa"/>
            <w:vAlign w:val="center"/>
          </w:tcPr>
          <w:p w14:paraId="53838F13" w14:textId="3C75018E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81</w:t>
            </w:r>
          </w:p>
        </w:tc>
        <w:tc>
          <w:tcPr>
            <w:tcW w:w="4707" w:type="dxa"/>
            <w:vAlign w:val="center"/>
          </w:tcPr>
          <w:p w14:paraId="7914A67D" w14:textId="1919E2E4" w:rsidR="0082208F" w:rsidRDefault="0082208F" w:rsidP="0082208F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2843FA67" w14:textId="545A24C6" w:rsidR="0082208F" w:rsidRDefault="0082208F" w:rsidP="0082208F">
            <w:pPr>
              <w:jc w:val="center"/>
            </w:pPr>
            <w:r>
              <w:t>10.09.2024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52EA17F6" w14:textId="6C5665A5" w:rsidR="0082208F" w:rsidRDefault="0082208F" w:rsidP="0082208F">
            <w:pPr>
              <w:jc w:val="center"/>
            </w:pPr>
            <w:r>
              <w:t>8:00-10:00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79A60A56" w14:textId="1D7221D9" w:rsidR="0082208F" w:rsidRPr="00821249" w:rsidRDefault="0082208F" w:rsidP="0082208F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71E77A81" w14:textId="13C7A3C8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8538B0B" w14:textId="57D71985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809F94B" w14:textId="03FB4AF0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152FBA94" w14:textId="77777777" w:rsidTr="00B86A70">
        <w:trPr>
          <w:jc w:val="center"/>
        </w:trPr>
        <w:tc>
          <w:tcPr>
            <w:tcW w:w="617" w:type="dxa"/>
            <w:vAlign w:val="center"/>
          </w:tcPr>
          <w:p w14:paraId="06670C17" w14:textId="6FC97B46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82</w:t>
            </w:r>
          </w:p>
        </w:tc>
        <w:tc>
          <w:tcPr>
            <w:tcW w:w="4707" w:type="dxa"/>
            <w:vAlign w:val="center"/>
          </w:tcPr>
          <w:p w14:paraId="3A4788F3" w14:textId="14B047A0" w:rsidR="0082208F" w:rsidRDefault="0082208F" w:rsidP="0082208F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655DADC3" w14:textId="1BCBD576" w:rsidR="0082208F" w:rsidRDefault="0082208F" w:rsidP="0082208F">
            <w:pPr>
              <w:jc w:val="center"/>
            </w:pPr>
            <w:r>
              <w:t>10.09.2024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55E009B9" w14:textId="53CD46AF" w:rsidR="0082208F" w:rsidRDefault="0082208F" w:rsidP="0082208F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0EE1F007" w14:textId="3494BDEB" w:rsidR="0082208F" w:rsidRPr="00821249" w:rsidRDefault="0082208F" w:rsidP="0082208F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0CC1ECA6" w14:textId="71FAFA3A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6A06750" w14:textId="74A33701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2A814B8" w14:textId="13778AFB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0F936210" w14:textId="77777777" w:rsidTr="00B86A70">
        <w:trPr>
          <w:jc w:val="center"/>
        </w:trPr>
        <w:tc>
          <w:tcPr>
            <w:tcW w:w="617" w:type="dxa"/>
            <w:vAlign w:val="center"/>
          </w:tcPr>
          <w:p w14:paraId="6669F0E1" w14:textId="1F8B32B4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83</w:t>
            </w:r>
          </w:p>
        </w:tc>
        <w:tc>
          <w:tcPr>
            <w:tcW w:w="4707" w:type="dxa"/>
            <w:vAlign w:val="center"/>
          </w:tcPr>
          <w:p w14:paraId="094AC46E" w14:textId="51D2FEAA" w:rsidR="0082208F" w:rsidRDefault="0082208F" w:rsidP="0082208F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145E5787" w14:textId="06895E48" w:rsidR="0082208F" w:rsidRDefault="0082208F" w:rsidP="0082208F">
            <w:pPr>
              <w:jc w:val="center"/>
            </w:pPr>
            <w:r>
              <w:t>10.09.2024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025085ED" w14:textId="4B8F9D8D" w:rsidR="0082208F" w:rsidRDefault="0082208F" w:rsidP="0082208F">
            <w:pPr>
              <w:jc w:val="center"/>
            </w:pPr>
            <w:r>
              <w:t>13:00-15:00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662E8B32" w14:textId="38C74246" w:rsidR="0082208F" w:rsidRPr="00821249" w:rsidRDefault="0082208F" w:rsidP="0082208F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29EDC8D" w14:textId="34821BCC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37FE078" w14:textId="57CFDAE1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BD32DDE" w14:textId="7615B787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72B8CEE0" w14:textId="77777777" w:rsidTr="00B86A70">
        <w:trPr>
          <w:jc w:val="center"/>
        </w:trPr>
        <w:tc>
          <w:tcPr>
            <w:tcW w:w="617" w:type="dxa"/>
            <w:vAlign w:val="center"/>
          </w:tcPr>
          <w:p w14:paraId="5226A2FE" w14:textId="3A24EA0C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84</w:t>
            </w:r>
          </w:p>
        </w:tc>
        <w:tc>
          <w:tcPr>
            <w:tcW w:w="4707" w:type="dxa"/>
            <w:vAlign w:val="center"/>
          </w:tcPr>
          <w:p w14:paraId="2F47CAA2" w14:textId="4ABB5A6E" w:rsidR="0082208F" w:rsidRDefault="0082208F" w:rsidP="0082208F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703572F4" w14:textId="68B40250" w:rsidR="0082208F" w:rsidRDefault="0082208F" w:rsidP="0082208F">
            <w:pPr>
              <w:jc w:val="center"/>
            </w:pPr>
            <w:r>
              <w:t>10.09.2024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4D87ED21" w14:textId="32D8A2EC" w:rsidR="0082208F" w:rsidRDefault="0082208F" w:rsidP="0082208F">
            <w:pPr>
              <w:jc w:val="center"/>
            </w:pPr>
            <w:r>
              <w:t>15:00-17:00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72A0F9CE" w14:textId="567223B4" w:rsidR="0082208F" w:rsidRPr="00821249" w:rsidRDefault="0082208F" w:rsidP="0082208F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49C467A" w14:textId="5C0CDFC0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A488CDD" w14:textId="4F15E6F7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C50CC41" w14:textId="29D685E2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66C126CF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4BFBAB8D" w14:textId="3533B337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85</w:t>
            </w:r>
          </w:p>
        </w:tc>
        <w:tc>
          <w:tcPr>
            <w:tcW w:w="4707" w:type="dxa"/>
            <w:vAlign w:val="center"/>
          </w:tcPr>
          <w:p w14:paraId="10F12CF2" w14:textId="77777777" w:rsidR="0082208F" w:rsidRDefault="0082208F" w:rsidP="0082208F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0F5608E6" w14:textId="77777777" w:rsidR="0082208F" w:rsidRDefault="0082208F" w:rsidP="0082208F">
            <w:pPr>
              <w:jc w:val="center"/>
            </w:pPr>
            <w:r>
              <w:t>01.10.2024  31.12.2024</w:t>
            </w:r>
          </w:p>
        </w:tc>
        <w:tc>
          <w:tcPr>
            <w:tcW w:w="1580" w:type="dxa"/>
            <w:vAlign w:val="center"/>
          </w:tcPr>
          <w:p w14:paraId="72A00FE1" w14:textId="77777777" w:rsidR="0082208F" w:rsidRDefault="0082208F" w:rsidP="0082208F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vAlign w:val="center"/>
          </w:tcPr>
          <w:p w14:paraId="018E3104" w14:textId="5704E8C3" w:rsidR="0082208F" w:rsidRDefault="0082208F" w:rsidP="0082208F">
            <w:pPr>
              <w:jc w:val="center"/>
            </w:pPr>
            <w:r>
              <w:t>DPS Ryjewo</w:t>
            </w:r>
          </w:p>
          <w:p w14:paraId="46FB06BF" w14:textId="77777777" w:rsidR="0082208F" w:rsidRPr="00821249" w:rsidRDefault="0082208F" w:rsidP="0082208F">
            <w:pPr>
              <w:jc w:val="center"/>
            </w:pPr>
            <w:r>
              <w:t xml:space="preserve">ul. </w:t>
            </w:r>
            <w:r w:rsidRPr="00821249">
              <w:t>Słoneczna 14, 82-420 Ryjewo</w:t>
            </w:r>
          </w:p>
        </w:tc>
        <w:tc>
          <w:tcPr>
            <w:tcW w:w="1790" w:type="dxa"/>
            <w:vAlign w:val="center"/>
          </w:tcPr>
          <w:p w14:paraId="273EB23E" w14:textId="164A79CF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B48C632" w14:textId="3BDE63BC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1E8458E" w14:textId="59D13253" w:rsidR="0082208F" w:rsidRPr="00FE498E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bookmarkEnd w:id="0"/>
      <w:tr w:rsidR="00F844B7" w:rsidRPr="00727F28" w14:paraId="7E4B6C67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04DCADB0" w14:textId="6054C18F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86</w:t>
            </w:r>
          </w:p>
        </w:tc>
        <w:tc>
          <w:tcPr>
            <w:tcW w:w="4707" w:type="dxa"/>
            <w:vAlign w:val="center"/>
          </w:tcPr>
          <w:p w14:paraId="20FFDF74" w14:textId="4843114F" w:rsidR="00F844B7" w:rsidRDefault="00F844B7" w:rsidP="00F844B7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1F685D0D" w14:textId="77777777" w:rsidR="00F844B7" w:rsidRDefault="00F844B7" w:rsidP="00F844B7">
            <w:pPr>
              <w:jc w:val="center"/>
            </w:pPr>
          </w:p>
          <w:p w14:paraId="47BDE385" w14:textId="77777777" w:rsidR="00F844B7" w:rsidRDefault="00F844B7" w:rsidP="00F844B7">
            <w:pPr>
              <w:jc w:val="center"/>
            </w:pPr>
            <w:r>
              <w:t>21.10.2024</w:t>
            </w:r>
          </w:p>
          <w:p w14:paraId="132C268E" w14:textId="2C3E5683" w:rsidR="00F844B7" w:rsidRDefault="00F844B7" w:rsidP="00F844B7">
            <w:pPr>
              <w:jc w:val="center"/>
            </w:pPr>
          </w:p>
        </w:tc>
        <w:tc>
          <w:tcPr>
            <w:tcW w:w="1580" w:type="dxa"/>
            <w:vAlign w:val="center"/>
          </w:tcPr>
          <w:p w14:paraId="1FCFDF05" w14:textId="2E927845" w:rsidR="00F844B7" w:rsidRDefault="00F844B7" w:rsidP="00F844B7">
            <w:pPr>
              <w:jc w:val="center"/>
            </w:pPr>
            <w:r>
              <w:t>08.00-10.00</w:t>
            </w:r>
          </w:p>
        </w:tc>
        <w:tc>
          <w:tcPr>
            <w:tcW w:w="1831" w:type="dxa"/>
            <w:vAlign w:val="center"/>
          </w:tcPr>
          <w:p w14:paraId="04AB7699" w14:textId="4D9C7EE6" w:rsidR="00F844B7" w:rsidRDefault="00F844B7" w:rsidP="00F844B7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0F16C67" w14:textId="665028D4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8D87454" w14:textId="7A110EE2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2F363E0" w14:textId="0BF8F2CA" w:rsidR="00F844B7" w:rsidRPr="00FE498E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B4034D0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4243DA0" w14:textId="3462FA2D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87</w:t>
            </w:r>
          </w:p>
        </w:tc>
        <w:tc>
          <w:tcPr>
            <w:tcW w:w="4707" w:type="dxa"/>
            <w:vAlign w:val="center"/>
          </w:tcPr>
          <w:p w14:paraId="1D5CF21A" w14:textId="1E49EE6D" w:rsidR="00F844B7" w:rsidRDefault="00F844B7" w:rsidP="00F844B7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441CC96E" w14:textId="77777777" w:rsidR="00F844B7" w:rsidRDefault="00F844B7" w:rsidP="00F844B7">
            <w:pPr>
              <w:jc w:val="center"/>
            </w:pPr>
          </w:p>
          <w:p w14:paraId="572FB7B7" w14:textId="77777777" w:rsidR="00F844B7" w:rsidRDefault="00F844B7" w:rsidP="00F844B7">
            <w:pPr>
              <w:jc w:val="center"/>
            </w:pPr>
            <w:r>
              <w:t>23.10.2024</w:t>
            </w:r>
          </w:p>
          <w:p w14:paraId="11C09428" w14:textId="77777777" w:rsidR="00F844B7" w:rsidRDefault="00F844B7" w:rsidP="00F844B7">
            <w:pPr>
              <w:jc w:val="center"/>
            </w:pPr>
          </w:p>
        </w:tc>
        <w:tc>
          <w:tcPr>
            <w:tcW w:w="1580" w:type="dxa"/>
            <w:vAlign w:val="center"/>
          </w:tcPr>
          <w:p w14:paraId="01C67845" w14:textId="77777777" w:rsidR="00F844B7" w:rsidRDefault="00F844B7" w:rsidP="00F844B7">
            <w:pPr>
              <w:jc w:val="center"/>
            </w:pPr>
          </w:p>
          <w:p w14:paraId="24008BAA" w14:textId="3F685D31" w:rsidR="00F844B7" w:rsidRDefault="00F844B7" w:rsidP="00F844B7">
            <w:pPr>
              <w:jc w:val="center"/>
            </w:pPr>
            <w:r>
              <w:t>08.00-10.00</w:t>
            </w:r>
          </w:p>
        </w:tc>
        <w:tc>
          <w:tcPr>
            <w:tcW w:w="1831" w:type="dxa"/>
            <w:vAlign w:val="center"/>
          </w:tcPr>
          <w:p w14:paraId="43FAB706" w14:textId="79DAEF51" w:rsidR="00F844B7" w:rsidRDefault="00F844B7" w:rsidP="00F844B7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44C38DA" w14:textId="501DCE0C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B2DA43C" w14:textId="35FD8868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10295F9" w14:textId="1B5AB0D8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389B77B9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DED1A3D" w14:textId="5424656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88</w:t>
            </w:r>
          </w:p>
        </w:tc>
        <w:tc>
          <w:tcPr>
            <w:tcW w:w="4707" w:type="dxa"/>
            <w:vAlign w:val="center"/>
          </w:tcPr>
          <w:p w14:paraId="7C1454DF" w14:textId="154C8A51" w:rsidR="00F844B7" w:rsidRDefault="00F844B7" w:rsidP="00F844B7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3308F07D" w14:textId="6E89BA2D" w:rsidR="00F844B7" w:rsidRDefault="00F844B7" w:rsidP="00F844B7">
            <w:pPr>
              <w:jc w:val="center"/>
            </w:pPr>
            <w:r>
              <w:t>25.10.2024</w:t>
            </w:r>
          </w:p>
        </w:tc>
        <w:tc>
          <w:tcPr>
            <w:tcW w:w="1580" w:type="dxa"/>
            <w:vAlign w:val="center"/>
          </w:tcPr>
          <w:p w14:paraId="78FEC073" w14:textId="6106E38F" w:rsidR="00F844B7" w:rsidRDefault="00F844B7" w:rsidP="00F844B7">
            <w:pPr>
              <w:jc w:val="center"/>
            </w:pPr>
            <w:r>
              <w:t>08.00-9.00</w:t>
            </w:r>
          </w:p>
        </w:tc>
        <w:tc>
          <w:tcPr>
            <w:tcW w:w="1831" w:type="dxa"/>
            <w:vAlign w:val="center"/>
          </w:tcPr>
          <w:p w14:paraId="602A0232" w14:textId="7C7677E0" w:rsidR="00F844B7" w:rsidRDefault="00F844B7" w:rsidP="00F844B7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6A33345" w14:textId="373F76DD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DF2C89C" w14:textId="12BFD8B7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607141D" w14:textId="6B98F74C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4751ECA9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C597951" w14:textId="29283C88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89</w:t>
            </w:r>
          </w:p>
        </w:tc>
        <w:tc>
          <w:tcPr>
            <w:tcW w:w="4707" w:type="dxa"/>
            <w:vAlign w:val="center"/>
          </w:tcPr>
          <w:p w14:paraId="2F8FC9A8" w14:textId="7B096306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3A37F278" w14:textId="7C1E7798" w:rsidR="00F844B7" w:rsidRDefault="00F844B7" w:rsidP="00F844B7">
            <w:pPr>
              <w:jc w:val="center"/>
            </w:pPr>
            <w:r>
              <w:t>28.10.2024</w:t>
            </w:r>
          </w:p>
        </w:tc>
        <w:tc>
          <w:tcPr>
            <w:tcW w:w="1580" w:type="dxa"/>
            <w:vAlign w:val="center"/>
          </w:tcPr>
          <w:p w14:paraId="0F5DC787" w14:textId="37DEF1DD" w:rsidR="00F844B7" w:rsidRDefault="00F844B7" w:rsidP="00F844B7">
            <w:pPr>
              <w:jc w:val="center"/>
            </w:pPr>
            <w:r>
              <w:t>08.00-16.00</w:t>
            </w:r>
          </w:p>
        </w:tc>
        <w:tc>
          <w:tcPr>
            <w:tcW w:w="1831" w:type="dxa"/>
            <w:vAlign w:val="center"/>
          </w:tcPr>
          <w:p w14:paraId="1BBC4908" w14:textId="16FB4CB2" w:rsidR="00F844B7" w:rsidRDefault="00F844B7" w:rsidP="00F844B7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14A7A38" w14:textId="6F8BAE47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13F86AB" w14:textId="79F1EAD5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D1E1D2C" w14:textId="68A33077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25AC1ECB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CF0FAC5" w14:textId="07A6F86A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90</w:t>
            </w:r>
          </w:p>
        </w:tc>
        <w:tc>
          <w:tcPr>
            <w:tcW w:w="4707" w:type="dxa"/>
            <w:vAlign w:val="center"/>
          </w:tcPr>
          <w:p w14:paraId="33D11635" w14:textId="3228E1E1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774DC365" w14:textId="79DD9B4E" w:rsidR="00F844B7" w:rsidRDefault="00F844B7" w:rsidP="00F844B7">
            <w:pPr>
              <w:jc w:val="center"/>
            </w:pPr>
            <w:r>
              <w:t>29.10.2024</w:t>
            </w:r>
          </w:p>
        </w:tc>
        <w:tc>
          <w:tcPr>
            <w:tcW w:w="1580" w:type="dxa"/>
            <w:vAlign w:val="center"/>
          </w:tcPr>
          <w:p w14:paraId="7D4DF937" w14:textId="459BE8C3" w:rsidR="00F844B7" w:rsidRDefault="00F844B7" w:rsidP="00F844B7">
            <w:pPr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831" w:type="dxa"/>
            <w:vAlign w:val="center"/>
          </w:tcPr>
          <w:p w14:paraId="335EB92E" w14:textId="7917891E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3F2D979" w14:textId="10408A89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68DE6E7" w14:textId="46A686F6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CDFEDA2" w14:textId="030D0465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7CFD1C5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7261B66" w14:textId="2B94A72B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91</w:t>
            </w:r>
          </w:p>
        </w:tc>
        <w:tc>
          <w:tcPr>
            <w:tcW w:w="4707" w:type="dxa"/>
            <w:vAlign w:val="center"/>
          </w:tcPr>
          <w:p w14:paraId="6BF60719" w14:textId="656E4296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587B2B43" w14:textId="6B0F3842" w:rsidR="00F844B7" w:rsidRDefault="00F844B7" w:rsidP="00F844B7">
            <w:pPr>
              <w:jc w:val="center"/>
            </w:pPr>
            <w:r>
              <w:t>04.11.2024</w:t>
            </w:r>
          </w:p>
        </w:tc>
        <w:tc>
          <w:tcPr>
            <w:tcW w:w="1580" w:type="dxa"/>
            <w:vAlign w:val="center"/>
          </w:tcPr>
          <w:p w14:paraId="083799D0" w14:textId="41EE2CE5" w:rsidR="00F844B7" w:rsidRDefault="00F844B7" w:rsidP="00F844B7">
            <w:pPr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831" w:type="dxa"/>
            <w:vAlign w:val="center"/>
          </w:tcPr>
          <w:p w14:paraId="58146653" w14:textId="358078C6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1A66CF9" w14:textId="3E9CEF37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8AF58BD" w14:textId="67F062B8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9EBFAB0" w14:textId="75EAA32D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4890B898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534E663" w14:textId="00DDD9F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92</w:t>
            </w:r>
          </w:p>
        </w:tc>
        <w:tc>
          <w:tcPr>
            <w:tcW w:w="4707" w:type="dxa"/>
            <w:vAlign w:val="center"/>
          </w:tcPr>
          <w:p w14:paraId="29772108" w14:textId="51FD6A21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5A3B0B2B" w14:textId="66A722E4" w:rsidR="00F844B7" w:rsidRDefault="00F844B7" w:rsidP="00F844B7">
            <w:pPr>
              <w:jc w:val="center"/>
            </w:pPr>
            <w:r>
              <w:t>05.11.2024</w:t>
            </w:r>
          </w:p>
        </w:tc>
        <w:tc>
          <w:tcPr>
            <w:tcW w:w="1580" w:type="dxa"/>
            <w:vAlign w:val="center"/>
          </w:tcPr>
          <w:p w14:paraId="2628539A" w14:textId="34F26569" w:rsidR="00F844B7" w:rsidRDefault="00F844B7" w:rsidP="00F844B7">
            <w:pPr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831" w:type="dxa"/>
            <w:vAlign w:val="center"/>
          </w:tcPr>
          <w:p w14:paraId="741C12C2" w14:textId="2BC280E3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408982E" w14:textId="3019BE04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8C318B9" w14:textId="745291E2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F9815FF" w14:textId="65B61C83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3A772E48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3067AB4" w14:textId="5A008FA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93</w:t>
            </w:r>
          </w:p>
        </w:tc>
        <w:tc>
          <w:tcPr>
            <w:tcW w:w="4707" w:type="dxa"/>
            <w:vAlign w:val="center"/>
          </w:tcPr>
          <w:p w14:paraId="5A9E4346" w14:textId="01DD5493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0487C640" w14:textId="0751EB68" w:rsidR="00F844B7" w:rsidRDefault="00F844B7" w:rsidP="00F844B7">
            <w:pPr>
              <w:jc w:val="center"/>
            </w:pPr>
            <w:r>
              <w:t>06.11.2024</w:t>
            </w:r>
          </w:p>
        </w:tc>
        <w:tc>
          <w:tcPr>
            <w:tcW w:w="1580" w:type="dxa"/>
            <w:vAlign w:val="center"/>
          </w:tcPr>
          <w:p w14:paraId="67CD355A" w14:textId="6CC0B00C" w:rsidR="00F844B7" w:rsidRDefault="00F844B7" w:rsidP="00F844B7">
            <w:pPr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831" w:type="dxa"/>
            <w:vAlign w:val="center"/>
          </w:tcPr>
          <w:p w14:paraId="4684AF10" w14:textId="618F276F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B3CCBD5" w14:textId="66985C3D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6648E1D" w14:textId="677A836E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AAC9905" w14:textId="54748CBD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31F3BE34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0937555A" w14:textId="6294FF1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94</w:t>
            </w:r>
          </w:p>
        </w:tc>
        <w:tc>
          <w:tcPr>
            <w:tcW w:w="4707" w:type="dxa"/>
            <w:vAlign w:val="center"/>
          </w:tcPr>
          <w:p w14:paraId="2AD22554" w14:textId="2302440D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5AEED3DE" w14:textId="7BD51EA2" w:rsidR="00F844B7" w:rsidRDefault="00F844B7" w:rsidP="00F844B7">
            <w:pPr>
              <w:jc w:val="center"/>
            </w:pPr>
            <w:r>
              <w:t>07.11.2024</w:t>
            </w:r>
          </w:p>
        </w:tc>
        <w:tc>
          <w:tcPr>
            <w:tcW w:w="1580" w:type="dxa"/>
            <w:vAlign w:val="center"/>
          </w:tcPr>
          <w:p w14:paraId="1742C903" w14:textId="3A052137" w:rsidR="00F844B7" w:rsidRDefault="00F844B7" w:rsidP="00F844B7">
            <w:pPr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831" w:type="dxa"/>
            <w:vAlign w:val="center"/>
          </w:tcPr>
          <w:p w14:paraId="78263800" w14:textId="37E8E1DA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D3F55E1" w14:textId="43A6091A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1CE7893" w14:textId="572CE34F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8F45F2A" w14:textId="78761D07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3C00C471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ED4929A" w14:textId="090A3A5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95</w:t>
            </w:r>
          </w:p>
        </w:tc>
        <w:tc>
          <w:tcPr>
            <w:tcW w:w="4707" w:type="dxa"/>
            <w:vAlign w:val="center"/>
          </w:tcPr>
          <w:p w14:paraId="6C09033F" w14:textId="28F9667E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30CE77E8" w14:textId="21AF17BB" w:rsidR="00F844B7" w:rsidRDefault="00F844B7" w:rsidP="00F844B7">
            <w:pPr>
              <w:jc w:val="center"/>
            </w:pPr>
            <w:r>
              <w:t>08.11.2024</w:t>
            </w:r>
          </w:p>
        </w:tc>
        <w:tc>
          <w:tcPr>
            <w:tcW w:w="1580" w:type="dxa"/>
            <w:vAlign w:val="center"/>
          </w:tcPr>
          <w:p w14:paraId="7BDAC809" w14:textId="552E2CFC" w:rsidR="00F844B7" w:rsidRDefault="00F844B7" w:rsidP="00F844B7">
            <w:pPr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831" w:type="dxa"/>
            <w:vAlign w:val="center"/>
          </w:tcPr>
          <w:p w14:paraId="1338E96C" w14:textId="6EF208F3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95F9A4C" w14:textId="11CF16A2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3AF02B8" w14:textId="3ED370AB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C080DA8" w14:textId="4CDD2873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449D2590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047CF7CC" w14:textId="686C1B07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96</w:t>
            </w:r>
          </w:p>
        </w:tc>
        <w:tc>
          <w:tcPr>
            <w:tcW w:w="4707" w:type="dxa"/>
            <w:vAlign w:val="center"/>
          </w:tcPr>
          <w:p w14:paraId="493B114B" w14:textId="02DDA9FF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7A134F52" w14:textId="2EE039B0" w:rsidR="00F844B7" w:rsidRDefault="00F844B7" w:rsidP="00F844B7">
            <w:pPr>
              <w:jc w:val="center"/>
            </w:pPr>
            <w:r>
              <w:t>12.11.2024</w:t>
            </w:r>
          </w:p>
        </w:tc>
        <w:tc>
          <w:tcPr>
            <w:tcW w:w="1580" w:type="dxa"/>
            <w:vAlign w:val="center"/>
          </w:tcPr>
          <w:p w14:paraId="51D6FE44" w14:textId="6B11F059" w:rsidR="00F844B7" w:rsidRDefault="00F844B7" w:rsidP="00F844B7">
            <w:pPr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831" w:type="dxa"/>
            <w:vAlign w:val="center"/>
          </w:tcPr>
          <w:p w14:paraId="3FE54BBF" w14:textId="11D6B770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A97BE72" w14:textId="2C644D93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A71F003" w14:textId="7C8DE78A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0115956" w14:textId="1EE264CE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606F4C89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BB6DFAD" w14:textId="1655C113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97</w:t>
            </w:r>
          </w:p>
        </w:tc>
        <w:tc>
          <w:tcPr>
            <w:tcW w:w="4707" w:type="dxa"/>
            <w:vAlign w:val="center"/>
          </w:tcPr>
          <w:p w14:paraId="11AFCBF0" w14:textId="0CCF5449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202F72BB" w14:textId="5E479F18" w:rsidR="00F844B7" w:rsidRDefault="00F844B7" w:rsidP="00F844B7">
            <w:pPr>
              <w:jc w:val="center"/>
            </w:pPr>
            <w:r>
              <w:t>13.11.2024</w:t>
            </w:r>
          </w:p>
        </w:tc>
        <w:tc>
          <w:tcPr>
            <w:tcW w:w="1580" w:type="dxa"/>
            <w:vAlign w:val="center"/>
          </w:tcPr>
          <w:p w14:paraId="575140C8" w14:textId="7CAF516D" w:rsidR="00F844B7" w:rsidRDefault="00F844B7" w:rsidP="00F844B7">
            <w:pPr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831" w:type="dxa"/>
            <w:vAlign w:val="center"/>
          </w:tcPr>
          <w:p w14:paraId="632F121E" w14:textId="680F5354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FD70475" w14:textId="5E5E8724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6D2C423" w14:textId="458D9881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EBB3F11" w14:textId="49943A5D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2A382C42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8D80A0C" w14:textId="72DCAE19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98</w:t>
            </w:r>
          </w:p>
        </w:tc>
        <w:tc>
          <w:tcPr>
            <w:tcW w:w="4707" w:type="dxa"/>
            <w:vAlign w:val="center"/>
          </w:tcPr>
          <w:p w14:paraId="030645E1" w14:textId="08E1344A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22B38236" w14:textId="7E8B57B6" w:rsidR="00F844B7" w:rsidRDefault="00F844B7" w:rsidP="00F844B7">
            <w:pPr>
              <w:jc w:val="center"/>
            </w:pPr>
            <w:r>
              <w:t>14.11.2024</w:t>
            </w:r>
          </w:p>
        </w:tc>
        <w:tc>
          <w:tcPr>
            <w:tcW w:w="1580" w:type="dxa"/>
            <w:vAlign w:val="center"/>
          </w:tcPr>
          <w:p w14:paraId="5B97114F" w14:textId="42B0CB5E" w:rsidR="00F844B7" w:rsidRDefault="00F844B7" w:rsidP="00F844B7">
            <w:pPr>
              <w:jc w:val="center"/>
            </w:pPr>
            <w:r w:rsidRPr="002A19A6">
              <w:t>08.00-15.00</w:t>
            </w:r>
          </w:p>
        </w:tc>
        <w:tc>
          <w:tcPr>
            <w:tcW w:w="1831" w:type="dxa"/>
            <w:vAlign w:val="center"/>
          </w:tcPr>
          <w:p w14:paraId="4D7FDD50" w14:textId="2EAB68AD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D5A2931" w14:textId="4747F923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6EB228E" w14:textId="7F7A2AD3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5996EB0" w14:textId="312661EF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792DB181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48069D0B" w14:textId="170FD7C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99</w:t>
            </w:r>
          </w:p>
        </w:tc>
        <w:tc>
          <w:tcPr>
            <w:tcW w:w="4707" w:type="dxa"/>
            <w:vAlign w:val="center"/>
          </w:tcPr>
          <w:p w14:paraId="40C38A42" w14:textId="429FB518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289BE8F5" w14:textId="40338CF9" w:rsidR="00F844B7" w:rsidRDefault="00F844B7" w:rsidP="00F844B7">
            <w:pPr>
              <w:jc w:val="center"/>
            </w:pPr>
            <w:r>
              <w:t>15.11.2024</w:t>
            </w:r>
          </w:p>
        </w:tc>
        <w:tc>
          <w:tcPr>
            <w:tcW w:w="1580" w:type="dxa"/>
            <w:vAlign w:val="center"/>
          </w:tcPr>
          <w:p w14:paraId="0044D6D3" w14:textId="14B40028" w:rsidR="00F844B7" w:rsidRDefault="00F844B7" w:rsidP="00F844B7">
            <w:pPr>
              <w:jc w:val="center"/>
            </w:pPr>
            <w:r w:rsidRPr="002A19A6">
              <w:t>08.00-1</w:t>
            </w:r>
            <w:r>
              <w:t>5.00</w:t>
            </w:r>
          </w:p>
        </w:tc>
        <w:tc>
          <w:tcPr>
            <w:tcW w:w="1831" w:type="dxa"/>
            <w:vAlign w:val="center"/>
          </w:tcPr>
          <w:p w14:paraId="6BF20BA1" w14:textId="7F62E59C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FB51B6C" w14:textId="3A0E68EC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1E9D0BC" w14:textId="75610B21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1F96F40" w14:textId="65D10A7C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02F3D760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8FF9819" w14:textId="55D53638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100</w:t>
            </w:r>
          </w:p>
        </w:tc>
        <w:tc>
          <w:tcPr>
            <w:tcW w:w="4707" w:type="dxa"/>
            <w:vAlign w:val="center"/>
          </w:tcPr>
          <w:p w14:paraId="307AE933" w14:textId="03F32979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76511580" w14:textId="61A0C1F2" w:rsidR="00F844B7" w:rsidRDefault="00F844B7" w:rsidP="00F844B7">
            <w:pPr>
              <w:jc w:val="center"/>
            </w:pPr>
            <w:r>
              <w:t>18.11.2024</w:t>
            </w:r>
          </w:p>
        </w:tc>
        <w:tc>
          <w:tcPr>
            <w:tcW w:w="1580" w:type="dxa"/>
            <w:vAlign w:val="center"/>
          </w:tcPr>
          <w:p w14:paraId="1FB2D6BF" w14:textId="6F3D3ECC" w:rsidR="00F844B7" w:rsidRDefault="00F844B7" w:rsidP="00F844B7">
            <w:pPr>
              <w:jc w:val="center"/>
            </w:pPr>
            <w:r w:rsidRPr="002A19A6">
              <w:t>08.00-1</w:t>
            </w:r>
            <w:r>
              <w:t>5</w:t>
            </w:r>
            <w:r w:rsidRPr="002A19A6">
              <w:t>.</w:t>
            </w:r>
            <w:r>
              <w:t>0</w:t>
            </w:r>
            <w:r w:rsidRPr="002A19A6">
              <w:t>0</w:t>
            </w:r>
          </w:p>
        </w:tc>
        <w:tc>
          <w:tcPr>
            <w:tcW w:w="1831" w:type="dxa"/>
            <w:vAlign w:val="center"/>
          </w:tcPr>
          <w:p w14:paraId="2AE531FB" w14:textId="3FD7E19C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5BB46CC" w14:textId="1D5A1C09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C97C710" w14:textId="7EF5C0D6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5BCB18B" w14:textId="4A825B31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303DA0E7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F9A21FD" w14:textId="6F8DEF23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101</w:t>
            </w:r>
          </w:p>
        </w:tc>
        <w:tc>
          <w:tcPr>
            <w:tcW w:w="4707" w:type="dxa"/>
            <w:vAlign w:val="center"/>
          </w:tcPr>
          <w:p w14:paraId="3716D5E2" w14:textId="228ACC0B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021809F6" w14:textId="7DE60815" w:rsidR="00F844B7" w:rsidRDefault="00F844B7" w:rsidP="00F844B7">
            <w:pPr>
              <w:jc w:val="center"/>
            </w:pPr>
            <w:r>
              <w:t>19.11.2024</w:t>
            </w:r>
          </w:p>
        </w:tc>
        <w:tc>
          <w:tcPr>
            <w:tcW w:w="1580" w:type="dxa"/>
            <w:vAlign w:val="center"/>
          </w:tcPr>
          <w:p w14:paraId="6F42C116" w14:textId="7CD108E2" w:rsidR="00F844B7" w:rsidRDefault="00F844B7" w:rsidP="00F844B7">
            <w:pPr>
              <w:jc w:val="center"/>
            </w:pPr>
            <w:r w:rsidRPr="002A19A6">
              <w:t>08.00-1</w:t>
            </w:r>
            <w:r>
              <w:t>5</w:t>
            </w:r>
            <w:r w:rsidRPr="002A19A6">
              <w:t>.</w:t>
            </w:r>
            <w:r>
              <w:t>0</w:t>
            </w:r>
            <w:r w:rsidRPr="002A19A6">
              <w:t>0</w:t>
            </w:r>
          </w:p>
        </w:tc>
        <w:tc>
          <w:tcPr>
            <w:tcW w:w="1831" w:type="dxa"/>
            <w:vAlign w:val="center"/>
          </w:tcPr>
          <w:p w14:paraId="6EF654F7" w14:textId="38FDC8B4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B266EC1" w14:textId="065FFE65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C73D907" w14:textId="785409BB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3599F35" w14:textId="7CCF6033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</w:tbl>
    <w:p w14:paraId="034A7AFE" w14:textId="2E272C9C" w:rsidR="00D93707" w:rsidRPr="00D639A4" w:rsidRDefault="00D93707" w:rsidP="00C538AD">
      <w:pPr>
        <w:tabs>
          <w:tab w:val="left" w:pos="2370"/>
        </w:tabs>
      </w:pPr>
    </w:p>
    <w:sectPr w:rsidR="00D93707" w:rsidRPr="00D639A4" w:rsidSect="004943B7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720" w:right="720" w:bottom="720" w:left="720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00390" w14:textId="77777777" w:rsidR="00586599" w:rsidRDefault="00586599">
      <w:r>
        <w:separator/>
      </w:r>
    </w:p>
  </w:endnote>
  <w:endnote w:type="continuationSeparator" w:id="0">
    <w:p w14:paraId="60A26890" w14:textId="77777777" w:rsidR="00586599" w:rsidRDefault="00586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83AAF" w14:textId="77777777" w:rsidR="001F1669" w:rsidRPr="00124D4A" w:rsidRDefault="001F1669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7443B" w14:textId="77777777" w:rsidR="001F1669" w:rsidRDefault="001F1669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3DA6A1C6" wp14:editId="3C9908D7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3163B3" w14:textId="77777777" w:rsidR="001F1669" w:rsidRPr="00B01F08" w:rsidRDefault="001F1669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BB5B1" w14:textId="77777777" w:rsidR="00586599" w:rsidRDefault="00586599">
      <w:r>
        <w:separator/>
      </w:r>
    </w:p>
  </w:footnote>
  <w:footnote w:type="continuationSeparator" w:id="0">
    <w:p w14:paraId="6B510354" w14:textId="77777777" w:rsidR="00586599" w:rsidRDefault="00586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019E6" w14:textId="77777777" w:rsidR="001F1669" w:rsidRDefault="001F1669" w:rsidP="009A4ACC">
    <w:pPr>
      <w:pStyle w:val="Nagwek"/>
      <w:ind w:left="-1134"/>
    </w:pPr>
  </w:p>
  <w:p w14:paraId="6DBE9692" w14:textId="77777777" w:rsidR="001F1669" w:rsidRDefault="001F1669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486DD" w14:textId="77777777" w:rsidR="001F1669" w:rsidRDefault="001F1669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B251B6" wp14:editId="2DF57C19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E6B808" w14:textId="77777777" w:rsidR="001F1669" w:rsidRDefault="001F1669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E32D6"/>
    <w:multiLevelType w:val="hybridMultilevel"/>
    <w:tmpl w:val="D42E5E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35C0A"/>
    <w:multiLevelType w:val="multilevel"/>
    <w:tmpl w:val="428E9EAC"/>
    <w:numStyleLink w:val="Lista1"/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61F20"/>
    <w:rsid w:val="00072B4E"/>
    <w:rsid w:val="00080D83"/>
    <w:rsid w:val="000A3836"/>
    <w:rsid w:val="000C59AF"/>
    <w:rsid w:val="000D283E"/>
    <w:rsid w:val="00120BC8"/>
    <w:rsid w:val="00124D4A"/>
    <w:rsid w:val="001304E7"/>
    <w:rsid w:val="00130B23"/>
    <w:rsid w:val="00141A58"/>
    <w:rsid w:val="001520FF"/>
    <w:rsid w:val="00192FEE"/>
    <w:rsid w:val="001A02A1"/>
    <w:rsid w:val="001A176E"/>
    <w:rsid w:val="001A3D33"/>
    <w:rsid w:val="001B210F"/>
    <w:rsid w:val="001D059A"/>
    <w:rsid w:val="001E11F6"/>
    <w:rsid w:val="001F1669"/>
    <w:rsid w:val="00240E56"/>
    <w:rsid w:val="00241C1F"/>
    <w:rsid w:val="002425AE"/>
    <w:rsid w:val="002529E4"/>
    <w:rsid w:val="00262DE9"/>
    <w:rsid w:val="002C06AF"/>
    <w:rsid w:val="002C6347"/>
    <w:rsid w:val="003130E5"/>
    <w:rsid w:val="00315901"/>
    <w:rsid w:val="00320AAC"/>
    <w:rsid w:val="00321ECF"/>
    <w:rsid w:val="00325198"/>
    <w:rsid w:val="003526F5"/>
    <w:rsid w:val="0035482A"/>
    <w:rsid w:val="003619F2"/>
    <w:rsid w:val="00365820"/>
    <w:rsid w:val="00386C9D"/>
    <w:rsid w:val="003957DF"/>
    <w:rsid w:val="00395C3D"/>
    <w:rsid w:val="0039693E"/>
    <w:rsid w:val="003A4A71"/>
    <w:rsid w:val="003C554F"/>
    <w:rsid w:val="003E4B27"/>
    <w:rsid w:val="0040149C"/>
    <w:rsid w:val="004057F4"/>
    <w:rsid w:val="00414478"/>
    <w:rsid w:val="004233A8"/>
    <w:rsid w:val="004430F4"/>
    <w:rsid w:val="00464281"/>
    <w:rsid w:val="004817DA"/>
    <w:rsid w:val="00492BD3"/>
    <w:rsid w:val="004943B7"/>
    <w:rsid w:val="004B38AD"/>
    <w:rsid w:val="004B70BD"/>
    <w:rsid w:val="004C303B"/>
    <w:rsid w:val="004C68E6"/>
    <w:rsid w:val="004D6317"/>
    <w:rsid w:val="0052111D"/>
    <w:rsid w:val="0056418B"/>
    <w:rsid w:val="005760A9"/>
    <w:rsid w:val="00586599"/>
    <w:rsid w:val="00594464"/>
    <w:rsid w:val="005E4E52"/>
    <w:rsid w:val="00613FC4"/>
    <w:rsid w:val="0061767F"/>
    <w:rsid w:val="00621CCB"/>
    <w:rsid w:val="00622781"/>
    <w:rsid w:val="006261B8"/>
    <w:rsid w:val="00640BFF"/>
    <w:rsid w:val="0066032A"/>
    <w:rsid w:val="006656D3"/>
    <w:rsid w:val="00665A91"/>
    <w:rsid w:val="00671386"/>
    <w:rsid w:val="00676D29"/>
    <w:rsid w:val="0069621B"/>
    <w:rsid w:val="006A3B8A"/>
    <w:rsid w:val="006A6F6C"/>
    <w:rsid w:val="006B4267"/>
    <w:rsid w:val="006E0E0C"/>
    <w:rsid w:val="006F0C63"/>
    <w:rsid w:val="006F209E"/>
    <w:rsid w:val="00727F28"/>
    <w:rsid w:val="00727F94"/>
    <w:rsid w:val="007337EB"/>
    <w:rsid w:val="00745D18"/>
    <w:rsid w:val="00776530"/>
    <w:rsid w:val="00780EAE"/>
    <w:rsid w:val="00791E8E"/>
    <w:rsid w:val="007A0109"/>
    <w:rsid w:val="007B1F24"/>
    <w:rsid w:val="007B2500"/>
    <w:rsid w:val="007B502D"/>
    <w:rsid w:val="007B5688"/>
    <w:rsid w:val="007C4B4C"/>
    <w:rsid w:val="007D61D6"/>
    <w:rsid w:val="007E1B19"/>
    <w:rsid w:val="007F3623"/>
    <w:rsid w:val="00821249"/>
    <w:rsid w:val="0082208F"/>
    <w:rsid w:val="00827311"/>
    <w:rsid w:val="00834BB4"/>
    <w:rsid w:val="00835187"/>
    <w:rsid w:val="00866DA9"/>
    <w:rsid w:val="00870732"/>
    <w:rsid w:val="008731A1"/>
    <w:rsid w:val="00873501"/>
    <w:rsid w:val="00876326"/>
    <w:rsid w:val="008945D9"/>
    <w:rsid w:val="008B5E28"/>
    <w:rsid w:val="008C52E2"/>
    <w:rsid w:val="008C77E1"/>
    <w:rsid w:val="00911302"/>
    <w:rsid w:val="009150A9"/>
    <w:rsid w:val="009706FB"/>
    <w:rsid w:val="009726FB"/>
    <w:rsid w:val="009A4ACC"/>
    <w:rsid w:val="009D71C1"/>
    <w:rsid w:val="009E219E"/>
    <w:rsid w:val="009F2A29"/>
    <w:rsid w:val="009F2CF0"/>
    <w:rsid w:val="00A0160D"/>
    <w:rsid w:val="00A04690"/>
    <w:rsid w:val="00A27F01"/>
    <w:rsid w:val="00A34921"/>
    <w:rsid w:val="00A40DD3"/>
    <w:rsid w:val="00A830EB"/>
    <w:rsid w:val="00A8311B"/>
    <w:rsid w:val="00A97C49"/>
    <w:rsid w:val="00AB00A8"/>
    <w:rsid w:val="00AB437C"/>
    <w:rsid w:val="00AD1EFE"/>
    <w:rsid w:val="00AD51FC"/>
    <w:rsid w:val="00AD7E56"/>
    <w:rsid w:val="00AF6984"/>
    <w:rsid w:val="00B01F08"/>
    <w:rsid w:val="00B16E8F"/>
    <w:rsid w:val="00B2442F"/>
    <w:rsid w:val="00B26CA7"/>
    <w:rsid w:val="00B30401"/>
    <w:rsid w:val="00B374D4"/>
    <w:rsid w:val="00B6637D"/>
    <w:rsid w:val="00B86A70"/>
    <w:rsid w:val="00BB76D0"/>
    <w:rsid w:val="00BC363C"/>
    <w:rsid w:val="00C12E28"/>
    <w:rsid w:val="00C268A0"/>
    <w:rsid w:val="00C33F72"/>
    <w:rsid w:val="00C35532"/>
    <w:rsid w:val="00C377A0"/>
    <w:rsid w:val="00C4045E"/>
    <w:rsid w:val="00C538AD"/>
    <w:rsid w:val="00C57BB1"/>
    <w:rsid w:val="00C62C24"/>
    <w:rsid w:val="00C635B6"/>
    <w:rsid w:val="00C8100D"/>
    <w:rsid w:val="00C96A55"/>
    <w:rsid w:val="00CA5CBD"/>
    <w:rsid w:val="00CD0A8B"/>
    <w:rsid w:val="00CE005B"/>
    <w:rsid w:val="00D0361A"/>
    <w:rsid w:val="00D10BA6"/>
    <w:rsid w:val="00D1150B"/>
    <w:rsid w:val="00D30ADD"/>
    <w:rsid w:val="00D43A0D"/>
    <w:rsid w:val="00D46867"/>
    <w:rsid w:val="00D526F3"/>
    <w:rsid w:val="00D57724"/>
    <w:rsid w:val="00D57D3D"/>
    <w:rsid w:val="00D639A4"/>
    <w:rsid w:val="00D93707"/>
    <w:rsid w:val="00DA2034"/>
    <w:rsid w:val="00DC5F9E"/>
    <w:rsid w:val="00DC733E"/>
    <w:rsid w:val="00DD00AB"/>
    <w:rsid w:val="00DE5229"/>
    <w:rsid w:val="00DF57BE"/>
    <w:rsid w:val="00E06500"/>
    <w:rsid w:val="00E30158"/>
    <w:rsid w:val="00E539C6"/>
    <w:rsid w:val="00E57060"/>
    <w:rsid w:val="00E81ADD"/>
    <w:rsid w:val="00E87616"/>
    <w:rsid w:val="00EA5C16"/>
    <w:rsid w:val="00EC6981"/>
    <w:rsid w:val="00ED67FC"/>
    <w:rsid w:val="00EF000D"/>
    <w:rsid w:val="00EF39AE"/>
    <w:rsid w:val="00F0722B"/>
    <w:rsid w:val="00F5032F"/>
    <w:rsid w:val="00F545A3"/>
    <w:rsid w:val="00F6448E"/>
    <w:rsid w:val="00F83EE2"/>
    <w:rsid w:val="00F844B7"/>
    <w:rsid w:val="00FB1502"/>
    <w:rsid w:val="00FB5706"/>
    <w:rsid w:val="00FB7887"/>
    <w:rsid w:val="00FE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45ABB2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F007199-D9C6-410A-BE53-308EE07D3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1</TotalTime>
  <Pages>13</Pages>
  <Words>1585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2</cp:revision>
  <cp:lastPrinted>2024-09-05T10:49:00Z</cp:lastPrinted>
  <dcterms:created xsi:type="dcterms:W3CDTF">2024-10-28T13:28:00Z</dcterms:created>
  <dcterms:modified xsi:type="dcterms:W3CDTF">2024-10-28T13:28:00Z</dcterms:modified>
</cp:coreProperties>
</file>