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A073152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0C2B8396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50DEC16B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</w:p>
    <w:p w14:paraId="35FF8785" w14:textId="77777777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1B852463" w:rsidR="003A4A71" w:rsidRPr="00D639A4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</w:p>
    <w:p w14:paraId="17BCB554" w14:textId="5DD1B21F" w:rsidR="003A4A71" w:rsidRPr="004943B7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</w:p>
    <w:p w14:paraId="7A1E6573" w14:textId="77777777" w:rsidR="004943B7" w:rsidRPr="00D639A4" w:rsidRDefault="004943B7" w:rsidP="004943B7">
      <w:pPr>
        <w:pStyle w:val="Akapitzlist"/>
        <w:spacing w:after="160" w:line="259" w:lineRule="auto"/>
        <w:rPr>
          <w:rFonts w:cs="Arial"/>
          <w:b/>
        </w:rPr>
      </w:pPr>
    </w:p>
    <w:tbl>
      <w:tblPr>
        <w:tblStyle w:val="Tabela-Siatka"/>
        <w:tblW w:w="15310" w:type="dxa"/>
        <w:jc w:val="center"/>
        <w:tblLook w:val="04A0" w:firstRow="1" w:lastRow="0" w:firstColumn="1" w:lastColumn="0" w:noHBand="0" w:noVBand="1"/>
      </w:tblPr>
      <w:tblGrid>
        <w:gridCol w:w="590"/>
        <w:gridCol w:w="4730"/>
        <w:gridCol w:w="1418"/>
        <w:gridCol w:w="1583"/>
        <w:gridCol w:w="1831"/>
        <w:gridCol w:w="1790"/>
        <w:gridCol w:w="1655"/>
        <w:gridCol w:w="1713"/>
      </w:tblGrid>
      <w:tr w:rsidR="00613FC4" w:rsidRPr="00727F28" w14:paraId="54397B63" w14:textId="77777777" w:rsidTr="00621CCB">
        <w:trPr>
          <w:trHeight w:val="572"/>
          <w:jc w:val="center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3D852451" w14:textId="07680870" w:rsidR="003A4A71" w:rsidRPr="00727F28" w:rsidRDefault="0056418B" w:rsidP="00192FEE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4730" w:type="dxa"/>
            <w:shd w:val="clear" w:color="auto" w:fill="F2F2F2" w:themeFill="background1" w:themeFillShade="F2"/>
            <w:vAlign w:val="center"/>
          </w:tcPr>
          <w:p w14:paraId="37CF183C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583" w:type="dxa"/>
            <w:shd w:val="clear" w:color="auto" w:fill="F2F2F2" w:themeFill="background1" w:themeFillShade="F2"/>
            <w:vAlign w:val="center"/>
          </w:tcPr>
          <w:p w14:paraId="507AD4C9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13420088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61B2F41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655" w:type="dxa"/>
            <w:shd w:val="clear" w:color="auto" w:fill="F2F2F2" w:themeFill="background1" w:themeFillShade="F2"/>
            <w:vAlign w:val="center"/>
          </w:tcPr>
          <w:p w14:paraId="3BF0C640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14:paraId="1EF265D6" w14:textId="77777777" w:rsidR="003A4A71" w:rsidRPr="00727F28" w:rsidRDefault="003A4A71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Uwagi</w:t>
            </w:r>
          </w:p>
        </w:tc>
      </w:tr>
      <w:tr w:rsidR="00192FEE" w:rsidRPr="00AF3DB6" w14:paraId="408CDB86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7E196A01" w14:textId="3FCEB400" w:rsidR="00192FEE" w:rsidRPr="00AF3DB6" w:rsidRDefault="00192FEE" w:rsidP="00192FEE">
            <w:pPr>
              <w:jc w:val="center"/>
            </w:pPr>
            <w:r>
              <w:t>1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30049217" w14:textId="77777777" w:rsidR="00192FEE" w:rsidRPr="00AF3DB6" w:rsidRDefault="00192FEE" w:rsidP="00192FEE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3B39" w14:textId="77777777" w:rsidR="00192FEE" w:rsidRPr="00AF3DB6" w:rsidRDefault="00192FEE" w:rsidP="00192FEE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89DBC64" w14:textId="77777777" w:rsidR="00192FEE" w:rsidRPr="00AF3DB6" w:rsidRDefault="00192FEE" w:rsidP="00192FEE">
            <w:pPr>
              <w:jc w:val="center"/>
            </w:pPr>
            <w: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513B7E" w14:textId="77777777" w:rsidR="00192FEE" w:rsidRPr="00AF3DB6" w:rsidRDefault="00192FEE" w:rsidP="00192FEE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643194" w14:textId="77777777" w:rsidR="00192FEE" w:rsidRPr="00AF3DB6" w:rsidRDefault="00192FEE" w:rsidP="00192FEE">
            <w:pPr>
              <w:jc w:val="center"/>
            </w:pPr>
            <w:r>
              <w:t>Katarzyna Pakulska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FCEEEAE" w14:textId="032BCD9C" w:rsidR="00192FEE" w:rsidRPr="00AF3DB6" w:rsidRDefault="00C538AD" w:rsidP="00192FEE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50A762F9" w14:textId="427B9ABF" w:rsidR="00192FEE" w:rsidRPr="00AF3DB6" w:rsidRDefault="00C538AD" w:rsidP="00192FEE">
            <w:pPr>
              <w:jc w:val="center"/>
            </w:pPr>
            <w:r>
              <w:t>-</w:t>
            </w:r>
          </w:p>
        </w:tc>
      </w:tr>
      <w:tr w:rsidR="00C538AD" w:rsidRPr="00AF3DB6" w14:paraId="22E305A5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5AD5BE47" w14:textId="77DC3D3D" w:rsidR="00C538AD" w:rsidRPr="00AF3DB6" w:rsidRDefault="00C538AD" w:rsidP="00C538AD">
            <w:pPr>
              <w:jc w:val="center"/>
            </w:pPr>
            <w:r>
              <w:t>2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54F18FC5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55A92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E10835A" w14:textId="77777777" w:rsidR="00C538AD" w:rsidRPr="00AF3DB6" w:rsidRDefault="00C538AD" w:rsidP="00C538AD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8C1E9C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C7F3DE2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875E091" w14:textId="56FBFD12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6D34EFDE" w14:textId="1C2882A5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487B7889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13C4B604" w14:textId="572633D0" w:rsidR="00C538AD" w:rsidRPr="00AF3DB6" w:rsidRDefault="00C538AD" w:rsidP="00C538AD">
            <w:pPr>
              <w:jc w:val="center"/>
            </w:pPr>
            <w:r>
              <w:t>3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7C8785AD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02FF6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4BDCE2C8" w14:textId="77777777" w:rsidR="00C538AD" w:rsidRPr="00AF3DB6" w:rsidRDefault="00C538AD" w:rsidP="00C538AD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F4FA94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3DFD80" w14:textId="77777777" w:rsidR="00C538AD" w:rsidRPr="00AF3DB6" w:rsidRDefault="00C538AD" w:rsidP="00C538AD">
            <w:pPr>
              <w:jc w:val="center"/>
            </w:pPr>
            <w:r>
              <w:t>Katarzyna Pakulska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D32C330" w14:textId="5928A505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3F76B7F1" w14:textId="074F89AF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6D8ED30D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7A5C574A" w14:textId="6F9E86B4" w:rsidR="00C538AD" w:rsidRPr="00AF3DB6" w:rsidRDefault="00C538AD" w:rsidP="00C538AD">
            <w:pPr>
              <w:jc w:val="center"/>
            </w:pPr>
            <w:r>
              <w:t>4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38DB59B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CE1BD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7ECCEC1" w14:textId="77777777" w:rsidR="00C538AD" w:rsidRPr="00AF3DB6" w:rsidRDefault="00C538AD" w:rsidP="00C538AD">
            <w:pPr>
              <w:jc w:val="center"/>
            </w:pPr>
            <w:r>
              <w:t>12:00-14:00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C47358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89B768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4DF2B6" w14:textId="1161C263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1C651978" w14:textId="6E6B1233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06729EF4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2FC8BB2D" w14:textId="2FA2A6EB" w:rsidR="00C538AD" w:rsidRPr="00AF3DB6" w:rsidRDefault="00C538AD" w:rsidP="00C538AD">
            <w:pPr>
              <w:jc w:val="center"/>
            </w:pPr>
            <w:r>
              <w:t>5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2C17248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A1232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3EA8BA11" w14:textId="77777777" w:rsidR="00C538AD" w:rsidRPr="00AF3DB6" w:rsidRDefault="00C538AD" w:rsidP="00C538AD">
            <w:pPr>
              <w:jc w:val="center"/>
            </w:pPr>
            <w: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F6F6F7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26D44F0" w14:textId="77777777" w:rsidR="00C538AD" w:rsidRPr="00AF3DB6" w:rsidRDefault="00C538AD" w:rsidP="00C538AD">
            <w:pPr>
              <w:jc w:val="center"/>
            </w:pPr>
            <w:r>
              <w:t>Katarzyna Pakulska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FA718B" w14:textId="1CA61E3F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46E2D0D7" w14:textId="2BE32A22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075BDA66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1B439E59" w14:textId="0DEA6535" w:rsidR="00C538AD" w:rsidRPr="00AF3DB6" w:rsidRDefault="00C538AD" w:rsidP="00C538AD">
            <w:pPr>
              <w:jc w:val="center"/>
            </w:pPr>
            <w:r>
              <w:t>6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0C1E834B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F8840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483AB4F9" w14:textId="77777777" w:rsidR="00C538AD" w:rsidRPr="00AF3DB6" w:rsidRDefault="00C538AD" w:rsidP="00C538AD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3D975E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8E49BA2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5336F52" w14:textId="44D42C9F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21424B9F" w14:textId="1AC0BA8A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4276989F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5E70BA9F" w14:textId="743961F1" w:rsidR="00C538AD" w:rsidRPr="00AF3DB6" w:rsidRDefault="00C538AD" w:rsidP="00C538AD">
            <w:pPr>
              <w:jc w:val="center"/>
            </w:pPr>
            <w:r>
              <w:t>7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25B441DA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F04BE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5759781" w14:textId="77777777" w:rsidR="00C538AD" w:rsidRPr="00AF3DB6" w:rsidRDefault="00C538AD" w:rsidP="00C538AD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B422FB0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2C6E7E" w14:textId="77777777" w:rsidR="00C538AD" w:rsidRPr="00AF3DB6" w:rsidRDefault="00C538AD" w:rsidP="00C538AD">
            <w:pPr>
              <w:jc w:val="center"/>
            </w:pPr>
            <w:r>
              <w:t>Katarzyna Pakulska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97C5D7" w14:textId="6EC0ED63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7D8DC2C9" w14:textId="7A5FE413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06B06CB6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32CBCE20" w14:textId="3AD33AFD" w:rsidR="00C538AD" w:rsidRDefault="00C538AD" w:rsidP="00C538AD">
            <w:pPr>
              <w:jc w:val="center"/>
            </w:pPr>
            <w:r>
              <w:t>8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FAF7ED6" w14:textId="6B0C173E" w:rsidR="00C538AD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1B016" w14:textId="49E4A6B3" w:rsidR="00C538AD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47ECF563" w14:textId="2BD112AE" w:rsidR="00C538AD" w:rsidRDefault="00C538AD" w:rsidP="00C538AD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88EB60C" w14:textId="0A0E5E7F" w:rsidR="00C538AD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5EAD774" w14:textId="644BDADE" w:rsidR="00C538AD" w:rsidRDefault="00C538AD" w:rsidP="00C538AD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5" w:type="dxa"/>
            <w:shd w:val="clear" w:color="auto" w:fill="auto"/>
            <w:vAlign w:val="center"/>
          </w:tcPr>
          <w:p w14:paraId="5D5868F6" w14:textId="4BBDA982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23BF8DD2" w14:textId="461CBCC3" w:rsidR="00C538AD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5113185C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68EC4A8C" w14:textId="548ADC1E" w:rsidR="00C538AD" w:rsidRPr="00AF3DB6" w:rsidRDefault="00C538AD" w:rsidP="00C538AD">
            <w:pPr>
              <w:jc w:val="center"/>
            </w:pPr>
            <w:r>
              <w:t>9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BF4BE44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4211B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5E6B995" w14:textId="77777777" w:rsidR="00C538AD" w:rsidRPr="00AF3DB6" w:rsidRDefault="00C538AD" w:rsidP="00C538AD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6A92D9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906347" w14:textId="77777777" w:rsidR="00C538AD" w:rsidRPr="00AF3DB6" w:rsidRDefault="00C538AD" w:rsidP="00C538AD">
            <w:pPr>
              <w:jc w:val="center"/>
            </w:pPr>
            <w:r>
              <w:t>Katarzyna Pakulska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C3D6979" w14:textId="57826B31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2B03EFCB" w14:textId="41571549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45E802AE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71F093E4" w14:textId="14940289" w:rsidR="00C538AD" w:rsidRDefault="00C538AD" w:rsidP="00C538AD">
            <w:pPr>
              <w:jc w:val="center"/>
            </w:pPr>
            <w:r>
              <w:t>10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3566976D" w14:textId="330EE647" w:rsidR="00C538AD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CC0558" w14:textId="5DA51286" w:rsidR="00C538AD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1CF5C528" w14:textId="20C48BA1" w:rsidR="00C538AD" w:rsidRDefault="00C538AD" w:rsidP="00C538AD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B994E40" w14:textId="2F2D5703" w:rsidR="00C538AD" w:rsidRPr="002A1D7C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5BA1FF" w14:textId="796FD86A" w:rsidR="00C538AD" w:rsidRDefault="00C538AD" w:rsidP="00C538AD">
            <w:pPr>
              <w:jc w:val="center"/>
            </w:pPr>
            <w:r>
              <w:t>Syl</w:t>
            </w:r>
            <w:bookmarkStart w:id="0" w:name="_GoBack"/>
            <w:bookmarkEnd w:id="0"/>
            <w:r>
              <w:t>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62AF0B" w14:textId="44D86D3B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5DE2190D" w14:textId="3DE356DC" w:rsidR="00C538AD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419EDA1F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26A58FC2" w14:textId="66881DF8" w:rsidR="00C538AD" w:rsidRDefault="00C538AD" w:rsidP="00C538AD">
            <w:pPr>
              <w:jc w:val="center"/>
            </w:pPr>
            <w:r>
              <w:t>11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3888CC83" w14:textId="76632B0C" w:rsidR="00C538AD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A840F" w14:textId="557769FD" w:rsidR="00C538AD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B491A1A" w14:textId="142D6D1C" w:rsidR="00C538AD" w:rsidRDefault="00C538AD" w:rsidP="00C538AD">
            <w:pPr>
              <w:jc w:val="center"/>
            </w:pPr>
            <w:r>
              <w:t>18:15-20:15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7B2B98" w14:textId="1FB060FA" w:rsidR="00C538AD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6441904" w14:textId="4C8514EF" w:rsidR="00C538AD" w:rsidRDefault="00C538AD" w:rsidP="00C538AD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5" w:type="dxa"/>
            <w:shd w:val="clear" w:color="auto" w:fill="auto"/>
            <w:vAlign w:val="center"/>
          </w:tcPr>
          <w:p w14:paraId="2D80B480" w14:textId="55881B60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3D996AB1" w14:textId="618F0977" w:rsidR="00C538AD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5EC9A06B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7EA00781" w14:textId="0EF2AB35" w:rsidR="00C538AD" w:rsidRPr="00AF3DB6" w:rsidRDefault="00C538AD" w:rsidP="00C538AD">
            <w:pPr>
              <w:jc w:val="center"/>
            </w:pPr>
            <w:r>
              <w:t>12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5C4CE383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0F7FA" w14:textId="77777777" w:rsidR="00C538AD" w:rsidRPr="00AF3DB6" w:rsidRDefault="00C538AD" w:rsidP="00C538AD">
            <w:pPr>
              <w:jc w:val="center"/>
            </w:pPr>
            <w:r>
              <w:t>16.07.2024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1F5EE10" w14:textId="77777777" w:rsidR="00C538AD" w:rsidRPr="00AF3DB6" w:rsidRDefault="00C538AD" w:rsidP="00C538AD">
            <w:pPr>
              <w:jc w:val="center"/>
            </w:pPr>
            <w: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2BAB727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1116C1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AA2BDCE" w14:textId="476B0108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005883EC" w14:textId="6F1371D6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21CB76DA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70388F96" w14:textId="0E1567ED" w:rsidR="00C538AD" w:rsidRPr="00AF3DB6" w:rsidRDefault="00C538AD" w:rsidP="00C538AD">
            <w:pPr>
              <w:jc w:val="center"/>
            </w:pPr>
            <w:r>
              <w:t>13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4E96B12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D7BDD" w14:textId="77777777" w:rsidR="00C538AD" w:rsidRPr="00AF3DB6" w:rsidRDefault="00C538AD" w:rsidP="00C538AD">
            <w:pPr>
              <w:jc w:val="center"/>
            </w:pPr>
            <w:r>
              <w:t>17.07.2024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5459D76" w14:textId="77777777" w:rsidR="00C538AD" w:rsidRPr="00AF3DB6" w:rsidRDefault="00C538AD" w:rsidP="00C538AD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B678FB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54C091B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1061511" w14:textId="58030817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1163193A" w14:textId="075A432F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77DFC460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159B4631" w14:textId="6640B228" w:rsidR="00C538AD" w:rsidRPr="00AF3DB6" w:rsidRDefault="00C538AD" w:rsidP="00C538AD">
            <w:pPr>
              <w:jc w:val="center"/>
            </w:pPr>
            <w:r>
              <w:t>14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00E073BC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4B409" w14:textId="77777777" w:rsidR="00C538AD" w:rsidRPr="00AF3DB6" w:rsidRDefault="00C538AD" w:rsidP="00C538AD">
            <w:pPr>
              <w:jc w:val="center"/>
            </w:pPr>
            <w:r>
              <w:t>17.07.2024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3E3B94B6" w14:textId="77777777" w:rsidR="00C538AD" w:rsidRPr="00AF3DB6" w:rsidRDefault="00C538AD" w:rsidP="00C538AD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EC4EE73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FC6D92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60451ED" w14:textId="2CD019F9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1EC7F3C6" w14:textId="46812C44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2059EC45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49792133" w14:textId="5AFF982C" w:rsidR="00C538AD" w:rsidRPr="00AF3DB6" w:rsidRDefault="00C538AD" w:rsidP="00C538AD">
            <w:pPr>
              <w:jc w:val="center"/>
            </w:pPr>
            <w:r>
              <w:t>15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6FB7273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628636" w14:textId="77777777" w:rsidR="00C538AD" w:rsidRPr="00AF3DB6" w:rsidRDefault="00C538AD" w:rsidP="00C538AD">
            <w:pPr>
              <w:jc w:val="center"/>
            </w:pPr>
            <w:r>
              <w:t>17.07.2024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9C396B0" w14:textId="5E4167E4" w:rsidR="00C538AD" w:rsidRPr="00AF3DB6" w:rsidRDefault="00C538AD" w:rsidP="00C538AD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78CC4F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42BB88" w14:textId="77777777" w:rsidR="00C538AD" w:rsidRPr="00AF3DB6" w:rsidRDefault="00C538AD" w:rsidP="00C538AD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5" w:type="dxa"/>
            <w:shd w:val="clear" w:color="auto" w:fill="auto"/>
            <w:vAlign w:val="center"/>
          </w:tcPr>
          <w:p w14:paraId="53211929" w14:textId="648BF921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37CF220C" w14:textId="68E14B51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3B272D78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5E7D81B9" w14:textId="1A7DC28D" w:rsidR="00C538AD" w:rsidRPr="00AF3DB6" w:rsidRDefault="00C538AD" w:rsidP="00C538AD">
            <w:pPr>
              <w:jc w:val="center"/>
            </w:pPr>
            <w:r>
              <w:t>16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0FE670F3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CC7B" w14:textId="77777777" w:rsidR="00C538AD" w:rsidRPr="00AF3DB6" w:rsidRDefault="00C538AD" w:rsidP="00C538AD">
            <w:pPr>
              <w:jc w:val="center"/>
            </w:pPr>
            <w:r>
              <w:t>18.07.2024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2BC58FB" w14:textId="77777777" w:rsidR="00C538AD" w:rsidRPr="00AF3DB6" w:rsidRDefault="00C538AD" w:rsidP="00C538AD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AE8E45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994B4EC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8EDA2FD" w14:textId="26134495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7F92BB44" w14:textId="4C3AE005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65543F02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1F1D71CB" w14:textId="659D6AA5" w:rsidR="00C538AD" w:rsidRPr="00AF3DB6" w:rsidRDefault="00C538AD" w:rsidP="00C538AD">
            <w:pPr>
              <w:jc w:val="center"/>
            </w:pPr>
            <w:r>
              <w:t>17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47A33BF5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FFD38" w14:textId="77777777" w:rsidR="00C538AD" w:rsidRPr="00AF3DB6" w:rsidRDefault="00C538AD" w:rsidP="00C538AD">
            <w:pPr>
              <w:jc w:val="center"/>
            </w:pPr>
            <w:r>
              <w:t>18.07.2024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1DE237AB" w14:textId="5E30B50E" w:rsidR="00C538AD" w:rsidRPr="00AF3DB6" w:rsidRDefault="00C538AD" w:rsidP="00C538AD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A7E6B4C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EE703B9" w14:textId="77777777" w:rsidR="00C538AD" w:rsidRPr="00AF3DB6" w:rsidRDefault="00C538AD" w:rsidP="00C538AD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5" w:type="dxa"/>
            <w:shd w:val="clear" w:color="auto" w:fill="auto"/>
            <w:vAlign w:val="center"/>
          </w:tcPr>
          <w:p w14:paraId="6F86A420" w14:textId="09B0FC22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1B534A40" w14:textId="65C54F6F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30248FDB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6C020DAF" w14:textId="63112A75" w:rsidR="00C538AD" w:rsidRPr="00AF3DB6" w:rsidRDefault="00C538AD" w:rsidP="00C538AD">
            <w:pPr>
              <w:jc w:val="center"/>
            </w:pPr>
            <w:r>
              <w:t>18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25D3EA3D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DDCC8" w14:textId="77777777" w:rsidR="00C538AD" w:rsidRPr="00AF3DB6" w:rsidRDefault="00C538AD" w:rsidP="00C538AD">
            <w:pPr>
              <w:jc w:val="center"/>
            </w:pPr>
            <w:r>
              <w:t>18.07.2024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D9BCE74" w14:textId="220AB0FC" w:rsidR="00C538AD" w:rsidRPr="00AF3DB6" w:rsidRDefault="00C538AD" w:rsidP="00C538AD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C2444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17FC60" w14:textId="77777777" w:rsidR="00C538AD" w:rsidRPr="00AF3DB6" w:rsidRDefault="00C538AD" w:rsidP="00C538AD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5" w:type="dxa"/>
            <w:shd w:val="clear" w:color="auto" w:fill="auto"/>
            <w:vAlign w:val="center"/>
          </w:tcPr>
          <w:p w14:paraId="5C39C724" w14:textId="5D85402C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2F9988DF" w14:textId="5BFBB292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62F07DFC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6908218B" w14:textId="2496C7A3" w:rsidR="00C538AD" w:rsidRPr="00AF3DB6" w:rsidRDefault="00C538AD" w:rsidP="00C538AD">
            <w:pPr>
              <w:jc w:val="center"/>
            </w:pPr>
            <w:r>
              <w:t>19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77FBC03D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ACFD6" w14:textId="77777777" w:rsidR="00C538AD" w:rsidRPr="00AF3DB6" w:rsidRDefault="00C538AD" w:rsidP="00C538AD">
            <w:pPr>
              <w:jc w:val="center"/>
            </w:pPr>
            <w:r>
              <w:t>19.07.2024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9D3F8F9" w14:textId="77777777" w:rsidR="00C538AD" w:rsidRPr="00AF3DB6" w:rsidRDefault="00C538AD" w:rsidP="00C538AD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030CB9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40BEBC0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85FF6B8" w14:textId="61FE7C07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1488E61C" w14:textId="7AE91572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4FE178CD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3F1E2721" w14:textId="477578BA" w:rsidR="00C538AD" w:rsidRPr="00AF3DB6" w:rsidRDefault="00C538AD" w:rsidP="00C538AD">
            <w:pPr>
              <w:jc w:val="center"/>
            </w:pPr>
            <w:r>
              <w:t>20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02CFFD20" w14:textId="77777777" w:rsidR="00C538AD" w:rsidRPr="00AF3DB6" w:rsidRDefault="00C538AD" w:rsidP="00C538AD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E69D4" w14:textId="77777777" w:rsidR="00C538AD" w:rsidRPr="00AF3DB6" w:rsidRDefault="00C538AD" w:rsidP="00C538AD">
            <w:pPr>
              <w:jc w:val="center"/>
            </w:pPr>
            <w:r>
              <w:t>19.07.2024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F9E9C26" w14:textId="77777777" w:rsidR="00C538AD" w:rsidRPr="00AF3DB6" w:rsidRDefault="00C538AD" w:rsidP="00C538AD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2D915C5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D250A72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10E9620" w14:textId="5AE8AEBF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67A213E0" w14:textId="2B84CACD" w:rsidR="00C538AD" w:rsidRPr="00AF3DB6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AF3DB6" w14:paraId="75B561C2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54A353AC" w14:textId="00A56079" w:rsidR="00C538AD" w:rsidRPr="00AF3DB6" w:rsidRDefault="00C538AD" w:rsidP="00C538AD">
            <w:pPr>
              <w:jc w:val="center"/>
            </w:pPr>
            <w:r>
              <w:t>21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18CDDD35" w14:textId="77777777" w:rsidR="00C538AD" w:rsidRPr="00AF3DB6" w:rsidRDefault="00C538AD" w:rsidP="00C538AD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BE710" w14:textId="77777777" w:rsidR="00C538AD" w:rsidRPr="00AF3DB6" w:rsidRDefault="00C538AD" w:rsidP="00C538AD">
            <w:pPr>
              <w:jc w:val="center"/>
            </w:pPr>
            <w:r>
              <w:t>22.07.2024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9CC1C1D" w14:textId="77777777" w:rsidR="00C538AD" w:rsidRPr="00AF3DB6" w:rsidRDefault="00C538AD" w:rsidP="00C538AD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65F736F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DC1636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44CC187" w14:textId="2064E627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</w:tcPr>
          <w:p w14:paraId="7E4CF344" w14:textId="77777777" w:rsidR="00C538AD" w:rsidRPr="00AF3DB6" w:rsidRDefault="00C538AD" w:rsidP="00C538AD">
            <w:pPr>
              <w:jc w:val="center"/>
            </w:pPr>
            <w:r>
              <w:t>-</w:t>
            </w:r>
          </w:p>
          <w:p w14:paraId="5FA91C73" w14:textId="665404D0" w:rsidR="00C538AD" w:rsidRPr="00AF3DB6" w:rsidRDefault="00C538AD" w:rsidP="00C538AD">
            <w:pPr>
              <w:jc w:val="center"/>
            </w:pPr>
          </w:p>
        </w:tc>
      </w:tr>
      <w:tr w:rsidR="00C538AD" w:rsidRPr="00AF3DB6" w14:paraId="1585FE6A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4A744497" w14:textId="445C2157" w:rsidR="00C538AD" w:rsidRPr="00AF3DB6" w:rsidRDefault="00C538AD" w:rsidP="00C538AD">
            <w:pPr>
              <w:jc w:val="center"/>
            </w:pPr>
            <w:r>
              <w:t>21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69782B19" w14:textId="77777777" w:rsidR="00C538AD" w:rsidRPr="00AF3DB6" w:rsidRDefault="00C538AD" w:rsidP="00C538AD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A3A8B" w14:textId="77777777" w:rsidR="00C538AD" w:rsidRPr="00AF3DB6" w:rsidRDefault="00C538AD" w:rsidP="00C538AD">
            <w:pPr>
              <w:jc w:val="center"/>
            </w:pPr>
            <w:r>
              <w:t>23.07.2024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344C5E2" w14:textId="77777777" w:rsidR="00C538AD" w:rsidRPr="00AF3DB6" w:rsidRDefault="00C538AD" w:rsidP="00C538AD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0682B59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753AA4F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FB97349" w14:textId="3B2B425A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Merge/>
            <w:shd w:val="clear" w:color="auto" w:fill="auto"/>
            <w:vAlign w:val="center"/>
          </w:tcPr>
          <w:p w14:paraId="288871E4" w14:textId="3423326B" w:rsidR="00C538AD" w:rsidRPr="00AF3DB6" w:rsidRDefault="00C538AD" w:rsidP="00C538AD">
            <w:pPr>
              <w:jc w:val="center"/>
            </w:pPr>
          </w:p>
        </w:tc>
      </w:tr>
      <w:tr w:rsidR="00C538AD" w:rsidRPr="00AF3DB6" w14:paraId="610336FD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507DE007" w14:textId="1D77DEE0" w:rsidR="00C538AD" w:rsidRPr="00AF3DB6" w:rsidRDefault="00C538AD" w:rsidP="00C538AD">
            <w:pPr>
              <w:jc w:val="center"/>
            </w:pPr>
            <w:r>
              <w:t>22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08085D3D" w14:textId="77777777" w:rsidR="00C538AD" w:rsidRPr="00AF3DB6" w:rsidRDefault="00C538AD" w:rsidP="00C538AD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DA7D4" w14:textId="77777777" w:rsidR="00C538AD" w:rsidRPr="00AF3DB6" w:rsidRDefault="00C538AD" w:rsidP="00C538AD">
            <w:pPr>
              <w:jc w:val="center"/>
            </w:pPr>
            <w:r>
              <w:t>24.07.2024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F4C527A" w14:textId="77777777" w:rsidR="00C538AD" w:rsidRPr="00AF3DB6" w:rsidRDefault="00C538AD" w:rsidP="00C538AD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E04B95B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47CA41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B26CC32" w14:textId="2B6E06F1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Merge/>
            <w:shd w:val="clear" w:color="auto" w:fill="auto"/>
            <w:vAlign w:val="center"/>
          </w:tcPr>
          <w:p w14:paraId="7A7476EC" w14:textId="11E84204" w:rsidR="00C538AD" w:rsidRPr="00AF3DB6" w:rsidRDefault="00C538AD" w:rsidP="00C538AD">
            <w:pPr>
              <w:jc w:val="center"/>
            </w:pPr>
          </w:p>
        </w:tc>
      </w:tr>
      <w:tr w:rsidR="00C538AD" w:rsidRPr="00AF3DB6" w14:paraId="568CF605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53618078" w14:textId="1AADE9CE" w:rsidR="00C538AD" w:rsidRPr="00AF3DB6" w:rsidRDefault="00C538AD" w:rsidP="00C538AD">
            <w:pPr>
              <w:jc w:val="center"/>
            </w:pPr>
            <w:r>
              <w:t>23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5E8A5F66" w14:textId="77777777" w:rsidR="00C538AD" w:rsidRPr="00AF3DB6" w:rsidRDefault="00C538AD" w:rsidP="00C538AD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7AA3CB" w14:textId="77777777" w:rsidR="00C538AD" w:rsidRPr="00AF3DB6" w:rsidRDefault="00C538AD" w:rsidP="00C538AD">
            <w:pPr>
              <w:jc w:val="center"/>
            </w:pPr>
            <w:r>
              <w:t>25.07.2024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4EA977C" w14:textId="77777777" w:rsidR="00C538AD" w:rsidRPr="00AF3DB6" w:rsidRDefault="00C538AD" w:rsidP="00C538AD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C249E4" w14:textId="77777777" w:rsidR="00C538AD" w:rsidRPr="00AF3DB6" w:rsidRDefault="00C538AD" w:rsidP="00C538AD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6995B23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44A271B" w14:textId="4F2B90DB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Merge/>
            <w:shd w:val="clear" w:color="auto" w:fill="auto"/>
            <w:vAlign w:val="center"/>
          </w:tcPr>
          <w:p w14:paraId="1BCB0509" w14:textId="1BB2E656" w:rsidR="00C538AD" w:rsidRPr="00AF3DB6" w:rsidRDefault="00C538AD" w:rsidP="00C538AD">
            <w:pPr>
              <w:jc w:val="center"/>
            </w:pPr>
          </w:p>
        </w:tc>
      </w:tr>
      <w:tr w:rsidR="00C538AD" w:rsidRPr="00AF3DB6" w14:paraId="2D5ADE17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78C71027" w14:textId="1CEF40AE" w:rsidR="00C538AD" w:rsidRPr="00AF3DB6" w:rsidRDefault="00C538AD" w:rsidP="00C538AD">
            <w:pPr>
              <w:jc w:val="center"/>
            </w:pPr>
            <w:r>
              <w:t>24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07C3AF6B" w14:textId="77777777" w:rsidR="00C538AD" w:rsidRPr="00AF3DB6" w:rsidRDefault="00C538AD" w:rsidP="00C538AD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D4A19" w14:textId="77777777" w:rsidR="00C538AD" w:rsidRDefault="00C538AD" w:rsidP="00C538AD">
            <w:pPr>
              <w:jc w:val="center"/>
            </w:pPr>
            <w:r>
              <w:t>26.07.2024</w:t>
            </w:r>
          </w:p>
          <w:p w14:paraId="5980A40E" w14:textId="77777777" w:rsidR="00C538AD" w:rsidRPr="00AF3DB6" w:rsidRDefault="00C538AD" w:rsidP="00C538AD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37229A68" w14:textId="77777777" w:rsidR="00C538AD" w:rsidRPr="00AF3DB6" w:rsidRDefault="00C538AD" w:rsidP="00C538AD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58A6225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E40187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E1B7AF4" w14:textId="4300D3D6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Merge/>
            <w:shd w:val="clear" w:color="auto" w:fill="auto"/>
            <w:vAlign w:val="center"/>
          </w:tcPr>
          <w:p w14:paraId="4F488D20" w14:textId="14904A4F" w:rsidR="00C538AD" w:rsidRPr="00AF3DB6" w:rsidRDefault="00C538AD" w:rsidP="00C538AD">
            <w:pPr>
              <w:jc w:val="center"/>
            </w:pPr>
          </w:p>
        </w:tc>
      </w:tr>
      <w:tr w:rsidR="00C538AD" w:rsidRPr="00AF3DB6" w14:paraId="64D34E55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0E602039" w14:textId="21911992" w:rsidR="00C538AD" w:rsidRPr="00AF3DB6" w:rsidRDefault="00C538AD" w:rsidP="00C538AD">
            <w:pPr>
              <w:jc w:val="center"/>
            </w:pPr>
            <w:r>
              <w:t>25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18C0E7A0" w14:textId="77777777" w:rsidR="00C538AD" w:rsidRPr="00AF3DB6" w:rsidRDefault="00C538AD" w:rsidP="00C538AD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B274" w14:textId="77777777" w:rsidR="00C538AD" w:rsidRPr="00AF3DB6" w:rsidRDefault="00C538AD" w:rsidP="00C538AD">
            <w:pPr>
              <w:jc w:val="center"/>
            </w:pPr>
            <w:r>
              <w:t>29.07.2024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2004D101" w14:textId="77777777" w:rsidR="00C538AD" w:rsidRPr="00AF3DB6" w:rsidRDefault="00C538AD" w:rsidP="00C538AD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D2C410" w14:textId="77777777" w:rsidR="00C538AD" w:rsidRPr="00AF3DB6" w:rsidRDefault="00C538AD" w:rsidP="00C538AD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7B89C8F" w14:textId="77777777" w:rsidR="00C538AD" w:rsidRPr="00AF3DB6" w:rsidRDefault="00C538AD" w:rsidP="00C538AD">
            <w:pPr>
              <w:jc w:val="center"/>
            </w:pPr>
            <w: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05B18CF" w14:textId="22BDA9DC" w:rsidR="00C538AD" w:rsidRPr="00AF3DB6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Merge/>
            <w:shd w:val="clear" w:color="auto" w:fill="auto"/>
            <w:vAlign w:val="center"/>
          </w:tcPr>
          <w:p w14:paraId="41D35E3E" w14:textId="578A5ECB" w:rsidR="00C538AD" w:rsidRPr="00AF3DB6" w:rsidRDefault="00C538AD" w:rsidP="00C538AD">
            <w:pPr>
              <w:jc w:val="center"/>
            </w:pPr>
          </w:p>
        </w:tc>
      </w:tr>
      <w:tr w:rsidR="00C538AD" w:rsidRPr="00727F28" w14:paraId="5050BB06" w14:textId="77777777" w:rsidTr="00621CCB">
        <w:trPr>
          <w:jc w:val="center"/>
        </w:trPr>
        <w:tc>
          <w:tcPr>
            <w:tcW w:w="590" w:type="dxa"/>
            <w:vAlign w:val="center"/>
          </w:tcPr>
          <w:p w14:paraId="3C3F6B18" w14:textId="568EBF0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67FC414C" w14:textId="47D2069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1E8AF" w14:textId="7BA7571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E2866E0" w14:textId="1CE9F62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FF8F65" w14:textId="7463545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2CDE72" w14:textId="5615D66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5EA390" w14:textId="70069E0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42B5B796" w14:textId="48E8E0D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CF46821" w14:textId="77777777" w:rsidTr="00621CCB">
        <w:trPr>
          <w:jc w:val="center"/>
        </w:trPr>
        <w:tc>
          <w:tcPr>
            <w:tcW w:w="590" w:type="dxa"/>
            <w:vAlign w:val="center"/>
          </w:tcPr>
          <w:p w14:paraId="4423C499" w14:textId="3D42F98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2B39FF3E" w14:textId="3348B26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1C94F" w14:textId="323D29D0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3E94C918" w14:textId="0C57170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shd w:val="clear" w:color="auto" w:fill="auto"/>
          </w:tcPr>
          <w:p w14:paraId="6CF37F0C" w14:textId="366589D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5DEDB0" w14:textId="4BF0DA6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2745C5E" w14:textId="290736D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35085D69" w14:textId="14D04EB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50A9F17" w14:textId="77777777" w:rsidTr="00621CCB">
        <w:trPr>
          <w:jc w:val="center"/>
        </w:trPr>
        <w:tc>
          <w:tcPr>
            <w:tcW w:w="590" w:type="dxa"/>
            <w:vAlign w:val="center"/>
          </w:tcPr>
          <w:p w14:paraId="674B6B70" w14:textId="4D6AD02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4730" w:type="dxa"/>
            <w:shd w:val="clear" w:color="auto" w:fill="auto"/>
            <w:vAlign w:val="center"/>
          </w:tcPr>
          <w:p w14:paraId="5365A365" w14:textId="2300F20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3A2F42" w14:textId="7AE4B04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3C33E173" w14:textId="75E8545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1831" w:type="dxa"/>
            <w:shd w:val="clear" w:color="auto" w:fill="auto"/>
          </w:tcPr>
          <w:p w14:paraId="2D5CD6F7" w14:textId="08E92DA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DAF8191" w14:textId="63E3710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10A8E97" w14:textId="1668B68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7D0CF471" w14:textId="4A2FDA3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4A0E4BEA" w14:textId="77777777" w:rsidTr="00621CCB">
        <w:trPr>
          <w:jc w:val="center"/>
        </w:trPr>
        <w:tc>
          <w:tcPr>
            <w:tcW w:w="590" w:type="dxa"/>
            <w:vAlign w:val="center"/>
          </w:tcPr>
          <w:p w14:paraId="6772AA05" w14:textId="15BF956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4730" w:type="dxa"/>
            <w:vAlign w:val="center"/>
          </w:tcPr>
          <w:p w14:paraId="34F17428" w14:textId="4C7B7EB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92C8047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38BA36AF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vAlign w:val="center"/>
          </w:tcPr>
          <w:p w14:paraId="6B421229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5008109E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1071B830" w14:textId="17FCC9B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B3D483" w14:textId="74BF41E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0EECA5F2" w14:textId="28D298F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7A6EE3C" w14:textId="3244002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61619DB0" w14:textId="77777777" w:rsidTr="00621CCB">
        <w:trPr>
          <w:jc w:val="center"/>
        </w:trPr>
        <w:tc>
          <w:tcPr>
            <w:tcW w:w="590" w:type="dxa"/>
            <w:vAlign w:val="center"/>
          </w:tcPr>
          <w:p w14:paraId="05306FA3" w14:textId="71D2425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4730" w:type="dxa"/>
            <w:vAlign w:val="center"/>
          </w:tcPr>
          <w:p w14:paraId="2E37684E" w14:textId="2DF11E9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465859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163031D2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vAlign w:val="center"/>
          </w:tcPr>
          <w:p w14:paraId="5CB81763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485994FF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4138273D" w14:textId="4D904EA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46191E" w14:textId="7D904E6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763E5216" w14:textId="75C75EC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FE00D0D" w14:textId="7C8C5E2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4065179" w14:textId="77777777" w:rsidTr="00621CCB">
        <w:trPr>
          <w:jc w:val="center"/>
        </w:trPr>
        <w:tc>
          <w:tcPr>
            <w:tcW w:w="590" w:type="dxa"/>
            <w:vAlign w:val="center"/>
          </w:tcPr>
          <w:p w14:paraId="339638BF" w14:textId="2A48D65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4730" w:type="dxa"/>
            <w:vAlign w:val="center"/>
          </w:tcPr>
          <w:p w14:paraId="250BD1E7" w14:textId="6B9C9A71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D660EA1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71DDD1BD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vAlign w:val="center"/>
          </w:tcPr>
          <w:p w14:paraId="6F4BEBE9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715E6FC4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135A7390" w14:textId="6095143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0100760" w14:textId="3826907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51F799DB" w14:textId="3005A25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2D6584D" w14:textId="6330B94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CF01E5B" w14:textId="77777777" w:rsidTr="00621CCB">
        <w:trPr>
          <w:jc w:val="center"/>
        </w:trPr>
        <w:tc>
          <w:tcPr>
            <w:tcW w:w="590" w:type="dxa"/>
            <w:vAlign w:val="center"/>
          </w:tcPr>
          <w:p w14:paraId="4622F510" w14:textId="4754428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4730" w:type="dxa"/>
            <w:vAlign w:val="center"/>
          </w:tcPr>
          <w:p w14:paraId="462044B3" w14:textId="062318DC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EA6370A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0B7D6B0B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vAlign w:val="center"/>
          </w:tcPr>
          <w:p w14:paraId="04D216D0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  <w:p w14:paraId="0AC1D147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370EE1D0" w14:textId="46EFE86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0F9B61D" w14:textId="22172CF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16CC504D" w14:textId="5F41511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373164AD" w14:textId="67D150F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5E5D59D2" w14:textId="77777777" w:rsidTr="00621CCB">
        <w:trPr>
          <w:jc w:val="center"/>
        </w:trPr>
        <w:tc>
          <w:tcPr>
            <w:tcW w:w="590" w:type="dxa"/>
            <w:vAlign w:val="center"/>
          </w:tcPr>
          <w:p w14:paraId="5EEFF3DE" w14:textId="06898E0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4730" w:type="dxa"/>
            <w:vAlign w:val="center"/>
          </w:tcPr>
          <w:p w14:paraId="366B78D2" w14:textId="52814AAB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  <w:p w14:paraId="2326716C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vAlign w:val="center"/>
          </w:tcPr>
          <w:p w14:paraId="0D234D5D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  <w:p w14:paraId="1E5B9AD7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227FB35B" w14:textId="3BC568B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81081F4" w14:textId="309AAD0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4C562397" w14:textId="641D3ED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1FA0294E" w14:textId="50FFE59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2B026430" w14:textId="77777777" w:rsidTr="00621CCB">
        <w:trPr>
          <w:jc w:val="center"/>
        </w:trPr>
        <w:tc>
          <w:tcPr>
            <w:tcW w:w="590" w:type="dxa"/>
            <w:vAlign w:val="center"/>
          </w:tcPr>
          <w:p w14:paraId="19654B3B" w14:textId="661ACA4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4730" w:type="dxa"/>
            <w:vAlign w:val="center"/>
          </w:tcPr>
          <w:p w14:paraId="5E03D346" w14:textId="3942E39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3CD1126" w14:textId="4DD1E4FA" w:rsidR="00C538AD" w:rsidRPr="00727F28" w:rsidRDefault="00C538AD" w:rsidP="00C538AD">
            <w:pPr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583" w:type="dxa"/>
            <w:vAlign w:val="center"/>
          </w:tcPr>
          <w:p w14:paraId="0429B01A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  <w:p w14:paraId="4E5587CC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154C5E80" w14:textId="46BFFAD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D20E1F" w14:textId="69DC952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6E7488E3" w14:textId="0418A46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07B44D33" w14:textId="4067101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4350CBB" w14:textId="77777777" w:rsidTr="00621CCB">
        <w:trPr>
          <w:jc w:val="center"/>
        </w:trPr>
        <w:tc>
          <w:tcPr>
            <w:tcW w:w="590" w:type="dxa"/>
            <w:vAlign w:val="center"/>
          </w:tcPr>
          <w:p w14:paraId="62432D68" w14:textId="2CD006C7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4730" w:type="dxa"/>
            <w:vAlign w:val="center"/>
          </w:tcPr>
          <w:p w14:paraId="5D15BF11" w14:textId="6335A6A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3" w:type="dxa"/>
            <w:vAlign w:val="center"/>
          </w:tcPr>
          <w:p w14:paraId="5BA0B821" w14:textId="2DC2887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</w:tcPr>
          <w:p w14:paraId="3FC4BB22" w14:textId="0C68F18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94BDC78" w14:textId="3B34C5E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6E55CE9E" w14:textId="4CE1A0B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6CE47A4F" w14:textId="06E0771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27684092" w14:textId="77777777" w:rsidTr="00621CCB">
        <w:trPr>
          <w:jc w:val="center"/>
        </w:trPr>
        <w:tc>
          <w:tcPr>
            <w:tcW w:w="590" w:type="dxa"/>
            <w:vAlign w:val="center"/>
          </w:tcPr>
          <w:p w14:paraId="42E78493" w14:textId="43A0BE1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730" w:type="dxa"/>
            <w:vAlign w:val="center"/>
          </w:tcPr>
          <w:p w14:paraId="46D5D910" w14:textId="1BE0EB7C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3" w:type="dxa"/>
            <w:vAlign w:val="center"/>
          </w:tcPr>
          <w:p w14:paraId="1970D8FB" w14:textId="6CC82FA1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</w:tcPr>
          <w:p w14:paraId="1940D028" w14:textId="49D576D0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67E4022" w14:textId="5F1401C1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146F3BA2" w14:textId="6C4452B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0A4F832E" w14:textId="14260F4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5232E7C2" w14:textId="77777777" w:rsidTr="00621CCB">
        <w:trPr>
          <w:jc w:val="center"/>
        </w:trPr>
        <w:tc>
          <w:tcPr>
            <w:tcW w:w="590" w:type="dxa"/>
            <w:vAlign w:val="center"/>
          </w:tcPr>
          <w:p w14:paraId="37F2AA06" w14:textId="08AA0C6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4730" w:type="dxa"/>
            <w:vAlign w:val="center"/>
          </w:tcPr>
          <w:p w14:paraId="7371755A" w14:textId="5F542B11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3" w:type="dxa"/>
            <w:vAlign w:val="center"/>
          </w:tcPr>
          <w:p w14:paraId="15306C5B" w14:textId="68E76B2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</w:tcPr>
          <w:p w14:paraId="7DB99B4C" w14:textId="1E4D6F8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487B44F" w14:textId="3CD3579B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751D24B8" w14:textId="1324AD5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7A16A7DE" w14:textId="011AFCA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09ACE357" w14:textId="77777777" w:rsidTr="00621CCB">
        <w:trPr>
          <w:jc w:val="center"/>
        </w:trPr>
        <w:tc>
          <w:tcPr>
            <w:tcW w:w="590" w:type="dxa"/>
            <w:vAlign w:val="center"/>
          </w:tcPr>
          <w:p w14:paraId="2AE5FE3B" w14:textId="7EAA387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4730" w:type="dxa"/>
            <w:vAlign w:val="center"/>
          </w:tcPr>
          <w:p w14:paraId="5456DFAB" w14:textId="3B05254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3" w:type="dxa"/>
            <w:vAlign w:val="center"/>
          </w:tcPr>
          <w:p w14:paraId="6D411546" w14:textId="093EAB6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</w:tcPr>
          <w:p w14:paraId="74DA1018" w14:textId="4D92D1F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A857AF" w14:textId="4943917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1138D53B" w14:textId="035BA44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C58E743" w14:textId="6DB928A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6D6B3F7" w14:textId="77777777" w:rsidTr="00621CCB">
        <w:trPr>
          <w:jc w:val="center"/>
        </w:trPr>
        <w:tc>
          <w:tcPr>
            <w:tcW w:w="590" w:type="dxa"/>
            <w:vAlign w:val="center"/>
          </w:tcPr>
          <w:p w14:paraId="65CFBBE6" w14:textId="6344E26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4730" w:type="dxa"/>
            <w:vAlign w:val="center"/>
          </w:tcPr>
          <w:p w14:paraId="6D6865C8" w14:textId="29E75C5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3" w:type="dxa"/>
            <w:vAlign w:val="center"/>
          </w:tcPr>
          <w:p w14:paraId="2BD514B1" w14:textId="058AE201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</w:tcPr>
          <w:p w14:paraId="28879AA0" w14:textId="4D2E523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43BB2C" w14:textId="579FF48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42707907" w14:textId="735A8317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6FDFC6B3" w14:textId="72640F4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47C592B1" w14:textId="77777777" w:rsidTr="00621CCB">
        <w:trPr>
          <w:jc w:val="center"/>
        </w:trPr>
        <w:tc>
          <w:tcPr>
            <w:tcW w:w="590" w:type="dxa"/>
            <w:vAlign w:val="center"/>
          </w:tcPr>
          <w:p w14:paraId="1B08E831" w14:textId="64AF6E9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4730" w:type="dxa"/>
            <w:vAlign w:val="center"/>
          </w:tcPr>
          <w:p w14:paraId="3FC05BAB" w14:textId="4F7DE0EB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3" w:type="dxa"/>
            <w:vAlign w:val="center"/>
          </w:tcPr>
          <w:p w14:paraId="2518AE60" w14:textId="17F802C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</w:tcPr>
          <w:p w14:paraId="3EE66AB2" w14:textId="2F6A1C6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89815FE" w14:textId="1FF8F04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6D907741" w14:textId="03A9FAD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A3BEB7A" w14:textId="2B09F0C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5E569940" w14:textId="77777777" w:rsidTr="00621CCB">
        <w:trPr>
          <w:jc w:val="center"/>
        </w:trPr>
        <w:tc>
          <w:tcPr>
            <w:tcW w:w="590" w:type="dxa"/>
            <w:vAlign w:val="center"/>
          </w:tcPr>
          <w:p w14:paraId="338621ED" w14:textId="3932DF37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41</w:t>
            </w:r>
          </w:p>
        </w:tc>
        <w:tc>
          <w:tcPr>
            <w:tcW w:w="4730" w:type="dxa"/>
            <w:vAlign w:val="center"/>
          </w:tcPr>
          <w:p w14:paraId="3BD06294" w14:textId="5BCFE2D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BB0DC6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Pr="00727F28">
              <w:rPr>
                <w:rFonts w:cs="Arial"/>
              </w:rPr>
              <w:t>.08.2024</w:t>
            </w:r>
          </w:p>
        </w:tc>
        <w:tc>
          <w:tcPr>
            <w:tcW w:w="1583" w:type="dxa"/>
            <w:vAlign w:val="center"/>
          </w:tcPr>
          <w:p w14:paraId="18AD5429" w14:textId="4E6CF4D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6</w:t>
            </w:r>
            <w:r w:rsidRPr="00727F28">
              <w:rPr>
                <w:rFonts w:cs="Arial"/>
              </w:rPr>
              <w:t>:00</w:t>
            </w:r>
          </w:p>
        </w:tc>
        <w:tc>
          <w:tcPr>
            <w:tcW w:w="1831" w:type="dxa"/>
          </w:tcPr>
          <w:p w14:paraId="4C8276F8" w14:textId="06978F5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41AEC46" w14:textId="678747D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57E70DA6" w14:textId="37673C9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6037970" w14:textId="0E8B4F9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6729BBEA" w14:textId="77777777" w:rsidTr="00621CCB">
        <w:trPr>
          <w:jc w:val="center"/>
        </w:trPr>
        <w:tc>
          <w:tcPr>
            <w:tcW w:w="590" w:type="dxa"/>
            <w:vAlign w:val="center"/>
          </w:tcPr>
          <w:p w14:paraId="3B4204BE" w14:textId="6FAA0F9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42</w:t>
            </w:r>
          </w:p>
        </w:tc>
        <w:tc>
          <w:tcPr>
            <w:tcW w:w="4730" w:type="dxa"/>
            <w:vAlign w:val="center"/>
          </w:tcPr>
          <w:p w14:paraId="6EBCB45A" w14:textId="4F75246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3" w:type="dxa"/>
            <w:vAlign w:val="center"/>
          </w:tcPr>
          <w:p w14:paraId="70D0AE79" w14:textId="5A81E5B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</w:tcPr>
          <w:p w14:paraId="10C243B5" w14:textId="11029FF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7AC3207" w14:textId="6F5BA51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7407DDA7" w14:textId="1178D6D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6CCF48D3" w14:textId="63D74D3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3F619B0A" w14:textId="77777777" w:rsidTr="00621CCB">
        <w:trPr>
          <w:jc w:val="center"/>
        </w:trPr>
        <w:tc>
          <w:tcPr>
            <w:tcW w:w="590" w:type="dxa"/>
            <w:vAlign w:val="center"/>
          </w:tcPr>
          <w:p w14:paraId="04755057" w14:textId="6A248F5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4730" w:type="dxa"/>
            <w:vAlign w:val="center"/>
          </w:tcPr>
          <w:p w14:paraId="2397C331" w14:textId="76288C1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3" w:type="dxa"/>
            <w:vAlign w:val="center"/>
          </w:tcPr>
          <w:p w14:paraId="69C979CB" w14:textId="2B5C382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1831" w:type="dxa"/>
          </w:tcPr>
          <w:p w14:paraId="71524A3E" w14:textId="552B45E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72322" w14:textId="7F87D68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300BBDDF" w14:textId="55BA705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D7FEADA" w14:textId="6C75151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606F7F4" w14:textId="77777777" w:rsidTr="00C538AD">
        <w:trPr>
          <w:jc w:val="center"/>
        </w:trPr>
        <w:tc>
          <w:tcPr>
            <w:tcW w:w="590" w:type="dxa"/>
            <w:vAlign w:val="center"/>
          </w:tcPr>
          <w:p w14:paraId="546F81FC" w14:textId="179C9A2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44</w:t>
            </w:r>
          </w:p>
        </w:tc>
        <w:tc>
          <w:tcPr>
            <w:tcW w:w="4730" w:type="dxa"/>
            <w:vAlign w:val="center"/>
          </w:tcPr>
          <w:p w14:paraId="54DA72E4" w14:textId="0BFCFB3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F34660D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033EFBED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683BC488" w14:textId="77777777" w:rsidR="00C538AD" w:rsidRPr="001F1669" w:rsidRDefault="00C538AD" w:rsidP="00C538AD">
            <w:pPr>
              <w:jc w:val="center"/>
              <w:rPr>
                <w:rFonts w:cs="Arial"/>
                <w:color w:val="000000" w:themeColor="text1"/>
              </w:rPr>
            </w:pPr>
          </w:p>
          <w:p w14:paraId="737EF37D" w14:textId="77777777" w:rsidR="00C538AD" w:rsidRPr="001F1669" w:rsidRDefault="00C538AD" w:rsidP="00C538AD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08:00-10:00</w:t>
            </w:r>
          </w:p>
          <w:p w14:paraId="6D155E89" w14:textId="64D62BE0" w:rsidR="00C538AD" w:rsidRPr="001F1669" w:rsidRDefault="00C538AD" w:rsidP="00C538AD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67D8A341" w14:textId="42C586E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BED9E" w14:textId="5AB06AB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67D7D403" w14:textId="62B62E5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DED5C9E" w14:textId="021D123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7812BE5" w14:textId="77777777" w:rsidTr="00C538AD">
        <w:trPr>
          <w:jc w:val="center"/>
        </w:trPr>
        <w:tc>
          <w:tcPr>
            <w:tcW w:w="590" w:type="dxa"/>
            <w:vAlign w:val="center"/>
          </w:tcPr>
          <w:p w14:paraId="1892EB3A" w14:textId="6DD2D34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4730" w:type="dxa"/>
            <w:vAlign w:val="center"/>
          </w:tcPr>
          <w:p w14:paraId="5756DAEC" w14:textId="02C8B40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C1DC16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68B0581F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3D24E4CD" w14:textId="77777777" w:rsidR="00C538AD" w:rsidRPr="001F1669" w:rsidRDefault="00C538AD" w:rsidP="00C538AD">
            <w:pPr>
              <w:jc w:val="center"/>
              <w:rPr>
                <w:rFonts w:cs="Arial"/>
                <w:color w:val="000000" w:themeColor="text1"/>
              </w:rPr>
            </w:pPr>
          </w:p>
          <w:p w14:paraId="18AF7B36" w14:textId="77777777" w:rsidR="00C538AD" w:rsidRPr="001F1669" w:rsidRDefault="00C538AD" w:rsidP="00C538AD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10:00-12:00</w:t>
            </w:r>
          </w:p>
          <w:p w14:paraId="7E977FAE" w14:textId="2DD22A0A" w:rsidR="00C538AD" w:rsidRPr="001F1669" w:rsidRDefault="00C538AD" w:rsidP="00C538AD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</w:tcPr>
          <w:p w14:paraId="150A2C9A" w14:textId="3737D25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25DC31F" w14:textId="0570D72C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2213586D" w14:textId="30512B9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B34111B" w14:textId="3502F92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B73F8B4" w14:textId="77777777" w:rsidTr="00C538AD">
        <w:trPr>
          <w:jc w:val="center"/>
        </w:trPr>
        <w:tc>
          <w:tcPr>
            <w:tcW w:w="590" w:type="dxa"/>
            <w:vAlign w:val="center"/>
          </w:tcPr>
          <w:p w14:paraId="3515E436" w14:textId="4C0080C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</w:t>
            </w:r>
          </w:p>
        </w:tc>
        <w:tc>
          <w:tcPr>
            <w:tcW w:w="4730" w:type="dxa"/>
            <w:vAlign w:val="center"/>
          </w:tcPr>
          <w:p w14:paraId="23E0BFD7" w14:textId="4A577CE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4B6A57C6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195F33A9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49B635D3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61CF0D13" w14:textId="5C80249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2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</w:t>
            </w:r>
          </w:p>
          <w:p w14:paraId="3FC0F0F0" w14:textId="28654BE5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</w:tcPr>
          <w:p w14:paraId="67E7FFAD" w14:textId="042D441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A488BEE" w14:textId="7C62049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5C2CFB82" w14:textId="4E1C68B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4B98018" w14:textId="32E911E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E34BC87" w14:textId="77777777" w:rsidTr="00621CCB">
        <w:trPr>
          <w:jc w:val="center"/>
        </w:trPr>
        <w:tc>
          <w:tcPr>
            <w:tcW w:w="590" w:type="dxa"/>
            <w:vAlign w:val="center"/>
          </w:tcPr>
          <w:p w14:paraId="1FB79A85" w14:textId="4A59CD87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47</w:t>
            </w:r>
          </w:p>
        </w:tc>
        <w:tc>
          <w:tcPr>
            <w:tcW w:w="4730" w:type="dxa"/>
            <w:vAlign w:val="center"/>
          </w:tcPr>
          <w:p w14:paraId="61AFA5D9" w14:textId="6AF9C38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583" w:type="dxa"/>
            <w:vAlign w:val="center"/>
          </w:tcPr>
          <w:p w14:paraId="348B25E9" w14:textId="37FE025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</w:tcPr>
          <w:p w14:paraId="593A376E" w14:textId="3CF3DB5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96D645C" w14:textId="5C01B7E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 xml:space="preserve">Beata </w:t>
            </w:r>
            <w:proofErr w:type="spellStart"/>
            <w:r w:rsidRPr="00727F28">
              <w:rPr>
                <w:rFonts w:cs="Arial"/>
              </w:rPr>
              <w:t>Kiersztan</w:t>
            </w:r>
            <w:proofErr w:type="spellEnd"/>
          </w:p>
        </w:tc>
        <w:tc>
          <w:tcPr>
            <w:tcW w:w="1655" w:type="dxa"/>
            <w:vAlign w:val="center"/>
          </w:tcPr>
          <w:p w14:paraId="64AFD863" w14:textId="3260052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90D4C4B" w14:textId="28B2CB9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26E72F87" w14:textId="77777777" w:rsidTr="00621CCB">
        <w:trPr>
          <w:jc w:val="center"/>
        </w:trPr>
        <w:tc>
          <w:tcPr>
            <w:tcW w:w="590" w:type="dxa"/>
            <w:vAlign w:val="center"/>
          </w:tcPr>
          <w:p w14:paraId="1F91869A" w14:textId="0FE50CB8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  <w:tc>
          <w:tcPr>
            <w:tcW w:w="4730" w:type="dxa"/>
          </w:tcPr>
          <w:p w14:paraId="1D613F39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2CE58D8D" w14:textId="2D7F4D6D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D741843" w14:textId="4045393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07.08.2024</w:t>
            </w:r>
          </w:p>
        </w:tc>
        <w:tc>
          <w:tcPr>
            <w:tcW w:w="1583" w:type="dxa"/>
            <w:vAlign w:val="center"/>
          </w:tcPr>
          <w:p w14:paraId="69D3AB76" w14:textId="579E07D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</w:tcPr>
          <w:p w14:paraId="7865C812" w14:textId="2EFEDF97" w:rsidR="00C538AD" w:rsidRPr="00A417CD" w:rsidRDefault="00C538AD" w:rsidP="00C538AD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B9648E" w14:textId="340B5B1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C4045E">
              <w:rPr>
                <w:rFonts w:cs="Arial"/>
              </w:rPr>
              <w:t xml:space="preserve">Beata </w:t>
            </w:r>
            <w:proofErr w:type="spellStart"/>
            <w:r w:rsidRPr="00C4045E">
              <w:rPr>
                <w:rFonts w:cs="Arial"/>
              </w:rPr>
              <w:t>Kiersztan</w:t>
            </w:r>
            <w:proofErr w:type="spellEnd"/>
          </w:p>
        </w:tc>
        <w:tc>
          <w:tcPr>
            <w:tcW w:w="1655" w:type="dxa"/>
            <w:vAlign w:val="center"/>
          </w:tcPr>
          <w:p w14:paraId="2A538BE8" w14:textId="6E3A181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622B018B" w14:textId="45BAB37F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30CB065B" w14:textId="77777777" w:rsidTr="00621CCB">
        <w:trPr>
          <w:jc w:val="center"/>
        </w:trPr>
        <w:tc>
          <w:tcPr>
            <w:tcW w:w="590" w:type="dxa"/>
            <w:vAlign w:val="center"/>
          </w:tcPr>
          <w:p w14:paraId="29DB077F" w14:textId="612597FA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49</w:t>
            </w:r>
          </w:p>
        </w:tc>
        <w:tc>
          <w:tcPr>
            <w:tcW w:w="4730" w:type="dxa"/>
            <w:vAlign w:val="center"/>
          </w:tcPr>
          <w:p w14:paraId="36C33244" w14:textId="77777777" w:rsidR="00C538AD" w:rsidRDefault="00C538AD" w:rsidP="00C538AD">
            <w:pPr>
              <w:jc w:val="center"/>
              <w:rPr>
                <w:rFonts w:cs="Arial"/>
              </w:rPr>
            </w:pPr>
          </w:p>
          <w:p w14:paraId="52BB5872" w14:textId="6DC0ED6C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83CE7ED" w14:textId="3AB0580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08.08.2024</w:t>
            </w:r>
          </w:p>
        </w:tc>
        <w:tc>
          <w:tcPr>
            <w:tcW w:w="1583" w:type="dxa"/>
            <w:vAlign w:val="center"/>
          </w:tcPr>
          <w:p w14:paraId="539A591F" w14:textId="649EFF1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</w:tcPr>
          <w:p w14:paraId="6359D500" w14:textId="02D473E2" w:rsidR="00C538AD" w:rsidRPr="00A417CD" w:rsidRDefault="00C538AD" w:rsidP="00C538AD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84D3992" w14:textId="59BC553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C4045E">
              <w:rPr>
                <w:rFonts w:cs="Arial"/>
              </w:rPr>
              <w:t>Beata Kiersztan</w:t>
            </w:r>
          </w:p>
        </w:tc>
        <w:tc>
          <w:tcPr>
            <w:tcW w:w="1655" w:type="dxa"/>
            <w:vAlign w:val="center"/>
          </w:tcPr>
          <w:p w14:paraId="15A63DFB" w14:textId="2684EF4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5A4728B" w14:textId="54DC05A1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7E9BB81" w14:textId="77777777" w:rsidTr="00621CCB">
        <w:trPr>
          <w:jc w:val="center"/>
        </w:trPr>
        <w:tc>
          <w:tcPr>
            <w:tcW w:w="590" w:type="dxa"/>
            <w:vAlign w:val="center"/>
          </w:tcPr>
          <w:p w14:paraId="0D9FADCC" w14:textId="7A44474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50</w:t>
            </w:r>
          </w:p>
        </w:tc>
        <w:tc>
          <w:tcPr>
            <w:tcW w:w="4730" w:type="dxa"/>
            <w:vAlign w:val="center"/>
          </w:tcPr>
          <w:p w14:paraId="5A577FBB" w14:textId="77777777" w:rsidR="00C538AD" w:rsidRPr="006E0E0C" w:rsidRDefault="00C538AD" w:rsidP="00C538AD">
            <w:pPr>
              <w:jc w:val="center"/>
              <w:rPr>
                <w:rFonts w:cs="Arial"/>
              </w:rPr>
            </w:pPr>
          </w:p>
          <w:p w14:paraId="41DB17EB" w14:textId="69CC01B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3" w:type="dxa"/>
            <w:vAlign w:val="center"/>
          </w:tcPr>
          <w:p w14:paraId="39E37E61" w14:textId="74DDC9E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</w:tcPr>
          <w:p w14:paraId="6774227B" w14:textId="36859324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5BC151" w14:textId="1F86EB8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74142B32" w14:textId="17D0C9F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4CA1739" w14:textId="3FE1698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27D99F60" w14:textId="77777777" w:rsidTr="00621CCB">
        <w:trPr>
          <w:jc w:val="center"/>
        </w:trPr>
        <w:tc>
          <w:tcPr>
            <w:tcW w:w="590" w:type="dxa"/>
            <w:vAlign w:val="center"/>
          </w:tcPr>
          <w:p w14:paraId="700E57CF" w14:textId="2870745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51</w:t>
            </w:r>
          </w:p>
        </w:tc>
        <w:tc>
          <w:tcPr>
            <w:tcW w:w="4730" w:type="dxa"/>
            <w:vAlign w:val="center"/>
          </w:tcPr>
          <w:p w14:paraId="0364BF97" w14:textId="77777777" w:rsidR="00C538AD" w:rsidRPr="006E0E0C" w:rsidRDefault="00C538AD" w:rsidP="00C538AD">
            <w:pPr>
              <w:jc w:val="center"/>
              <w:rPr>
                <w:rFonts w:cs="Arial"/>
              </w:rPr>
            </w:pPr>
          </w:p>
          <w:p w14:paraId="714B84FA" w14:textId="4B16B29C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3" w:type="dxa"/>
            <w:vAlign w:val="center"/>
          </w:tcPr>
          <w:p w14:paraId="26D204B6" w14:textId="60BDCF6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</w:tcPr>
          <w:p w14:paraId="620B753C" w14:textId="3F71B9C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9D64B2" w14:textId="2D48F29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6D2D0210" w14:textId="4599C3C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72B51453" w14:textId="36F9309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3BA800E8" w14:textId="77777777" w:rsidTr="00621CCB">
        <w:trPr>
          <w:jc w:val="center"/>
        </w:trPr>
        <w:tc>
          <w:tcPr>
            <w:tcW w:w="590" w:type="dxa"/>
            <w:vAlign w:val="center"/>
          </w:tcPr>
          <w:p w14:paraId="471AE430" w14:textId="7D2C3B4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</w:t>
            </w:r>
          </w:p>
        </w:tc>
        <w:tc>
          <w:tcPr>
            <w:tcW w:w="4730" w:type="dxa"/>
            <w:vAlign w:val="center"/>
          </w:tcPr>
          <w:p w14:paraId="6983A8EC" w14:textId="77777777" w:rsidR="00C538AD" w:rsidRPr="006E0E0C" w:rsidRDefault="00C538AD" w:rsidP="00C538AD">
            <w:pPr>
              <w:jc w:val="center"/>
              <w:rPr>
                <w:rFonts w:cs="Arial"/>
              </w:rPr>
            </w:pPr>
          </w:p>
          <w:p w14:paraId="6DB0D9A8" w14:textId="7AF44E2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3" w:type="dxa"/>
            <w:vAlign w:val="center"/>
          </w:tcPr>
          <w:p w14:paraId="34E340E5" w14:textId="3F193F4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</w:tcPr>
          <w:p w14:paraId="0D3D70A7" w14:textId="262BB19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1779E2" w14:textId="7FBC9AF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64AB83F4" w14:textId="10C9F5A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2F211F7" w14:textId="2EE12D7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2BB839DD" w14:textId="77777777" w:rsidTr="00621CCB">
        <w:trPr>
          <w:jc w:val="center"/>
        </w:trPr>
        <w:tc>
          <w:tcPr>
            <w:tcW w:w="590" w:type="dxa"/>
            <w:vAlign w:val="center"/>
          </w:tcPr>
          <w:p w14:paraId="22C06777" w14:textId="24EB989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53</w:t>
            </w:r>
          </w:p>
        </w:tc>
        <w:tc>
          <w:tcPr>
            <w:tcW w:w="4730" w:type="dxa"/>
            <w:vAlign w:val="center"/>
          </w:tcPr>
          <w:p w14:paraId="485E3A04" w14:textId="77777777" w:rsidR="00C538AD" w:rsidRPr="006E0E0C" w:rsidRDefault="00C538AD" w:rsidP="00C538AD">
            <w:pPr>
              <w:jc w:val="center"/>
              <w:rPr>
                <w:rFonts w:cs="Arial"/>
              </w:rPr>
            </w:pPr>
          </w:p>
          <w:p w14:paraId="4A4E137A" w14:textId="61E479C0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3" w:type="dxa"/>
            <w:vAlign w:val="center"/>
          </w:tcPr>
          <w:p w14:paraId="3B9FE8A1" w14:textId="0CACD168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</w:tcPr>
          <w:p w14:paraId="00AC3C1D" w14:textId="0C76A961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8ACCEB" w14:textId="0667484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69E44FE7" w14:textId="0F99A0A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76DA31DF" w14:textId="13B59EA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DFCD172" w14:textId="77777777" w:rsidTr="00621CCB">
        <w:trPr>
          <w:jc w:val="center"/>
        </w:trPr>
        <w:tc>
          <w:tcPr>
            <w:tcW w:w="590" w:type="dxa"/>
            <w:vAlign w:val="center"/>
          </w:tcPr>
          <w:p w14:paraId="672E6CDC" w14:textId="7D49CBD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4730" w:type="dxa"/>
            <w:vAlign w:val="center"/>
          </w:tcPr>
          <w:p w14:paraId="0A545112" w14:textId="77777777" w:rsidR="00C538AD" w:rsidRPr="006E0E0C" w:rsidRDefault="00C538AD" w:rsidP="00C538AD">
            <w:pPr>
              <w:jc w:val="center"/>
              <w:rPr>
                <w:rFonts w:cs="Arial"/>
              </w:rPr>
            </w:pPr>
          </w:p>
          <w:p w14:paraId="7B13328C" w14:textId="5FB6E346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3" w:type="dxa"/>
            <w:vAlign w:val="center"/>
          </w:tcPr>
          <w:p w14:paraId="1D7D6A5F" w14:textId="1351283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</w:tcPr>
          <w:p w14:paraId="6F668BD6" w14:textId="7B82A88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C0F7BF7" w14:textId="0C334635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091389E0" w14:textId="39955BE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D9D135E" w14:textId="31F31C2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374D837C" w14:textId="77777777" w:rsidTr="00621CCB">
        <w:trPr>
          <w:jc w:val="center"/>
        </w:trPr>
        <w:tc>
          <w:tcPr>
            <w:tcW w:w="590" w:type="dxa"/>
            <w:vAlign w:val="center"/>
          </w:tcPr>
          <w:p w14:paraId="4FF91D98" w14:textId="131EFCE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</w:t>
            </w:r>
          </w:p>
        </w:tc>
        <w:tc>
          <w:tcPr>
            <w:tcW w:w="4730" w:type="dxa"/>
            <w:vAlign w:val="center"/>
          </w:tcPr>
          <w:p w14:paraId="481FD9B9" w14:textId="77777777" w:rsidR="00C538AD" w:rsidRPr="006E0E0C" w:rsidRDefault="00C538AD" w:rsidP="00C538AD">
            <w:pPr>
              <w:jc w:val="center"/>
              <w:rPr>
                <w:rFonts w:cs="Arial"/>
              </w:rPr>
            </w:pPr>
          </w:p>
          <w:p w14:paraId="22F12F14" w14:textId="08F077EF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3" w:type="dxa"/>
            <w:vAlign w:val="center"/>
          </w:tcPr>
          <w:p w14:paraId="59DA5C53" w14:textId="3BC676E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</w:tcPr>
          <w:p w14:paraId="2914C37B" w14:textId="29C5797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C9C0BAB" w14:textId="2D9CF18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29786BA0" w14:textId="568B2A2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0BC59E10" w14:textId="33DDFAC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35FE36BC" w14:textId="77777777" w:rsidTr="00621CCB">
        <w:trPr>
          <w:jc w:val="center"/>
        </w:trPr>
        <w:tc>
          <w:tcPr>
            <w:tcW w:w="590" w:type="dxa"/>
            <w:vAlign w:val="center"/>
          </w:tcPr>
          <w:p w14:paraId="0D7B2D17" w14:textId="26D8400C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  <w:tc>
          <w:tcPr>
            <w:tcW w:w="4730" w:type="dxa"/>
            <w:vAlign w:val="center"/>
          </w:tcPr>
          <w:p w14:paraId="497D76F7" w14:textId="0B62A34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D49B0A1" w14:textId="3E18EED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19.08.2024</w:t>
            </w:r>
          </w:p>
        </w:tc>
        <w:tc>
          <w:tcPr>
            <w:tcW w:w="1583" w:type="dxa"/>
            <w:vAlign w:val="center"/>
          </w:tcPr>
          <w:p w14:paraId="3F09F498" w14:textId="2388955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</w:tcPr>
          <w:p w14:paraId="7BF93877" w14:textId="473E1BD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F837DA" w14:textId="15EF783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27835B2C" w14:textId="65EA9CD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754D6A91" w14:textId="74903AF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432E5043" w14:textId="77777777" w:rsidTr="00621CCB">
        <w:trPr>
          <w:jc w:val="center"/>
        </w:trPr>
        <w:tc>
          <w:tcPr>
            <w:tcW w:w="590" w:type="dxa"/>
            <w:vAlign w:val="center"/>
          </w:tcPr>
          <w:p w14:paraId="7486A016" w14:textId="511DCCF2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57</w:t>
            </w:r>
          </w:p>
        </w:tc>
        <w:tc>
          <w:tcPr>
            <w:tcW w:w="4730" w:type="dxa"/>
            <w:vAlign w:val="center"/>
          </w:tcPr>
          <w:p w14:paraId="6BB86B5E" w14:textId="77E7448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CFBED43" w14:textId="189F3D5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20.08.2024</w:t>
            </w:r>
          </w:p>
        </w:tc>
        <w:tc>
          <w:tcPr>
            <w:tcW w:w="1583" w:type="dxa"/>
            <w:vAlign w:val="center"/>
          </w:tcPr>
          <w:p w14:paraId="07C9DD6A" w14:textId="2A3D970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</w:tcPr>
          <w:p w14:paraId="663FD637" w14:textId="6F503822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A09EA5A" w14:textId="3D1D621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29704787" w14:textId="5C3446B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374CECC" w14:textId="5C8AB57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6995595A" w14:textId="77777777" w:rsidTr="00621CCB">
        <w:trPr>
          <w:jc w:val="center"/>
        </w:trPr>
        <w:tc>
          <w:tcPr>
            <w:tcW w:w="590" w:type="dxa"/>
            <w:vAlign w:val="center"/>
          </w:tcPr>
          <w:p w14:paraId="62C9E03F" w14:textId="7F4C4FC7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  <w:tc>
          <w:tcPr>
            <w:tcW w:w="4730" w:type="dxa"/>
            <w:vAlign w:val="center"/>
          </w:tcPr>
          <w:p w14:paraId="75ACBCC8" w14:textId="700B0F5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ED33412" w14:textId="01D51A7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21.08.2024</w:t>
            </w:r>
          </w:p>
        </w:tc>
        <w:tc>
          <w:tcPr>
            <w:tcW w:w="1583" w:type="dxa"/>
            <w:vAlign w:val="center"/>
          </w:tcPr>
          <w:p w14:paraId="07819AA4" w14:textId="3A6F106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</w:tcPr>
          <w:p w14:paraId="1216420C" w14:textId="0445EF9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AF0903C" w14:textId="6AF11F7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79DA51BE" w14:textId="5060C39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477EE148" w14:textId="2B3D440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4CDEDB50" w14:textId="77777777" w:rsidTr="00621CCB">
        <w:trPr>
          <w:jc w:val="center"/>
        </w:trPr>
        <w:tc>
          <w:tcPr>
            <w:tcW w:w="590" w:type="dxa"/>
            <w:vAlign w:val="center"/>
          </w:tcPr>
          <w:p w14:paraId="2E162A1C" w14:textId="2D9D8CC4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  <w:tc>
          <w:tcPr>
            <w:tcW w:w="4730" w:type="dxa"/>
            <w:vAlign w:val="center"/>
          </w:tcPr>
          <w:p w14:paraId="235A48B1" w14:textId="739816D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59A383F1" w14:textId="5F0E903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3" w:type="dxa"/>
            <w:vAlign w:val="center"/>
          </w:tcPr>
          <w:p w14:paraId="7109A5FD" w14:textId="4D60C10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</w:tcPr>
          <w:p w14:paraId="1A31DB44" w14:textId="2AD2EC1E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5B57907" w14:textId="637BCF3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1DF0B34C" w14:textId="6867091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361B3577" w14:textId="53D4CE0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60072A9F" w14:textId="77777777" w:rsidTr="00621CCB">
        <w:trPr>
          <w:jc w:val="center"/>
        </w:trPr>
        <w:tc>
          <w:tcPr>
            <w:tcW w:w="590" w:type="dxa"/>
            <w:vAlign w:val="center"/>
          </w:tcPr>
          <w:p w14:paraId="0EB2105F" w14:textId="102DFE44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60</w:t>
            </w:r>
          </w:p>
        </w:tc>
        <w:tc>
          <w:tcPr>
            <w:tcW w:w="4730" w:type="dxa"/>
            <w:vAlign w:val="center"/>
          </w:tcPr>
          <w:p w14:paraId="602ABE90" w14:textId="211192BA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2DD810A" w14:textId="5F15DD23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3" w:type="dxa"/>
            <w:vAlign w:val="center"/>
          </w:tcPr>
          <w:p w14:paraId="66AC3798" w14:textId="1CAAD5A4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</w:tcPr>
          <w:p w14:paraId="77DDAFB0" w14:textId="6DAE3BBA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EA9DB3E" w14:textId="0BA91730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254C8702" w14:textId="25F113D3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03E41506" w14:textId="2C92565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15C40AE" w14:textId="77777777" w:rsidTr="00621CCB">
        <w:trPr>
          <w:jc w:val="center"/>
        </w:trPr>
        <w:tc>
          <w:tcPr>
            <w:tcW w:w="590" w:type="dxa"/>
            <w:vAlign w:val="center"/>
          </w:tcPr>
          <w:p w14:paraId="1C907809" w14:textId="4F803FFB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</w:t>
            </w:r>
          </w:p>
        </w:tc>
        <w:tc>
          <w:tcPr>
            <w:tcW w:w="4730" w:type="dxa"/>
            <w:vAlign w:val="center"/>
          </w:tcPr>
          <w:p w14:paraId="6D59C14A" w14:textId="3A36B68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75933CA" w14:textId="2AFE665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3" w:type="dxa"/>
            <w:vAlign w:val="center"/>
          </w:tcPr>
          <w:p w14:paraId="24248242" w14:textId="27CF3D6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10:00-12:00</w:t>
            </w:r>
          </w:p>
        </w:tc>
        <w:tc>
          <w:tcPr>
            <w:tcW w:w="1831" w:type="dxa"/>
          </w:tcPr>
          <w:p w14:paraId="27A5E875" w14:textId="4F0E4CF3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D3991D" w14:textId="7837D08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2AA5A163" w14:textId="0507863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F2D211E" w14:textId="0CB5162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623E3475" w14:textId="77777777" w:rsidTr="00621CCB">
        <w:trPr>
          <w:jc w:val="center"/>
        </w:trPr>
        <w:tc>
          <w:tcPr>
            <w:tcW w:w="590" w:type="dxa"/>
            <w:vAlign w:val="center"/>
          </w:tcPr>
          <w:p w14:paraId="0C20308C" w14:textId="062372C1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</w:t>
            </w:r>
          </w:p>
        </w:tc>
        <w:tc>
          <w:tcPr>
            <w:tcW w:w="4730" w:type="dxa"/>
            <w:vAlign w:val="center"/>
          </w:tcPr>
          <w:p w14:paraId="49F31E56" w14:textId="6004FB0F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EDF9AEB" w14:textId="0325AB9D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3" w:type="dxa"/>
            <w:vAlign w:val="center"/>
          </w:tcPr>
          <w:p w14:paraId="3346DC66" w14:textId="33A1132C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</w:tcPr>
          <w:p w14:paraId="40820348" w14:textId="23C029E7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C4ACE8" w14:textId="3AF1ED7A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522A329F" w14:textId="1A1F5054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37E4DEA5" w14:textId="3E59538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56DC6572" w14:textId="77777777" w:rsidTr="00621CCB">
        <w:trPr>
          <w:jc w:val="center"/>
        </w:trPr>
        <w:tc>
          <w:tcPr>
            <w:tcW w:w="590" w:type="dxa"/>
            <w:vAlign w:val="center"/>
          </w:tcPr>
          <w:p w14:paraId="7B2A49AB" w14:textId="18F5FF2D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63</w:t>
            </w:r>
          </w:p>
        </w:tc>
        <w:tc>
          <w:tcPr>
            <w:tcW w:w="4730" w:type="dxa"/>
            <w:vAlign w:val="center"/>
          </w:tcPr>
          <w:p w14:paraId="20592C12" w14:textId="3A205A1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7FC6743" w14:textId="6BDF6D3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3" w:type="dxa"/>
            <w:vAlign w:val="center"/>
          </w:tcPr>
          <w:p w14:paraId="49123C12" w14:textId="62917B2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</w:tcPr>
          <w:p w14:paraId="5B976A5C" w14:textId="0D7998B0" w:rsidR="00C538AD" w:rsidRPr="00727F28" w:rsidRDefault="00C538AD" w:rsidP="00C538AD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D833DF" w14:textId="6E2F683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Katarzyna Pakulska</w:t>
            </w:r>
          </w:p>
        </w:tc>
        <w:tc>
          <w:tcPr>
            <w:tcW w:w="1655" w:type="dxa"/>
            <w:vAlign w:val="center"/>
          </w:tcPr>
          <w:p w14:paraId="334AD3CB" w14:textId="03E7021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8ABEE28" w14:textId="504728B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360B44EE" w14:textId="77777777" w:rsidTr="00621CCB">
        <w:trPr>
          <w:jc w:val="center"/>
        </w:trPr>
        <w:tc>
          <w:tcPr>
            <w:tcW w:w="590" w:type="dxa"/>
            <w:vAlign w:val="center"/>
          </w:tcPr>
          <w:p w14:paraId="3692B2B2" w14:textId="304B2981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64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544" w14:textId="36458EE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69EF" w14:textId="6691A43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03.09.2024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38E" w14:textId="06E55EC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F7B5" w14:textId="3BEBBD0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9F9DD1" w14:textId="648415C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Halina Kowalska</w:t>
            </w:r>
          </w:p>
        </w:tc>
        <w:tc>
          <w:tcPr>
            <w:tcW w:w="1655" w:type="dxa"/>
            <w:vAlign w:val="center"/>
          </w:tcPr>
          <w:p w14:paraId="47762435" w14:textId="54F17C1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 w:val="restart"/>
            <w:vAlign w:val="center"/>
          </w:tcPr>
          <w:p w14:paraId="1A57D175" w14:textId="12D232C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53304C90" w14:textId="77777777" w:rsidTr="00621CCB">
        <w:trPr>
          <w:jc w:val="center"/>
        </w:trPr>
        <w:tc>
          <w:tcPr>
            <w:tcW w:w="590" w:type="dxa"/>
            <w:vAlign w:val="center"/>
          </w:tcPr>
          <w:p w14:paraId="6960269D" w14:textId="4E8410A1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522B" w14:textId="30D720D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FC22" w14:textId="09A8E86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04.09.2024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8D41" w14:textId="0E74597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B57B" w14:textId="1352F4A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7D8F25F" w14:textId="55F45B2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Halina Kowalska</w:t>
            </w:r>
          </w:p>
        </w:tc>
        <w:tc>
          <w:tcPr>
            <w:tcW w:w="1655" w:type="dxa"/>
            <w:vAlign w:val="center"/>
          </w:tcPr>
          <w:p w14:paraId="48D6F350" w14:textId="0A74533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794124DE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0EAC7E4A" w14:textId="77777777" w:rsidTr="00621CCB">
        <w:trPr>
          <w:jc w:val="center"/>
        </w:trPr>
        <w:tc>
          <w:tcPr>
            <w:tcW w:w="590" w:type="dxa"/>
            <w:vAlign w:val="center"/>
          </w:tcPr>
          <w:p w14:paraId="7EF60A26" w14:textId="3B7ED75E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66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BD7" w14:textId="114AD42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50A6" w14:textId="347FC84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05.09.2024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A61B" w14:textId="523E46B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1D53" w14:textId="4A2781D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B2AAFA" w14:textId="4D042EC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Halina Kowalska</w:t>
            </w:r>
          </w:p>
        </w:tc>
        <w:tc>
          <w:tcPr>
            <w:tcW w:w="1655" w:type="dxa"/>
            <w:vAlign w:val="center"/>
          </w:tcPr>
          <w:p w14:paraId="63563101" w14:textId="0BC164E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7CA2DAB0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47E631DE" w14:textId="77777777" w:rsidTr="00621CCB">
        <w:trPr>
          <w:jc w:val="center"/>
        </w:trPr>
        <w:tc>
          <w:tcPr>
            <w:tcW w:w="590" w:type="dxa"/>
            <w:vAlign w:val="center"/>
          </w:tcPr>
          <w:p w14:paraId="0A75832D" w14:textId="0C18F3B0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01DB" w14:textId="78811A7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45B" w14:textId="4B9541D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06.09.2024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C9B5" w14:textId="2D35F14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1CDD" w14:textId="26DDD90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6702AA5" w14:textId="4E194EA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Halina Kowalska</w:t>
            </w:r>
          </w:p>
        </w:tc>
        <w:tc>
          <w:tcPr>
            <w:tcW w:w="1655" w:type="dxa"/>
            <w:vAlign w:val="center"/>
          </w:tcPr>
          <w:p w14:paraId="6820C60B" w14:textId="64F1301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4C5A867C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1CA27D0A" w14:textId="77777777" w:rsidTr="00621CCB">
        <w:trPr>
          <w:jc w:val="center"/>
        </w:trPr>
        <w:tc>
          <w:tcPr>
            <w:tcW w:w="590" w:type="dxa"/>
            <w:vAlign w:val="center"/>
          </w:tcPr>
          <w:p w14:paraId="6513DDEC" w14:textId="344965CE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68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A37D" w14:textId="3FD3C47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DCD0" w14:textId="3EE11FB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09.09.2024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C856" w14:textId="17D0EC9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94F5" w14:textId="45FAFC5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6575D0" w14:textId="3902201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Halina Kowalska</w:t>
            </w:r>
          </w:p>
        </w:tc>
        <w:tc>
          <w:tcPr>
            <w:tcW w:w="1655" w:type="dxa"/>
            <w:vAlign w:val="center"/>
          </w:tcPr>
          <w:p w14:paraId="28657B3D" w14:textId="6CE37F6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5835A25C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791BEF24" w14:textId="77777777" w:rsidTr="00621CCB">
        <w:trPr>
          <w:jc w:val="center"/>
        </w:trPr>
        <w:tc>
          <w:tcPr>
            <w:tcW w:w="590" w:type="dxa"/>
            <w:vAlign w:val="center"/>
          </w:tcPr>
          <w:p w14:paraId="20A3A567" w14:textId="7ED35285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1FCF" w14:textId="6F83717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154D" w14:textId="4F2DAEA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10.09.2024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014A" w14:textId="2F16C8B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5751" w14:textId="0467C7A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087354" w14:textId="4E86A05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Halina Kowalska</w:t>
            </w:r>
          </w:p>
        </w:tc>
        <w:tc>
          <w:tcPr>
            <w:tcW w:w="1655" w:type="dxa"/>
            <w:vAlign w:val="center"/>
          </w:tcPr>
          <w:p w14:paraId="533D1A22" w14:textId="224A7B77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6A206DA9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56BFDB8C" w14:textId="77777777" w:rsidTr="00621CCB">
        <w:trPr>
          <w:jc w:val="center"/>
        </w:trPr>
        <w:tc>
          <w:tcPr>
            <w:tcW w:w="590" w:type="dxa"/>
            <w:vAlign w:val="center"/>
          </w:tcPr>
          <w:p w14:paraId="3FB236DB" w14:textId="0C11AB7C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5649" w14:textId="28F54D7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097C" w14:textId="0B3BF714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12.09.2024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A127" w14:textId="266AF02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3D78" w14:textId="7A131EE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007F870" w14:textId="3088EDB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Teresa Nowak</w:t>
            </w:r>
          </w:p>
        </w:tc>
        <w:tc>
          <w:tcPr>
            <w:tcW w:w="1655" w:type="dxa"/>
            <w:vAlign w:val="center"/>
          </w:tcPr>
          <w:p w14:paraId="2CD2C458" w14:textId="453EFAF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2CC32DC6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735EBA6C" w14:textId="77777777" w:rsidTr="00621CCB">
        <w:trPr>
          <w:jc w:val="center"/>
        </w:trPr>
        <w:tc>
          <w:tcPr>
            <w:tcW w:w="590" w:type="dxa"/>
            <w:vAlign w:val="center"/>
          </w:tcPr>
          <w:p w14:paraId="195662CD" w14:textId="1CEC6E91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1D41" w14:textId="062B6CB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04BB" w14:textId="7752897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16.09.2024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43AA" w14:textId="664D708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068" w14:textId="568F0DC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56C92D8" w14:textId="113C5C2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Rafał Wojciechowski</w:t>
            </w:r>
          </w:p>
        </w:tc>
        <w:tc>
          <w:tcPr>
            <w:tcW w:w="1655" w:type="dxa"/>
            <w:vAlign w:val="center"/>
          </w:tcPr>
          <w:p w14:paraId="014A32E0" w14:textId="2EFF4DF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168E7D04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73E71F8A" w14:textId="77777777" w:rsidTr="00621CCB">
        <w:trPr>
          <w:jc w:val="center"/>
        </w:trPr>
        <w:tc>
          <w:tcPr>
            <w:tcW w:w="590" w:type="dxa"/>
            <w:vAlign w:val="center"/>
          </w:tcPr>
          <w:p w14:paraId="1422C0E1" w14:textId="355A8532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72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285F" w14:textId="318132ED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7392" w14:textId="34CE97A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17.09.2024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5E36" w14:textId="68579B1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23F9" w14:textId="48D988F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08BFBA" w14:textId="2779DFB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Marzena Jeleśniańska</w:t>
            </w:r>
          </w:p>
        </w:tc>
        <w:tc>
          <w:tcPr>
            <w:tcW w:w="1655" w:type="dxa"/>
            <w:vAlign w:val="center"/>
          </w:tcPr>
          <w:p w14:paraId="28B02C39" w14:textId="008544C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099D5589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3238DD92" w14:textId="77777777" w:rsidTr="00621CCB">
        <w:trPr>
          <w:jc w:val="center"/>
        </w:trPr>
        <w:tc>
          <w:tcPr>
            <w:tcW w:w="590" w:type="dxa"/>
            <w:vAlign w:val="center"/>
          </w:tcPr>
          <w:p w14:paraId="04B1E8DF" w14:textId="6CB4A4CE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73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70AE" w14:textId="3BAB989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897E" w14:textId="35D8381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18.09.2024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8F26" w14:textId="7E6EB91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7FB2" w14:textId="5447F6A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9E88FCD" w14:textId="6A29333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Marzena Jeleśniańska</w:t>
            </w:r>
          </w:p>
        </w:tc>
        <w:tc>
          <w:tcPr>
            <w:tcW w:w="1655" w:type="dxa"/>
            <w:vAlign w:val="center"/>
          </w:tcPr>
          <w:p w14:paraId="49E197E5" w14:textId="0D8E2C9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6E8CFFA9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3AAAF74D" w14:textId="77777777" w:rsidTr="00621CCB">
        <w:trPr>
          <w:jc w:val="center"/>
        </w:trPr>
        <w:tc>
          <w:tcPr>
            <w:tcW w:w="590" w:type="dxa"/>
            <w:vAlign w:val="center"/>
          </w:tcPr>
          <w:p w14:paraId="4A990886" w14:textId="69236446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D864" w14:textId="78505F0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5AC1" w14:textId="2648B9E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19.09.2024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83A4" w14:textId="3FBFE16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0923" w14:textId="53A37E8A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6D66666" w14:textId="7974B8E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Marzena Jeleśniańska</w:t>
            </w:r>
          </w:p>
        </w:tc>
        <w:tc>
          <w:tcPr>
            <w:tcW w:w="1655" w:type="dxa"/>
            <w:vAlign w:val="center"/>
          </w:tcPr>
          <w:p w14:paraId="6A2312FF" w14:textId="1CF30E2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5E9CA676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7A4A2CF1" w14:textId="77777777" w:rsidTr="00621CCB">
        <w:trPr>
          <w:jc w:val="center"/>
        </w:trPr>
        <w:tc>
          <w:tcPr>
            <w:tcW w:w="590" w:type="dxa"/>
            <w:vAlign w:val="center"/>
          </w:tcPr>
          <w:p w14:paraId="4BDE172B" w14:textId="0DCAD1EF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B06D" w14:textId="5266744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1D58" w14:textId="4D42E436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20.09.2024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60FB" w14:textId="3402DA9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56E1" w14:textId="2E8736C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09E9D" w14:textId="46E58E2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Marzena Jeleśniańska</w:t>
            </w:r>
          </w:p>
        </w:tc>
        <w:tc>
          <w:tcPr>
            <w:tcW w:w="1655" w:type="dxa"/>
            <w:vAlign w:val="center"/>
          </w:tcPr>
          <w:p w14:paraId="4711B6F4" w14:textId="6F7166D0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0DA47C88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255D983C" w14:textId="77777777" w:rsidTr="00621CCB">
        <w:trPr>
          <w:jc w:val="center"/>
        </w:trPr>
        <w:tc>
          <w:tcPr>
            <w:tcW w:w="590" w:type="dxa"/>
            <w:vAlign w:val="center"/>
          </w:tcPr>
          <w:p w14:paraId="0AAB1AF5" w14:textId="38E48502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D0CA" w14:textId="54D97453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C087" w14:textId="6B1F695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23.09.2024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F182" w14:textId="07926D37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14:00-20:00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C25F" w14:textId="6ED6465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DF8E8D" w14:textId="7760CCE1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Marzena Jeleśniańska</w:t>
            </w:r>
          </w:p>
        </w:tc>
        <w:tc>
          <w:tcPr>
            <w:tcW w:w="1655" w:type="dxa"/>
            <w:vAlign w:val="center"/>
          </w:tcPr>
          <w:p w14:paraId="626CA178" w14:textId="3FBE6872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7C7B684F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2FF718F5" w14:textId="77777777" w:rsidTr="00621CCB">
        <w:trPr>
          <w:jc w:val="center"/>
        </w:trPr>
        <w:tc>
          <w:tcPr>
            <w:tcW w:w="590" w:type="dxa"/>
            <w:vAlign w:val="center"/>
          </w:tcPr>
          <w:p w14:paraId="12A60141" w14:textId="31CF66A2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CAB9" w14:textId="1F6F4A4E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BFD9" w14:textId="22830E4B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24.09.2024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BAD9" w14:textId="4F547ABF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14:00-18:00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20ED" w14:textId="4E45E475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BABF4F2" w14:textId="07E98E78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Marzena Jeleśniańska</w:t>
            </w:r>
          </w:p>
        </w:tc>
        <w:tc>
          <w:tcPr>
            <w:tcW w:w="1655" w:type="dxa"/>
            <w:vAlign w:val="center"/>
          </w:tcPr>
          <w:p w14:paraId="1EE0C161" w14:textId="6CAED3D9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3" w:type="dxa"/>
            <w:vMerge/>
            <w:vAlign w:val="center"/>
          </w:tcPr>
          <w:p w14:paraId="2F677B6F" w14:textId="77777777" w:rsidR="00C538AD" w:rsidRPr="00727F28" w:rsidRDefault="00C538AD" w:rsidP="00C538AD">
            <w:pPr>
              <w:jc w:val="center"/>
              <w:rPr>
                <w:rFonts w:cs="Arial"/>
              </w:rPr>
            </w:pPr>
          </w:p>
        </w:tc>
      </w:tr>
      <w:tr w:rsidR="00C538AD" w:rsidRPr="00727F28" w14:paraId="119F4B9E" w14:textId="77777777" w:rsidTr="00621CCB">
        <w:trPr>
          <w:jc w:val="center"/>
        </w:trPr>
        <w:tc>
          <w:tcPr>
            <w:tcW w:w="590" w:type="dxa"/>
            <w:vAlign w:val="center"/>
          </w:tcPr>
          <w:p w14:paraId="16C9F541" w14:textId="7CA12492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4730" w:type="dxa"/>
            <w:vAlign w:val="center"/>
          </w:tcPr>
          <w:p w14:paraId="5CD27383" w14:textId="3D1D292C" w:rsidR="00C538AD" w:rsidRDefault="00C538AD" w:rsidP="00C538AD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0A64B93" w14:textId="2346A137" w:rsidR="00C538AD" w:rsidRDefault="00C538AD" w:rsidP="00C538AD">
            <w:pPr>
              <w:jc w:val="center"/>
            </w:pPr>
            <w:r>
              <w:t>15.09.2024  14.12.2024</w:t>
            </w:r>
          </w:p>
        </w:tc>
        <w:tc>
          <w:tcPr>
            <w:tcW w:w="1583" w:type="dxa"/>
            <w:vAlign w:val="center"/>
          </w:tcPr>
          <w:p w14:paraId="56ADF7DB" w14:textId="3FB1EB04" w:rsidR="00C538AD" w:rsidRDefault="00C538AD" w:rsidP="00C538AD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6B0A61E6" w14:textId="334F723A" w:rsidR="00C538AD" w:rsidRDefault="00C538AD" w:rsidP="00C538AD">
            <w:pPr>
              <w:jc w:val="center"/>
            </w:pPr>
            <w:r>
              <w:t>ul. Kraszewskiego 2, 82-550 Prabuty</w:t>
            </w:r>
          </w:p>
        </w:tc>
        <w:tc>
          <w:tcPr>
            <w:tcW w:w="1790" w:type="dxa"/>
            <w:vAlign w:val="center"/>
          </w:tcPr>
          <w:p w14:paraId="085AB07D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1A316FAC" w14:textId="24F2E605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7595DF2A" w14:textId="156F0C9C" w:rsidR="00C538AD" w:rsidRPr="00727F28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77B505A" w14:textId="77777777" w:rsidTr="00621CCB">
        <w:trPr>
          <w:jc w:val="center"/>
        </w:trPr>
        <w:tc>
          <w:tcPr>
            <w:tcW w:w="590" w:type="dxa"/>
            <w:vAlign w:val="center"/>
          </w:tcPr>
          <w:p w14:paraId="16064F2E" w14:textId="4D04FF6E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730" w:type="dxa"/>
            <w:vAlign w:val="center"/>
          </w:tcPr>
          <w:p w14:paraId="0B1857DA" w14:textId="2D95B75F" w:rsidR="00C538AD" w:rsidRDefault="00C538AD" w:rsidP="00C538AD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63A89445" w14:textId="77777777" w:rsidR="00C538AD" w:rsidRDefault="00C538AD" w:rsidP="00C538AD">
            <w:pPr>
              <w:jc w:val="center"/>
            </w:pPr>
            <w:r>
              <w:t>15.09.2024</w:t>
            </w:r>
          </w:p>
          <w:p w14:paraId="3FEF0C41" w14:textId="554D1653" w:rsidR="00C538AD" w:rsidRDefault="00C538AD" w:rsidP="00C538AD">
            <w:pPr>
              <w:jc w:val="center"/>
            </w:pPr>
            <w:r>
              <w:t>14.12.2024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50B5ED15" w14:textId="095E4047" w:rsidR="00C538AD" w:rsidRDefault="00C538AD" w:rsidP="00C538AD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E5525CD" w14:textId="7FD49A43" w:rsidR="00C538AD" w:rsidRDefault="00C538AD" w:rsidP="00C538AD">
            <w:pPr>
              <w:jc w:val="center"/>
            </w:pPr>
            <w:r w:rsidRPr="00821249">
              <w:t>Tymawa 13, 83-140 Tymawa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3982E3F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1032FBA2" w14:textId="60437863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0EEC3A0A" w14:textId="176E6541" w:rsidR="00C538AD" w:rsidRPr="00FE498E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0927F25A" w14:textId="77777777" w:rsidTr="00621CCB">
        <w:trPr>
          <w:jc w:val="center"/>
        </w:trPr>
        <w:tc>
          <w:tcPr>
            <w:tcW w:w="590" w:type="dxa"/>
            <w:vAlign w:val="center"/>
          </w:tcPr>
          <w:p w14:paraId="6F8613CC" w14:textId="53C80BAE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730" w:type="dxa"/>
            <w:vAlign w:val="center"/>
          </w:tcPr>
          <w:p w14:paraId="05B26E60" w14:textId="3B527D16" w:rsidR="00C538AD" w:rsidRDefault="00C538AD" w:rsidP="00C538AD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294116B1" w14:textId="66958F94" w:rsidR="00C538AD" w:rsidRDefault="00C538AD" w:rsidP="00C538AD">
            <w:pPr>
              <w:jc w:val="center"/>
            </w:pPr>
            <w:r>
              <w:t>15.09.2024  14.12.2024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41105885" w14:textId="12B211C3" w:rsidR="00C538AD" w:rsidRDefault="00C538AD" w:rsidP="00C538AD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2B20C673" w14:textId="4EF05AFE" w:rsidR="00C538AD" w:rsidRPr="00821249" w:rsidRDefault="00C538AD" w:rsidP="00C538AD">
            <w:pPr>
              <w:jc w:val="center"/>
            </w:pPr>
            <w:r>
              <w:t>ul.</w:t>
            </w:r>
            <w:r w:rsidRPr="00821249">
              <w:t>15 sierpnia 11,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36A0557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355BB319" w14:textId="012F28B0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19F28D6B" w14:textId="093892A6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51AD72FC" w14:textId="77777777" w:rsidTr="00621CCB">
        <w:trPr>
          <w:jc w:val="center"/>
        </w:trPr>
        <w:tc>
          <w:tcPr>
            <w:tcW w:w="590" w:type="dxa"/>
            <w:vAlign w:val="center"/>
          </w:tcPr>
          <w:p w14:paraId="53838F13" w14:textId="3C75018E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730" w:type="dxa"/>
            <w:vAlign w:val="center"/>
          </w:tcPr>
          <w:p w14:paraId="7914A67D" w14:textId="1919E2E4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2843FA67" w14:textId="545A24C6" w:rsidR="00C538AD" w:rsidRDefault="00C538AD" w:rsidP="00C538AD">
            <w:pPr>
              <w:jc w:val="center"/>
            </w:pPr>
            <w:r>
              <w:t>10.09.2024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52EA17F6" w14:textId="6C5665A5" w:rsidR="00C538AD" w:rsidRDefault="00C538AD" w:rsidP="00C538AD">
            <w:pPr>
              <w:jc w:val="center"/>
            </w:pPr>
            <w:r>
              <w:t>8:00-10:00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9A60A56" w14:textId="1D7221D9" w:rsidR="00C538AD" w:rsidRPr="00821249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1E77A81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58538B0B" w14:textId="5A5EB250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1809F94B" w14:textId="7DEB7B64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152FBA94" w14:textId="77777777" w:rsidTr="00621CCB">
        <w:trPr>
          <w:jc w:val="center"/>
        </w:trPr>
        <w:tc>
          <w:tcPr>
            <w:tcW w:w="590" w:type="dxa"/>
            <w:vAlign w:val="center"/>
          </w:tcPr>
          <w:p w14:paraId="06670C17" w14:textId="6FC97B46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730" w:type="dxa"/>
            <w:vAlign w:val="center"/>
          </w:tcPr>
          <w:p w14:paraId="3A4788F3" w14:textId="14B047A0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655DADC3" w14:textId="1BCBD576" w:rsidR="00C538AD" w:rsidRDefault="00C538AD" w:rsidP="00C538AD">
            <w:pPr>
              <w:jc w:val="center"/>
            </w:pPr>
            <w:r>
              <w:t>10.09.2024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55E009B9" w14:textId="53CD46AF" w:rsidR="00C538AD" w:rsidRDefault="00C538AD" w:rsidP="00C538AD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0EE1F007" w14:textId="3494BDEB" w:rsidR="00C538AD" w:rsidRPr="00821249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0CC1ECA6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06A06750" w14:textId="4DE9A90F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52A814B8" w14:textId="18077680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0F936210" w14:textId="77777777" w:rsidTr="00621CCB">
        <w:trPr>
          <w:jc w:val="center"/>
        </w:trPr>
        <w:tc>
          <w:tcPr>
            <w:tcW w:w="590" w:type="dxa"/>
            <w:vAlign w:val="center"/>
          </w:tcPr>
          <w:p w14:paraId="6669F0E1" w14:textId="1F8B32B4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730" w:type="dxa"/>
            <w:vAlign w:val="center"/>
          </w:tcPr>
          <w:p w14:paraId="094AC46E" w14:textId="51D2FEAA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45E5787" w14:textId="06895E48" w:rsidR="00C538AD" w:rsidRDefault="00C538AD" w:rsidP="00C538AD">
            <w:pPr>
              <w:jc w:val="center"/>
            </w:pPr>
            <w:r>
              <w:t>10.09.2024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025085ED" w14:textId="4B8F9D8D" w:rsidR="00C538AD" w:rsidRDefault="00C538AD" w:rsidP="00C538AD">
            <w:pPr>
              <w:jc w:val="center"/>
            </w:pPr>
            <w:r>
              <w:t>13:00-15:00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62E8B32" w14:textId="38C74246" w:rsidR="00C538AD" w:rsidRPr="00821249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29EDC8D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437FE078" w14:textId="7159BC00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1BD32DDE" w14:textId="1A8E5259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2B8CEE0" w14:textId="77777777" w:rsidTr="00621CCB">
        <w:trPr>
          <w:jc w:val="center"/>
        </w:trPr>
        <w:tc>
          <w:tcPr>
            <w:tcW w:w="590" w:type="dxa"/>
            <w:vAlign w:val="center"/>
          </w:tcPr>
          <w:p w14:paraId="5226A2FE" w14:textId="3A24EA0C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730" w:type="dxa"/>
            <w:vAlign w:val="center"/>
          </w:tcPr>
          <w:p w14:paraId="2F47CAA2" w14:textId="4ABB5A6E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703572F4" w14:textId="68B40250" w:rsidR="00C538AD" w:rsidRDefault="00C538AD" w:rsidP="00C538AD">
            <w:pPr>
              <w:jc w:val="center"/>
            </w:pPr>
            <w:r>
              <w:t>10.09.2024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4D87ED21" w14:textId="32D8A2EC" w:rsidR="00C538AD" w:rsidRDefault="00C538AD" w:rsidP="00C538AD">
            <w:pPr>
              <w:jc w:val="center"/>
            </w:pPr>
            <w:r>
              <w:t>15:00-17:00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2A0F9CE" w14:textId="567223B4" w:rsidR="00C538AD" w:rsidRPr="00821249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49C467A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1A488CDD" w14:textId="60F9EE08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6C50CC41" w14:textId="6F2D909B" w:rsidR="00C538AD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66C126CF" w14:textId="77777777" w:rsidTr="00621CCB">
        <w:tblPrEx>
          <w:jc w:val="left"/>
        </w:tblPrEx>
        <w:tc>
          <w:tcPr>
            <w:tcW w:w="590" w:type="dxa"/>
            <w:vAlign w:val="center"/>
          </w:tcPr>
          <w:p w14:paraId="4BFBAB8D" w14:textId="3533B337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730" w:type="dxa"/>
            <w:vAlign w:val="center"/>
          </w:tcPr>
          <w:p w14:paraId="10F12CF2" w14:textId="77777777" w:rsidR="00C538AD" w:rsidRDefault="00C538AD" w:rsidP="00C538AD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0F5608E6" w14:textId="77777777" w:rsidR="00C538AD" w:rsidRDefault="00C538AD" w:rsidP="00C538AD">
            <w:pPr>
              <w:jc w:val="center"/>
            </w:pPr>
            <w:r>
              <w:t>01.10.2024  31.12.2024</w:t>
            </w:r>
          </w:p>
        </w:tc>
        <w:tc>
          <w:tcPr>
            <w:tcW w:w="1583" w:type="dxa"/>
            <w:vAlign w:val="center"/>
          </w:tcPr>
          <w:p w14:paraId="72A00FE1" w14:textId="77777777" w:rsidR="00C538AD" w:rsidRDefault="00C538AD" w:rsidP="00C538AD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018E3104" w14:textId="5704E8C3" w:rsidR="00C538AD" w:rsidRDefault="00C538AD" w:rsidP="00C538AD">
            <w:pPr>
              <w:jc w:val="center"/>
            </w:pPr>
            <w:r>
              <w:t>DPS Ryjewo</w:t>
            </w:r>
          </w:p>
          <w:p w14:paraId="46FB06BF" w14:textId="77777777" w:rsidR="00C538AD" w:rsidRPr="00821249" w:rsidRDefault="00C538AD" w:rsidP="00C538AD">
            <w:pPr>
              <w:jc w:val="center"/>
            </w:pPr>
            <w:r>
              <w:t xml:space="preserve">ul. </w:t>
            </w:r>
            <w:r w:rsidRPr="00821249">
              <w:t>Słoneczna 14, 82-420 Ryjewo</w:t>
            </w:r>
          </w:p>
        </w:tc>
        <w:tc>
          <w:tcPr>
            <w:tcW w:w="1790" w:type="dxa"/>
            <w:vAlign w:val="center"/>
          </w:tcPr>
          <w:p w14:paraId="273EB23E" w14:textId="77777777" w:rsidR="00C538AD" w:rsidRDefault="00C538AD" w:rsidP="00C538AD">
            <w:pPr>
              <w:jc w:val="center"/>
            </w:pPr>
          </w:p>
        </w:tc>
        <w:tc>
          <w:tcPr>
            <w:tcW w:w="1655" w:type="dxa"/>
            <w:vAlign w:val="center"/>
          </w:tcPr>
          <w:p w14:paraId="2B48C632" w14:textId="42117322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1E8458E" w14:textId="327ABDB0" w:rsidR="00C538AD" w:rsidRPr="00FE498E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E4B6C67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04DCADB0" w14:textId="6054C18F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730" w:type="dxa"/>
            <w:vAlign w:val="center"/>
          </w:tcPr>
          <w:p w14:paraId="20FFDF74" w14:textId="4843114F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F685D0D" w14:textId="77777777" w:rsidR="00C538AD" w:rsidRDefault="00C538AD" w:rsidP="00C538AD">
            <w:pPr>
              <w:jc w:val="center"/>
            </w:pPr>
          </w:p>
          <w:p w14:paraId="47BDE385" w14:textId="77777777" w:rsidR="00C538AD" w:rsidRDefault="00C538AD" w:rsidP="00C538AD">
            <w:pPr>
              <w:jc w:val="center"/>
            </w:pPr>
            <w:r>
              <w:t>21.10.2024</w:t>
            </w:r>
          </w:p>
          <w:p w14:paraId="132C268E" w14:textId="2C3E5683" w:rsidR="00C538AD" w:rsidRDefault="00C538AD" w:rsidP="00C538AD">
            <w:pPr>
              <w:jc w:val="center"/>
            </w:pPr>
          </w:p>
        </w:tc>
        <w:tc>
          <w:tcPr>
            <w:tcW w:w="1583" w:type="dxa"/>
            <w:vAlign w:val="center"/>
          </w:tcPr>
          <w:p w14:paraId="1FCFDF05" w14:textId="2E927845" w:rsidR="00C538AD" w:rsidRDefault="00C538AD" w:rsidP="00C538AD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04AB7699" w14:textId="4D9C7EE6" w:rsidR="00C538AD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0F16C67" w14:textId="0E1275ED" w:rsidR="00C538AD" w:rsidRDefault="00C538AD" w:rsidP="00C538AD">
            <w:pPr>
              <w:jc w:val="center"/>
            </w:pPr>
            <w:r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08D87454" w14:textId="29CBD6B7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72F363E0" w14:textId="0BF8F2CA" w:rsidR="00C538AD" w:rsidRPr="00FE498E" w:rsidRDefault="00C538AD" w:rsidP="00C538AD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C538AD" w:rsidRPr="00727F28" w14:paraId="7B4034D0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24243DA0" w14:textId="3462FA2D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730" w:type="dxa"/>
            <w:vAlign w:val="center"/>
          </w:tcPr>
          <w:p w14:paraId="1D5CF21A" w14:textId="1E49EE6D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441CC96E" w14:textId="77777777" w:rsidR="00C538AD" w:rsidRDefault="00C538AD" w:rsidP="00C538AD">
            <w:pPr>
              <w:jc w:val="center"/>
            </w:pPr>
          </w:p>
          <w:p w14:paraId="572FB7B7" w14:textId="77777777" w:rsidR="00C538AD" w:rsidRDefault="00C538AD" w:rsidP="00C538AD">
            <w:pPr>
              <w:jc w:val="center"/>
            </w:pPr>
            <w:r>
              <w:t>23.10.2024</w:t>
            </w:r>
          </w:p>
          <w:p w14:paraId="11C09428" w14:textId="77777777" w:rsidR="00C538AD" w:rsidRDefault="00C538AD" w:rsidP="00C538AD">
            <w:pPr>
              <w:jc w:val="center"/>
            </w:pPr>
          </w:p>
        </w:tc>
        <w:tc>
          <w:tcPr>
            <w:tcW w:w="1583" w:type="dxa"/>
            <w:vAlign w:val="center"/>
          </w:tcPr>
          <w:p w14:paraId="01C67845" w14:textId="77777777" w:rsidR="00C538AD" w:rsidRDefault="00C538AD" w:rsidP="00C538AD">
            <w:pPr>
              <w:jc w:val="center"/>
            </w:pPr>
          </w:p>
          <w:p w14:paraId="24008BAA" w14:textId="3F685D31" w:rsidR="00C538AD" w:rsidRDefault="00C538AD" w:rsidP="00C538AD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43FAB706" w14:textId="79DAEF51" w:rsidR="00C538AD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4C38DA" w14:textId="5F1BE2FF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7B2DA43C" w14:textId="6886EDB9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210295F9" w14:textId="1B5AB0D8" w:rsidR="00C538AD" w:rsidRDefault="00C538AD" w:rsidP="00C538AD">
            <w:pPr>
              <w:jc w:val="center"/>
            </w:pPr>
            <w:r>
              <w:t>-</w:t>
            </w:r>
          </w:p>
        </w:tc>
      </w:tr>
      <w:tr w:rsidR="00C538AD" w:rsidRPr="00727F28" w14:paraId="389B77B9" w14:textId="77777777" w:rsidTr="00C538AD">
        <w:tblPrEx>
          <w:jc w:val="left"/>
        </w:tblPrEx>
        <w:tc>
          <w:tcPr>
            <w:tcW w:w="590" w:type="dxa"/>
            <w:vAlign w:val="center"/>
          </w:tcPr>
          <w:p w14:paraId="2DED1A3D" w14:textId="54246564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730" w:type="dxa"/>
            <w:vAlign w:val="center"/>
          </w:tcPr>
          <w:p w14:paraId="7C1454DF" w14:textId="154C8A51" w:rsidR="00C538AD" w:rsidRDefault="00C538AD" w:rsidP="00C538A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3308F07D" w14:textId="6E89BA2D" w:rsidR="00C538AD" w:rsidRDefault="00C538AD" w:rsidP="00C538AD">
            <w:pPr>
              <w:jc w:val="center"/>
            </w:pPr>
            <w:r>
              <w:t>25.10.2024</w:t>
            </w:r>
          </w:p>
        </w:tc>
        <w:tc>
          <w:tcPr>
            <w:tcW w:w="1583" w:type="dxa"/>
            <w:vAlign w:val="center"/>
          </w:tcPr>
          <w:p w14:paraId="78FEC073" w14:textId="6106E38F" w:rsidR="00C538AD" w:rsidRDefault="00C538AD" w:rsidP="00C538AD">
            <w:pPr>
              <w:jc w:val="center"/>
            </w:pPr>
            <w:r>
              <w:t>08.00-9</w:t>
            </w:r>
            <w:r>
              <w:t>.00</w:t>
            </w:r>
          </w:p>
        </w:tc>
        <w:tc>
          <w:tcPr>
            <w:tcW w:w="1831" w:type="dxa"/>
            <w:vAlign w:val="center"/>
          </w:tcPr>
          <w:p w14:paraId="602A0232" w14:textId="7C7677E0" w:rsidR="00C538AD" w:rsidRDefault="00C538AD" w:rsidP="00C538A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6A33345" w14:textId="67E1C708" w:rsidR="00C538AD" w:rsidRDefault="00C538AD" w:rsidP="00C538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Sylwester Kucharczyk</w:t>
            </w:r>
          </w:p>
        </w:tc>
        <w:tc>
          <w:tcPr>
            <w:tcW w:w="1655" w:type="dxa"/>
            <w:vAlign w:val="center"/>
          </w:tcPr>
          <w:p w14:paraId="7DF2C89C" w14:textId="013F11C2" w:rsidR="00C538AD" w:rsidRDefault="00C538AD" w:rsidP="00C538AD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14:paraId="6607141D" w14:textId="6B98F74C" w:rsidR="00C538AD" w:rsidRDefault="00C538AD" w:rsidP="00C538AD">
            <w:pPr>
              <w:jc w:val="center"/>
            </w:pPr>
            <w:r>
              <w:t>-</w:t>
            </w:r>
          </w:p>
        </w:tc>
      </w:tr>
    </w:tbl>
    <w:p w14:paraId="034A7AFE" w14:textId="2E272C9C" w:rsidR="00D93707" w:rsidRPr="00D639A4" w:rsidRDefault="00D93707" w:rsidP="00C538AD">
      <w:pPr>
        <w:tabs>
          <w:tab w:val="left" w:pos="2370"/>
        </w:tabs>
      </w:pPr>
    </w:p>
    <w:sectPr w:rsidR="00D93707" w:rsidRPr="00D639A4" w:rsidSect="004943B7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00390" w14:textId="77777777" w:rsidR="00586599" w:rsidRDefault="00586599">
      <w:r>
        <w:separator/>
      </w:r>
    </w:p>
  </w:endnote>
  <w:endnote w:type="continuationSeparator" w:id="0">
    <w:p w14:paraId="60A26890" w14:textId="77777777" w:rsidR="00586599" w:rsidRDefault="005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1F1669" w:rsidRPr="00124D4A" w:rsidRDefault="001F166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1F1669" w:rsidRDefault="001F166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1F1669" w:rsidRPr="00B01F08" w:rsidRDefault="001F166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BB5B1" w14:textId="77777777" w:rsidR="00586599" w:rsidRDefault="00586599">
      <w:r>
        <w:separator/>
      </w:r>
    </w:p>
  </w:footnote>
  <w:footnote w:type="continuationSeparator" w:id="0">
    <w:p w14:paraId="6B510354" w14:textId="77777777" w:rsidR="00586599" w:rsidRDefault="0058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1F1669" w:rsidRDefault="001F1669" w:rsidP="009A4ACC">
    <w:pPr>
      <w:pStyle w:val="Nagwek"/>
      <w:ind w:left="-1134"/>
    </w:pPr>
  </w:p>
  <w:p w14:paraId="6DBE9692" w14:textId="77777777" w:rsidR="001F1669" w:rsidRDefault="001F166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1F1669" w:rsidRDefault="001F166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1F1669" w:rsidRDefault="001F166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32D6"/>
    <w:multiLevelType w:val="hybridMultilevel"/>
    <w:tmpl w:val="D42E5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92FEE"/>
    <w:rsid w:val="001A02A1"/>
    <w:rsid w:val="001A176E"/>
    <w:rsid w:val="001A3D33"/>
    <w:rsid w:val="001B210F"/>
    <w:rsid w:val="001D059A"/>
    <w:rsid w:val="001E11F6"/>
    <w:rsid w:val="001F1669"/>
    <w:rsid w:val="00240E56"/>
    <w:rsid w:val="00241C1F"/>
    <w:rsid w:val="002425AE"/>
    <w:rsid w:val="002529E4"/>
    <w:rsid w:val="00262DE9"/>
    <w:rsid w:val="002C06AF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7DF"/>
    <w:rsid w:val="00395C3D"/>
    <w:rsid w:val="0039693E"/>
    <w:rsid w:val="003A4A71"/>
    <w:rsid w:val="003C554F"/>
    <w:rsid w:val="003E4B27"/>
    <w:rsid w:val="0040149C"/>
    <w:rsid w:val="004057F4"/>
    <w:rsid w:val="00414478"/>
    <w:rsid w:val="004233A8"/>
    <w:rsid w:val="004430F4"/>
    <w:rsid w:val="00464281"/>
    <w:rsid w:val="004817DA"/>
    <w:rsid w:val="00492BD3"/>
    <w:rsid w:val="004943B7"/>
    <w:rsid w:val="004B38AD"/>
    <w:rsid w:val="004B70BD"/>
    <w:rsid w:val="004C303B"/>
    <w:rsid w:val="004C68E6"/>
    <w:rsid w:val="004D6317"/>
    <w:rsid w:val="0052111D"/>
    <w:rsid w:val="0056418B"/>
    <w:rsid w:val="005760A9"/>
    <w:rsid w:val="00586599"/>
    <w:rsid w:val="00594464"/>
    <w:rsid w:val="005E4E52"/>
    <w:rsid w:val="00613FC4"/>
    <w:rsid w:val="0061767F"/>
    <w:rsid w:val="00621CCB"/>
    <w:rsid w:val="00622781"/>
    <w:rsid w:val="006261B8"/>
    <w:rsid w:val="00640BFF"/>
    <w:rsid w:val="0066032A"/>
    <w:rsid w:val="006656D3"/>
    <w:rsid w:val="00665A91"/>
    <w:rsid w:val="00671386"/>
    <w:rsid w:val="0069621B"/>
    <w:rsid w:val="006A3B8A"/>
    <w:rsid w:val="006A6F6C"/>
    <w:rsid w:val="006B4267"/>
    <w:rsid w:val="006E0E0C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1F24"/>
    <w:rsid w:val="007B2500"/>
    <w:rsid w:val="007B502D"/>
    <w:rsid w:val="007B5688"/>
    <w:rsid w:val="007C4B4C"/>
    <w:rsid w:val="007D61D6"/>
    <w:rsid w:val="007E1B19"/>
    <w:rsid w:val="007F3623"/>
    <w:rsid w:val="00821249"/>
    <w:rsid w:val="00827311"/>
    <w:rsid w:val="00834BB4"/>
    <w:rsid w:val="00835187"/>
    <w:rsid w:val="00866DA9"/>
    <w:rsid w:val="00870732"/>
    <w:rsid w:val="008731A1"/>
    <w:rsid w:val="00873501"/>
    <w:rsid w:val="00876326"/>
    <w:rsid w:val="008945D9"/>
    <w:rsid w:val="008B5E28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34921"/>
    <w:rsid w:val="00A40DD3"/>
    <w:rsid w:val="00A830EB"/>
    <w:rsid w:val="00A8311B"/>
    <w:rsid w:val="00A97C49"/>
    <w:rsid w:val="00AB00A8"/>
    <w:rsid w:val="00AB437C"/>
    <w:rsid w:val="00AD1EFE"/>
    <w:rsid w:val="00AD51FC"/>
    <w:rsid w:val="00AD7E56"/>
    <w:rsid w:val="00AF6984"/>
    <w:rsid w:val="00B01F08"/>
    <w:rsid w:val="00B16E8F"/>
    <w:rsid w:val="00B2442F"/>
    <w:rsid w:val="00B26CA7"/>
    <w:rsid w:val="00B30401"/>
    <w:rsid w:val="00B374D4"/>
    <w:rsid w:val="00B6637D"/>
    <w:rsid w:val="00BB76D0"/>
    <w:rsid w:val="00BC363C"/>
    <w:rsid w:val="00C12E28"/>
    <w:rsid w:val="00C268A0"/>
    <w:rsid w:val="00C33F72"/>
    <w:rsid w:val="00C35532"/>
    <w:rsid w:val="00C377A0"/>
    <w:rsid w:val="00C4045E"/>
    <w:rsid w:val="00C538AD"/>
    <w:rsid w:val="00C57BB1"/>
    <w:rsid w:val="00C62C24"/>
    <w:rsid w:val="00C635B6"/>
    <w:rsid w:val="00C8100D"/>
    <w:rsid w:val="00C96A55"/>
    <w:rsid w:val="00CA5CBD"/>
    <w:rsid w:val="00CD0A8B"/>
    <w:rsid w:val="00CE005B"/>
    <w:rsid w:val="00D0361A"/>
    <w:rsid w:val="00D10BA6"/>
    <w:rsid w:val="00D1150B"/>
    <w:rsid w:val="00D30ADD"/>
    <w:rsid w:val="00D43A0D"/>
    <w:rsid w:val="00D46867"/>
    <w:rsid w:val="00D526F3"/>
    <w:rsid w:val="00D57724"/>
    <w:rsid w:val="00D57D3D"/>
    <w:rsid w:val="00D639A4"/>
    <w:rsid w:val="00D93707"/>
    <w:rsid w:val="00DA2034"/>
    <w:rsid w:val="00DC5F9E"/>
    <w:rsid w:val="00DC733E"/>
    <w:rsid w:val="00DD00AB"/>
    <w:rsid w:val="00DE5229"/>
    <w:rsid w:val="00DF57BE"/>
    <w:rsid w:val="00E06500"/>
    <w:rsid w:val="00E30158"/>
    <w:rsid w:val="00E539C6"/>
    <w:rsid w:val="00E57060"/>
    <w:rsid w:val="00E81ADD"/>
    <w:rsid w:val="00E87616"/>
    <w:rsid w:val="00EA5C16"/>
    <w:rsid w:val="00EC6981"/>
    <w:rsid w:val="00ED67FC"/>
    <w:rsid w:val="00EF000D"/>
    <w:rsid w:val="00EF39AE"/>
    <w:rsid w:val="00F0722B"/>
    <w:rsid w:val="00F5032F"/>
    <w:rsid w:val="00F545A3"/>
    <w:rsid w:val="00F6448E"/>
    <w:rsid w:val="00F83EE2"/>
    <w:rsid w:val="00FB1502"/>
    <w:rsid w:val="00FB5706"/>
    <w:rsid w:val="00FB7887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7F3D0A6-603B-4471-8E38-4B4CD109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</TotalTime>
  <Pages>12</Pages>
  <Words>1420</Words>
  <Characters>9946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2024-09-05T10:49:00Z</cp:lastPrinted>
  <dcterms:created xsi:type="dcterms:W3CDTF">2024-10-17T11:25:00Z</dcterms:created>
  <dcterms:modified xsi:type="dcterms:W3CDTF">2024-10-17T11:25:00Z</dcterms:modified>
</cp:coreProperties>
</file>