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3255CA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1711E720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24DC67B4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36833D42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63D1D0C9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  <w:r w:rsidR="003A4A71" w:rsidRPr="00D639A4">
        <w:rPr>
          <w:rFonts w:cs="Arial"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</w:p>
    <w:p w14:paraId="034397A0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14:paraId="531C781E" w14:textId="77777777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  <w:r w:rsidRPr="00D639A4">
        <w:rPr>
          <w:rFonts w:cs="Arial"/>
        </w:rPr>
        <w:tab/>
      </w:r>
      <w:r w:rsidRPr="00D639A4">
        <w:rPr>
          <w:rFonts w:cs="Arial"/>
          <w:b/>
        </w:rPr>
        <w:tab/>
      </w:r>
    </w:p>
    <w:p w14:paraId="0638EA13" w14:textId="73A350A0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DATA PRZEKAZANIA  HARMONOGRAMU</w:t>
      </w:r>
      <w:r w:rsidRPr="005B6AD4">
        <w:rPr>
          <w:rFonts w:cs="Arial"/>
          <w:b/>
          <w:color w:val="000000" w:themeColor="text1"/>
        </w:rPr>
        <w:t>:</w:t>
      </w:r>
      <w:r w:rsidR="00D639A4" w:rsidRPr="005B6AD4">
        <w:rPr>
          <w:rFonts w:cs="Arial"/>
          <w:b/>
          <w:color w:val="000000" w:themeColor="text1"/>
        </w:rPr>
        <w:t xml:space="preserve"> </w:t>
      </w:r>
      <w:r w:rsidR="006110BE" w:rsidRPr="005B6AD4">
        <w:rPr>
          <w:rFonts w:cs="Arial"/>
          <w:b/>
          <w:color w:val="000000" w:themeColor="text1"/>
        </w:rPr>
        <w:t>2</w:t>
      </w:r>
      <w:r w:rsidR="00E35CD5" w:rsidRPr="005B6AD4">
        <w:rPr>
          <w:rFonts w:cs="Arial"/>
          <w:b/>
          <w:color w:val="000000" w:themeColor="text1"/>
        </w:rPr>
        <w:t>7</w:t>
      </w:r>
      <w:r w:rsidR="00D639A4" w:rsidRPr="005B6AD4">
        <w:rPr>
          <w:rFonts w:cs="Arial"/>
          <w:b/>
          <w:color w:val="000000" w:themeColor="text1"/>
        </w:rPr>
        <w:t>.0</w:t>
      </w:r>
      <w:r w:rsidR="004F2F83" w:rsidRPr="005B6AD4">
        <w:rPr>
          <w:rFonts w:cs="Arial"/>
          <w:b/>
          <w:color w:val="000000" w:themeColor="text1"/>
        </w:rPr>
        <w:t>9</w:t>
      </w:r>
      <w:r w:rsidR="00D639A4" w:rsidRPr="005B6AD4">
        <w:rPr>
          <w:rFonts w:cs="Arial"/>
          <w:b/>
          <w:color w:val="000000" w:themeColor="text1"/>
        </w:rPr>
        <w:t>.2024</w:t>
      </w:r>
      <w:r w:rsidRPr="00D639A4">
        <w:rPr>
          <w:rFonts w:cs="Arial"/>
          <w:b/>
        </w:rPr>
        <w:tab/>
      </w:r>
    </w:p>
    <w:tbl>
      <w:tblPr>
        <w:tblStyle w:val="Tabela-Siatka"/>
        <w:tblW w:w="15546" w:type="dxa"/>
        <w:tblInd w:w="-714" w:type="dxa"/>
        <w:tblLook w:val="04A0" w:firstRow="1" w:lastRow="0" w:firstColumn="1" w:lastColumn="0" w:noHBand="0" w:noVBand="1"/>
      </w:tblPr>
      <w:tblGrid>
        <w:gridCol w:w="555"/>
        <w:gridCol w:w="4906"/>
        <w:gridCol w:w="1418"/>
        <w:gridCol w:w="1580"/>
        <w:gridCol w:w="1604"/>
        <w:gridCol w:w="2158"/>
        <w:gridCol w:w="1666"/>
        <w:gridCol w:w="1659"/>
      </w:tblGrid>
      <w:tr w:rsidR="00215B6D" w:rsidRPr="00AF3DB6" w14:paraId="6175B3C3" w14:textId="77777777" w:rsidTr="003A2D23">
        <w:trPr>
          <w:trHeight w:val="572"/>
        </w:trPr>
        <w:tc>
          <w:tcPr>
            <w:tcW w:w="555" w:type="dxa"/>
            <w:shd w:val="clear" w:color="auto" w:fill="F2F2F2" w:themeFill="background1" w:themeFillShade="F2"/>
            <w:vAlign w:val="center"/>
          </w:tcPr>
          <w:p w14:paraId="507896D8" w14:textId="77777777" w:rsidR="003A4A71" w:rsidRPr="00AF3DB6" w:rsidRDefault="003A4A71" w:rsidP="005B6AD4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LP.</w:t>
            </w:r>
          </w:p>
        </w:tc>
        <w:tc>
          <w:tcPr>
            <w:tcW w:w="4906" w:type="dxa"/>
            <w:shd w:val="clear" w:color="auto" w:fill="F2F2F2" w:themeFill="background1" w:themeFillShade="F2"/>
            <w:vAlign w:val="center"/>
          </w:tcPr>
          <w:p w14:paraId="3D3FC24C" w14:textId="77777777" w:rsidR="003A4A71" w:rsidRPr="00AF3DB6" w:rsidRDefault="003A4A71" w:rsidP="005B6AD4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Rodzaj formy wsparcia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520DB1AE" w14:textId="70E1CB4A" w:rsidR="003A4A71" w:rsidRDefault="003A4A71" w:rsidP="005B6AD4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 xml:space="preserve">Data </w:t>
            </w:r>
            <w:r>
              <w:rPr>
                <w:b/>
                <w:sz w:val="18"/>
              </w:rPr>
              <w:t>w</w:t>
            </w:r>
            <w:r w:rsidRPr="00AF3DB6">
              <w:rPr>
                <w:b/>
                <w:sz w:val="18"/>
              </w:rPr>
              <w:t>sparcia</w:t>
            </w:r>
          </w:p>
          <w:p w14:paraId="72663268" w14:textId="77777777" w:rsidR="003A4A71" w:rsidRPr="00AF3DB6" w:rsidRDefault="003A4A71" w:rsidP="005B6AD4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(od – do)</w:t>
            </w:r>
          </w:p>
        </w:tc>
        <w:tc>
          <w:tcPr>
            <w:tcW w:w="1580" w:type="dxa"/>
            <w:shd w:val="clear" w:color="auto" w:fill="F2F2F2" w:themeFill="background1" w:themeFillShade="F2"/>
            <w:vAlign w:val="center"/>
          </w:tcPr>
          <w:p w14:paraId="55A8A396" w14:textId="77777777" w:rsidR="003A4A71" w:rsidRPr="00AF3DB6" w:rsidRDefault="003A4A71" w:rsidP="005B6AD4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Godziny realizacji wsparcia</w:t>
            </w:r>
            <w:r>
              <w:rPr>
                <w:b/>
                <w:sz w:val="18"/>
              </w:rPr>
              <w:t xml:space="preserve"> (od – do)</w:t>
            </w:r>
          </w:p>
        </w:tc>
        <w:tc>
          <w:tcPr>
            <w:tcW w:w="1604" w:type="dxa"/>
            <w:shd w:val="clear" w:color="auto" w:fill="F2F2F2" w:themeFill="background1" w:themeFillShade="F2"/>
            <w:vAlign w:val="center"/>
          </w:tcPr>
          <w:p w14:paraId="4198893C" w14:textId="77777777" w:rsidR="003A4A71" w:rsidRPr="00AF3DB6" w:rsidRDefault="003A4A71" w:rsidP="005B6AD4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Miejsce realizacji wsparcia</w:t>
            </w:r>
            <w:r>
              <w:rPr>
                <w:b/>
                <w:sz w:val="18"/>
              </w:rPr>
              <w:t xml:space="preserve"> (dokładny adres)</w:t>
            </w:r>
          </w:p>
        </w:tc>
        <w:tc>
          <w:tcPr>
            <w:tcW w:w="2158" w:type="dxa"/>
            <w:shd w:val="clear" w:color="auto" w:fill="F2F2F2" w:themeFill="background1" w:themeFillShade="F2"/>
            <w:vAlign w:val="center"/>
          </w:tcPr>
          <w:p w14:paraId="13D5912D" w14:textId="77777777" w:rsidR="003A4A71" w:rsidRPr="00AF3DB6" w:rsidRDefault="003A4A71" w:rsidP="005B6AD4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Nazwa wykonawcy wsparcia</w:t>
            </w:r>
            <w:r>
              <w:rPr>
                <w:b/>
                <w:sz w:val="18"/>
              </w:rPr>
              <w:t xml:space="preserve"> (pole wskazane lecz nie wymagane)</w:t>
            </w:r>
          </w:p>
        </w:tc>
        <w:tc>
          <w:tcPr>
            <w:tcW w:w="1666" w:type="dxa"/>
            <w:shd w:val="clear" w:color="auto" w:fill="F2F2F2" w:themeFill="background1" w:themeFillShade="F2"/>
            <w:vAlign w:val="center"/>
          </w:tcPr>
          <w:p w14:paraId="032F1EAD" w14:textId="77777777" w:rsidR="003A4A71" w:rsidRDefault="003A4A71" w:rsidP="005B6AD4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Liczba uczestników (pole wskazane lecz nie wymagane)</w:t>
            </w:r>
          </w:p>
        </w:tc>
        <w:tc>
          <w:tcPr>
            <w:tcW w:w="1659" w:type="dxa"/>
            <w:shd w:val="clear" w:color="auto" w:fill="F2F2F2" w:themeFill="background1" w:themeFillShade="F2"/>
            <w:vAlign w:val="center"/>
          </w:tcPr>
          <w:p w14:paraId="41B89695" w14:textId="77777777" w:rsidR="003A4A71" w:rsidRDefault="003A4A71" w:rsidP="005B6AD4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Uwagi</w:t>
            </w:r>
          </w:p>
        </w:tc>
      </w:tr>
      <w:tr w:rsidR="00A51A08" w:rsidRPr="00AF3DB6" w14:paraId="0109324D" w14:textId="77777777" w:rsidTr="003A2D23">
        <w:tc>
          <w:tcPr>
            <w:tcW w:w="555" w:type="dxa"/>
            <w:vAlign w:val="center"/>
          </w:tcPr>
          <w:p w14:paraId="7B7E2451" w14:textId="74589C07" w:rsidR="00A51A08" w:rsidRPr="00AF3DB6" w:rsidRDefault="00A51A08" w:rsidP="00A51A08">
            <w:pPr>
              <w:jc w:val="center"/>
            </w:pPr>
            <w:r>
              <w:t>1</w:t>
            </w:r>
          </w:p>
        </w:tc>
        <w:tc>
          <w:tcPr>
            <w:tcW w:w="4906" w:type="dxa"/>
            <w:vAlign w:val="center"/>
          </w:tcPr>
          <w:p w14:paraId="31442785" w14:textId="0666A3F5" w:rsidR="00A51A08" w:rsidRPr="00AF3DB6" w:rsidRDefault="00A51A08" w:rsidP="00A51A08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1EACE8F8" w14:textId="2AAC9CFC" w:rsidR="00A51A08" w:rsidRPr="00AF3DB6" w:rsidRDefault="00A51A08" w:rsidP="00A51A08">
            <w:pPr>
              <w:jc w:val="center"/>
            </w:pPr>
            <w:r>
              <w:t>30.09.2024</w:t>
            </w:r>
          </w:p>
        </w:tc>
        <w:tc>
          <w:tcPr>
            <w:tcW w:w="1580" w:type="dxa"/>
            <w:vAlign w:val="center"/>
          </w:tcPr>
          <w:p w14:paraId="6A7228CA" w14:textId="3B0F451E" w:rsidR="00A51A08" w:rsidRPr="004F2F83" w:rsidRDefault="00A51A08" w:rsidP="00A51A08">
            <w:pPr>
              <w:jc w:val="center"/>
              <w:rPr>
                <w:color w:val="FF0000"/>
              </w:rPr>
            </w:pPr>
            <w:r>
              <w:t>16:00-18:00</w:t>
            </w:r>
          </w:p>
        </w:tc>
        <w:tc>
          <w:tcPr>
            <w:tcW w:w="1604" w:type="dxa"/>
            <w:vAlign w:val="center"/>
          </w:tcPr>
          <w:p w14:paraId="3893BE27" w14:textId="53DB5402" w:rsidR="00A51A08" w:rsidRPr="00AF3DB6" w:rsidRDefault="00A51A08" w:rsidP="00A51A08">
            <w:pPr>
              <w:jc w:val="center"/>
            </w:pPr>
            <w:r>
              <w:t>Plac Plebiscytowy 2, Kwidzyn</w:t>
            </w:r>
          </w:p>
        </w:tc>
        <w:tc>
          <w:tcPr>
            <w:tcW w:w="2158" w:type="dxa"/>
            <w:vAlign w:val="center"/>
          </w:tcPr>
          <w:p w14:paraId="16F29FCF" w14:textId="2032AED7" w:rsidR="00A51A08" w:rsidRPr="00AF3DB6" w:rsidRDefault="00A51A08" w:rsidP="00A51A08">
            <w:pPr>
              <w:jc w:val="center"/>
            </w:pPr>
            <w:r>
              <w:t xml:space="preserve">Marta </w:t>
            </w:r>
            <w:proofErr w:type="spellStart"/>
            <w:r>
              <w:t>Oklińska</w:t>
            </w:r>
            <w:proofErr w:type="spellEnd"/>
          </w:p>
        </w:tc>
        <w:tc>
          <w:tcPr>
            <w:tcW w:w="1666" w:type="dxa"/>
            <w:vAlign w:val="center"/>
          </w:tcPr>
          <w:p w14:paraId="74E9802B" w14:textId="3EE4CC50" w:rsidR="00A51A08" w:rsidRPr="00AF3DB6" w:rsidRDefault="00A51A08" w:rsidP="00A51A08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3CE6E5C3" w14:textId="2546F690" w:rsidR="00A51A08" w:rsidRPr="00AF3DB6" w:rsidRDefault="00A51A08" w:rsidP="00A51A08">
            <w:pPr>
              <w:jc w:val="center"/>
            </w:pPr>
            <w:r>
              <w:t>-</w:t>
            </w:r>
          </w:p>
        </w:tc>
      </w:tr>
      <w:tr w:rsidR="00A51A08" w:rsidRPr="00AF3DB6" w14:paraId="716F3CB2" w14:textId="77777777" w:rsidTr="003A2D23">
        <w:tc>
          <w:tcPr>
            <w:tcW w:w="555" w:type="dxa"/>
            <w:vAlign w:val="center"/>
          </w:tcPr>
          <w:p w14:paraId="58DB59E3" w14:textId="536A26FA" w:rsidR="00A51A08" w:rsidRPr="00AF3DB6" w:rsidRDefault="00A51A08" w:rsidP="00A51A08">
            <w:pPr>
              <w:jc w:val="center"/>
            </w:pPr>
            <w:r>
              <w:t>2</w:t>
            </w:r>
          </w:p>
        </w:tc>
        <w:tc>
          <w:tcPr>
            <w:tcW w:w="4906" w:type="dxa"/>
            <w:vAlign w:val="center"/>
          </w:tcPr>
          <w:p w14:paraId="72142FDB" w14:textId="2A66197E" w:rsidR="00A51A08" w:rsidRPr="00AF3DB6" w:rsidRDefault="00A51A08" w:rsidP="00A51A08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0B7CDA6D" w14:textId="29ECB3FE" w:rsidR="00A51A08" w:rsidRPr="00AF3DB6" w:rsidRDefault="00A51A08" w:rsidP="00A51A08">
            <w:pPr>
              <w:jc w:val="center"/>
            </w:pPr>
            <w:r>
              <w:t>30.09.2024</w:t>
            </w:r>
          </w:p>
        </w:tc>
        <w:tc>
          <w:tcPr>
            <w:tcW w:w="1580" w:type="dxa"/>
            <w:vAlign w:val="center"/>
          </w:tcPr>
          <w:p w14:paraId="4FD4306F" w14:textId="78C1DA1B" w:rsidR="00A51A08" w:rsidRPr="004F2F83" w:rsidRDefault="00A51A08" w:rsidP="00A51A08">
            <w:pPr>
              <w:jc w:val="center"/>
              <w:rPr>
                <w:color w:val="FF0000"/>
              </w:rPr>
            </w:pPr>
            <w:r>
              <w:t>18:00-20:00</w:t>
            </w:r>
          </w:p>
        </w:tc>
        <w:tc>
          <w:tcPr>
            <w:tcW w:w="1604" w:type="dxa"/>
            <w:vAlign w:val="center"/>
          </w:tcPr>
          <w:p w14:paraId="1A52EBF1" w14:textId="3FD93EE9" w:rsidR="00A51A08" w:rsidRPr="00AF3DB6" w:rsidRDefault="00A51A08" w:rsidP="00A51A08">
            <w:pPr>
              <w:jc w:val="center"/>
            </w:pPr>
            <w:r>
              <w:t>Plac Plebiscytowy 2, Kwidzyn</w:t>
            </w:r>
          </w:p>
        </w:tc>
        <w:tc>
          <w:tcPr>
            <w:tcW w:w="2158" w:type="dxa"/>
            <w:vAlign w:val="center"/>
          </w:tcPr>
          <w:p w14:paraId="7A323950" w14:textId="0C4F494A" w:rsidR="00A51A08" w:rsidRPr="00AF3DB6" w:rsidRDefault="00A51A08" w:rsidP="00A51A08">
            <w:pPr>
              <w:jc w:val="center"/>
            </w:pPr>
            <w:r>
              <w:t xml:space="preserve">Marta </w:t>
            </w:r>
            <w:proofErr w:type="spellStart"/>
            <w:r>
              <w:t>Oklińska</w:t>
            </w:r>
            <w:proofErr w:type="spellEnd"/>
          </w:p>
        </w:tc>
        <w:tc>
          <w:tcPr>
            <w:tcW w:w="1666" w:type="dxa"/>
            <w:vAlign w:val="center"/>
          </w:tcPr>
          <w:p w14:paraId="73CDBE2D" w14:textId="244D4D2D" w:rsidR="00A51A08" w:rsidRPr="00AF3DB6" w:rsidRDefault="00A51A08" w:rsidP="00A51A08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3705B7F6" w14:textId="1FE176C9" w:rsidR="00A51A08" w:rsidRPr="00AF3DB6" w:rsidRDefault="00A51A08" w:rsidP="00A51A08">
            <w:pPr>
              <w:jc w:val="center"/>
            </w:pPr>
            <w:r>
              <w:t>-</w:t>
            </w:r>
          </w:p>
        </w:tc>
      </w:tr>
      <w:tr w:rsidR="00A51A08" w:rsidRPr="00AF3DB6" w14:paraId="66937CF5" w14:textId="77777777" w:rsidTr="003A2D23">
        <w:tc>
          <w:tcPr>
            <w:tcW w:w="555" w:type="dxa"/>
            <w:vAlign w:val="center"/>
          </w:tcPr>
          <w:p w14:paraId="53785AD2" w14:textId="372E428E" w:rsidR="00A51A08" w:rsidRPr="00AF3DB6" w:rsidRDefault="00A51A08" w:rsidP="00A51A08">
            <w:pPr>
              <w:jc w:val="center"/>
            </w:pPr>
            <w:r>
              <w:t>3</w:t>
            </w:r>
          </w:p>
        </w:tc>
        <w:tc>
          <w:tcPr>
            <w:tcW w:w="4906" w:type="dxa"/>
            <w:vAlign w:val="center"/>
          </w:tcPr>
          <w:p w14:paraId="4B410254" w14:textId="04BC0686" w:rsidR="00A51A08" w:rsidRPr="00AF3DB6" w:rsidRDefault="00A51A08" w:rsidP="00A51A08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18033AC4" w14:textId="3C52FA5A" w:rsidR="00A51A08" w:rsidRPr="00AF3DB6" w:rsidRDefault="00A51A08" w:rsidP="00A51A08">
            <w:pPr>
              <w:jc w:val="center"/>
            </w:pPr>
            <w:r>
              <w:t>01.10.2024</w:t>
            </w:r>
          </w:p>
        </w:tc>
        <w:tc>
          <w:tcPr>
            <w:tcW w:w="1580" w:type="dxa"/>
            <w:vAlign w:val="center"/>
          </w:tcPr>
          <w:p w14:paraId="4EF23A68" w14:textId="565B26F6" w:rsidR="00A51A08" w:rsidRPr="004F2F83" w:rsidRDefault="00A51A08" w:rsidP="00A51A08">
            <w:pPr>
              <w:jc w:val="center"/>
              <w:rPr>
                <w:color w:val="FF0000"/>
              </w:rPr>
            </w:pPr>
            <w:r>
              <w:t>13:00-15:00</w:t>
            </w:r>
          </w:p>
        </w:tc>
        <w:tc>
          <w:tcPr>
            <w:tcW w:w="1604" w:type="dxa"/>
            <w:vAlign w:val="center"/>
          </w:tcPr>
          <w:p w14:paraId="3DB79361" w14:textId="2140C3E1" w:rsidR="00A51A08" w:rsidRPr="00AF3DB6" w:rsidRDefault="00A51A08" w:rsidP="00A51A08">
            <w:pPr>
              <w:jc w:val="center"/>
            </w:pPr>
            <w:r>
              <w:t>Plac Plebiscytowy 2, Kwidzyn</w:t>
            </w:r>
          </w:p>
        </w:tc>
        <w:tc>
          <w:tcPr>
            <w:tcW w:w="2158" w:type="dxa"/>
            <w:vAlign w:val="center"/>
          </w:tcPr>
          <w:p w14:paraId="469DC3C9" w14:textId="4CA75B17" w:rsidR="00A51A08" w:rsidRPr="00AF3DB6" w:rsidRDefault="00A51A08" w:rsidP="00A51A08">
            <w:pPr>
              <w:jc w:val="center"/>
            </w:pPr>
            <w:r>
              <w:t xml:space="preserve">Marta </w:t>
            </w:r>
            <w:proofErr w:type="spellStart"/>
            <w:r>
              <w:t>Oklińska</w:t>
            </w:r>
            <w:proofErr w:type="spellEnd"/>
          </w:p>
        </w:tc>
        <w:tc>
          <w:tcPr>
            <w:tcW w:w="1666" w:type="dxa"/>
            <w:vAlign w:val="center"/>
          </w:tcPr>
          <w:p w14:paraId="2D6CBDCD" w14:textId="5D6F8593" w:rsidR="00A51A08" w:rsidRPr="00AF3DB6" w:rsidRDefault="00A51A08" w:rsidP="00A51A08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3FBA3BC3" w14:textId="5F30D970" w:rsidR="00A51A08" w:rsidRPr="00AF3DB6" w:rsidRDefault="00A51A08" w:rsidP="00A51A08">
            <w:pPr>
              <w:jc w:val="center"/>
            </w:pPr>
            <w:r>
              <w:t>-</w:t>
            </w:r>
          </w:p>
        </w:tc>
      </w:tr>
      <w:tr w:rsidR="00A51A08" w:rsidRPr="00AF3DB6" w14:paraId="21394A4B" w14:textId="77777777" w:rsidTr="003A2D23">
        <w:tc>
          <w:tcPr>
            <w:tcW w:w="555" w:type="dxa"/>
            <w:vAlign w:val="center"/>
          </w:tcPr>
          <w:p w14:paraId="3B17FCE5" w14:textId="636D2F38" w:rsidR="00A51A08" w:rsidRPr="00AF3DB6" w:rsidRDefault="00A51A08" w:rsidP="00A51A08">
            <w:pPr>
              <w:jc w:val="center"/>
            </w:pPr>
            <w:r>
              <w:t>4</w:t>
            </w:r>
          </w:p>
        </w:tc>
        <w:tc>
          <w:tcPr>
            <w:tcW w:w="4906" w:type="dxa"/>
            <w:vAlign w:val="center"/>
          </w:tcPr>
          <w:p w14:paraId="224DB3E3" w14:textId="77777777" w:rsidR="00A51A08" w:rsidRPr="00AF3DB6" w:rsidRDefault="00A51A08" w:rsidP="00A51A08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19FAC503" w14:textId="77777777" w:rsidR="00A51A08" w:rsidRPr="00AF3DB6" w:rsidRDefault="00A51A08" w:rsidP="00A51A08">
            <w:pPr>
              <w:jc w:val="center"/>
            </w:pPr>
            <w:r>
              <w:t>01.10.2024</w:t>
            </w:r>
          </w:p>
        </w:tc>
        <w:tc>
          <w:tcPr>
            <w:tcW w:w="1580" w:type="dxa"/>
            <w:vAlign w:val="center"/>
          </w:tcPr>
          <w:p w14:paraId="4464CABF" w14:textId="77777777" w:rsidR="00A51A08" w:rsidRPr="00B64EFF" w:rsidRDefault="00A51A08" w:rsidP="00A51A08">
            <w:pPr>
              <w:jc w:val="center"/>
            </w:pPr>
            <w:r w:rsidRPr="00B64EFF">
              <w:t>16:00-18:00</w:t>
            </w:r>
          </w:p>
        </w:tc>
        <w:tc>
          <w:tcPr>
            <w:tcW w:w="1604" w:type="dxa"/>
            <w:vAlign w:val="center"/>
          </w:tcPr>
          <w:p w14:paraId="69C2E63D" w14:textId="53B08E3A" w:rsidR="00A51A08" w:rsidRPr="00AF3DB6" w:rsidRDefault="00A51A08" w:rsidP="00A51A08">
            <w:pPr>
              <w:jc w:val="center"/>
            </w:pPr>
            <w:r>
              <w:t>Plac Plebiscytowy 2, Kwidzyn</w:t>
            </w:r>
          </w:p>
        </w:tc>
        <w:tc>
          <w:tcPr>
            <w:tcW w:w="2158" w:type="dxa"/>
            <w:vAlign w:val="center"/>
          </w:tcPr>
          <w:p w14:paraId="75079EBA" w14:textId="77777777" w:rsidR="00A51A08" w:rsidRPr="00AF3DB6" w:rsidRDefault="00A51A08" w:rsidP="00A51A08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66" w:type="dxa"/>
            <w:vAlign w:val="center"/>
          </w:tcPr>
          <w:p w14:paraId="40614D57" w14:textId="159F8FE2" w:rsidR="00A51A08" w:rsidRPr="00AF3DB6" w:rsidRDefault="00A51A08" w:rsidP="00A51A08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6FE0E189" w14:textId="142C11EB" w:rsidR="00A51A08" w:rsidRPr="00AF3DB6" w:rsidRDefault="00A51A08" w:rsidP="00A51A08">
            <w:pPr>
              <w:jc w:val="center"/>
            </w:pPr>
            <w:r>
              <w:t>-</w:t>
            </w:r>
          </w:p>
        </w:tc>
      </w:tr>
      <w:tr w:rsidR="00A51A08" w:rsidRPr="00AF3DB6" w14:paraId="1C52F4E4" w14:textId="77777777" w:rsidTr="003A2D23">
        <w:tc>
          <w:tcPr>
            <w:tcW w:w="555" w:type="dxa"/>
            <w:vAlign w:val="center"/>
          </w:tcPr>
          <w:p w14:paraId="432DAA08" w14:textId="5A7CDAEE" w:rsidR="00A51A08" w:rsidRPr="00AF3DB6" w:rsidRDefault="00A51A08" w:rsidP="00A51A08">
            <w:pPr>
              <w:jc w:val="center"/>
            </w:pPr>
            <w:r>
              <w:t>5</w:t>
            </w:r>
          </w:p>
        </w:tc>
        <w:tc>
          <w:tcPr>
            <w:tcW w:w="4906" w:type="dxa"/>
            <w:vAlign w:val="center"/>
          </w:tcPr>
          <w:p w14:paraId="49E0C561" w14:textId="707DF1CC" w:rsidR="00A51A08" w:rsidRPr="00AF3DB6" w:rsidRDefault="00A51A08" w:rsidP="00A51A08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4F00F739" w14:textId="2AB2131A" w:rsidR="00A51A08" w:rsidRPr="00AF3DB6" w:rsidRDefault="00A51A08" w:rsidP="00A51A08">
            <w:pPr>
              <w:jc w:val="center"/>
            </w:pPr>
            <w:r>
              <w:t>01.10.2024</w:t>
            </w:r>
          </w:p>
        </w:tc>
        <w:tc>
          <w:tcPr>
            <w:tcW w:w="1580" w:type="dxa"/>
            <w:vAlign w:val="center"/>
          </w:tcPr>
          <w:p w14:paraId="73192F81" w14:textId="0C9386D1" w:rsidR="00A51A08" w:rsidRPr="004F2F83" w:rsidRDefault="00A51A08" w:rsidP="00A51A08">
            <w:pPr>
              <w:jc w:val="center"/>
              <w:rPr>
                <w:color w:val="FF0000"/>
              </w:rPr>
            </w:pPr>
            <w:r>
              <w:t>16:30-18:30</w:t>
            </w:r>
          </w:p>
        </w:tc>
        <w:tc>
          <w:tcPr>
            <w:tcW w:w="1604" w:type="dxa"/>
            <w:vAlign w:val="center"/>
          </w:tcPr>
          <w:p w14:paraId="284053FD" w14:textId="12A7C683" w:rsidR="00A51A08" w:rsidRPr="00AF3DB6" w:rsidRDefault="00A51A08" w:rsidP="00A51A08">
            <w:pPr>
              <w:jc w:val="center"/>
            </w:pPr>
            <w:r>
              <w:t>Plac Plebiscytowy 2, Kwidzyn</w:t>
            </w:r>
          </w:p>
        </w:tc>
        <w:tc>
          <w:tcPr>
            <w:tcW w:w="2158" w:type="dxa"/>
            <w:vAlign w:val="center"/>
          </w:tcPr>
          <w:p w14:paraId="46E2C895" w14:textId="4977471D" w:rsidR="00A51A08" w:rsidRPr="00AF3DB6" w:rsidRDefault="00A51A08" w:rsidP="00A51A08">
            <w:pPr>
              <w:jc w:val="center"/>
            </w:pPr>
            <w:r>
              <w:t xml:space="preserve">Marta </w:t>
            </w:r>
            <w:proofErr w:type="spellStart"/>
            <w:r>
              <w:t>Oklińska</w:t>
            </w:r>
            <w:proofErr w:type="spellEnd"/>
          </w:p>
        </w:tc>
        <w:tc>
          <w:tcPr>
            <w:tcW w:w="1666" w:type="dxa"/>
            <w:vAlign w:val="center"/>
          </w:tcPr>
          <w:p w14:paraId="0535D466" w14:textId="5BB03BF9" w:rsidR="00A51A08" w:rsidRPr="00AF3DB6" w:rsidRDefault="00A51A08" w:rsidP="00A51A08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7D21FF7A" w14:textId="28381D55" w:rsidR="00A51A08" w:rsidRPr="00AF3DB6" w:rsidRDefault="00A51A08" w:rsidP="00A51A08">
            <w:pPr>
              <w:jc w:val="center"/>
            </w:pPr>
            <w:r>
              <w:t>-</w:t>
            </w:r>
          </w:p>
        </w:tc>
      </w:tr>
      <w:tr w:rsidR="00A51A08" w:rsidRPr="00AF3DB6" w14:paraId="10B74934" w14:textId="77777777" w:rsidTr="003A2D23">
        <w:tc>
          <w:tcPr>
            <w:tcW w:w="555" w:type="dxa"/>
            <w:vAlign w:val="center"/>
          </w:tcPr>
          <w:p w14:paraId="35899530" w14:textId="0EDEF2EC" w:rsidR="00A51A08" w:rsidRPr="00AF3DB6" w:rsidRDefault="00A51A08" w:rsidP="00A51A08">
            <w:pPr>
              <w:jc w:val="center"/>
            </w:pPr>
            <w:r>
              <w:t>6</w:t>
            </w:r>
          </w:p>
        </w:tc>
        <w:tc>
          <w:tcPr>
            <w:tcW w:w="4906" w:type="dxa"/>
            <w:vAlign w:val="center"/>
          </w:tcPr>
          <w:p w14:paraId="7A2D1B6A" w14:textId="32851852" w:rsidR="00A51A08" w:rsidRPr="00AF3DB6" w:rsidRDefault="00A51A08" w:rsidP="00A51A08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2F81AE91" w14:textId="3702BDF5" w:rsidR="00A51A08" w:rsidRPr="00AF3DB6" w:rsidRDefault="00A51A08" w:rsidP="00A51A08">
            <w:pPr>
              <w:jc w:val="center"/>
            </w:pPr>
            <w:r>
              <w:t>01.10.2024</w:t>
            </w:r>
          </w:p>
        </w:tc>
        <w:tc>
          <w:tcPr>
            <w:tcW w:w="1580" w:type="dxa"/>
            <w:vAlign w:val="center"/>
          </w:tcPr>
          <w:p w14:paraId="1D12AA4C" w14:textId="7F3E345F" w:rsidR="00A51A08" w:rsidRPr="004F2F83" w:rsidRDefault="00A51A08" w:rsidP="00A51A08">
            <w:pPr>
              <w:jc w:val="center"/>
              <w:rPr>
                <w:color w:val="FF0000"/>
              </w:rPr>
            </w:pPr>
            <w:r>
              <w:t>18:30-20:30</w:t>
            </w:r>
          </w:p>
        </w:tc>
        <w:tc>
          <w:tcPr>
            <w:tcW w:w="1604" w:type="dxa"/>
            <w:vAlign w:val="center"/>
          </w:tcPr>
          <w:p w14:paraId="701BF33C" w14:textId="106C0E96" w:rsidR="00A51A08" w:rsidRPr="00AF3DB6" w:rsidRDefault="00A51A08" w:rsidP="00A51A08">
            <w:pPr>
              <w:jc w:val="center"/>
            </w:pPr>
            <w:r>
              <w:t>Plac Plebiscytowy 2, Kwidzyn</w:t>
            </w:r>
          </w:p>
        </w:tc>
        <w:tc>
          <w:tcPr>
            <w:tcW w:w="2158" w:type="dxa"/>
            <w:vAlign w:val="center"/>
          </w:tcPr>
          <w:p w14:paraId="7B4F2587" w14:textId="7E6478C1" w:rsidR="00A51A08" w:rsidRPr="00AF3DB6" w:rsidRDefault="00A51A08" w:rsidP="00A51A08">
            <w:pPr>
              <w:jc w:val="center"/>
            </w:pPr>
            <w:r w:rsidRPr="00CE5A93">
              <w:t xml:space="preserve">Marta </w:t>
            </w:r>
            <w:proofErr w:type="spellStart"/>
            <w:r w:rsidRPr="00CE5A93">
              <w:t>Oklińska</w:t>
            </w:r>
            <w:proofErr w:type="spellEnd"/>
          </w:p>
        </w:tc>
        <w:tc>
          <w:tcPr>
            <w:tcW w:w="1666" w:type="dxa"/>
            <w:vAlign w:val="center"/>
          </w:tcPr>
          <w:p w14:paraId="265F9911" w14:textId="08A524A0" w:rsidR="00A51A08" w:rsidRPr="00AF3DB6" w:rsidRDefault="00A51A08" w:rsidP="00A51A08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3C7FDFBE" w14:textId="213FFF07" w:rsidR="00A51A08" w:rsidRPr="00AF3DB6" w:rsidRDefault="00A51A08" w:rsidP="00A51A08">
            <w:pPr>
              <w:jc w:val="center"/>
            </w:pPr>
            <w:r>
              <w:t>-</w:t>
            </w:r>
          </w:p>
        </w:tc>
      </w:tr>
      <w:tr w:rsidR="00A51A08" w:rsidRPr="00AF3DB6" w14:paraId="0C1C0A0F" w14:textId="77777777" w:rsidTr="003A2D23">
        <w:tc>
          <w:tcPr>
            <w:tcW w:w="555" w:type="dxa"/>
            <w:vAlign w:val="center"/>
          </w:tcPr>
          <w:p w14:paraId="33460751" w14:textId="1F38D8D8" w:rsidR="00A51A08" w:rsidRPr="00AF3DB6" w:rsidRDefault="00A51A08" w:rsidP="00A51A08">
            <w:pPr>
              <w:jc w:val="center"/>
            </w:pPr>
            <w:r>
              <w:t>7</w:t>
            </w:r>
          </w:p>
        </w:tc>
        <w:tc>
          <w:tcPr>
            <w:tcW w:w="4906" w:type="dxa"/>
            <w:vAlign w:val="center"/>
          </w:tcPr>
          <w:p w14:paraId="209374B6" w14:textId="77777777" w:rsidR="00A51A08" w:rsidRPr="00AF3DB6" w:rsidRDefault="00A51A08" w:rsidP="00A51A08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53F12C21" w14:textId="77777777" w:rsidR="00A51A08" w:rsidRPr="00AF3DB6" w:rsidRDefault="00A51A08" w:rsidP="00A51A08">
            <w:pPr>
              <w:jc w:val="center"/>
            </w:pPr>
            <w:r>
              <w:t>02.10.2024</w:t>
            </w:r>
          </w:p>
        </w:tc>
        <w:tc>
          <w:tcPr>
            <w:tcW w:w="1580" w:type="dxa"/>
            <w:vAlign w:val="center"/>
          </w:tcPr>
          <w:p w14:paraId="6636C8CD" w14:textId="77777777" w:rsidR="00A51A08" w:rsidRPr="00B64EFF" w:rsidRDefault="00A51A08" w:rsidP="00A51A08">
            <w:pPr>
              <w:jc w:val="center"/>
            </w:pPr>
            <w:r w:rsidRPr="00B64EFF">
              <w:t>16:00-18:00</w:t>
            </w:r>
          </w:p>
        </w:tc>
        <w:tc>
          <w:tcPr>
            <w:tcW w:w="1604" w:type="dxa"/>
            <w:vAlign w:val="center"/>
          </w:tcPr>
          <w:p w14:paraId="5EC24001" w14:textId="77777777" w:rsidR="00A51A08" w:rsidRPr="00AF3DB6" w:rsidRDefault="00A51A08" w:rsidP="00A51A08">
            <w:pPr>
              <w:jc w:val="center"/>
            </w:pPr>
            <w:r>
              <w:t>Plac Plebiscytowy 2, Kwidzyn</w:t>
            </w:r>
          </w:p>
        </w:tc>
        <w:tc>
          <w:tcPr>
            <w:tcW w:w="2158" w:type="dxa"/>
            <w:vAlign w:val="center"/>
          </w:tcPr>
          <w:p w14:paraId="5D1E56E7" w14:textId="77777777" w:rsidR="00A51A08" w:rsidRPr="00AF3DB6" w:rsidRDefault="00A51A08" w:rsidP="00A51A08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66" w:type="dxa"/>
            <w:vAlign w:val="center"/>
          </w:tcPr>
          <w:p w14:paraId="6FF8D560" w14:textId="7B2B3990" w:rsidR="00A51A08" w:rsidRPr="00AF3DB6" w:rsidRDefault="00A51A08" w:rsidP="00A51A08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381EAE93" w14:textId="15538563" w:rsidR="00A51A08" w:rsidRPr="00AF3DB6" w:rsidRDefault="00A51A08" w:rsidP="00A51A08">
            <w:pPr>
              <w:jc w:val="center"/>
            </w:pPr>
            <w:r>
              <w:t>-</w:t>
            </w:r>
          </w:p>
        </w:tc>
      </w:tr>
      <w:tr w:rsidR="00A51A08" w:rsidRPr="00AF3DB6" w14:paraId="48F6542B" w14:textId="77777777" w:rsidTr="003A2D23">
        <w:tc>
          <w:tcPr>
            <w:tcW w:w="555" w:type="dxa"/>
            <w:vAlign w:val="center"/>
          </w:tcPr>
          <w:p w14:paraId="2ABA8DF5" w14:textId="5071A097" w:rsidR="00A51A08" w:rsidRPr="00AF3DB6" w:rsidRDefault="00A51A08" w:rsidP="00A51A08">
            <w:pPr>
              <w:jc w:val="center"/>
            </w:pPr>
            <w:r>
              <w:t>8</w:t>
            </w:r>
          </w:p>
        </w:tc>
        <w:tc>
          <w:tcPr>
            <w:tcW w:w="4906" w:type="dxa"/>
            <w:vAlign w:val="center"/>
          </w:tcPr>
          <w:p w14:paraId="51E4C5CC" w14:textId="77777777" w:rsidR="00A51A08" w:rsidRPr="00AF3DB6" w:rsidRDefault="00A51A08" w:rsidP="00A51A08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5084FC20" w14:textId="77777777" w:rsidR="00A51A08" w:rsidRPr="00AF3DB6" w:rsidRDefault="00A51A08" w:rsidP="00A51A08">
            <w:pPr>
              <w:jc w:val="center"/>
            </w:pPr>
            <w:r>
              <w:t>02.10.2024</w:t>
            </w:r>
          </w:p>
        </w:tc>
        <w:tc>
          <w:tcPr>
            <w:tcW w:w="1580" w:type="dxa"/>
            <w:vAlign w:val="center"/>
          </w:tcPr>
          <w:p w14:paraId="18C92960" w14:textId="77777777" w:rsidR="00A51A08" w:rsidRPr="00B64EFF" w:rsidRDefault="00A51A08" w:rsidP="00A51A08">
            <w:pPr>
              <w:jc w:val="center"/>
            </w:pPr>
            <w:r w:rsidRPr="00B64EFF">
              <w:t>18:00-20:00</w:t>
            </w:r>
          </w:p>
        </w:tc>
        <w:tc>
          <w:tcPr>
            <w:tcW w:w="1604" w:type="dxa"/>
            <w:vAlign w:val="center"/>
          </w:tcPr>
          <w:p w14:paraId="784501DE" w14:textId="77777777" w:rsidR="00A51A08" w:rsidRPr="00AF3DB6" w:rsidRDefault="00A51A08" w:rsidP="00A51A08">
            <w:pPr>
              <w:jc w:val="center"/>
            </w:pPr>
            <w:r>
              <w:t>Plac Plebiscytowy 2, Kwidzyn</w:t>
            </w:r>
          </w:p>
        </w:tc>
        <w:tc>
          <w:tcPr>
            <w:tcW w:w="2158" w:type="dxa"/>
            <w:vAlign w:val="center"/>
          </w:tcPr>
          <w:p w14:paraId="0A65921F" w14:textId="77777777" w:rsidR="00A51A08" w:rsidRPr="00AF3DB6" w:rsidRDefault="00A51A08" w:rsidP="00A51A08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66" w:type="dxa"/>
            <w:vAlign w:val="center"/>
          </w:tcPr>
          <w:p w14:paraId="75A35519" w14:textId="3A9F41E1" w:rsidR="00A51A08" w:rsidRPr="00AF3DB6" w:rsidRDefault="00A51A08" w:rsidP="00A51A08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160495DF" w14:textId="2F949791" w:rsidR="00A51A08" w:rsidRPr="00AF3DB6" w:rsidRDefault="00A51A08" w:rsidP="00A51A08">
            <w:pPr>
              <w:jc w:val="center"/>
            </w:pPr>
            <w:r>
              <w:t>-</w:t>
            </w:r>
          </w:p>
        </w:tc>
      </w:tr>
      <w:tr w:rsidR="00A51A08" w:rsidRPr="00AF3DB6" w14:paraId="61A91AA0" w14:textId="77777777" w:rsidTr="003A2D23">
        <w:tc>
          <w:tcPr>
            <w:tcW w:w="555" w:type="dxa"/>
            <w:vAlign w:val="center"/>
          </w:tcPr>
          <w:p w14:paraId="01ADA451" w14:textId="7C9F40D6" w:rsidR="00A51A08" w:rsidRPr="00AF3DB6" w:rsidRDefault="00A51A08" w:rsidP="00A51A08">
            <w:pPr>
              <w:jc w:val="center"/>
            </w:pPr>
            <w:r>
              <w:t>9</w:t>
            </w:r>
          </w:p>
        </w:tc>
        <w:tc>
          <w:tcPr>
            <w:tcW w:w="4906" w:type="dxa"/>
            <w:vAlign w:val="center"/>
          </w:tcPr>
          <w:p w14:paraId="7D85765D" w14:textId="77777777" w:rsidR="00A51A08" w:rsidRPr="00AF3DB6" w:rsidRDefault="00A51A08" w:rsidP="00A51A08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041ABDCF" w14:textId="77777777" w:rsidR="00A51A08" w:rsidRPr="00AF3DB6" w:rsidRDefault="00A51A08" w:rsidP="00A51A08">
            <w:pPr>
              <w:jc w:val="center"/>
            </w:pPr>
            <w:r>
              <w:t>03.10.2024</w:t>
            </w:r>
          </w:p>
        </w:tc>
        <w:tc>
          <w:tcPr>
            <w:tcW w:w="1580" w:type="dxa"/>
            <w:vAlign w:val="center"/>
          </w:tcPr>
          <w:p w14:paraId="10F06786" w14:textId="77777777" w:rsidR="00A51A08" w:rsidRPr="00AF3DB6" w:rsidRDefault="00A51A08" w:rsidP="00A51A08">
            <w:pPr>
              <w:jc w:val="center"/>
            </w:pPr>
            <w:r>
              <w:t>08:00-10:00</w:t>
            </w:r>
          </w:p>
        </w:tc>
        <w:tc>
          <w:tcPr>
            <w:tcW w:w="1604" w:type="dxa"/>
            <w:vAlign w:val="center"/>
          </w:tcPr>
          <w:p w14:paraId="71C0316E" w14:textId="6F7981FE" w:rsidR="00A51A08" w:rsidRPr="00AF3DB6" w:rsidRDefault="00A51A08" w:rsidP="00A51A08">
            <w:pPr>
              <w:jc w:val="center"/>
            </w:pPr>
            <w:r w:rsidRPr="00BE3B07">
              <w:t>Plac Plebiscytowy 2, Kwidzyn</w:t>
            </w:r>
          </w:p>
        </w:tc>
        <w:tc>
          <w:tcPr>
            <w:tcW w:w="2158" w:type="dxa"/>
            <w:vAlign w:val="center"/>
          </w:tcPr>
          <w:p w14:paraId="75353A2D" w14:textId="237CCD1C" w:rsidR="00A51A08" w:rsidRPr="00AF3DB6" w:rsidRDefault="00A51A08" w:rsidP="00A51A08">
            <w:pPr>
              <w:jc w:val="center"/>
            </w:pPr>
            <w:r w:rsidRPr="00CE5A93">
              <w:t xml:space="preserve">Marta </w:t>
            </w:r>
            <w:proofErr w:type="spellStart"/>
            <w:r w:rsidRPr="00CE5A93">
              <w:t>Oklińska</w:t>
            </w:r>
            <w:proofErr w:type="spellEnd"/>
          </w:p>
        </w:tc>
        <w:tc>
          <w:tcPr>
            <w:tcW w:w="1666" w:type="dxa"/>
            <w:vAlign w:val="center"/>
          </w:tcPr>
          <w:p w14:paraId="1605BBDF" w14:textId="7A16FDEA" w:rsidR="00A51A08" w:rsidRPr="00AF3DB6" w:rsidRDefault="00A51A08" w:rsidP="00A51A08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750526A9" w14:textId="4D869263" w:rsidR="00A51A08" w:rsidRPr="00AF3DB6" w:rsidRDefault="00A51A08" w:rsidP="00A51A08">
            <w:pPr>
              <w:jc w:val="center"/>
            </w:pPr>
            <w:r>
              <w:t>-</w:t>
            </w:r>
          </w:p>
        </w:tc>
      </w:tr>
      <w:tr w:rsidR="00A51A08" w:rsidRPr="00AF3DB6" w14:paraId="28DA17C4" w14:textId="77777777" w:rsidTr="003A2D23">
        <w:tc>
          <w:tcPr>
            <w:tcW w:w="555" w:type="dxa"/>
            <w:vAlign w:val="center"/>
          </w:tcPr>
          <w:p w14:paraId="2F6F686F" w14:textId="0D4CD1CB" w:rsidR="00A51A08" w:rsidRPr="00AF3DB6" w:rsidRDefault="00A51A08" w:rsidP="00A51A08">
            <w:pPr>
              <w:jc w:val="center"/>
            </w:pPr>
            <w:r>
              <w:t>10</w:t>
            </w:r>
          </w:p>
        </w:tc>
        <w:tc>
          <w:tcPr>
            <w:tcW w:w="4906" w:type="dxa"/>
            <w:vAlign w:val="center"/>
          </w:tcPr>
          <w:p w14:paraId="60062AE9" w14:textId="77777777" w:rsidR="00A51A08" w:rsidRPr="00AF3DB6" w:rsidRDefault="00A51A08" w:rsidP="00A51A08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67A91C83" w14:textId="77777777" w:rsidR="00A51A08" w:rsidRPr="00AF3DB6" w:rsidRDefault="00A51A08" w:rsidP="00A51A08">
            <w:pPr>
              <w:jc w:val="center"/>
            </w:pPr>
            <w:r>
              <w:t>03.10.2024</w:t>
            </w:r>
          </w:p>
        </w:tc>
        <w:tc>
          <w:tcPr>
            <w:tcW w:w="1580" w:type="dxa"/>
            <w:vAlign w:val="center"/>
          </w:tcPr>
          <w:p w14:paraId="5DB7AEB2" w14:textId="77777777" w:rsidR="00A51A08" w:rsidRPr="00AF3DB6" w:rsidRDefault="00A51A08" w:rsidP="00A51A08">
            <w:pPr>
              <w:jc w:val="center"/>
            </w:pPr>
            <w:r>
              <w:t>10:00-12:00</w:t>
            </w:r>
          </w:p>
        </w:tc>
        <w:tc>
          <w:tcPr>
            <w:tcW w:w="1604" w:type="dxa"/>
            <w:vAlign w:val="center"/>
          </w:tcPr>
          <w:p w14:paraId="6AB5CC16" w14:textId="05D56AF1" w:rsidR="00A51A08" w:rsidRPr="00AF3DB6" w:rsidRDefault="00A51A08" w:rsidP="00A51A08">
            <w:pPr>
              <w:jc w:val="center"/>
            </w:pPr>
            <w:r w:rsidRPr="00BE3B07">
              <w:t>Plac Plebiscytowy 2, Kwidzyn</w:t>
            </w:r>
          </w:p>
        </w:tc>
        <w:tc>
          <w:tcPr>
            <w:tcW w:w="2158" w:type="dxa"/>
            <w:vAlign w:val="center"/>
          </w:tcPr>
          <w:p w14:paraId="5B6357A2" w14:textId="677442C4" w:rsidR="00A51A08" w:rsidRPr="00AF3DB6" w:rsidRDefault="00A51A08" w:rsidP="00A51A08">
            <w:pPr>
              <w:jc w:val="center"/>
            </w:pPr>
            <w:r w:rsidRPr="00CE5A93">
              <w:t xml:space="preserve">Marta </w:t>
            </w:r>
            <w:proofErr w:type="spellStart"/>
            <w:r w:rsidRPr="00CE5A93">
              <w:t>Oklińska</w:t>
            </w:r>
            <w:proofErr w:type="spellEnd"/>
          </w:p>
        </w:tc>
        <w:tc>
          <w:tcPr>
            <w:tcW w:w="1666" w:type="dxa"/>
            <w:vAlign w:val="center"/>
          </w:tcPr>
          <w:p w14:paraId="0D25D46C" w14:textId="33AAB507" w:rsidR="00A51A08" w:rsidRPr="00AF3DB6" w:rsidRDefault="00A51A08" w:rsidP="00A51A08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7F52DC4B" w14:textId="38B7CDB6" w:rsidR="00A51A08" w:rsidRPr="00AF3DB6" w:rsidRDefault="00A51A08" w:rsidP="00A51A08">
            <w:pPr>
              <w:jc w:val="center"/>
            </w:pPr>
            <w:r>
              <w:t>-</w:t>
            </w:r>
          </w:p>
        </w:tc>
      </w:tr>
      <w:tr w:rsidR="00A51A08" w:rsidRPr="00AF3DB6" w14:paraId="26C96F37" w14:textId="77777777" w:rsidTr="003A2D23">
        <w:tc>
          <w:tcPr>
            <w:tcW w:w="555" w:type="dxa"/>
            <w:vAlign w:val="center"/>
          </w:tcPr>
          <w:p w14:paraId="2BAF1ADC" w14:textId="0CC951CD" w:rsidR="00A51A08" w:rsidRPr="00AF3DB6" w:rsidRDefault="00A51A08" w:rsidP="00A51A08">
            <w:pPr>
              <w:jc w:val="center"/>
            </w:pPr>
            <w:r>
              <w:t>11</w:t>
            </w:r>
          </w:p>
        </w:tc>
        <w:tc>
          <w:tcPr>
            <w:tcW w:w="4906" w:type="dxa"/>
            <w:vAlign w:val="center"/>
          </w:tcPr>
          <w:p w14:paraId="77A643C2" w14:textId="77777777" w:rsidR="00A51A08" w:rsidRPr="00AF3DB6" w:rsidRDefault="00A51A08" w:rsidP="00A51A08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40826183" w14:textId="77777777" w:rsidR="00A51A08" w:rsidRPr="00AF3DB6" w:rsidRDefault="00A51A08" w:rsidP="00A51A08">
            <w:pPr>
              <w:jc w:val="center"/>
            </w:pPr>
            <w:r>
              <w:t>03.10.2024</w:t>
            </w:r>
          </w:p>
        </w:tc>
        <w:tc>
          <w:tcPr>
            <w:tcW w:w="1580" w:type="dxa"/>
            <w:vAlign w:val="center"/>
          </w:tcPr>
          <w:p w14:paraId="64E3B821" w14:textId="77777777" w:rsidR="00A51A08" w:rsidRPr="00B64EFF" w:rsidRDefault="00A51A08" w:rsidP="00A51A08">
            <w:pPr>
              <w:jc w:val="center"/>
            </w:pPr>
            <w:r w:rsidRPr="00B64EFF">
              <w:t>15:00-17:00</w:t>
            </w:r>
          </w:p>
        </w:tc>
        <w:tc>
          <w:tcPr>
            <w:tcW w:w="1604" w:type="dxa"/>
            <w:vAlign w:val="center"/>
          </w:tcPr>
          <w:p w14:paraId="0F1BA627" w14:textId="77777777" w:rsidR="00A51A08" w:rsidRPr="00AF3DB6" w:rsidRDefault="00A51A08" w:rsidP="00A51A08">
            <w:pPr>
              <w:jc w:val="center"/>
            </w:pPr>
            <w:r>
              <w:t>Plac Plebiscytowy 2, Kwidzyn</w:t>
            </w:r>
          </w:p>
        </w:tc>
        <w:tc>
          <w:tcPr>
            <w:tcW w:w="2158" w:type="dxa"/>
            <w:vAlign w:val="center"/>
          </w:tcPr>
          <w:p w14:paraId="32C1E9AE" w14:textId="77777777" w:rsidR="00A51A08" w:rsidRPr="00AF3DB6" w:rsidRDefault="00A51A08" w:rsidP="00A51A08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66" w:type="dxa"/>
            <w:vAlign w:val="center"/>
          </w:tcPr>
          <w:p w14:paraId="542E84F0" w14:textId="1F4EF64E" w:rsidR="00A51A08" w:rsidRPr="00AF3DB6" w:rsidRDefault="00A51A08" w:rsidP="00A51A08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17AEC508" w14:textId="1C4F71EF" w:rsidR="00A51A08" w:rsidRPr="00AF3DB6" w:rsidRDefault="00A51A08" w:rsidP="00A51A08">
            <w:pPr>
              <w:jc w:val="center"/>
            </w:pPr>
            <w:r>
              <w:t>-</w:t>
            </w:r>
          </w:p>
        </w:tc>
      </w:tr>
      <w:tr w:rsidR="00A51A08" w:rsidRPr="00AF3DB6" w14:paraId="757FBFB4" w14:textId="77777777" w:rsidTr="003A2D23">
        <w:tc>
          <w:tcPr>
            <w:tcW w:w="555" w:type="dxa"/>
            <w:vAlign w:val="center"/>
          </w:tcPr>
          <w:p w14:paraId="18BC6A5F" w14:textId="3CF2414D" w:rsidR="00A51A08" w:rsidRPr="00AF3DB6" w:rsidRDefault="00A51A08" w:rsidP="00A51A08">
            <w:pPr>
              <w:jc w:val="center"/>
            </w:pPr>
            <w:r>
              <w:t>12</w:t>
            </w:r>
          </w:p>
        </w:tc>
        <w:tc>
          <w:tcPr>
            <w:tcW w:w="4906" w:type="dxa"/>
            <w:vAlign w:val="center"/>
          </w:tcPr>
          <w:p w14:paraId="0F498CBD" w14:textId="77777777" w:rsidR="00A51A08" w:rsidRPr="00AF3DB6" w:rsidRDefault="00A51A08" w:rsidP="00A51A08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13A8FA6A" w14:textId="77777777" w:rsidR="00A51A08" w:rsidRPr="00AF3DB6" w:rsidRDefault="00A51A08" w:rsidP="00A51A08">
            <w:pPr>
              <w:jc w:val="center"/>
            </w:pPr>
            <w:r>
              <w:t>03.10.2024</w:t>
            </w:r>
          </w:p>
        </w:tc>
        <w:tc>
          <w:tcPr>
            <w:tcW w:w="1580" w:type="dxa"/>
            <w:vAlign w:val="center"/>
          </w:tcPr>
          <w:p w14:paraId="549B807C" w14:textId="77777777" w:rsidR="00A51A08" w:rsidRPr="00B64EFF" w:rsidRDefault="00A51A08" w:rsidP="00A51A08">
            <w:pPr>
              <w:jc w:val="center"/>
            </w:pPr>
            <w:r w:rsidRPr="00B64EFF">
              <w:t>17:00-19:00</w:t>
            </w:r>
          </w:p>
        </w:tc>
        <w:tc>
          <w:tcPr>
            <w:tcW w:w="1604" w:type="dxa"/>
            <w:vAlign w:val="center"/>
          </w:tcPr>
          <w:p w14:paraId="6C9CF5ED" w14:textId="77777777" w:rsidR="00A51A08" w:rsidRPr="00AF3DB6" w:rsidRDefault="00A51A08" w:rsidP="00A51A08">
            <w:pPr>
              <w:jc w:val="center"/>
            </w:pPr>
            <w:r>
              <w:t>Plac Plebiscytowy 2, Kwidzyn</w:t>
            </w:r>
          </w:p>
        </w:tc>
        <w:tc>
          <w:tcPr>
            <w:tcW w:w="2158" w:type="dxa"/>
            <w:vAlign w:val="center"/>
          </w:tcPr>
          <w:p w14:paraId="5C937FFB" w14:textId="77777777" w:rsidR="00A51A08" w:rsidRPr="00AF3DB6" w:rsidRDefault="00A51A08" w:rsidP="00A51A08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66" w:type="dxa"/>
            <w:vAlign w:val="center"/>
          </w:tcPr>
          <w:p w14:paraId="21A195D4" w14:textId="01843E9F" w:rsidR="00A51A08" w:rsidRPr="00AF3DB6" w:rsidRDefault="00A51A08" w:rsidP="00A51A08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4EFDB118" w14:textId="63615780" w:rsidR="00A51A08" w:rsidRPr="00AF3DB6" w:rsidRDefault="00A51A08" w:rsidP="00A51A08">
            <w:pPr>
              <w:jc w:val="center"/>
            </w:pPr>
            <w:r>
              <w:t>-</w:t>
            </w:r>
          </w:p>
        </w:tc>
      </w:tr>
      <w:tr w:rsidR="00A51A08" w:rsidRPr="00C11C20" w14:paraId="5524D737" w14:textId="77777777" w:rsidTr="003A2D23">
        <w:tc>
          <w:tcPr>
            <w:tcW w:w="555" w:type="dxa"/>
            <w:vAlign w:val="center"/>
          </w:tcPr>
          <w:p w14:paraId="4BEFC54D" w14:textId="39590C72" w:rsidR="00A51A08" w:rsidRPr="003A2D23" w:rsidRDefault="00A51A08" w:rsidP="00A51A08">
            <w:pPr>
              <w:jc w:val="center"/>
              <w:rPr>
                <w:color w:val="000000" w:themeColor="text1"/>
              </w:rPr>
            </w:pPr>
            <w:r w:rsidRPr="003A2D23">
              <w:rPr>
                <w:color w:val="000000" w:themeColor="text1"/>
              </w:rPr>
              <w:t>13</w:t>
            </w:r>
          </w:p>
        </w:tc>
        <w:tc>
          <w:tcPr>
            <w:tcW w:w="4906" w:type="dxa"/>
            <w:vAlign w:val="center"/>
          </w:tcPr>
          <w:p w14:paraId="48710B4A" w14:textId="77777777" w:rsidR="00A51A08" w:rsidRPr="003A2D23" w:rsidRDefault="00A51A08" w:rsidP="00A51A08">
            <w:pPr>
              <w:jc w:val="center"/>
              <w:rPr>
                <w:color w:val="000000" w:themeColor="text1"/>
              </w:rPr>
            </w:pPr>
            <w:r w:rsidRPr="003A2D23">
              <w:rPr>
                <w:color w:val="000000" w:themeColor="text1"/>
              </w:rP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33CAFA70" w14:textId="77777777" w:rsidR="00A51A08" w:rsidRPr="003A2D23" w:rsidRDefault="00A51A08" w:rsidP="00A51A08">
            <w:pPr>
              <w:jc w:val="center"/>
              <w:rPr>
                <w:color w:val="000000" w:themeColor="text1"/>
              </w:rPr>
            </w:pPr>
            <w:r w:rsidRPr="003A2D23">
              <w:rPr>
                <w:color w:val="000000" w:themeColor="text1"/>
              </w:rPr>
              <w:t>04.10.2024</w:t>
            </w:r>
          </w:p>
        </w:tc>
        <w:tc>
          <w:tcPr>
            <w:tcW w:w="1580" w:type="dxa"/>
            <w:vAlign w:val="center"/>
          </w:tcPr>
          <w:p w14:paraId="0CF66B64" w14:textId="77777777" w:rsidR="00A51A08" w:rsidRPr="003A2D23" w:rsidRDefault="00A51A08" w:rsidP="00A51A08">
            <w:pPr>
              <w:jc w:val="center"/>
              <w:rPr>
                <w:color w:val="000000" w:themeColor="text1"/>
              </w:rPr>
            </w:pPr>
            <w:r w:rsidRPr="003A2D23">
              <w:rPr>
                <w:color w:val="000000" w:themeColor="text1"/>
              </w:rPr>
              <w:t>08:00-10:00</w:t>
            </w:r>
          </w:p>
        </w:tc>
        <w:tc>
          <w:tcPr>
            <w:tcW w:w="1604" w:type="dxa"/>
            <w:vAlign w:val="center"/>
          </w:tcPr>
          <w:p w14:paraId="6482807E" w14:textId="72324147" w:rsidR="00A51A08" w:rsidRPr="003A2D23" w:rsidRDefault="00A51A08" w:rsidP="00A51A08">
            <w:pPr>
              <w:jc w:val="center"/>
              <w:rPr>
                <w:color w:val="000000" w:themeColor="text1"/>
              </w:rPr>
            </w:pPr>
            <w:r w:rsidRPr="003A2D23">
              <w:rPr>
                <w:color w:val="000000" w:themeColor="text1"/>
              </w:rPr>
              <w:t>Plac Plebiscytowy 2, Kwidzyn</w:t>
            </w:r>
          </w:p>
        </w:tc>
        <w:tc>
          <w:tcPr>
            <w:tcW w:w="2158" w:type="dxa"/>
            <w:vAlign w:val="center"/>
          </w:tcPr>
          <w:p w14:paraId="7D883F35" w14:textId="0CFF2619" w:rsidR="00A51A08" w:rsidRPr="003A2D23" w:rsidRDefault="00A51A08" w:rsidP="00A51A08">
            <w:pPr>
              <w:jc w:val="center"/>
              <w:rPr>
                <w:color w:val="000000" w:themeColor="text1"/>
              </w:rPr>
            </w:pPr>
            <w:r w:rsidRPr="003A2D23">
              <w:rPr>
                <w:color w:val="000000" w:themeColor="text1"/>
              </w:rPr>
              <w:t xml:space="preserve">Marta </w:t>
            </w:r>
            <w:proofErr w:type="spellStart"/>
            <w:r w:rsidRPr="003A2D23">
              <w:rPr>
                <w:color w:val="000000" w:themeColor="text1"/>
              </w:rPr>
              <w:t>Oklińska</w:t>
            </w:r>
            <w:proofErr w:type="spellEnd"/>
          </w:p>
        </w:tc>
        <w:tc>
          <w:tcPr>
            <w:tcW w:w="1666" w:type="dxa"/>
            <w:vAlign w:val="center"/>
          </w:tcPr>
          <w:p w14:paraId="6EEDC17F" w14:textId="74EEF223" w:rsidR="00A51A08" w:rsidRPr="003A2D23" w:rsidRDefault="00A51A08" w:rsidP="00A51A08">
            <w:pPr>
              <w:jc w:val="center"/>
              <w:rPr>
                <w:color w:val="000000" w:themeColor="text1"/>
              </w:rPr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32251F0C" w14:textId="058C4729" w:rsidR="00A51A08" w:rsidRPr="003A2D23" w:rsidRDefault="00A51A08" w:rsidP="00A51A08">
            <w:pPr>
              <w:jc w:val="center"/>
              <w:rPr>
                <w:color w:val="000000" w:themeColor="text1"/>
              </w:rPr>
            </w:pPr>
            <w:r w:rsidRPr="003A2D23">
              <w:rPr>
                <w:color w:val="000000" w:themeColor="text1"/>
              </w:rPr>
              <w:t>-</w:t>
            </w:r>
          </w:p>
        </w:tc>
      </w:tr>
      <w:tr w:rsidR="00A51A08" w:rsidRPr="00AF3DB6" w14:paraId="357E8B33" w14:textId="77777777" w:rsidTr="003A2D23">
        <w:tc>
          <w:tcPr>
            <w:tcW w:w="555" w:type="dxa"/>
            <w:vAlign w:val="center"/>
          </w:tcPr>
          <w:p w14:paraId="679807AD" w14:textId="741754A6" w:rsidR="00A51A08" w:rsidRPr="00AF3DB6" w:rsidRDefault="00A51A08" w:rsidP="00A51A08">
            <w:pPr>
              <w:jc w:val="center"/>
            </w:pPr>
            <w:r>
              <w:t>14</w:t>
            </w:r>
          </w:p>
        </w:tc>
        <w:tc>
          <w:tcPr>
            <w:tcW w:w="4906" w:type="dxa"/>
            <w:vAlign w:val="center"/>
          </w:tcPr>
          <w:p w14:paraId="4E6B7008" w14:textId="77777777" w:rsidR="00A51A08" w:rsidRPr="00AF3DB6" w:rsidRDefault="00A51A08" w:rsidP="00A51A08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0AB5CA3C" w14:textId="77777777" w:rsidR="00A51A08" w:rsidRPr="00AF3DB6" w:rsidRDefault="00A51A08" w:rsidP="00A51A08">
            <w:pPr>
              <w:jc w:val="center"/>
            </w:pPr>
            <w:r>
              <w:t>04.10.2024</w:t>
            </w:r>
          </w:p>
        </w:tc>
        <w:tc>
          <w:tcPr>
            <w:tcW w:w="1580" w:type="dxa"/>
            <w:vAlign w:val="center"/>
          </w:tcPr>
          <w:p w14:paraId="7B1C25C7" w14:textId="77777777" w:rsidR="00A51A08" w:rsidRPr="00B64EFF" w:rsidRDefault="00A51A08" w:rsidP="00A51A08">
            <w:pPr>
              <w:jc w:val="center"/>
            </w:pPr>
            <w:r w:rsidRPr="00B64EFF">
              <w:t>09:00-11:00</w:t>
            </w:r>
          </w:p>
        </w:tc>
        <w:tc>
          <w:tcPr>
            <w:tcW w:w="1604" w:type="dxa"/>
            <w:vAlign w:val="center"/>
          </w:tcPr>
          <w:p w14:paraId="01E2362A" w14:textId="77777777" w:rsidR="00A51A08" w:rsidRPr="00AF3DB6" w:rsidRDefault="00A51A08" w:rsidP="00A51A08">
            <w:pPr>
              <w:jc w:val="center"/>
            </w:pPr>
            <w:r>
              <w:t>Plac Plebiscytowy 2, Kwidzyn</w:t>
            </w:r>
          </w:p>
        </w:tc>
        <w:tc>
          <w:tcPr>
            <w:tcW w:w="2158" w:type="dxa"/>
            <w:vAlign w:val="center"/>
          </w:tcPr>
          <w:p w14:paraId="5E4487E7" w14:textId="77777777" w:rsidR="00A51A08" w:rsidRPr="00AF3DB6" w:rsidRDefault="00A51A08" w:rsidP="00A51A08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66" w:type="dxa"/>
            <w:vAlign w:val="center"/>
          </w:tcPr>
          <w:p w14:paraId="061E8DED" w14:textId="6A116AB9" w:rsidR="00A51A08" w:rsidRPr="00AF3DB6" w:rsidRDefault="00A51A08" w:rsidP="00A51A08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5D3781E1" w14:textId="202255BD" w:rsidR="00A51A08" w:rsidRPr="00AF3DB6" w:rsidRDefault="00A51A08" w:rsidP="00A51A08">
            <w:pPr>
              <w:jc w:val="center"/>
            </w:pPr>
            <w:r>
              <w:t>-</w:t>
            </w:r>
          </w:p>
        </w:tc>
      </w:tr>
      <w:tr w:rsidR="00A51A08" w:rsidRPr="00AF3DB6" w14:paraId="409D5DCE" w14:textId="77777777" w:rsidTr="003A2D23">
        <w:tc>
          <w:tcPr>
            <w:tcW w:w="555" w:type="dxa"/>
            <w:vAlign w:val="center"/>
          </w:tcPr>
          <w:p w14:paraId="01613A3E" w14:textId="204CDA03" w:rsidR="00A51A08" w:rsidRPr="00AF3DB6" w:rsidRDefault="00A51A08" w:rsidP="00A51A08">
            <w:pPr>
              <w:jc w:val="center"/>
            </w:pPr>
            <w:r>
              <w:t>15</w:t>
            </w:r>
          </w:p>
        </w:tc>
        <w:tc>
          <w:tcPr>
            <w:tcW w:w="4906" w:type="dxa"/>
            <w:vAlign w:val="center"/>
          </w:tcPr>
          <w:p w14:paraId="0A040729" w14:textId="77777777" w:rsidR="00A51A08" w:rsidRPr="00AF3DB6" w:rsidRDefault="00A51A08" w:rsidP="00A51A08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579370EF" w14:textId="77777777" w:rsidR="00A51A08" w:rsidRPr="00AF3DB6" w:rsidRDefault="00A51A08" w:rsidP="00A51A08">
            <w:pPr>
              <w:jc w:val="center"/>
            </w:pPr>
            <w:r>
              <w:t>04.10.2024</w:t>
            </w:r>
          </w:p>
        </w:tc>
        <w:tc>
          <w:tcPr>
            <w:tcW w:w="1580" w:type="dxa"/>
            <w:vAlign w:val="center"/>
          </w:tcPr>
          <w:p w14:paraId="4E605947" w14:textId="77777777" w:rsidR="00A51A08" w:rsidRPr="00AF3DB6" w:rsidRDefault="00A51A08" w:rsidP="00A51A08">
            <w:pPr>
              <w:jc w:val="center"/>
            </w:pPr>
            <w:r>
              <w:t>10:00-12:00</w:t>
            </w:r>
          </w:p>
        </w:tc>
        <w:tc>
          <w:tcPr>
            <w:tcW w:w="1604" w:type="dxa"/>
            <w:vAlign w:val="center"/>
          </w:tcPr>
          <w:p w14:paraId="614DCFDC" w14:textId="336556BD" w:rsidR="00A51A08" w:rsidRPr="00AF3DB6" w:rsidRDefault="00A51A08" w:rsidP="00A51A08">
            <w:pPr>
              <w:jc w:val="center"/>
            </w:pPr>
            <w:r w:rsidRPr="00BE3B07">
              <w:t>Plac Plebiscytowy 2, Kwidzyn</w:t>
            </w:r>
          </w:p>
        </w:tc>
        <w:tc>
          <w:tcPr>
            <w:tcW w:w="2158" w:type="dxa"/>
            <w:vAlign w:val="center"/>
          </w:tcPr>
          <w:p w14:paraId="012C0750" w14:textId="51BD5957" w:rsidR="00A51A08" w:rsidRPr="00AF3DB6" w:rsidRDefault="00A51A08" w:rsidP="00A51A08">
            <w:pPr>
              <w:jc w:val="center"/>
            </w:pPr>
            <w:r w:rsidRPr="00CE5A93">
              <w:t xml:space="preserve">Marta </w:t>
            </w:r>
            <w:proofErr w:type="spellStart"/>
            <w:r w:rsidRPr="00CE5A93">
              <w:t>Oklińska</w:t>
            </w:r>
            <w:proofErr w:type="spellEnd"/>
          </w:p>
        </w:tc>
        <w:tc>
          <w:tcPr>
            <w:tcW w:w="1666" w:type="dxa"/>
            <w:vAlign w:val="center"/>
          </w:tcPr>
          <w:p w14:paraId="11213A1E" w14:textId="01C50F11" w:rsidR="00A51A08" w:rsidRPr="00AF3DB6" w:rsidRDefault="00A51A08" w:rsidP="00A51A08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42BF5143" w14:textId="5AD7F4DA" w:rsidR="00A51A08" w:rsidRPr="00AF3DB6" w:rsidRDefault="00A51A08" w:rsidP="00A51A08">
            <w:pPr>
              <w:jc w:val="center"/>
            </w:pPr>
            <w:r>
              <w:t>-</w:t>
            </w:r>
          </w:p>
        </w:tc>
      </w:tr>
      <w:tr w:rsidR="00A51A08" w:rsidRPr="00AF3DB6" w14:paraId="7AE57559" w14:textId="77777777" w:rsidTr="003A2D23">
        <w:tc>
          <w:tcPr>
            <w:tcW w:w="555" w:type="dxa"/>
            <w:vAlign w:val="center"/>
          </w:tcPr>
          <w:p w14:paraId="79189705" w14:textId="22521ECA" w:rsidR="00A51A08" w:rsidRPr="00AF3DB6" w:rsidRDefault="00A51A08" w:rsidP="00A51A08">
            <w:pPr>
              <w:jc w:val="center"/>
            </w:pPr>
            <w:r>
              <w:t>16</w:t>
            </w:r>
          </w:p>
        </w:tc>
        <w:tc>
          <w:tcPr>
            <w:tcW w:w="4906" w:type="dxa"/>
            <w:vAlign w:val="center"/>
          </w:tcPr>
          <w:p w14:paraId="3F6692B4" w14:textId="77777777" w:rsidR="00A51A08" w:rsidRPr="00AF3DB6" w:rsidRDefault="00A51A08" w:rsidP="00A51A08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5D16CED8" w14:textId="77777777" w:rsidR="00A51A08" w:rsidRPr="00AF3DB6" w:rsidRDefault="00A51A08" w:rsidP="00A51A08">
            <w:pPr>
              <w:jc w:val="center"/>
            </w:pPr>
            <w:r>
              <w:t>04.10.2024</w:t>
            </w:r>
          </w:p>
        </w:tc>
        <w:tc>
          <w:tcPr>
            <w:tcW w:w="1580" w:type="dxa"/>
            <w:vAlign w:val="center"/>
          </w:tcPr>
          <w:p w14:paraId="4F0A0AEF" w14:textId="77777777" w:rsidR="00A51A08" w:rsidRPr="00B64EFF" w:rsidRDefault="00A51A08" w:rsidP="00A51A08">
            <w:pPr>
              <w:jc w:val="center"/>
            </w:pPr>
            <w:r w:rsidRPr="00B64EFF">
              <w:t>11:00-13:00</w:t>
            </w:r>
          </w:p>
        </w:tc>
        <w:tc>
          <w:tcPr>
            <w:tcW w:w="1604" w:type="dxa"/>
            <w:vAlign w:val="center"/>
          </w:tcPr>
          <w:p w14:paraId="4F526431" w14:textId="77777777" w:rsidR="00A51A08" w:rsidRPr="00AF3DB6" w:rsidRDefault="00A51A08" w:rsidP="00A51A08">
            <w:pPr>
              <w:jc w:val="center"/>
            </w:pPr>
            <w:r>
              <w:t>Plac Plebiscytowy 2, Kwidzyn</w:t>
            </w:r>
          </w:p>
        </w:tc>
        <w:tc>
          <w:tcPr>
            <w:tcW w:w="2158" w:type="dxa"/>
            <w:vAlign w:val="center"/>
          </w:tcPr>
          <w:p w14:paraId="26DA7ED3" w14:textId="77777777" w:rsidR="00A51A08" w:rsidRPr="00AF3DB6" w:rsidRDefault="00A51A08" w:rsidP="00A51A08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66" w:type="dxa"/>
            <w:vAlign w:val="center"/>
          </w:tcPr>
          <w:p w14:paraId="27402205" w14:textId="44CFAE16" w:rsidR="00A51A08" w:rsidRPr="00AF3DB6" w:rsidRDefault="00A51A08" w:rsidP="00A51A08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6265EA96" w14:textId="0F4C5ECD" w:rsidR="00A51A08" w:rsidRPr="00AF3DB6" w:rsidRDefault="00A51A08" w:rsidP="00A51A08">
            <w:pPr>
              <w:jc w:val="center"/>
            </w:pPr>
            <w:r>
              <w:t>-</w:t>
            </w:r>
          </w:p>
        </w:tc>
      </w:tr>
      <w:tr w:rsidR="00A51A08" w:rsidRPr="00AF3DB6" w14:paraId="09AEAB81" w14:textId="77777777" w:rsidTr="003A2D23">
        <w:tc>
          <w:tcPr>
            <w:tcW w:w="555" w:type="dxa"/>
            <w:vAlign w:val="center"/>
          </w:tcPr>
          <w:p w14:paraId="70247D8D" w14:textId="5158B727" w:rsidR="00A51A08" w:rsidRPr="00AF3DB6" w:rsidRDefault="00A51A08" w:rsidP="00A51A08">
            <w:pPr>
              <w:jc w:val="center"/>
            </w:pPr>
            <w:r>
              <w:t>17</w:t>
            </w:r>
          </w:p>
        </w:tc>
        <w:tc>
          <w:tcPr>
            <w:tcW w:w="4906" w:type="dxa"/>
            <w:vAlign w:val="center"/>
          </w:tcPr>
          <w:p w14:paraId="42F182A2" w14:textId="77777777" w:rsidR="00A51A08" w:rsidRPr="00AF3DB6" w:rsidRDefault="00A51A08" w:rsidP="00A51A08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462D56CB" w14:textId="77777777" w:rsidR="00A51A08" w:rsidRPr="00AF3DB6" w:rsidRDefault="00A51A08" w:rsidP="00A51A08">
            <w:pPr>
              <w:jc w:val="center"/>
            </w:pPr>
            <w:r>
              <w:t>04.10.2024</w:t>
            </w:r>
          </w:p>
        </w:tc>
        <w:tc>
          <w:tcPr>
            <w:tcW w:w="1580" w:type="dxa"/>
            <w:vAlign w:val="center"/>
          </w:tcPr>
          <w:p w14:paraId="546790B2" w14:textId="77777777" w:rsidR="00A51A08" w:rsidRPr="00AF3DB6" w:rsidRDefault="00A51A08" w:rsidP="00A51A08">
            <w:pPr>
              <w:jc w:val="center"/>
            </w:pPr>
            <w:r>
              <w:t>12:00-14:00</w:t>
            </w:r>
          </w:p>
        </w:tc>
        <w:tc>
          <w:tcPr>
            <w:tcW w:w="1604" w:type="dxa"/>
            <w:vAlign w:val="center"/>
          </w:tcPr>
          <w:p w14:paraId="2426EC89" w14:textId="68193FC9" w:rsidR="00A51A08" w:rsidRPr="00AF3DB6" w:rsidRDefault="00A51A08" w:rsidP="00A51A08">
            <w:pPr>
              <w:jc w:val="center"/>
            </w:pPr>
            <w:r w:rsidRPr="0074105C">
              <w:t>Plac Plebiscytowy 2, Kwidzyn</w:t>
            </w:r>
          </w:p>
        </w:tc>
        <w:tc>
          <w:tcPr>
            <w:tcW w:w="2158" w:type="dxa"/>
            <w:vAlign w:val="center"/>
          </w:tcPr>
          <w:p w14:paraId="044CFE84" w14:textId="2BB0F26A" w:rsidR="00A51A08" w:rsidRPr="00AF3DB6" w:rsidRDefault="00A51A08" w:rsidP="00A51A08">
            <w:pPr>
              <w:jc w:val="center"/>
            </w:pPr>
            <w:r w:rsidRPr="00CE5A93">
              <w:t xml:space="preserve">Marta </w:t>
            </w:r>
            <w:proofErr w:type="spellStart"/>
            <w:r w:rsidRPr="00CE5A93">
              <w:t>Oklińska</w:t>
            </w:r>
            <w:proofErr w:type="spellEnd"/>
          </w:p>
        </w:tc>
        <w:tc>
          <w:tcPr>
            <w:tcW w:w="1666" w:type="dxa"/>
            <w:vAlign w:val="center"/>
          </w:tcPr>
          <w:p w14:paraId="18CCD104" w14:textId="03443E16" w:rsidR="00A51A08" w:rsidRPr="00AF3DB6" w:rsidRDefault="00A51A08" w:rsidP="00A51A08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047B4FBD" w14:textId="732C1DD3" w:rsidR="00A51A08" w:rsidRPr="00AF3DB6" w:rsidRDefault="00A51A08" w:rsidP="00A51A08">
            <w:pPr>
              <w:jc w:val="center"/>
            </w:pPr>
            <w:r>
              <w:t>-</w:t>
            </w:r>
          </w:p>
        </w:tc>
      </w:tr>
      <w:tr w:rsidR="00A51A08" w:rsidRPr="00AF3DB6" w14:paraId="6D8AAB17" w14:textId="77777777" w:rsidTr="003A2D23">
        <w:tc>
          <w:tcPr>
            <w:tcW w:w="555" w:type="dxa"/>
            <w:vAlign w:val="center"/>
          </w:tcPr>
          <w:p w14:paraId="68BC057F" w14:textId="1ED6C50D" w:rsidR="00A51A08" w:rsidRPr="00AF3DB6" w:rsidRDefault="00A51A08" w:rsidP="00A51A08">
            <w:pPr>
              <w:jc w:val="center"/>
            </w:pPr>
            <w:r>
              <w:t>18</w:t>
            </w:r>
          </w:p>
        </w:tc>
        <w:tc>
          <w:tcPr>
            <w:tcW w:w="4906" w:type="dxa"/>
            <w:vAlign w:val="center"/>
          </w:tcPr>
          <w:p w14:paraId="102BBC7F" w14:textId="77777777" w:rsidR="00A51A08" w:rsidRPr="00AF3DB6" w:rsidRDefault="00A51A08" w:rsidP="00A51A08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78EB0211" w14:textId="77777777" w:rsidR="00A51A08" w:rsidRPr="00AF3DB6" w:rsidRDefault="00A51A08" w:rsidP="00A51A08">
            <w:pPr>
              <w:jc w:val="center"/>
            </w:pPr>
            <w:r>
              <w:t>04.10.2024</w:t>
            </w:r>
          </w:p>
        </w:tc>
        <w:tc>
          <w:tcPr>
            <w:tcW w:w="1580" w:type="dxa"/>
            <w:vAlign w:val="center"/>
          </w:tcPr>
          <w:p w14:paraId="6ABB2D46" w14:textId="5662DD4D" w:rsidR="00A51A08" w:rsidRPr="002918E3" w:rsidRDefault="00A51A08" w:rsidP="00A51A08">
            <w:pPr>
              <w:jc w:val="center"/>
              <w:rPr>
                <w:color w:val="FF0000"/>
              </w:rPr>
            </w:pPr>
            <w:r w:rsidRPr="002918E3">
              <w:t>13:00-15:00</w:t>
            </w:r>
          </w:p>
        </w:tc>
        <w:tc>
          <w:tcPr>
            <w:tcW w:w="1604" w:type="dxa"/>
            <w:vAlign w:val="center"/>
          </w:tcPr>
          <w:p w14:paraId="29C4D43C" w14:textId="77777777" w:rsidR="00A51A08" w:rsidRPr="00AF3DB6" w:rsidRDefault="00A51A08" w:rsidP="00A51A08">
            <w:pPr>
              <w:jc w:val="center"/>
            </w:pPr>
            <w:r>
              <w:t>Plac Plebiscytowy 2, Kwidzyn</w:t>
            </w:r>
          </w:p>
        </w:tc>
        <w:tc>
          <w:tcPr>
            <w:tcW w:w="2158" w:type="dxa"/>
            <w:vAlign w:val="center"/>
          </w:tcPr>
          <w:p w14:paraId="7F0EDAA9" w14:textId="77777777" w:rsidR="00A51A08" w:rsidRPr="00AF3DB6" w:rsidRDefault="00A51A08" w:rsidP="00A51A08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66" w:type="dxa"/>
            <w:vAlign w:val="center"/>
          </w:tcPr>
          <w:p w14:paraId="77E76F91" w14:textId="06620468" w:rsidR="00A51A08" w:rsidRPr="00AF3DB6" w:rsidRDefault="00A51A08" w:rsidP="00A51A08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04AFF65B" w14:textId="3A72DEDC" w:rsidR="00A51A08" w:rsidRPr="00AF3DB6" w:rsidRDefault="00A51A08" w:rsidP="00A51A08">
            <w:pPr>
              <w:jc w:val="center"/>
            </w:pPr>
            <w:r>
              <w:t>-</w:t>
            </w:r>
          </w:p>
        </w:tc>
      </w:tr>
      <w:tr w:rsidR="00A51A08" w:rsidRPr="00AF3DB6" w14:paraId="4879FB9C" w14:textId="77777777" w:rsidTr="003A2D23">
        <w:tc>
          <w:tcPr>
            <w:tcW w:w="555" w:type="dxa"/>
            <w:vAlign w:val="center"/>
          </w:tcPr>
          <w:p w14:paraId="0CF61CED" w14:textId="5DD468EC" w:rsidR="00A51A08" w:rsidRPr="00AF3DB6" w:rsidRDefault="00A51A08" w:rsidP="00A51A08">
            <w:pPr>
              <w:jc w:val="center"/>
            </w:pPr>
            <w:r>
              <w:t>19</w:t>
            </w:r>
          </w:p>
        </w:tc>
        <w:tc>
          <w:tcPr>
            <w:tcW w:w="4906" w:type="dxa"/>
            <w:vAlign w:val="center"/>
          </w:tcPr>
          <w:p w14:paraId="58C07841" w14:textId="77777777" w:rsidR="00A51A08" w:rsidRPr="00AF3DB6" w:rsidRDefault="00A51A08" w:rsidP="00A51A08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6AD22C61" w14:textId="77777777" w:rsidR="00A51A08" w:rsidRPr="00AF3DB6" w:rsidRDefault="00A51A08" w:rsidP="00A51A08">
            <w:pPr>
              <w:jc w:val="center"/>
            </w:pPr>
            <w:r>
              <w:t>04.10.2024</w:t>
            </w:r>
          </w:p>
        </w:tc>
        <w:tc>
          <w:tcPr>
            <w:tcW w:w="1580" w:type="dxa"/>
            <w:vAlign w:val="center"/>
          </w:tcPr>
          <w:p w14:paraId="1BFD6C1E" w14:textId="07D31645" w:rsidR="00A51A08" w:rsidRPr="00AF3DB6" w:rsidRDefault="00A51A08" w:rsidP="00A51A08">
            <w:pPr>
              <w:jc w:val="center"/>
            </w:pPr>
            <w:r w:rsidRPr="00AA0ACF">
              <w:t>14:30-16:30</w:t>
            </w:r>
          </w:p>
        </w:tc>
        <w:tc>
          <w:tcPr>
            <w:tcW w:w="1604" w:type="dxa"/>
            <w:vAlign w:val="center"/>
          </w:tcPr>
          <w:p w14:paraId="64297D82" w14:textId="3E5091AB" w:rsidR="00A51A08" w:rsidRPr="00AF3DB6" w:rsidRDefault="00A51A08" w:rsidP="00A51A08">
            <w:pPr>
              <w:jc w:val="center"/>
            </w:pPr>
            <w:r w:rsidRPr="0074105C">
              <w:t>Plac Plebiscytowy 2, Kwidzyn</w:t>
            </w:r>
          </w:p>
        </w:tc>
        <w:tc>
          <w:tcPr>
            <w:tcW w:w="2158" w:type="dxa"/>
            <w:vAlign w:val="center"/>
          </w:tcPr>
          <w:p w14:paraId="26C0D06D" w14:textId="33F119B3" w:rsidR="00A51A08" w:rsidRPr="00AF3DB6" w:rsidRDefault="00A51A08" w:rsidP="00A51A08">
            <w:pPr>
              <w:jc w:val="center"/>
            </w:pPr>
            <w:r w:rsidRPr="00CE5A93">
              <w:t xml:space="preserve">Marta </w:t>
            </w:r>
            <w:proofErr w:type="spellStart"/>
            <w:r w:rsidRPr="00CE5A93">
              <w:t>Oklińska</w:t>
            </w:r>
            <w:proofErr w:type="spellEnd"/>
          </w:p>
        </w:tc>
        <w:tc>
          <w:tcPr>
            <w:tcW w:w="1666" w:type="dxa"/>
            <w:vAlign w:val="center"/>
          </w:tcPr>
          <w:p w14:paraId="4E08A42A" w14:textId="03B797AB" w:rsidR="00A51A08" w:rsidRPr="00AF3DB6" w:rsidRDefault="00A51A08" w:rsidP="00A51A08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3C8EAC6F" w14:textId="1B784AB0" w:rsidR="00A51A08" w:rsidRPr="00AF3DB6" w:rsidRDefault="00A51A08" w:rsidP="00A51A08">
            <w:pPr>
              <w:jc w:val="center"/>
            </w:pPr>
            <w:r>
              <w:t>-</w:t>
            </w:r>
          </w:p>
        </w:tc>
      </w:tr>
      <w:tr w:rsidR="00A51A08" w:rsidRPr="00AF3DB6" w14:paraId="649CB076" w14:textId="77777777" w:rsidTr="003A2D23">
        <w:tc>
          <w:tcPr>
            <w:tcW w:w="555" w:type="dxa"/>
            <w:vAlign w:val="center"/>
          </w:tcPr>
          <w:p w14:paraId="4BC1F0A2" w14:textId="39053493" w:rsidR="00A51A08" w:rsidRPr="003A2D23" w:rsidRDefault="00A51A08" w:rsidP="00A51A08">
            <w:pPr>
              <w:jc w:val="center"/>
              <w:rPr>
                <w:color w:val="000000" w:themeColor="text1"/>
              </w:rPr>
            </w:pPr>
            <w:r w:rsidRPr="003A2D23">
              <w:rPr>
                <w:color w:val="000000" w:themeColor="text1"/>
              </w:rPr>
              <w:t>20</w:t>
            </w:r>
          </w:p>
        </w:tc>
        <w:tc>
          <w:tcPr>
            <w:tcW w:w="4906" w:type="dxa"/>
            <w:vAlign w:val="center"/>
          </w:tcPr>
          <w:p w14:paraId="6A39502A" w14:textId="77777777" w:rsidR="00A51A08" w:rsidRPr="003A2D23" w:rsidRDefault="00A51A08" w:rsidP="00A51A08">
            <w:pPr>
              <w:jc w:val="center"/>
              <w:rPr>
                <w:color w:val="000000" w:themeColor="text1"/>
              </w:rPr>
            </w:pPr>
            <w:r w:rsidRPr="003A2D23">
              <w:rPr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33C548E1" w14:textId="77777777" w:rsidR="00A51A08" w:rsidRPr="003A2D23" w:rsidRDefault="00A51A08" w:rsidP="00A51A08">
            <w:pPr>
              <w:jc w:val="center"/>
              <w:rPr>
                <w:color w:val="000000" w:themeColor="text1"/>
              </w:rPr>
            </w:pPr>
            <w:r w:rsidRPr="003A2D23">
              <w:rPr>
                <w:color w:val="000000" w:themeColor="text1"/>
              </w:rPr>
              <w:t>04.10.2024</w:t>
            </w:r>
          </w:p>
        </w:tc>
        <w:tc>
          <w:tcPr>
            <w:tcW w:w="1580" w:type="dxa"/>
            <w:vAlign w:val="center"/>
          </w:tcPr>
          <w:p w14:paraId="3289AF9D" w14:textId="6ED505B3" w:rsidR="00A51A08" w:rsidRPr="003A2D23" w:rsidRDefault="00A51A08" w:rsidP="00A51A08">
            <w:pPr>
              <w:jc w:val="center"/>
              <w:rPr>
                <w:color w:val="000000" w:themeColor="text1"/>
              </w:rPr>
            </w:pPr>
            <w:r w:rsidRPr="003A2D23">
              <w:rPr>
                <w:color w:val="000000" w:themeColor="text1"/>
              </w:rPr>
              <w:t>15:30-17:30</w:t>
            </w:r>
          </w:p>
        </w:tc>
        <w:tc>
          <w:tcPr>
            <w:tcW w:w="1604" w:type="dxa"/>
            <w:vAlign w:val="center"/>
          </w:tcPr>
          <w:p w14:paraId="6722E5A3" w14:textId="77777777" w:rsidR="00A51A08" w:rsidRPr="003A2D23" w:rsidRDefault="00A51A08" w:rsidP="00A51A08">
            <w:pPr>
              <w:jc w:val="center"/>
              <w:rPr>
                <w:color w:val="000000" w:themeColor="text1"/>
              </w:rPr>
            </w:pPr>
            <w:r w:rsidRPr="003A2D23">
              <w:rPr>
                <w:color w:val="000000" w:themeColor="text1"/>
              </w:rPr>
              <w:t>Plac Plebiscytowy 2, Kwidzyn</w:t>
            </w:r>
          </w:p>
        </w:tc>
        <w:tc>
          <w:tcPr>
            <w:tcW w:w="2158" w:type="dxa"/>
            <w:vAlign w:val="center"/>
          </w:tcPr>
          <w:p w14:paraId="40D0829E" w14:textId="77777777" w:rsidR="00A51A08" w:rsidRPr="003A2D23" w:rsidRDefault="00A51A08" w:rsidP="00A51A08">
            <w:pPr>
              <w:jc w:val="center"/>
              <w:rPr>
                <w:color w:val="000000" w:themeColor="text1"/>
              </w:rPr>
            </w:pPr>
            <w:r w:rsidRPr="003A2D23">
              <w:rPr>
                <w:color w:val="000000" w:themeColor="text1"/>
              </w:rPr>
              <w:t xml:space="preserve">Agnieszka </w:t>
            </w:r>
            <w:proofErr w:type="spellStart"/>
            <w:r w:rsidRPr="003A2D23">
              <w:rPr>
                <w:color w:val="000000" w:themeColor="text1"/>
              </w:rPr>
              <w:t>Koguciuk</w:t>
            </w:r>
            <w:proofErr w:type="spellEnd"/>
          </w:p>
        </w:tc>
        <w:tc>
          <w:tcPr>
            <w:tcW w:w="1666" w:type="dxa"/>
            <w:vAlign w:val="center"/>
          </w:tcPr>
          <w:p w14:paraId="1A2FD087" w14:textId="481668D7" w:rsidR="00A51A08" w:rsidRPr="003A2D23" w:rsidRDefault="00A51A08" w:rsidP="00A51A08">
            <w:pPr>
              <w:jc w:val="center"/>
              <w:rPr>
                <w:color w:val="000000" w:themeColor="text1"/>
              </w:rPr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375F7873" w14:textId="5CD8624C" w:rsidR="00A51A08" w:rsidRPr="00AF3DB6" w:rsidRDefault="00A51A08" w:rsidP="00A51A08">
            <w:pPr>
              <w:jc w:val="center"/>
            </w:pPr>
            <w:r>
              <w:t>-</w:t>
            </w:r>
          </w:p>
        </w:tc>
      </w:tr>
      <w:tr w:rsidR="00A51A08" w:rsidRPr="00AF3DB6" w14:paraId="11D22F0E" w14:textId="77777777" w:rsidTr="003A2D23">
        <w:tc>
          <w:tcPr>
            <w:tcW w:w="555" w:type="dxa"/>
            <w:vAlign w:val="center"/>
          </w:tcPr>
          <w:p w14:paraId="0AB66EFC" w14:textId="4762E61C" w:rsidR="00A51A08" w:rsidRPr="00AF3DB6" w:rsidRDefault="00A51A08" w:rsidP="00A51A08">
            <w:pPr>
              <w:jc w:val="center"/>
            </w:pPr>
            <w:r>
              <w:t>21</w:t>
            </w:r>
          </w:p>
        </w:tc>
        <w:tc>
          <w:tcPr>
            <w:tcW w:w="4906" w:type="dxa"/>
            <w:vAlign w:val="center"/>
          </w:tcPr>
          <w:p w14:paraId="13CC6ED3" w14:textId="77777777" w:rsidR="00A51A08" w:rsidRPr="00AF3DB6" w:rsidRDefault="00A51A08" w:rsidP="00A51A08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24C44DC0" w14:textId="77777777" w:rsidR="00A51A08" w:rsidRPr="00AF3DB6" w:rsidRDefault="00A51A08" w:rsidP="00A51A08">
            <w:pPr>
              <w:jc w:val="center"/>
            </w:pPr>
            <w:r>
              <w:t>04.10.2024</w:t>
            </w:r>
          </w:p>
        </w:tc>
        <w:tc>
          <w:tcPr>
            <w:tcW w:w="1580" w:type="dxa"/>
            <w:vAlign w:val="center"/>
          </w:tcPr>
          <w:p w14:paraId="19E781F7" w14:textId="100DEFB9" w:rsidR="00A51A08" w:rsidRPr="00AF3DB6" w:rsidRDefault="00A51A08" w:rsidP="00A51A08">
            <w:pPr>
              <w:jc w:val="center"/>
            </w:pPr>
            <w:r>
              <w:t>16:30-18:30</w:t>
            </w:r>
          </w:p>
        </w:tc>
        <w:tc>
          <w:tcPr>
            <w:tcW w:w="1604" w:type="dxa"/>
            <w:vAlign w:val="center"/>
          </w:tcPr>
          <w:p w14:paraId="61719195" w14:textId="4373B3EE" w:rsidR="00A51A08" w:rsidRPr="00AF3DB6" w:rsidRDefault="00A51A08" w:rsidP="00A51A08">
            <w:pPr>
              <w:jc w:val="center"/>
            </w:pPr>
            <w:r w:rsidRPr="0074105C">
              <w:t>Plac Plebiscytowy 2, Kwidzyn</w:t>
            </w:r>
          </w:p>
        </w:tc>
        <w:tc>
          <w:tcPr>
            <w:tcW w:w="2158" w:type="dxa"/>
            <w:vAlign w:val="center"/>
          </w:tcPr>
          <w:p w14:paraId="5CEAEB73" w14:textId="48CA8B60" w:rsidR="00A51A08" w:rsidRPr="00AF3DB6" w:rsidRDefault="00A51A08" w:rsidP="00A51A08">
            <w:pPr>
              <w:jc w:val="center"/>
            </w:pPr>
            <w:r w:rsidRPr="00CE5A93">
              <w:t xml:space="preserve">Marta </w:t>
            </w:r>
            <w:proofErr w:type="spellStart"/>
            <w:r w:rsidRPr="00CE5A93">
              <w:t>Oklińska</w:t>
            </w:r>
            <w:proofErr w:type="spellEnd"/>
          </w:p>
        </w:tc>
        <w:tc>
          <w:tcPr>
            <w:tcW w:w="1666" w:type="dxa"/>
            <w:vAlign w:val="center"/>
          </w:tcPr>
          <w:p w14:paraId="3B579151" w14:textId="6598C00D" w:rsidR="00A51A08" w:rsidRPr="00AF3DB6" w:rsidRDefault="00A51A08" w:rsidP="00A51A08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296E918A" w14:textId="51F99446" w:rsidR="00A51A08" w:rsidRPr="00AF3DB6" w:rsidRDefault="00A51A08" w:rsidP="00A51A08">
            <w:pPr>
              <w:jc w:val="center"/>
            </w:pPr>
            <w:r>
              <w:t>-</w:t>
            </w:r>
          </w:p>
        </w:tc>
      </w:tr>
      <w:tr w:rsidR="00A51A08" w:rsidRPr="00AF3DB6" w14:paraId="15005AD5" w14:textId="77777777" w:rsidTr="003A2D23">
        <w:tc>
          <w:tcPr>
            <w:tcW w:w="555" w:type="dxa"/>
            <w:vAlign w:val="center"/>
          </w:tcPr>
          <w:p w14:paraId="4BC614B2" w14:textId="4D1BD4B7" w:rsidR="00A51A08" w:rsidRPr="00AF3DB6" w:rsidRDefault="00A51A08" w:rsidP="00A51A08">
            <w:pPr>
              <w:jc w:val="center"/>
            </w:pPr>
            <w:r>
              <w:t>22</w:t>
            </w:r>
          </w:p>
        </w:tc>
        <w:tc>
          <w:tcPr>
            <w:tcW w:w="4906" w:type="dxa"/>
            <w:vAlign w:val="center"/>
          </w:tcPr>
          <w:p w14:paraId="0914BFF1" w14:textId="77777777" w:rsidR="00A51A08" w:rsidRPr="00AF3DB6" w:rsidRDefault="00A51A08" w:rsidP="00A51A08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7C143AC4" w14:textId="77777777" w:rsidR="00A51A08" w:rsidRPr="00AF3DB6" w:rsidRDefault="00A51A08" w:rsidP="00A51A08">
            <w:pPr>
              <w:jc w:val="center"/>
            </w:pPr>
            <w:r>
              <w:t>05.10.2024</w:t>
            </w:r>
          </w:p>
        </w:tc>
        <w:tc>
          <w:tcPr>
            <w:tcW w:w="1580" w:type="dxa"/>
            <w:vAlign w:val="center"/>
          </w:tcPr>
          <w:p w14:paraId="2F1F7694" w14:textId="77777777" w:rsidR="00A51A08" w:rsidRPr="00B64EFF" w:rsidRDefault="00A51A08" w:rsidP="00A51A08">
            <w:pPr>
              <w:jc w:val="center"/>
            </w:pPr>
            <w:r w:rsidRPr="00B64EFF">
              <w:t>09:00-11:00</w:t>
            </w:r>
          </w:p>
        </w:tc>
        <w:tc>
          <w:tcPr>
            <w:tcW w:w="1604" w:type="dxa"/>
            <w:vAlign w:val="center"/>
          </w:tcPr>
          <w:p w14:paraId="6514CB87" w14:textId="77777777" w:rsidR="00A51A08" w:rsidRPr="00AF3DB6" w:rsidRDefault="00A51A08" w:rsidP="00A51A08">
            <w:pPr>
              <w:jc w:val="center"/>
            </w:pPr>
            <w:r>
              <w:t>Plac Plebiscytowy 2, Kwidzyn</w:t>
            </w:r>
          </w:p>
        </w:tc>
        <w:tc>
          <w:tcPr>
            <w:tcW w:w="2158" w:type="dxa"/>
            <w:vAlign w:val="center"/>
          </w:tcPr>
          <w:p w14:paraId="69D0E9FC" w14:textId="77777777" w:rsidR="00A51A08" w:rsidRPr="00AF3DB6" w:rsidRDefault="00A51A08" w:rsidP="00A51A08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66" w:type="dxa"/>
            <w:vAlign w:val="center"/>
          </w:tcPr>
          <w:p w14:paraId="0EAD50A0" w14:textId="71308BAA" w:rsidR="00A51A08" w:rsidRPr="00AF3DB6" w:rsidRDefault="00A51A08" w:rsidP="00A51A08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29FAC911" w14:textId="7E6246F3" w:rsidR="00A51A08" w:rsidRPr="00AF3DB6" w:rsidRDefault="00A51A08" w:rsidP="00A51A08">
            <w:pPr>
              <w:jc w:val="center"/>
            </w:pPr>
            <w:r>
              <w:t>-</w:t>
            </w:r>
          </w:p>
        </w:tc>
      </w:tr>
      <w:tr w:rsidR="00A51A08" w:rsidRPr="00AF3DB6" w14:paraId="2076CC3A" w14:textId="77777777" w:rsidTr="003A2D23">
        <w:tc>
          <w:tcPr>
            <w:tcW w:w="555" w:type="dxa"/>
            <w:vAlign w:val="center"/>
          </w:tcPr>
          <w:p w14:paraId="49A9660F" w14:textId="35F51FD8" w:rsidR="00A51A08" w:rsidRPr="00AF3DB6" w:rsidRDefault="00A51A08" w:rsidP="00A51A08">
            <w:pPr>
              <w:jc w:val="center"/>
            </w:pPr>
            <w:r>
              <w:t>23</w:t>
            </w:r>
          </w:p>
        </w:tc>
        <w:tc>
          <w:tcPr>
            <w:tcW w:w="4906" w:type="dxa"/>
            <w:vAlign w:val="center"/>
          </w:tcPr>
          <w:p w14:paraId="02BD2EA3" w14:textId="77777777" w:rsidR="00A51A08" w:rsidRPr="00AF3DB6" w:rsidRDefault="00A51A08" w:rsidP="00A51A08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2EB2C6E2" w14:textId="77777777" w:rsidR="00A51A08" w:rsidRPr="00AF3DB6" w:rsidRDefault="00A51A08" w:rsidP="00A51A08">
            <w:pPr>
              <w:jc w:val="center"/>
            </w:pPr>
            <w:r>
              <w:t>05.10.2024</w:t>
            </w:r>
          </w:p>
        </w:tc>
        <w:tc>
          <w:tcPr>
            <w:tcW w:w="1580" w:type="dxa"/>
            <w:vAlign w:val="center"/>
          </w:tcPr>
          <w:p w14:paraId="1B849144" w14:textId="77777777" w:rsidR="00A51A08" w:rsidRPr="00B64EFF" w:rsidRDefault="00A51A08" w:rsidP="00A51A08">
            <w:pPr>
              <w:jc w:val="center"/>
            </w:pPr>
            <w:r w:rsidRPr="00B64EFF">
              <w:t>11:00-13:00</w:t>
            </w:r>
          </w:p>
        </w:tc>
        <w:tc>
          <w:tcPr>
            <w:tcW w:w="1604" w:type="dxa"/>
            <w:vAlign w:val="center"/>
          </w:tcPr>
          <w:p w14:paraId="47C59AEB" w14:textId="77777777" w:rsidR="00A51A08" w:rsidRPr="00AF3DB6" w:rsidRDefault="00A51A08" w:rsidP="00A51A08">
            <w:pPr>
              <w:jc w:val="center"/>
            </w:pPr>
            <w:r>
              <w:t>Plac Plebiscytowy 2, Kwidzyn</w:t>
            </w:r>
          </w:p>
        </w:tc>
        <w:tc>
          <w:tcPr>
            <w:tcW w:w="2158" w:type="dxa"/>
            <w:vAlign w:val="center"/>
          </w:tcPr>
          <w:p w14:paraId="02D51293" w14:textId="77777777" w:rsidR="00A51A08" w:rsidRPr="00AF3DB6" w:rsidRDefault="00A51A08" w:rsidP="00A51A08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66" w:type="dxa"/>
            <w:vAlign w:val="center"/>
          </w:tcPr>
          <w:p w14:paraId="433645C7" w14:textId="18200FA7" w:rsidR="00A51A08" w:rsidRPr="00AF3DB6" w:rsidRDefault="00A51A08" w:rsidP="00A51A08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141FBBDD" w14:textId="53E52105" w:rsidR="00A51A08" w:rsidRPr="00AF3DB6" w:rsidRDefault="00A51A08" w:rsidP="00A51A08">
            <w:pPr>
              <w:jc w:val="center"/>
            </w:pPr>
            <w:r>
              <w:t>-</w:t>
            </w:r>
          </w:p>
        </w:tc>
      </w:tr>
      <w:tr w:rsidR="00A51A08" w:rsidRPr="00AF3DB6" w14:paraId="1B1C2448" w14:textId="77777777" w:rsidTr="003A2D23">
        <w:tc>
          <w:tcPr>
            <w:tcW w:w="555" w:type="dxa"/>
            <w:vAlign w:val="center"/>
          </w:tcPr>
          <w:p w14:paraId="088596BB" w14:textId="1A6B5000" w:rsidR="00A51A08" w:rsidRPr="00AF3DB6" w:rsidRDefault="00A51A08" w:rsidP="00A51A08">
            <w:pPr>
              <w:jc w:val="center"/>
            </w:pPr>
            <w:bookmarkStart w:id="0" w:name="_GoBack" w:colFirst="6" w:colLast="6"/>
            <w:r>
              <w:t>24</w:t>
            </w:r>
          </w:p>
        </w:tc>
        <w:tc>
          <w:tcPr>
            <w:tcW w:w="4906" w:type="dxa"/>
            <w:vAlign w:val="center"/>
          </w:tcPr>
          <w:p w14:paraId="07F42641" w14:textId="77777777" w:rsidR="00A51A08" w:rsidRPr="00AF3DB6" w:rsidRDefault="00A51A08" w:rsidP="00A51A08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3C6C466F" w14:textId="77777777" w:rsidR="00A51A08" w:rsidRPr="00AF3DB6" w:rsidRDefault="00A51A08" w:rsidP="00A51A08">
            <w:pPr>
              <w:jc w:val="center"/>
            </w:pPr>
            <w:r>
              <w:t>05.10.2024</w:t>
            </w:r>
          </w:p>
        </w:tc>
        <w:tc>
          <w:tcPr>
            <w:tcW w:w="1580" w:type="dxa"/>
            <w:vAlign w:val="center"/>
          </w:tcPr>
          <w:p w14:paraId="20D6DA5B" w14:textId="77777777" w:rsidR="00A51A08" w:rsidRPr="00B64EFF" w:rsidRDefault="00A51A08" w:rsidP="00A51A08">
            <w:pPr>
              <w:jc w:val="center"/>
            </w:pPr>
            <w:r w:rsidRPr="00B64EFF">
              <w:t>13:00-15:00</w:t>
            </w:r>
          </w:p>
        </w:tc>
        <w:tc>
          <w:tcPr>
            <w:tcW w:w="1604" w:type="dxa"/>
            <w:vAlign w:val="center"/>
          </w:tcPr>
          <w:p w14:paraId="6D839A37" w14:textId="77777777" w:rsidR="00A51A08" w:rsidRPr="00AF3DB6" w:rsidRDefault="00A51A08" w:rsidP="00A51A08">
            <w:pPr>
              <w:jc w:val="center"/>
            </w:pPr>
            <w:r>
              <w:t>Plac Plebiscytowy 2, Kwidzyn</w:t>
            </w:r>
          </w:p>
        </w:tc>
        <w:tc>
          <w:tcPr>
            <w:tcW w:w="2158" w:type="dxa"/>
            <w:vAlign w:val="center"/>
          </w:tcPr>
          <w:p w14:paraId="6CC022EB" w14:textId="77777777" w:rsidR="00A51A08" w:rsidRPr="00AF3DB6" w:rsidRDefault="00A51A08" w:rsidP="00A51A08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66" w:type="dxa"/>
            <w:vAlign w:val="center"/>
          </w:tcPr>
          <w:p w14:paraId="220883CA" w14:textId="165CCEA5" w:rsidR="00A51A08" w:rsidRPr="00AA0ACF" w:rsidRDefault="00A51A08" w:rsidP="00A51A08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3BB49DF2" w14:textId="6E8CE04F" w:rsidR="00A51A08" w:rsidRPr="00AF3DB6" w:rsidRDefault="00A51A08" w:rsidP="00A51A08">
            <w:pPr>
              <w:jc w:val="center"/>
            </w:pPr>
            <w:r>
              <w:t>-</w:t>
            </w:r>
          </w:p>
        </w:tc>
      </w:tr>
      <w:tr w:rsidR="00A51A08" w:rsidRPr="00AF3DB6" w14:paraId="10F69B5A" w14:textId="77777777" w:rsidTr="003A2D23">
        <w:tc>
          <w:tcPr>
            <w:tcW w:w="555" w:type="dxa"/>
            <w:vAlign w:val="center"/>
          </w:tcPr>
          <w:p w14:paraId="3F4B6BC7" w14:textId="457D53E0" w:rsidR="00A51A08" w:rsidRPr="00AF3DB6" w:rsidRDefault="00A51A08" w:rsidP="00A51A08">
            <w:pPr>
              <w:jc w:val="center"/>
            </w:pPr>
            <w:r>
              <w:t>25</w:t>
            </w:r>
          </w:p>
        </w:tc>
        <w:tc>
          <w:tcPr>
            <w:tcW w:w="4906" w:type="dxa"/>
            <w:vAlign w:val="center"/>
          </w:tcPr>
          <w:p w14:paraId="4B728716" w14:textId="77777777" w:rsidR="00A51A08" w:rsidRPr="00AF3DB6" w:rsidRDefault="00A51A08" w:rsidP="00A51A08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03B53003" w14:textId="3E8C713D" w:rsidR="00A51A08" w:rsidRPr="00AF3DB6" w:rsidRDefault="00A51A08" w:rsidP="00A51A08">
            <w:pPr>
              <w:jc w:val="center"/>
            </w:pPr>
            <w:r>
              <w:t>10.10.2024</w:t>
            </w:r>
          </w:p>
        </w:tc>
        <w:tc>
          <w:tcPr>
            <w:tcW w:w="1580" w:type="dxa"/>
            <w:vAlign w:val="center"/>
          </w:tcPr>
          <w:p w14:paraId="58FF8E79" w14:textId="381BAFD2" w:rsidR="00A51A08" w:rsidRPr="00AF3DB6" w:rsidRDefault="00A51A08" w:rsidP="00A51A08">
            <w:pPr>
              <w:jc w:val="center"/>
            </w:pPr>
            <w:r>
              <w:t>10:00-12:00</w:t>
            </w:r>
          </w:p>
        </w:tc>
        <w:tc>
          <w:tcPr>
            <w:tcW w:w="1604" w:type="dxa"/>
            <w:vAlign w:val="center"/>
          </w:tcPr>
          <w:p w14:paraId="5F099850" w14:textId="77777777" w:rsidR="00A51A08" w:rsidRPr="00AF3DB6" w:rsidRDefault="00A51A08" w:rsidP="00A51A08">
            <w:pPr>
              <w:jc w:val="center"/>
            </w:pPr>
            <w:r w:rsidRPr="0074105C">
              <w:t>Plac Plebiscytowy 2, Kwidzyn</w:t>
            </w:r>
          </w:p>
        </w:tc>
        <w:tc>
          <w:tcPr>
            <w:tcW w:w="2158" w:type="dxa"/>
            <w:vAlign w:val="center"/>
          </w:tcPr>
          <w:p w14:paraId="0E252589" w14:textId="77777777" w:rsidR="00A51A08" w:rsidRPr="00AF3DB6" w:rsidRDefault="00A51A08" w:rsidP="00A51A08">
            <w:pPr>
              <w:jc w:val="center"/>
            </w:pPr>
            <w:r w:rsidRPr="00CE5A93">
              <w:t xml:space="preserve">Marta </w:t>
            </w:r>
            <w:proofErr w:type="spellStart"/>
            <w:r w:rsidRPr="00CE5A93">
              <w:t>Oklińska</w:t>
            </w:r>
            <w:proofErr w:type="spellEnd"/>
          </w:p>
        </w:tc>
        <w:tc>
          <w:tcPr>
            <w:tcW w:w="1666" w:type="dxa"/>
            <w:vAlign w:val="center"/>
          </w:tcPr>
          <w:p w14:paraId="421D9E89" w14:textId="4B1F0E4F" w:rsidR="00A51A08" w:rsidRPr="00AF3DB6" w:rsidRDefault="00A51A08" w:rsidP="00A51A08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0557B63B" w14:textId="77777777" w:rsidR="00A51A08" w:rsidRPr="00AF3DB6" w:rsidRDefault="00A51A08" w:rsidP="00A51A08">
            <w:pPr>
              <w:jc w:val="center"/>
            </w:pPr>
            <w:r>
              <w:t>-</w:t>
            </w:r>
          </w:p>
        </w:tc>
      </w:tr>
      <w:tr w:rsidR="00A51A08" w:rsidRPr="00AF3DB6" w14:paraId="53C74E7D" w14:textId="77777777" w:rsidTr="003A2D23">
        <w:tc>
          <w:tcPr>
            <w:tcW w:w="555" w:type="dxa"/>
            <w:vAlign w:val="center"/>
          </w:tcPr>
          <w:p w14:paraId="5FB27BB9" w14:textId="63726347" w:rsidR="00A51A08" w:rsidRPr="00AF3DB6" w:rsidRDefault="00A51A08" w:rsidP="00A51A08">
            <w:pPr>
              <w:jc w:val="center"/>
            </w:pPr>
            <w:r>
              <w:t>26</w:t>
            </w:r>
          </w:p>
        </w:tc>
        <w:tc>
          <w:tcPr>
            <w:tcW w:w="4906" w:type="dxa"/>
            <w:vAlign w:val="center"/>
          </w:tcPr>
          <w:p w14:paraId="5D41529B" w14:textId="77777777" w:rsidR="00A51A08" w:rsidRPr="00AF3DB6" w:rsidRDefault="00A51A08" w:rsidP="00A51A08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2E0ADB74" w14:textId="597AD9C9" w:rsidR="00A51A08" w:rsidRPr="00AF3DB6" w:rsidRDefault="00A51A08" w:rsidP="00A51A08">
            <w:pPr>
              <w:jc w:val="center"/>
            </w:pPr>
            <w:r>
              <w:t>10.10.2024</w:t>
            </w:r>
          </w:p>
        </w:tc>
        <w:tc>
          <w:tcPr>
            <w:tcW w:w="1580" w:type="dxa"/>
            <w:vAlign w:val="center"/>
          </w:tcPr>
          <w:p w14:paraId="7191AE21" w14:textId="5B74D387" w:rsidR="00A51A08" w:rsidRPr="00B64EFF" w:rsidRDefault="00A51A08" w:rsidP="00A51A08">
            <w:pPr>
              <w:jc w:val="center"/>
            </w:pPr>
            <w:r>
              <w:t>18</w:t>
            </w:r>
            <w:r w:rsidRPr="00B64EFF">
              <w:t>:00-</w:t>
            </w:r>
            <w:r>
              <w:t>20</w:t>
            </w:r>
            <w:r w:rsidRPr="00B64EFF">
              <w:t>:00</w:t>
            </w:r>
          </w:p>
        </w:tc>
        <w:tc>
          <w:tcPr>
            <w:tcW w:w="1604" w:type="dxa"/>
            <w:vAlign w:val="center"/>
          </w:tcPr>
          <w:p w14:paraId="7CD222A4" w14:textId="77777777" w:rsidR="00A51A08" w:rsidRPr="00AF3DB6" w:rsidRDefault="00A51A08" w:rsidP="00A51A08">
            <w:pPr>
              <w:jc w:val="center"/>
            </w:pPr>
            <w:r>
              <w:t>Plac Plebiscytowy 2, Kwidzyn</w:t>
            </w:r>
          </w:p>
        </w:tc>
        <w:tc>
          <w:tcPr>
            <w:tcW w:w="2158" w:type="dxa"/>
            <w:vAlign w:val="center"/>
          </w:tcPr>
          <w:p w14:paraId="2487FB1F" w14:textId="77777777" w:rsidR="00A51A08" w:rsidRPr="00AF3DB6" w:rsidRDefault="00A51A08" w:rsidP="00A51A08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66" w:type="dxa"/>
            <w:vAlign w:val="center"/>
          </w:tcPr>
          <w:p w14:paraId="0FB98C63" w14:textId="79AF0538" w:rsidR="00A51A08" w:rsidRPr="00AF3DB6" w:rsidRDefault="00A51A08" w:rsidP="00A51A08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5C4B6750" w14:textId="77777777" w:rsidR="00A51A08" w:rsidRPr="00AF3DB6" w:rsidRDefault="00A51A08" w:rsidP="00A51A08">
            <w:pPr>
              <w:jc w:val="center"/>
            </w:pPr>
            <w:r>
              <w:t>-</w:t>
            </w:r>
          </w:p>
        </w:tc>
      </w:tr>
      <w:bookmarkEnd w:id="0"/>
    </w:tbl>
    <w:p w14:paraId="6ADDB62E" w14:textId="77777777" w:rsidR="00D93707" w:rsidRPr="00D639A4" w:rsidRDefault="00D93707" w:rsidP="00D639A4">
      <w:pPr>
        <w:tabs>
          <w:tab w:val="left" w:pos="2370"/>
        </w:tabs>
      </w:pPr>
    </w:p>
    <w:sectPr w:rsidR="00D93707" w:rsidRPr="00D639A4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422E7E" w14:textId="77777777" w:rsidR="00CC58FC" w:rsidRDefault="00CC58FC">
      <w:r>
        <w:separator/>
      </w:r>
    </w:p>
  </w:endnote>
  <w:endnote w:type="continuationSeparator" w:id="0">
    <w:p w14:paraId="3D36903D" w14:textId="77777777" w:rsidR="00CC58FC" w:rsidRDefault="00CC5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9A412" w14:textId="77777777" w:rsidR="007B2500" w:rsidRPr="00124D4A" w:rsidRDefault="007B2500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E2C9B" w14:textId="77777777" w:rsidR="007B2500" w:rsidRDefault="00321ECF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4766E496" wp14:editId="515C39A4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320F06" w14:textId="77777777" w:rsidR="004C68E6" w:rsidRPr="00B01F08" w:rsidRDefault="004C68E6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5C589E" w14:textId="77777777" w:rsidR="00CC58FC" w:rsidRDefault="00CC58FC">
      <w:r>
        <w:separator/>
      </w:r>
    </w:p>
  </w:footnote>
  <w:footnote w:type="continuationSeparator" w:id="0">
    <w:p w14:paraId="3DAF6CF0" w14:textId="77777777" w:rsidR="00CC58FC" w:rsidRDefault="00CC58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49A31" w14:textId="77777777" w:rsidR="00F5032F" w:rsidRDefault="00F5032F" w:rsidP="009A4ACC">
    <w:pPr>
      <w:pStyle w:val="Nagwek"/>
      <w:ind w:left="-1134"/>
    </w:pPr>
  </w:p>
  <w:p w14:paraId="74BC3CAA" w14:textId="77777777" w:rsidR="009A4ACC" w:rsidRDefault="009A4ACC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2FACC" w14:textId="77777777" w:rsidR="000174EA" w:rsidRDefault="00D639A4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9E894D" wp14:editId="40062930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CC400B" w14:textId="77777777" w:rsidR="000174EA" w:rsidRDefault="000174EA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F7979"/>
    <w:multiLevelType w:val="hybridMultilevel"/>
    <w:tmpl w:val="ACBA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332745"/>
    <w:multiLevelType w:val="hybridMultilevel"/>
    <w:tmpl w:val="F7BA554C"/>
    <w:lvl w:ilvl="0" w:tplc="F6E68C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F7504"/>
    <w:multiLevelType w:val="hybridMultilevel"/>
    <w:tmpl w:val="AF362E54"/>
    <w:lvl w:ilvl="0" w:tplc="F0488E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D10D7B"/>
    <w:multiLevelType w:val="hybridMultilevel"/>
    <w:tmpl w:val="1FDA43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A35C0A"/>
    <w:multiLevelType w:val="multilevel"/>
    <w:tmpl w:val="428E9EAC"/>
    <w:numStyleLink w:val="Lista1"/>
  </w:abstractNum>
  <w:num w:numId="1">
    <w:abstractNumId w:val="4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74EA"/>
    <w:rsid w:val="0003098C"/>
    <w:rsid w:val="000364DF"/>
    <w:rsid w:val="000449BE"/>
    <w:rsid w:val="00061F20"/>
    <w:rsid w:val="00080D83"/>
    <w:rsid w:val="00091734"/>
    <w:rsid w:val="000A3836"/>
    <w:rsid w:val="000D283E"/>
    <w:rsid w:val="00120BC8"/>
    <w:rsid w:val="00124D4A"/>
    <w:rsid w:val="001304E7"/>
    <w:rsid w:val="00130B23"/>
    <w:rsid w:val="00141A58"/>
    <w:rsid w:val="001520FF"/>
    <w:rsid w:val="001A02A1"/>
    <w:rsid w:val="001A3D33"/>
    <w:rsid w:val="001B210F"/>
    <w:rsid w:val="001D059A"/>
    <w:rsid w:val="00200923"/>
    <w:rsid w:val="00215B6D"/>
    <w:rsid w:val="00241C1F"/>
    <w:rsid w:val="002425AE"/>
    <w:rsid w:val="002529E4"/>
    <w:rsid w:val="0025406C"/>
    <w:rsid w:val="002672E3"/>
    <w:rsid w:val="002918E3"/>
    <w:rsid w:val="002A1D7C"/>
    <w:rsid w:val="002C6347"/>
    <w:rsid w:val="00315901"/>
    <w:rsid w:val="00320AAC"/>
    <w:rsid w:val="00321ECF"/>
    <w:rsid w:val="00325198"/>
    <w:rsid w:val="003514B1"/>
    <w:rsid w:val="003526F5"/>
    <w:rsid w:val="0035482A"/>
    <w:rsid w:val="003619F2"/>
    <w:rsid w:val="00365820"/>
    <w:rsid w:val="00386C9D"/>
    <w:rsid w:val="00395C3D"/>
    <w:rsid w:val="0039693E"/>
    <w:rsid w:val="003A2D23"/>
    <w:rsid w:val="003A4A71"/>
    <w:rsid w:val="003C554F"/>
    <w:rsid w:val="0040149C"/>
    <w:rsid w:val="00403BA2"/>
    <w:rsid w:val="00413554"/>
    <w:rsid w:val="00414478"/>
    <w:rsid w:val="004430F4"/>
    <w:rsid w:val="00464281"/>
    <w:rsid w:val="00492BD3"/>
    <w:rsid w:val="004B38AD"/>
    <w:rsid w:val="004B4BC1"/>
    <w:rsid w:val="004B70BD"/>
    <w:rsid w:val="004C303B"/>
    <w:rsid w:val="004C68E6"/>
    <w:rsid w:val="004D6317"/>
    <w:rsid w:val="004E330F"/>
    <w:rsid w:val="004F2F83"/>
    <w:rsid w:val="0052111D"/>
    <w:rsid w:val="005310EF"/>
    <w:rsid w:val="00556687"/>
    <w:rsid w:val="005760A9"/>
    <w:rsid w:val="00594464"/>
    <w:rsid w:val="005B0144"/>
    <w:rsid w:val="005B6AD4"/>
    <w:rsid w:val="00604D9F"/>
    <w:rsid w:val="006110BE"/>
    <w:rsid w:val="0061767F"/>
    <w:rsid w:val="00622781"/>
    <w:rsid w:val="006261B8"/>
    <w:rsid w:val="00640BFF"/>
    <w:rsid w:val="0066032A"/>
    <w:rsid w:val="00665A91"/>
    <w:rsid w:val="0069621B"/>
    <w:rsid w:val="006A6F6C"/>
    <w:rsid w:val="006B4267"/>
    <w:rsid w:val="006C581E"/>
    <w:rsid w:val="006F0C63"/>
    <w:rsid w:val="006F209E"/>
    <w:rsid w:val="00727F94"/>
    <w:rsid w:val="007337EB"/>
    <w:rsid w:val="0073462B"/>
    <w:rsid w:val="00745D18"/>
    <w:rsid w:val="00776530"/>
    <w:rsid w:val="00780EAE"/>
    <w:rsid w:val="00791E8E"/>
    <w:rsid w:val="007A0109"/>
    <w:rsid w:val="007B2500"/>
    <w:rsid w:val="007B5688"/>
    <w:rsid w:val="007C4B4C"/>
    <w:rsid w:val="007D61D6"/>
    <w:rsid w:val="007E1B19"/>
    <w:rsid w:val="007F3623"/>
    <w:rsid w:val="00827311"/>
    <w:rsid w:val="00834BB4"/>
    <w:rsid w:val="00835187"/>
    <w:rsid w:val="00872BAB"/>
    <w:rsid w:val="008731A1"/>
    <w:rsid w:val="00873501"/>
    <w:rsid w:val="00876326"/>
    <w:rsid w:val="00886E83"/>
    <w:rsid w:val="008945D9"/>
    <w:rsid w:val="008C52E2"/>
    <w:rsid w:val="008C77E1"/>
    <w:rsid w:val="009150A9"/>
    <w:rsid w:val="009706FB"/>
    <w:rsid w:val="009726FB"/>
    <w:rsid w:val="009A4ACC"/>
    <w:rsid w:val="009C092E"/>
    <w:rsid w:val="009D71C1"/>
    <w:rsid w:val="009E219E"/>
    <w:rsid w:val="009F2A29"/>
    <w:rsid w:val="009F2CF0"/>
    <w:rsid w:val="00A0160D"/>
    <w:rsid w:val="00A04690"/>
    <w:rsid w:val="00A27F01"/>
    <w:rsid w:val="00A40DD3"/>
    <w:rsid w:val="00A51A08"/>
    <w:rsid w:val="00A830EB"/>
    <w:rsid w:val="00A8311B"/>
    <w:rsid w:val="00A87D00"/>
    <w:rsid w:val="00A943F4"/>
    <w:rsid w:val="00AA0ACF"/>
    <w:rsid w:val="00AD1EFE"/>
    <w:rsid w:val="00AD51FC"/>
    <w:rsid w:val="00AD7E56"/>
    <w:rsid w:val="00B01F08"/>
    <w:rsid w:val="00B16E8F"/>
    <w:rsid w:val="00B2442F"/>
    <w:rsid w:val="00B30401"/>
    <w:rsid w:val="00B6637D"/>
    <w:rsid w:val="00B869EC"/>
    <w:rsid w:val="00BB609B"/>
    <w:rsid w:val="00BB6BCC"/>
    <w:rsid w:val="00BB76D0"/>
    <w:rsid w:val="00BC363C"/>
    <w:rsid w:val="00BD5BDF"/>
    <w:rsid w:val="00BE2511"/>
    <w:rsid w:val="00C11C20"/>
    <w:rsid w:val="00C12E28"/>
    <w:rsid w:val="00C268A0"/>
    <w:rsid w:val="00C27A42"/>
    <w:rsid w:val="00C33F72"/>
    <w:rsid w:val="00C377A0"/>
    <w:rsid w:val="00C47B64"/>
    <w:rsid w:val="00C57BB1"/>
    <w:rsid w:val="00C62C24"/>
    <w:rsid w:val="00C635B6"/>
    <w:rsid w:val="00C8100D"/>
    <w:rsid w:val="00CA5CBD"/>
    <w:rsid w:val="00CC58FC"/>
    <w:rsid w:val="00CE005B"/>
    <w:rsid w:val="00D0361A"/>
    <w:rsid w:val="00D1150B"/>
    <w:rsid w:val="00D30ADD"/>
    <w:rsid w:val="00D43A0D"/>
    <w:rsid w:val="00D46867"/>
    <w:rsid w:val="00D526F3"/>
    <w:rsid w:val="00D57724"/>
    <w:rsid w:val="00D57D3D"/>
    <w:rsid w:val="00D639A4"/>
    <w:rsid w:val="00D86F97"/>
    <w:rsid w:val="00D93707"/>
    <w:rsid w:val="00DA2034"/>
    <w:rsid w:val="00DC5F9E"/>
    <w:rsid w:val="00DC733E"/>
    <w:rsid w:val="00DD00AB"/>
    <w:rsid w:val="00DE5229"/>
    <w:rsid w:val="00DF57BE"/>
    <w:rsid w:val="00E06500"/>
    <w:rsid w:val="00E35CD5"/>
    <w:rsid w:val="00E539C6"/>
    <w:rsid w:val="00E57060"/>
    <w:rsid w:val="00E81ADD"/>
    <w:rsid w:val="00E87616"/>
    <w:rsid w:val="00EA5C16"/>
    <w:rsid w:val="00EF000D"/>
    <w:rsid w:val="00F5032F"/>
    <w:rsid w:val="00F545A3"/>
    <w:rsid w:val="00F71408"/>
    <w:rsid w:val="00F83EE2"/>
    <w:rsid w:val="00FB1502"/>
    <w:rsid w:val="00FB5706"/>
    <w:rsid w:val="00FB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2EB855C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CB2FC442-6098-4315-BD73-36F452A26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listownik-Pomorskie-FE-UMWP-UE-EFRR-RPO2014-2020-2018.dot</Template>
  <TotalTime>3</TotalTime>
  <Pages>4</Pages>
  <Words>552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4800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User</cp:lastModifiedBy>
  <cp:revision>2</cp:revision>
  <cp:lastPrinted>2024-09-27T11:52:00Z</cp:lastPrinted>
  <dcterms:created xsi:type="dcterms:W3CDTF">2024-10-02T12:26:00Z</dcterms:created>
  <dcterms:modified xsi:type="dcterms:W3CDTF">2024-10-02T12:26:00Z</dcterms:modified>
</cp:coreProperties>
</file>