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3255CA" w14:textId="77777777" w:rsidR="00141A58" w:rsidRDefault="00141A58" w:rsidP="00141A58">
      <w:pPr>
        <w:rPr>
          <w:rFonts w:asciiTheme="minorHAnsi" w:hAnsiTheme="minorHAnsi" w:cstheme="minorHAnsi"/>
        </w:rPr>
      </w:pPr>
    </w:p>
    <w:p w14:paraId="1711E720" w14:textId="77777777" w:rsidR="003A4A71" w:rsidRPr="00803CB0" w:rsidRDefault="003A4A71" w:rsidP="003A4A71">
      <w:pPr>
        <w:jc w:val="right"/>
        <w:rPr>
          <w:sz w:val="16"/>
          <w:szCs w:val="16"/>
        </w:rPr>
      </w:pPr>
      <w:r w:rsidRPr="00803CB0">
        <w:rPr>
          <w:sz w:val="16"/>
          <w:szCs w:val="16"/>
        </w:rPr>
        <w:t>Załącznik do pisma DEFS-Z.433.2</w:t>
      </w:r>
      <w:r w:rsidR="00395C3D">
        <w:rPr>
          <w:sz w:val="16"/>
          <w:szCs w:val="16"/>
        </w:rPr>
        <w:t>.</w:t>
      </w:r>
      <w:r w:rsidRPr="00803CB0">
        <w:rPr>
          <w:sz w:val="16"/>
          <w:szCs w:val="16"/>
        </w:rPr>
        <w:t>2024 (EOD:</w:t>
      </w:r>
      <w:r w:rsidR="008731A1">
        <w:rPr>
          <w:sz w:val="16"/>
          <w:szCs w:val="16"/>
        </w:rPr>
        <w:t>12002</w:t>
      </w:r>
      <w:r w:rsidRPr="00803CB0">
        <w:rPr>
          <w:sz w:val="16"/>
          <w:szCs w:val="16"/>
        </w:rPr>
        <w:t>/06/2024</w:t>
      </w:r>
      <w:r>
        <w:rPr>
          <w:sz w:val="16"/>
          <w:szCs w:val="16"/>
        </w:rPr>
        <w:t>)</w:t>
      </w:r>
    </w:p>
    <w:p w14:paraId="24DC67B4" w14:textId="77777777" w:rsidR="003A4A71" w:rsidRDefault="003A4A71" w:rsidP="003A4A71">
      <w:pPr>
        <w:jc w:val="center"/>
        <w:rPr>
          <w:b/>
        </w:rPr>
      </w:pPr>
      <w:r w:rsidRPr="00AF3DB6">
        <w:rPr>
          <w:b/>
        </w:rPr>
        <w:t>HARMONOGRAM WSPARCIA</w:t>
      </w:r>
    </w:p>
    <w:p w14:paraId="36833D42" w14:textId="77777777" w:rsidR="003A4A71" w:rsidRPr="00D639A4" w:rsidRDefault="003A4A71" w:rsidP="003A4A71">
      <w:pPr>
        <w:jc w:val="center"/>
        <w:rPr>
          <w:rFonts w:cs="Arial"/>
          <w:b/>
        </w:rPr>
      </w:pPr>
    </w:p>
    <w:p w14:paraId="63D1D0C9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BENEFICJENT: </w:t>
      </w:r>
      <w:r w:rsidRPr="00D639A4">
        <w:rPr>
          <w:rFonts w:cs="Arial"/>
        </w:rPr>
        <w:t>FUNDACJA „STOP WYLKUCZENIU”</w:t>
      </w:r>
      <w:r w:rsidR="003A4A71" w:rsidRPr="00D639A4">
        <w:rPr>
          <w:rFonts w:cs="Arial"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</w:p>
    <w:p w14:paraId="034397A0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NUMER PROJEKTU: </w:t>
      </w:r>
      <w:r w:rsidRPr="00D639A4">
        <w:rPr>
          <w:rFonts w:cs="Arial"/>
        </w:rPr>
        <w:t>FEPM.05.11- IZ.00-0073/23</w:t>
      </w:r>
    </w:p>
    <w:p w14:paraId="531C781E" w14:textId="77777777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TYTUŁ PROJEKTU:</w:t>
      </w:r>
      <w:r w:rsidR="00D639A4" w:rsidRPr="00D639A4">
        <w:rPr>
          <w:rFonts w:cs="Arial"/>
          <w:b/>
        </w:rPr>
        <w:t xml:space="preserve"> </w:t>
      </w:r>
      <w:r w:rsidR="00D639A4" w:rsidRPr="00D639A4">
        <w:rPr>
          <w:rFonts w:cs="Arial"/>
        </w:rPr>
        <w:t>Wyznacz własny kurs</w:t>
      </w:r>
      <w:r w:rsidRPr="00D639A4">
        <w:rPr>
          <w:rFonts w:cs="Arial"/>
        </w:rPr>
        <w:tab/>
      </w:r>
      <w:r w:rsidRPr="00D639A4">
        <w:rPr>
          <w:rFonts w:cs="Arial"/>
          <w:b/>
        </w:rPr>
        <w:tab/>
      </w:r>
    </w:p>
    <w:p w14:paraId="0638EA13" w14:textId="73A350A0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DATA PRZEKAZANIA  HARMONOGRAMU</w:t>
      </w:r>
      <w:r w:rsidRPr="005B6AD4">
        <w:rPr>
          <w:rFonts w:cs="Arial"/>
          <w:b/>
          <w:color w:val="000000" w:themeColor="text1"/>
        </w:rPr>
        <w:t>:</w:t>
      </w:r>
      <w:r w:rsidR="00D639A4" w:rsidRPr="005B6AD4">
        <w:rPr>
          <w:rFonts w:cs="Arial"/>
          <w:b/>
          <w:color w:val="000000" w:themeColor="text1"/>
        </w:rPr>
        <w:t xml:space="preserve"> </w:t>
      </w:r>
      <w:r w:rsidR="006110BE" w:rsidRPr="005B6AD4">
        <w:rPr>
          <w:rFonts w:cs="Arial"/>
          <w:b/>
          <w:color w:val="000000" w:themeColor="text1"/>
        </w:rPr>
        <w:t>2</w:t>
      </w:r>
      <w:r w:rsidR="00E35CD5" w:rsidRPr="005B6AD4">
        <w:rPr>
          <w:rFonts w:cs="Arial"/>
          <w:b/>
          <w:color w:val="000000" w:themeColor="text1"/>
        </w:rPr>
        <w:t>7</w:t>
      </w:r>
      <w:r w:rsidR="00D639A4" w:rsidRPr="005B6AD4">
        <w:rPr>
          <w:rFonts w:cs="Arial"/>
          <w:b/>
          <w:color w:val="000000" w:themeColor="text1"/>
        </w:rPr>
        <w:t>.0</w:t>
      </w:r>
      <w:r w:rsidR="004F2F83" w:rsidRPr="005B6AD4">
        <w:rPr>
          <w:rFonts w:cs="Arial"/>
          <w:b/>
          <w:color w:val="000000" w:themeColor="text1"/>
        </w:rPr>
        <w:t>9</w:t>
      </w:r>
      <w:r w:rsidR="00D639A4" w:rsidRPr="005B6AD4">
        <w:rPr>
          <w:rFonts w:cs="Arial"/>
          <w:b/>
          <w:color w:val="000000" w:themeColor="text1"/>
        </w:rPr>
        <w:t>.2024</w:t>
      </w:r>
      <w:r w:rsidRPr="00D639A4">
        <w:rPr>
          <w:rFonts w:cs="Arial"/>
          <w:b/>
        </w:rPr>
        <w:tab/>
      </w:r>
    </w:p>
    <w:tbl>
      <w:tblPr>
        <w:tblStyle w:val="Tabela-Siatka"/>
        <w:tblW w:w="15546" w:type="dxa"/>
        <w:tblInd w:w="-714" w:type="dxa"/>
        <w:tblLook w:val="04A0" w:firstRow="1" w:lastRow="0" w:firstColumn="1" w:lastColumn="0" w:noHBand="0" w:noVBand="1"/>
      </w:tblPr>
      <w:tblGrid>
        <w:gridCol w:w="555"/>
        <w:gridCol w:w="4850"/>
        <w:gridCol w:w="1498"/>
        <w:gridCol w:w="1577"/>
        <w:gridCol w:w="1604"/>
        <w:gridCol w:w="2156"/>
        <w:gridCol w:w="1664"/>
        <w:gridCol w:w="1642"/>
      </w:tblGrid>
      <w:tr w:rsidR="00215B6D" w:rsidRPr="00AF3DB6" w14:paraId="6175B3C3" w14:textId="77777777" w:rsidTr="00DA24F8">
        <w:trPr>
          <w:trHeight w:val="572"/>
        </w:trPr>
        <w:tc>
          <w:tcPr>
            <w:tcW w:w="555" w:type="dxa"/>
            <w:shd w:val="clear" w:color="auto" w:fill="F2F2F2" w:themeFill="background1" w:themeFillShade="F2"/>
            <w:vAlign w:val="center"/>
          </w:tcPr>
          <w:p w14:paraId="507896D8" w14:textId="77777777" w:rsidR="003A4A71" w:rsidRPr="00AF3DB6" w:rsidRDefault="003A4A71" w:rsidP="005B6AD4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LP.</w:t>
            </w:r>
          </w:p>
        </w:tc>
        <w:tc>
          <w:tcPr>
            <w:tcW w:w="4850" w:type="dxa"/>
            <w:shd w:val="clear" w:color="auto" w:fill="F2F2F2" w:themeFill="background1" w:themeFillShade="F2"/>
            <w:vAlign w:val="center"/>
          </w:tcPr>
          <w:p w14:paraId="3D3FC24C" w14:textId="77777777" w:rsidR="003A4A71" w:rsidRPr="00AF3DB6" w:rsidRDefault="003A4A71" w:rsidP="005B6AD4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Rodzaj formy wsparcia</w:t>
            </w:r>
          </w:p>
        </w:tc>
        <w:tc>
          <w:tcPr>
            <w:tcW w:w="1498" w:type="dxa"/>
            <w:shd w:val="clear" w:color="auto" w:fill="F2F2F2" w:themeFill="background1" w:themeFillShade="F2"/>
            <w:vAlign w:val="center"/>
          </w:tcPr>
          <w:p w14:paraId="520DB1AE" w14:textId="70E1CB4A" w:rsidR="003A4A71" w:rsidRDefault="003A4A71" w:rsidP="005B6AD4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 xml:space="preserve">Data </w:t>
            </w:r>
            <w:r>
              <w:rPr>
                <w:b/>
                <w:sz w:val="18"/>
              </w:rPr>
              <w:t>w</w:t>
            </w:r>
            <w:r w:rsidRPr="00AF3DB6">
              <w:rPr>
                <w:b/>
                <w:sz w:val="18"/>
              </w:rPr>
              <w:t>sparcia</w:t>
            </w:r>
          </w:p>
          <w:p w14:paraId="72663268" w14:textId="77777777" w:rsidR="003A4A71" w:rsidRPr="00AF3DB6" w:rsidRDefault="003A4A71" w:rsidP="005B6AD4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(od – do)</w:t>
            </w:r>
          </w:p>
        </w:tc>
        <w:tc>
          <w:tcPr>
            <w:tcW w:w="1577" w:type="dxa"/>
            <w:shd w:val="clear" w:color="auto" w:fill="F2F2F2" w:themeFill="background1" w:themeFillShade="F2"/>
            <w:vAlign w:val="center"/>
          </w:tcPr>
          <w:p w14:paraId="55A8A396" w14:textId="77777777" w:rsidR="003A4A71" w:rsidRPr="00AF3DB6" w:rsidRDefault="003A4A71" w:rsidP="005B6AD4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Godziny realizacji wsparcia</w:t>
            </w:r>
            <w:r>
              <w:rPr>
                <w:b/>
                <w:sz w:val="18"/>
              </w:rPr>
              <w:t xml:space="preserve"> (od – do)</w:t>
            </w:r>
          </w:p>
        </w:tc>
        <w:tc>
          <w:tcPr>
            <w:tcW w:w="1604" w:type="dxa"/>
            <w:shd w:val="clear" w:color="auto" w:fill="F2F2F2" w:themeFill="background1" w:themeFillShade="F2"/>
            <w:vAlign w:val="center"/>
          </w:tcPr>
          <w:p w14:paraId="4198893C" w14:textId="77777777" w:rsidR="003A4A71" w:rsidRPr="00AF3DB6" w:rsidRDefault="003A4A71" w:rsidP="005B6AD4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Miejsce realizacji wsparcia</w:t>
            </w:r>
            <w:r>
              <w:rPr>
                <w:b/>
                <w:sz w:val="18"/>
              </w:rPr>
              <w:t xml:space="preserve"> (dokładny adres)</w:t>
            </w:r>
          </w:p>
        </w:tc>
        <w:tc>
          <w:tcPr>
            <w:tcW w:w="2156" w:type="dxa"/>
            <w:shd w:val="clear" w:color="auto" w:fill="F2F2F2" w:themeFill="background1" w:themeFillShade="F2"/>
            <w:vAlign w:val="center"/>
          </w:tcPr>
          <w:p w14:paraId="13D5912D" w14:textId="77777777" w:rsidR="003A4A71" w:rsidRPr="00AF3DB6" w:rsidRDefault="003A4A71" w:rsidP="005B6AD4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Nazwa wykonawcy wsparcia</w:t>
            </w:r>
            <w:r>
              <w:rPr>
                <w:b/>
                <w:sz w:val="18"/>
              </w:rPr>
              <w:t xml:space="preserve"> (pole wskazane lecz nie wymagane)</w:t>
            </w:r>
          </w:p>
        </w:tc>
        <w:tc>
          <w:tcPr>
            <w:tcW w:w="1664" w:type="dxa"/>
            <w:shd w:val="clear" w:color="auto" w:fill="F2F2F2" w:themeFill="background1" w:themeFillShade="F2"/>
            <w:vAlign w:val="center"/>
          </w:tcPr>
          <w:p w14:paraId="032F1EAD" w14:textId="77777777" w:rsidR="003A4A71" w:rsidRDefault="003A4A71" w:rsidP="005B6AD4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Liczba uczestników (pole wskazane lecz nie wymagane)</w:t>
            </w:r>
          </w:p>
        </w:tc>
        <w:tc>
          <w:tcPr>
            <w:tcW w:w="1642" w:type="dxa"/>
            <w:shd w:val="clear" w:color="auto" w:fill="F2F2F2" w:themeFill="background1" w:themeFillShade="F2"/>
            <w:vAlign w:val="center"/>
          </w:tcPr>
          <w:p w14:paraId="41B89695" w14:textId="77777777" w:rsidR="003A4A71" w:rsidRDefault="003A4A71" w:rsidP="005B6AD4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Uwagi</w:t>
            </w:r>
          </w:p>
        </w:tc>
      </w:tr>
      <w:tr w:rsidR="00DA24F8" w:rsidRPr="00AF3DB6" w14:paraId="0109324D" w14:textId="77777777" w:rsidTr="00DA24F8">
        <w:tc>
          <w:tcPr>
            <w:tcW w:w="555" w:type="dxa"/>
            <w:vAlign w:val="center"/>
          </w:tcPr>
          <w:p w14:paraId="7B7E2451" w14:textId="74589C07" w:rsidR="00DA24F8" w:rsidRPr="00AF3DB6" w:rsidRDefault="00DA24F8" w:rsidP="00DA24F8">
            <w:pPr>
              <w:jc w:val="center"/>
            </w:pPr>
            <w:r>
              <w:t>1</w:t>
            </w:r>
          </w:p>
        </w:tc>
        <w:tc>
          <w:tcPr>
            <w:tcW w:w="4850" w:type="dxa"/>
            <w:vAlign w:val="center"/>
          </w:tcPr>
          <w:p w14:paraId="31442785" w14:textId="0666A3F5" w:rsidR="00DA24F8" w:rsidRPr="00AF3DB6" w:rsidRDefault="00DA24F8" w:rsidP="00DA24F8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14:paraId="1EACE8F8" w14:textId="2AAC9CFC" w:rsidR="00DA24F8" w:rsidRPr="00AF3DB6" w:rsidRDefault="00DA24F8" w:rsidP="00DA24F8">
            <w:pPr>
              <w:jc w:val="center"/>
            </w:pPr>
            <w:r>
              <w:t>30.09.2024</w:t>
            </w:r>
          </w:p>
        </w:tc>
        <w:tc>
          <w:tcPr>
            <w:tcW w:w="1577" w:type="dxa"/>
            <w:vAlign w:val="center"/>
          </w:tcPr>
          <w:p w14:paraId="6A7228CA" w14:textId="3B0F451E" w:rsidR="00DA24F8" w:rsidRPr="004F2F83" w:rsidRDefault="00DA24F8" w:rsidP="00DA24F8">
            <w:pPr>
              <w:jc w:val="center"/>
              <w:rPr>
                <w:color w:val="FF0000"/>
              </w:rPr>
            </w:pPr>
            <w:r>
              <w:t>16:00-18:00</w:t>
            </w:r>
          </w:p>
        </w:tc>
        <w:tc>
          <w:tcPr>
            <w:tcW w:w="1604" w:type="dxa"/>
            <w:vAlign w:val="center"/>
          </w:tcPr>
          <w:p w14:paraId="3893BE27" w14:textId="53DB5402" w:rsidR="00DA24F8" w:rsidRPr="00AF3DB6" w:rsidRDefault="00DA24F8" w:rsidP="00DA24F8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16F29FCF" w14:textId="2032AED7" w:rsidR="00DA24F8" w:rsidRPr="00AF3DB6" w:rsidRDefault="00DA24F8" w:rsidP="00DA24F8">
            <w:pPr>
              <w:jc w:val="center"/>
            </w:pPr>
            <w:r>
              <w:t xml:space="preserve">Marta </w:t>
            </w:r>
            <w:proofErr w:type="spellStart"/>
            <w:r>
              <w:t>Oklińska</w:t>
            </w:r>
            <w:proofErr w:type="spellEnd"/>
          </w:p>
        </w:tc>
        <w:tc>
          <w:tcPr>
            <w:tcW w:w="1664" w:type="dxa"/>
            <w:vAlign w:val="center"/>
          </w:tcPr>
          <w:p w14:paraId="74E9802B" w14:textId="618CAC86" w:rsidR="00DA24F8" w:rsidRPr="00AF3DB6" w:rsidRDefault="00DA24F8" w:rsidP="00DA24F8">
            <w:pPr>
              <w:jc w:val="center"/>
            </w:pPr>
            <w:r w:rsidRPr="00D241E0">
              <w:t>-</w:t>
            </w:r>
          </w:p>
        </w:tc>
        <w:tc>
          <w:tcPr>
            <w:tcW w:w="1642" w:type="dxa"/>
            <w:vAlign w:val="center"/>
          </w:tcPr>
          <w:p w14:paraId="3CE6E5C3" w14:textId="2546F690" w:rsidR="00DA24F8" w:rsidRPr="00AF3DB6" w:rsidRDefault="00DA24F8" w:rsidP="00DA24F8">
            <w:pPr>
              <w:jc w:val="center"/>
            </w:pPr>
            <w:r>
              <w:t>-</w:t>
            </w:r>
          </w:p>
        </w:tc>
      </w:tr>
      <w:tr w:rsidR="00DA24F8" w:rsidRPr="00AF3DB6" w14:paraId="716F3CB2" w14:textId="77777777" w:rsidTr="00DA24F8">
        <w:tc>
          <w:tcPr>
            <w:tcW w:w="555" w:type="dxa"/>
            <w:vAlign w:val="center"/>
          </w:tcPr>
          <w:p w14:paraId="58DB59E3" w14:textId="536A26FA" w:rsidR="00DA24F8" w:rsidRPr="00AF3DB6" w:rsidRDefault="00DA24F8" w:rsidP="00DA24F8">
            <w:pPr>
              <w:jc w:val="center"/>
            </w:pPr>
            <w:r>
              <w:t>2</w:t>
            </w:r>
          </w:p>
        </w:tc>
        <w:tc>
          <w:tcPr>
            <w:tcW w:w="4850" w:type="dxa"/>
            <w:vAlign w:val="center"/>
          </w:tcPr>
          <w:p w14:paraId="72142FDB" w14:textId="2A66197E" w:rsidR="00DA24F8" w:rsidRPr="00AF3DB6" w:rsidRDefault="00DA24F8" w:rsidP="00DA24F8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14:paraId="0B7CDA6D" w14:textId="29ECB3FE" w:rsidR="00DA24F8" w:rsidRPr="00AF3DB6" w:rsidRDefault="00DA24F8" w:rsidP="00DA24F8">
            <w:pPr>
              <w:jc w:val="center"/>
            </w:pPr>
            <w:r>
              <w:t>30.09.2024</w:t>
            </w:r>
          </w:p>
        </w:tc>
        <w:tc>
          <w:tcPr>
            <w:tcW w:w="1577" w:type="dxa"/>
            <w:vAlign w:val="center"/>
          </w:tcPr>
          <w:p w14:paraId="4FD4306F" w14:textId="78C1DA1B" w:rsidR="00DA24F8" w:rsidRPr="004F2F83" w:rsidRDefault="00DA24F8" w:rsidP="00DA24F8">
            <w:pPr>
              <w:jc w:val="center"/>
              <w:rPr>
                <w:color w:val="FF0000"/>
              </w:rPr>
            </w:pPr>
            <w:r>
              <w:t>18:00-20:00</w:t>
            </w:r>
          </w:p>
        </w:tc>
        <w:tc>
          <w:tcPr>
            <w:tcW w:w="1604" w:type="dxa"/>
            <w:vAlign w:val="center"/>
          </w:tcPr>
          <w:p w14:paraId="1A52EBF1" w14:textId="3FD93EE9" w:rsidR="00DA24F8" w:rsidRPr="00AF3DB6" w:rsidRDefault="00DA24F8" w:rsidP="00DA24F8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7A323950" w14:textId="0C4F494A" w:rsidR="00DA24F8" w:rsidRPr="00AF3DB6" w:rsidRDefault="00DA24F8" w:rsidP="00DA24F8">
            <w:pPr>
              <w:jc w:val="center"/>
            </w:pPr>
            <w:r>
              <w:t xml:space="preserve">Marta </w:t>
            </w:r>
            <w:proofErr w:type="spellStart"/>
            <w:r>
              <w:t>Oklińska</w:t>
            </w:r>
            <w:proofErr w:type="spellEnd"/>
          </w:p>
        </w:tc>
        <w:tc>
          <w:tcPr>
            <w:tcW w:w="1664" w:type="dxa"/>
            <w:vAlign w:val="center"/>
          </w:tcPr>
          <w:p w14:paraId="73CDBE2D" w14:textId="215B70A9" w:rsidR="00DA24F8" w:rsidRPr="00AF3DB6" w:rsidRDefault="00DA24F8" w:rsidP="00DA24F8">
            <w:pPr>
              <w:jc w:val="center"/>
            </w:pPr>
            <w:r w:rsidRPr="00D241E0">
              <w:t>-</w:t>
            </w:r>
          </w:p>
        </w:tc>
        <w:tc>
          <w:tcPr>
            <w:tcW w:w="1642" w:type="dxa"/>
            <w:vAlign w:val="center"/>
          </w:tcPr>
          <w:p w14:paraId="3705B7F6" w14:textId="1FE176C9" w:rsidR="00DA24F8" w:rsidRPr="00AF3DB6" w:rsidRDefault="00DA24F8" w:rsidP="00DA24F8">
            <w:pPr>
              <w:jc w:val="center"/>
            </w:pPr>
            <w:r>
              <w:t>-</w:t>
            </w:r>
          </w:p>
        </w:tc>
      </w:tr>
      <w:tr w:rsidR="00DA24F8" w:rsidRPr="00AF3DB6" w14:paraId="66937CF5" w14:textId="77777777" w:rsidTr="00DA24F8">
        <w:tc>
          <w:tcPr>
            <w:tcW w:w="555" w:type="dxa"/>
            <w:vAlign w:val="center"/>
          </w:tcPr>
          <w:p w14:paraId="53785AD2" w14:textId="372E428E" w:rsidR="00DA24F8" w:rsidRPr="00AF3DB6" w:rsidRDefault="00DA24F8" w:rsidP="00DA24F8">
            <w:pPr>
              <w:jc w:val="center"/>
            </w:pPr>
            <w:r>
              <w:t>3</w:t>
            </w:r>
          </w:p>
        </w:tc>
        <w:tc>
          <w:tcPr>
            <w:tcW w:w="4850" w:type="dxa"/>
            <w:vAlign w:val="center"/>
          </w:tcPr>
          <w:p w14:paraId="4B410254" w14:textId="04BC0686" w:rsidR="00DA24F8" w:rsidRPr="00AF3DB6" w:rsidRDefault="00DA24F8" w:rsidP="00DA24F8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14:paraId="18033AC4" w14:textId="3C52FA5A" w:rsidR="00DA24F8" w:rsidRPr="00AF3DB6" w:rsidRDefault="00DA24F8" w:rsidP="00DA24F8">
            <w:pPr>
              <w:jc w:val="center"/>
            </w:pPr>
            <w:r>
              <w:t>01.10.2024</w:t>
            </w:r>
          </w:p>
        </w:tc>
        <w:tc>
          <w:tcPr>
            <w:tcW w:w="1577" w:type="dxa"/>
            <w:vAlign w:val="center"/>
          </w:tcPr>
          <w:p w14:paraId="4EF23A68" w14:textId="565B26F6" w:rsidR="00DA24F8" w:rsidRPr="004F2F83" w:rsidRDefault="00DA24F8" w:rsidP="00DA24F8">
            <w:pPr>
              <w:jc w:val="center"/>
              <w:rPr>
                <w:color w:val="FF0000"/>
              </w:rPr>
            </w:pPr>
            <w:r>
              <w:t>13:00-15:00</w:t>
            </w:r>
          </w:p>
        </w:tc>
        <w:tc>
          <w:tcPr>
            <w:tcW w:w="1604" w:type="dxa"/>
            <w:vAlign w:val="center"/>
          </w:tcPr>
          <w:p w14:paraId="3DB79361" w14:textId="2140C3E1" w:rsidR="00DA24F8" w:rsidRPr="00AF3DB6" w:rsidRDefault="00DA24F8" w:rsidP="00DA24F8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469DC3C9" w14:textId="4CA75B17" w:rsidR="00DA24F8" w:rsidRPr="00AF3DB6" w:rsidRDefault="00DA24F8" w:rsidP="00DA24F8">
            <w:pPr>
              <w:jc w:val="center"/>
            </w:pPr>
            <w:r>
              <w:t xml:space="preserve">Marta </w:t>
            </w:r>
            <w:proofErr w:type="spellStart"/>
            <w:r>
              <w:t>Oklińska</w:t>
            </w:r>
            <w:proofErr w:type="spellEnd"/>
          </w:p>
        </w:tc>
        <w:tc>
          <w:tcPr>
            <w:tcW w:w="1664" w:type="dxa"/>
            <w:vAlign w:val="center"/>
          </w:tcPr>
          <w:p w14:paraId="2D6CBDCD" w14:textId="62C7335E" w:rsidR="00DA24F8" w:rsidRPr="00AF3DB6" w:rsidRDefault="00DA24F8" w:rsidP="00DA24F8">
            <w:pPr>
              <w:jc w:val="center"/>
            </w:pPr>
            <w:r w:rsidRPr="00D241E0">
              <w:t>-</w:t>
            </w:r>
          </w:p>
        </w:tc>
        <w:tc>
          <w:tcPr>
            <w:tcW w:w="1642" w:type="dxa"/>
            <w:vAlign w:val="center"/>
          </w:tcPr>
          <w:p w14:paraId="3FBA3BC3" w14:textId="5F30D970" w:rsidR="00DA24F8" w:rsidRPr="00AF3DB6" w:rsidRDefault="00DA24F8" w:rsidP="00DA24F8">
            <w:pPr>
              <w:jc w:val="center"/>
            </w:pPr>
            <w:r>
              <w:t>-</w:t>
            </w:r>
          </w:p>
        </w:tc>
      </w:tr>
      <w:tr w:rsidR="00DA24F8" w:rsidRPr="00AF3DB6" w14:paraId="21394A4B" w14:textId="77777777" w:rsidTr="00DA24F8">
        <w:tc>
          <w:tcPr>
            <w:tcW w:w="555" w:type="dxa"/>
            <w:vAlign w:val="center"/>
          </w:tcPr>
          <w:p w14:paraId="3B17FCE5" w14:textId="636D2F38" w:rsidR="00DA24F8" w:rsidRPr="00AF3DB6" w:rsidRDefault="00DA24F8" w:rsidP="00DA24F8">
            <w:pPr>
              <w:jc w:val="center"/>
            </w:pPr>
            <w:r>
              <w:t>4</w:t>
            </w:r>
          </w:p>
        </w:tc>
        <w:tc>
          <w:tcPr>
            <w:tcW w:w="4850" w:type="dxa"/>
            <w:vAlign w:val="center"/>
          </w:tcPr>
          <w:p w14:paraId="224DB3E3" w14:textId="77777777" w:rsidR="00DA24F8" w:rsidRPr="00AF3DB6" w:rsidRDefault="00DA24F8" w:rsidP="00DA24F8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14:paraId="19FAC503" w14:textId="77777777" w:rsidR="00DA24F8" w:rsidRPr="00AF3DB6" w:rsidRDefault="00DA24F8" w:rsidP="00DA24F8">
            <w:pPr>
              <w:jc w:val="center"/>
            </w:pPr>
            <w:r>
              <w:t>01.10.2024</w:t>
            </w:r>
          </w:p>
        </w:tc>
        <w:tc>
          <w:tcPr>
            <w:tcW w:w="1577" w:type="dxa"/>
            <w:vAlign w:val="center"/>
          </w:tcPr>
          <w:p w14:paraId="4464CABF" w14:textId="77777777" w:rsidR="00DA24F8" w:rsidRPr="00B64EFF" w:rsidRDefault="00DA24F8" w:rsidP="00DA24F8">
            <w:pPr>
              <w:jc w:val="center"/>
            </w:pPr>
            <w:r w:rsidRPr="00B64EFF">
              <w:t>16:00-18:00</w:t>
            </w:r>
          </w:p>
        </w:tc>
        <w:tc>
          <w:tcPr>
            <w:tcW w:w="1604" w:type="dxa"/>
            <w:vAlign w:val="center"/>
          </w:tcPr>
          <w:p w14:paraId="69C2E63D" w14:textId="53B08E3A" w:rsidR="00DA24F8" w:rsidRPr="00AF3DB6" w:rsidRDefault="00DA24F8" w:rsidP="00DA24F8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75079EBA" w14:textId="77777777" w:rsidR="00DA24F8" w:rsidRPr="00AF3DB6" w:rsidRDefault="00DA24F8" w:rsidP="00DA24F8">
            <w:pPr>
              <w:jc w:val="center"/>
            </w:pPr>
            <w:r>
              <w:t xml:space="preserve">Agnieszka </w:t>
            </w:r>
            <w:proofErr w:type="spellStart"/>
            <w:r>
              <w:t>Koguciuk</w:t>
            </w:r>
            <w:proofErr w:type="spellEnd"/>
          </w:p>
        </w:tc>
        <w:tc>
          <w:tcPr>
            <w:tcW w:w="1664" w:type="dxa"/>
            <w:vAlign w:val="center"/>
          </w:tcPr>
          <w:p w14:paraId="40614D57" w14:textId="216C4399" w:rsidR="00DA24F8" w:rsidRPr="00AF3DB6" w:rsidRDefault="00DA24F8" w:rsidP="00DA24F8">
            <w:pPr>
              <w:jc w:val="center"/>
            </w:pPr>
            <w:r w:rsidRPr="00D241E0">
              <w:t>-</w:t>
            </w:r>
          </w:p>
        </w:tc>
        <w:tc>
          <w:tcPr>
            <w:tcW w:w="1642" w:type="dxa"/>
            <w:vAlign w:val="center"/>
          </w:tcPr>
          <w:p w14:paraId="6FE0E189" w14:textId="142C11EB" w:rsidR="00DA24F8" w:rsidRPr="00AF3DB6" w:rsidRDefault="00DA24F8" w:rsidP="00DA24F8">
            <w:pPr>
              <w:jc w:val="center"/>
            </w:pPr>
            <w:r>
              <w:t>-</w:t>
            </w:r>
          </w:p>
        </w:tc>
      </w:tr>
      <w:tr w:rsidR="00DA24F8" w:rsidRPr="00AF3DB6" w14:paraId="1C52F4E4" w14:textId="77777777" w:rsidTr="00DA24F8">
        <w:tc>
          <w:tcPr>
            <w:tcW w:w="555" w:type="dxa"/>
            <w:vAlign w:val="center"/>
          </w:tcPr>
          <w:p w14:paraId="432DAA08" w14:textId="5A7CDAEE" w:rsidR="00DA24F8" w:rsidRPr="00AF3DB6" w:rsidRDefault="00DA24F8" w:rsidP="00DA24F8">
            <w:pPr>
              <w:jc w:val="center"/>
            </w:pPr>
            <w:r>
              <w:t>5</w:t>
            </w:r>
          </w:p>
        </w:tc>
        <w:tc>
          <w:tcPr>
            <w:tcW w:w="4850" w:type="dxa"/>
            <w:vAlign w:val="center"/>
          </w:tcPr>
          <w:p w14:paraId="49E0C561" w14:textId="707DF1CC" w:rsidR="00DA24F8" w:rsidRPr="00AF3DB6" w:rsidRDefault="00DA24F8" w:rsidP="00DA24F8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14:paraId="4F00F739" w14:textId="2AB2131A" w:rsidR="00DA24F8" w:rsidRPr="00AF3DB6" w:rsidRDefault="00DA24F8" w:rsidP="00DA24F8">
            <w:pPr>
              <w:jc w:val="center"/>
            </w:pPr>
            <w:r>
              <w:t>01.10.2024</w:t>
            </w:r>
          </w:p>
        </w:tc>
        <w:tc>
          <w:tcPr>
            <w:tcW w:w="1577" w:type="dxa"/>
            <w:vAlign w:val="center"/>
          </w:tcPr>
          <w:p w14:paraId="73192F81" w14:textId="0C9386D1" w:rsidR="00DA24F8" w:rsidRPr="004F2F83" w:rsidRDefault="00DA24F8" w:rsidP="00DA24F8">
            <w:pPr>
              <w:jc w:val="center"/>
              <w:rPr>
                <w:color w:val="FF0000"/>
              </w:rPr>
            </w:pPr>
            <w:r>
              <w:t>16:30-18:30</w:t>
            </w:r>
          </w:p>
        </w:tc>
        <w:tc>
          <w:tcPr>
            <w:tcW w:w="1604" w:type="dxa"/>
            <w:vAlign w:val="center"/>
          </w:tcPr>
          <w:p w14:paraId="284053FD" w14:textId="12A7C683" w:rsidR="00DA24F8" w:rsidRPr="00AF3DB6" w:rsidRDefault="00DA24F8" w:rsidP="00DA24F8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46E2C895" w14:textId="4977471D" w:rsidR="00DA24F8" w:rsidRPr="00AF3DB6" w:rsidRDefault="00DA24F8" w:rsidP="00DA24F8">
            <w:pPr>
              <w:jc w:val="center"/>
            </w:pPr>
            <w:r>
              <w:t xml:space="preserve">Marta </w:t>
            </w:r>
            <w:proofErr w:type="spellStart"/>
            <w:r>
              <w:t>Oklińska</w:t>
            </w:r>
            <w:proofErr w:type="spellEnd"/>
          </w:p>
        </w:tc>
        <w:tc>
          <w:tcPr>
            <w:tcW w:w="1664" w:type="dxa"/>
            <w:vAlign w:val="center"/>
          </w:tcPr>
          <w:p w14:paraId="0535D466" w14:textId="6D8B7902" w:rsidR="00DA24F8" w:rsidRPr="00AF3DB6" w:rsidRDefault="00DA24F8" w:rsidP="00DA24F8">
            <w:pPr>
              <w:jc w:val="center"/>
            </w:pPr>
            <w:r w:rsidRPr="00D241E0">
              <w:t>-</w:t>
            </w:r>
          </w:p>
        </w:tc>
        <w:tc>
          <w:tcPr>
            <w:tcW w:w="1642" w:type="dxa"/>
            <w:vAlign w:val="center"/>
          </w:tcPr>
          <w:p w14:paraId="7D21FF7A" w14:textId="28381D55" w:rsidR="00DA24F8" w:rsidRPr="00AF3DB6" w:rsidRDefault="00DA24F8" w:rsidP="00DA24F8">
            <w:pPr>
              <w:jc w:val="center"/>
            </w:pPr>
            <w:r>
              <w:t>-</w:t>
            </w:r>
          </w:p>
        </w:tc>
      </w:tr>
      <w:tr w:rsidR="00DA24F8" w:rsidRPr="00AF3DB6" w14:paraId="10B74934" w14:textId="77777777" w:rsidTr="00DA24F8">
        <w:tc>
          <w:tcPr>
            <w:tcW w:w="555" w:type="dxa"/>
            <w:vAlign w:val="center"/>
          </w:tcPr>
          <w:p w14:paraId="35899530" w14:textId="0EDEF2EC" w:rsidR="00DA24F8" w:rsidRPr="00AF3DB6" w:rsidRDefault="00DA24F8" w:rsidP="00DA24F8">
            <w:pPr>
              <w:jc w:val="center"/>
            </w:pPr>
            <w:r>
              <w:t>6</w:t>
            </w:r>
          </w:p>
        </w:tc>
        <w:tc>
          <w:tcPr>
            <w:tcW w:w="4850" w:type="dxa"/>
            <w:vAlign w:val="center"/>
          </w:tcPr>
          <w:p w14:paraId="7A2D1B6A" w14:textId="32851852" w:rsidR="00DA24F8" w:rsidRPr="00AF3DB6" w:rsidRDefault="00DA24F8" w:rsidP="00DA24F8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14:paraId="2F81AE91" w14:textId="3702BDF5" w:rsidR="00DA24F8" w:rsidRPr="00AF3DB6" w:rsidRDefault="00DA24F8" w:rsidP="00DA24F8">
            <w:pPr>
              <w:jc w:val="center"/>
            </w:pPr>
            <w:r>
              <w:t>01.10.2024</w:t>
            </w:r>
          </w:p>
        </w:tc>
        <w:tc>
          <w:tcPr>
            <w:tcW w:w="1577" w:type="dxa"/>
            <w:vAlign w:val="center"/>
          </w:tcPr>
          <w:p w14:paraId="1D12AA4C" w14:textId="7F3E345F" w:rsidR="00DA24F8" w:rsidRPr="004F2F83" w:rsidRDefault="00DA24F8" w:rsidP="00DA24F8">
            <w:pPr>
              <w:jc w:val="center"/>
              <w:rPr>
                <w:color w:val="FF0000"/>
              </w:rPr>
            </w:pPr>
            <w:r>
              <w:t>18:30-20:30</w:t>
            </w:r>
          </w:p>
        </w:tc>
        <w:tc>
          <w:tcPr>
            <w:tcW w:w="1604" w:type="dxa"/>
            <w:vAlign w:val="center"/>
          </w:tcPr>
          <w:p w14:paraId="701BF33C" w14:textId="106C0E96" w:rsidR="00DA24F8" w:rsidRPr="00AF3DB6" w:rsidRDefault="00DA24F8" w:rsidP="00DA24F8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7B4F2587" w14:textId="7E6478C1" w:rsidR="00DA24F8" w:rsidRPr="00AF3DB6" w:rsidRDefault="00DA24F8" w:rsidP="00DA24F8">
            <w:pPr>
              <w:jc w:val="center"/>
            </w:pPr>
            <w:r w:rsidRPr="00CE5A93">
              <w:t xml:space="preserve">Marta </w:t>
            </w:r>
            <w:proofErr w:type="spellStart"/>
            <w:r w:rsidRPr="00CE5A93">
              <w:t>Oklińska</w:t>
            </w:r>
            <w:proofErr w:type="spellEnd"/>
          </w:p>
        </w:tc>
        <w:tc>
          <w:tcPr>
            <w:tcW w:w="1664" w:type="dxa"/>
            <w:vAlign w:val="center"/>
          </w:tcPr>
          <w:p w14:paraId="265F9911" w14:textId="2FAE378C" w:rsidR="00DA24F8" w:rsidRPr="00AF3DB6" w:rsidRDefault="00DA24F8" w:rsidP="00DA24F8">
            <w:pPr>
              <w:jc w:val="center"/>
            </w:pPr>
            <w:r w:rsidRPr="00C11AB3">
              <w:t>-</w:t>
            </w:r>
          </w:p>
        </w:tc>
        <w:tc>
          <w:tcPr>
            <w:tcW w:w="1642" w:type="dxa"/>
            <w:vAlign w:val="center"/>
          </w:tcPr>
          <w:p w14:paraId="3C7FDFBE" w14:textId="213FFF07" w:rsidR="00DA24F8" w:rsidRPr="00AF3DB6" w:rsidRDefault="00DA24F8" w:rsidP="00DA24F8">
            <w:pPr>
              <w:jc w:val="center"/>
            </w:pPr>
            <w:r>
              <w:t>-</w:t>
            </w:r>
          </w:p>
        </w:tc>
      </w:tr>
      <w:tr w:rsidR="00DA24F8" w:rsidRPr="00AF3DB6" w14:paraId="0C1C0A0F" w14:textId="77777777" w:rsidTr="00DA24F8">
        <w:tc>
          <w:tcPr>
            <w:tcW w:w="555" w:type="dxa"/>
            <w:vAlign w:val="center"/>
          </w:tcPr>
          <w:p w14:paraId="33460751" w14:textId="1F38D8D8" w:rsidR="00DA24F8" w:rsidRPr="00AF3DB6" w:rsidRDefault="00DA24F8" w:rsidP="00DA24F8">
            <w:pPr>
              <w:jc w:val="center"/>
            </w:pPr>
            <w:r>
              <w:t>7</w:t>
            </w:r>
          </w:p>
        </w:tc>
        <w:tc>
          <w:tcPr>
            <w:tcW w:w="4850" w:type="dxa"/>
            <w:vAlign w:val="center"/>
          </w:tcPr>
          <w:p w14:paraId="209374B6" w14:textId="77777777" w:rsidR="00DA24F8" w:rsidRPr="00AF3DB6" w:rsidRDefault="00DA24F8" w:rsidP="00DA24F8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14:paraId="53F12C21" w14:textId="77777777" w:rsidR="00DA24F8" w:rsidRPr="00AF3DB6" w:rsidRDefault="00DA24F8" w:rsidP="00DA24F8">
            <w:pPr>
              <w:jc w:val="center"/>
            </w:pPr>
            <w:r>
              <w:t>02.10.2024</w:t>
            </w:r>
          </w:p>
        </w:tc>
        <w:tc>
          <w:tcPr>
            <w:tcW w:w="1577" w:type="dxa"/>
            <w:vAlign w:val="center"/>
          </w:tcPr>
          <w:p w14:paraId="6636C8CD" w14:textId="77777777" w:rsidR="00DA24F8" w:rsidRPr="00B64EFF" w:rsidRDefault="00DA24F8" w:rsidP="00DA24F8">
            <w:pPr>
              <w:jc w:val="center"/>
            </w:pPr>
            <w:r w:rsidRPr="00B64EFF">
              <w:t>16:00-18:00</w:t>
            </w:r>
          </w:p>
        </w:tc>
        <w:tc>
          <w:tcPr>
            <w:tcW w:w="1604" w:type="dxa"/>
            <w:vAlign w:val="center"/>
          </w:tcPr>
          <w:p w14:paraId="5EC24001" w14:textId="77777777" w:rsidR="00DA24F8" w:rsidRPr="00AF3DB6" w:rsidRDefault="00DA24F8" w:rsidP="00DA24F8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5D1E56E7" w14:textId="77777777" w:rsidR="00DA24F8" w:rsidRPr="00AF3DB6" w:rsidRDefault="00DA24F8" w:rsidP="00DA24F8">
            <w:pPr>
              <w:jc w:val="center"/>
            </w:pPr>
            <w:r>
              <w:t xml:space="preserve">Agnieszka </w:t>
            </w:r>
            <w:proofErr w:type="spellStart"/>
            <w:r>
              <w:t>Koguciuk</w:t>
            </w:r>
            <w:proofErr w:type="spellEnd"/>
          </w:p>
        </w:tc>
        <w:tc>
          <w:tcPr>
            <w:tcW w:w="1664" w:type="dxa"/>
            <w:vAlign w:val="center"/>
          </w:tcPr>
          <w:p w14:paraId="6FF8D560" w14:textId="124B2357" w:rsidR="00DA24F8" w:rsidRPr="00AF3DB6" w:rsidRDefault="00DA24F8" w:rsidP="00DA24F8">
            <w:pPr>
              <w:jc w:val="center"/>
            </w:pPr>
            <w:r w:rsidRPr="00C11AB3">
              <w:t>-</w:t>
            </w:r>
          </w:p>
        </w:tc>
        <w:tc>
          <w:tcPr>
            <w:tcW w:w="1642" w:type="dxa"/>
            <w:vAlign w:val="center"/>
          </w:tcPr>
          <w:p w14:paraId="381EAE93" w14:textId="15538563" w:rsidR="00DA24F8" w:rsidRPr="00AF3DB6" w:rsidRDefault="00DA24F8" w:rsidP="00DA24F8">
            <w:pPr>
              <w:jc w:val="center"/>
            </w:pPr>
            <w:r>
              <w:t>-</w:t>
            </w:r>
          </w:p>
        </w:tc>
      </w:tr>
      <w:tr w:rsidR="00DA24F8" w:rsidRPr="00AF3DB6" w14:paraId="48F6542B" w14:textId="77777777" w:rsidTr="00DA24F8">
        <w:tc>
          <w:tcPr>
            <w:tcW w:w="555" w:type="dxa"/>
            <w:vAlign w:val="center"/>
          </w:tcPr>
          <w:p w14:paraId="2ABA8DF5" w14:textId="5071A097" w:rsidR="00DA24F8" w:rsidRPr="00AF3DB6" w:rsidRDefault="00DA24F8" w:rsidP="00DA24F8">
            <w:pPr>
              <w:jc w:val="center"/>
            </w:pPr>
            <w:r>
              <w:t>8</w:t>
            </w:r>
          </w:p>
        </w:tc>
        <w:tc>
          <w:tcPr>
            <w:tcW w:w="4850" w:type="dxa"/>
            <w:vAlign w:val="center"/>
          </w:tcPr>
          <w:p w14:paraId="51E4C5CC" w14:textId="77777777" w:rsidR="00DA24F8" w:rsidRPr="00AF3DB6" w:rsidRDefault="00DA24F8" w:rsidP="00DA24F8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14:paraId="5084FC20" w14:textId="77777777" w:rsidR="00DA24F8" w:rsidRPr="00AF3DB6" w:rsidRDefault="00DA24F8" w:rsidP="00DA24F8">
            <w:pPr>
              <w:jc w:val="center"/>
            </w:pPr>
            <w:r>
              <w:t>02.10.2024</w:t>
            </w:r>
          </w:p>
        </w:tc>
        <w:tc>
          <w:tcPr>
            <w:tcW w:w="1577" w:type="dxa"/>
            <w:vAlign w:val="center"/>
          </w:tcPr>
          <w:p w14:paraId="18C92960" w14:textId="77777777" w:rsidR="00DA24F8" w:rsidRPr="00B64EFF" w:rsidRDefault="00DA24F8" w:rsidP="00DA24F8">
            <w:pPr>
              <w:jc w:val="center"/>
            </w:pPr>
            <w:r w:rsidRPr="00B64EFF">
              <w:t>18:00-20:00</w:t>
            </w:r>
          </w:p>
        </w:tc>
        <w:tc>
          <w:tcPr>
            <w:tcW w:w="1604" w:type="dxa"/>
            <w:vAlign w:val="center"/>
          </w:tcPr>
          <w:p w14:paraId="784501DE" w14:textId="77777777" w:rsidR="00DA24F8" w:rsidRPr="00AF3DB6" w:rsidRDefault="00DA24F8" w:rsidP="00DA24F8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0A65921F" w14:textId="77777777" w:rsidR="00DA24F8" w:rsidRPr="00AF3DB6" w:rsidRDefault="00DA24F8" w:rsidP="00DA24F8">
            <w:pPr>
              <w:jc w:val="center"/>
            </w:pPr>
            <w:r>
              <w:t xml:space="preserve">Agnieszka </w:t>
            </w:r>
            <w:proofErr w:type="spellStart"/>
            <w:r>
              <w:t>Koguciuk</w:t>
            </w:r>
            <w:proofErr w:type="spellEnd"/>
          </w:p>
        </w:tc>
        <w:tc>
          <w:tcPr>
            <w:tcW w:w="1664" w:type="dxa"/>
            <w:vAlign w:val="center"/>
          </w:tcPr>
          <w:p w14:paraId="75A35519" w14:textId="3C12EFD9" w:rsidR="00DA24F8" w:rsidRPr="00AF3DB6" w:rsidRDefault="00DA24F8" w:rsidP="00DA24F8">
            <w:pPr>
              <w:jc w:val="center"/>
            </w:pPr>
            <w:r w:rsidRPr="00C11AB3">
              <w:t>-</w:t>
            </w:r>
          </w:p>
        </w:tc>
        <w:tc>
          <w:tcPr>
            <w:tcW w:w="1642" w:type="dxa"/>
            <w:vAlign w:val="center"/>
          </w:tcPr>
          <w:p w14:paraId="160495DF" w14:textId="2F949791" w:rsidR="00DA24F8" w:rsidRPr="00AF3DB6" w:rsidRDefault="00DA24F8" w:rsidP="00DA24F8">
            <w:pPr>
              <w:jc w:val="center"/>
            </w:pPr>
            <w:r>
              <w:t>-</w:t>
            </w:r>
          </w:p>
        </w:tc>
      </w:tr>
      <w:tr w:rsidR="00DA24F8" w:rsidRPr="00AF3DB6" w14:paraId="61A91AA0" w14:textId="77777777" w:rsidTr="00DA24F8">
        <w:tc>
          <w:tcPr>
            <w:tcW w:w="555" w:type="dxa"/>
            <w:vAlign w:val="center"/>
          </w:tcPr>
          <w:p w14:paraId="01ADA451" w14:textId="7C9F40D6" w:rsidR="00DA24F8" w:rsidRPr="00AF3DB6" w:rsidRDefault="00DA24F8" w:rsidP="00DA24F8">
            <w:pPr>
              <w:jc w:val="center"/>
            </w:pPr>
            <w:r>
              <w:t>9</w:t>
            </w:r>
          </w:p>
        </w:tc>
        <w:tc>
          <w:tcPr>
            <w:tcW w:w="4850" w:type="dxa"/>
            <w:vAlign w:val="center"/>
          </w:tcPr>
          <w:p w14:paraId="7D85765D" w14:textId="77777777" w:rsidR="00DA24F8" w:rsidRPr="00AF3DB6" w:rsidRDefault="00DA24F8" w:rsidP="00DA24F8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14:paraId="041ABDCF" w14:textId="77777777" w:rsidR="00DA24F8" w:rsidRPr="00AF3DB6" w:rsidRDefault="00DA24F8" w:rsidP="00DA24F8">
            <w:pPr>
              <w:jc w:val="center"/>
            </w:pPr>
            <w:r>
              <w:t>03.10.2024</w:t>
            </w:r>
          </w:p>
        </w:tc>
        <w:tc>
          <w:tcPr>
            <w:tcW w:w="1577" w:type="dxa"/>
            <w:vAlign w:val="center"/>
          </w:tcPr>
          <w:p w14:paraId="10F06786" w14:textId="77777777" w:rsidR="00DA24F8" w:rsidRPr="00AF3DB6" w:rsidRDefault="00DA24F8" w:rsidP="00DA24F8">
            <w:pPr>
              <w:jc w:val="center"/>
            </w:pPr>
            <w:r>
              <w:t>08:00-10:00</w:t>
            </w:r>
          </w:p>
        </w:tc>
        <w:tc>
          <w:tcPr>
            <w:tcW w:w="1604" w:type="dxa"/>
            <w:vAlign w:val="center"/>
          </w:tcPr>
          <w:p w14:paraId="71C0316E" w14:textId="6F7981FE" w:rsidR="00DA24F8" w:rsidRPr="00AF3DB6" w:rsidRDefault="00DA24F8" w:rsidP="00DA24F8">
            <w:pPr>
              <w:jc w:val="center"/>
            </w:pPr>
            <w:r w:rsidRPr="00BE3B07">
              <w:t>Plac Plebiscytowy 2, Kwidzyn</w:t>
            </w:r>
          </w:p>
        </w:tc>
        <w:tc>
          <w:tcPr>
            <w:tcW w:w="2156" w:type="dxa"/>
            <w:vAlign w:val="center"/>
          </w:tcPr>
          <w:p w14:paraId="75353A2D" w14:textId="237CCD1C" w:rsidR="00DA24F8" w:rsidRPr="00AF3DB6" w:rsidRDefault="00DA24F8" w:rsidP="00DA24F8">
            <w:pPr>
              <w:jc w:val="center"/>
            </w:pPr>
            <w:r w:rsidRPr="00CE5A93">
              <w:t xml:space="preserve">Marta </w:t>
            </w:r>
            <w:proofErr w:type="spellStart"/>
            <w:r w:rsidRPr="00CE5A93">
              <w:t>Oklińska</w:t>
            </w:r>
            <w:proofErr w:type="spellEnd"/>
          </w:p>
        </w:tc>
        <w:tc>
          <w:tcPr>
            <w:tcW w:w="1664" w:type="dxa"/>
            <w:vAlign w:val="center"/>
          </w:tcPr>
          <w:p w14:paraId="1605BBDF" w14:textId="2C4B2C24" w:rsidR="00DA24F8" w:rsidRPr="00AF3DB6" w:rsidRDefault="00DA24F8" w:rsidP="00DA24F8">
            <w:pPr>
              <w:jc w:val="center"/>
            </w:pPr>
            <w:r w:rsidRPr="00C11AB3">
              <w:t>-</w:t>
            </w:r>
          </w:p>
        </w:tc>
        <w:tc>
          <w:tcPr>
            <w:tcW w:w="1642" w:type="dxa"/>
            <w:vAlign w:val="center"/>
          </w:tcPr>
          <w:p w14:paraId="750526A9" w14:textId="4D869263" w:rsidR="00DA24F8" w:rsidRPr="00AF3DB6" w:rsidRDefault="00DA24F8" w:rsidP="00DA24F8">
            <w:pPr>
              <w:jc w:val="center"/>
            </w:pPr>
            <w:r>
              <w:t>-</w:t>
            </w:r>
          </w:p>
        </w:tc>
      </w:tr>
      <w:tr w:rsidR="00DA24F8" w:rsidRPr="00AF3DB6" w14:paraId="28DA17C4" w14:textId="77777777" w:rsidTr="00DA24F8">
        <w:tc>
          <w:tcPr>
            <w:tcW w:w="555" w:type="dxa"/>
            <w:vAlign w:val="center"/>
          </w:tcPr>
          <w:p w14:paraId="2F6F686F" w14:textId="0D4CD1CB" w:rsidR="00DA24F8" w:rsidRPr="00AF3DB6" w:rsidRDefault="00DA24F8" w:rsidP="00DA24F8">
            <w:pPr>
              <w:jc w:val="center"/>
            </w:pPr>
            <w:r>
              <w:t>10</w:t>
            </w:r>
          </w:p>
        </w:tc>
        <w:tc>
          <w:tcPr>
            <w:tcW w:w="4850" w:type="dxa"/>
            <w:vAlign w:val="center"/>
          </w:tcPr>
          <w:p w14:paraId="60062AE9" w14:textId="77777777" w:rsidR="00DA24F8" w:rsidRPr="00AF3DB6" w:rsidRDefault="00DA24F8" w:rsidP="00DA24F8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14:paraId="67A91C83" w14:textId="77777777" w:rsidR="00DA24F8" w:rsidRPr="00AF3DB6" w:rsidRDefault="00DA24F8" w:rsidP="00DA24F8">
            <w:pPr>
              <w:jc w:val="center"/>
            </w:pPr>
            <w:r>
              <w:t>03.10.2024</w:t>
            </w:r>
          </w:p>
        </w:tc>
        <w:tc>
          <w:tcPr>
            <w:tcW w:w="1577" w:type="dxa"/>
            <w:vAlign w:val="center"/>
          </w:tcPr>
          <w:p w14:paraId="5DB7AEB2" w14:textId="77777777" w:rsidR="00DA24F8" w:rsidRPr="00AF3DB6" w:rsidRDefault="00DA24F8" w:rsidP="00DA24F8">
            <w:pPr>
              <w:jc w:val="center"/>
            </w:pPr>
            <w:r>
              <w:t>10:00-12:00</w:t>
            </w:r>
          </w:p>
        </w:tc>
        <w:tc>
          <w:tcPr>
            <w:tcW w:w="1604" w:type="dxa"/>
            <w:vAlign w:val="center"/>
          </w:tcPr>
          <w:p w14:paraId="6AB5CC16" w14:textId="05D56AF1" w:rsidR="00DA24F8" w:rsidRPr="00AF3DB6" w:rsidRDefault="00DA24F8" w:rsidP="00DA24F8">
            <w:pPr>
              <w:jc w:val="center"/>
            </w:pPr>
            <w:r w:rsidRPr="00BE3B07">
              <w:t>Plac Plebiscytowy 2, Kwidzyn</w:t>
            </w:r>
          </w:p>
        </w:tc>
        <w:tc>
          <w:tcPr>
            <w:tcW w:w="2156" w:type="dxa"/>
            <w:vAlign w:val="center"/>
          </w:tcPr>
          <w:p w14:paraId="5B6357A2" w14:textId="677442C4" w:rsidR="00DA24F8" w:rsidRPr="00AF3DB6" w:rsidRDefault="00DA24F8" w:rsidP="00DA24F8">
            <w:pPr>
              <w:jc w:val="center"/>
            </w:pPr>
            <w:r w:rsidRPr="00CE5A93">
              <w:t xml:space="preserve">Marta </w:t>
            </w:r>
            <w:proofErr w:type="spellStart"/>
            <w:r w:rsidRPr="00CE5A93">
              <w:t>Oklińska</w:t>
            </w:r>
            <w:proofErr w:type="spellEnd"/>
          </w:p>
        </w:tc>
        <w:tc>
          <w:tcPr>
            <w:tcW w:w="1664" w:type="dxa"/>
            <w:vAlign w:val="center"/>
          </w:tcPr>
          <w:p w14:paraId="0D25D46C" w14:textId="3F4FA903" w:rsidR="00DA24F8" w:rsidRPr="00AF3DB6" w:rsidRDefault="00DA24F8" w:rsidP="00DA24F8">
            <w:pPr>
              <w:jc w:val="center"/>
            </w:pPr>
            <w:r w:rsidRPr="00C11AB3">
              <w:t>-</w:t>
            </w:r>
          </w:p>
        </w:tc>
        <w:tc>
          <w:tcPr>
            <w:tcW w:w="1642" w:type="dxa"/>
            <w:vAlign w:val="center"/>
          </w:tcPr>
          <w:p w14:paraId="7F52DC4B" w14:textId="38B7CDB6" w:rsidR="00DA24F8" w:rsidRPr="00AF3DB6" w:rsidRDefault="00DA24F8" w:rsidP="00DA24F8">
            <w:pPr>
              <w:jc w:val="center"/>
            </w:pPr>
            <w:r>
              <w:t>-</w:t>
            </w:r>
          </w:p>
        </w:tc>
      </w:tr>
      <w:tr w:rsidR="00DA24F8" w:rsidRPr="00AF3DB6" w14:paraId="26C96F37" w14:textId="77777777" w:rsidTr="00DA24F8">
        <w:tc>
          <w:tcPr>
            <w:tcW w:w="555" w:type="dxa"/>
            <w:vAlign w:val="center"/>
          </w:tcPr>
          <w:p w14:paraId="2BAF1ADC" w14:textId="0CC951CD" w:rsidR="00DA24F8" w:rsidRPr="00AF3DB6" w:rsidRDefault="00DA24F8" w:rsidP="00DA24F8">
            <w:pPr>
              <w:jc w:val="center"/>
            </w:pPr>
            <w:r>
              <w:t>11</w:t>
            </w:r>
          </w:p>
        </w:tc>
        <w:tc>
          <w:tcPr>
            <w:tcW w:w="4850" w:type="dxa"/>
            <w:vAlign w:val="center"/>
          </w:tcPr>
          <w:p w14:paraId="77A643C2" w14:textId="77777777" w:rsidR="00DA24F8" w:rsidRPr="00AF3DB6" w:rsidRDefault="00DA24F8" w:rsidP="00DA24F8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14:paraId="40826183" w14:textId="77777777" w:rsidR="00DA24F8" w:rsidRPr="00AF3DB6" w:rsidRDefault="00DA24F8" w:rsidP="00DA24F8">
            <w:pPr>
              <w:jc w:val="center"/>
            </w:pPr>
            <w:r>
              <w:t>03.10.2024</w:t>
            </w:r>
          </w:p>
        </w:tc>
        <w:tc>
          <w:tcPr>
            <w:tcW w:w="1577" w:type="dxa"/>
            <w:vAlign w:val="center"/>
          </w:tcPr>
          <w:p w14:paraId="64E3B821" w14:textId="77777777" w:rsidR="00DA24F8" w:rsidRPr="00B64EFF" w:rsidRDefault="00DA24F8" w:rsidP="00DA24F8">
            <w:pPr>
              <w:jc w:val="center"/>
            </w:pPr>
            <w:r w:rsidRPr="00B64EFF">
              <w:t>15:00-17:00</w:t>
            </w:r>
          </w:p>
        </w:tc>
        <w:tc>
          <w:tcPr>
            <w:tcW w:w="1604" w:type="dxa"/>
            <w:vAlign w:val="center"/>
          </w:tcPr>
          <w:p w14:paraId="0F1BA627" w14:textId="77777777" w:rsidR="00DA24F8" w:rsidRPr="00AF3DB6" w:rsidRDefault="00DA24F8" w:rsidP="00DA24F8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32C1E9AE" w14:textId="77777777" w:rsidR="00DA24F8" w:rsidRPr="00AF3DB6" w:rsidRDefault="00DA24F8" w:rsidP="00DA24F8">
            <w:pPr>
              <w:jc w:val="center"/>
            </w:pPr>
            <w:r>
              <w:t xml:space="preserve">Agnieszka </w:t>
            </w:r>
            <w:proofErr w:type="spellStart"/>
            <w:r>
              <w:t>Koguciuk</w:t>
            </w:r>
            <w:proofErr w:type="spellEnd"/>
          </w:p>
        </w:tc>
        <w:tc>
          <w:tcPr>
            <w:tcW w:w="1664" w:type="dxa"/>
            <w:vAlign w:val="center"/>
          </w:tcPr>
          <w:p w14:paraId="542E84F0" w14:textId="0242244C" w:rsidR="00DA24F8" w:rsidRPr="00AF3DB6" w:rsidRDefault="00DA24F8" w:rsidP="00DA24F8">
            <w:pPr>
              <w:jc w:val="center"/>
            </w:pPr>
            <w:r w:rsidRPr="00C11AB3">
              <w:t>-</w:t>
            </w:r>
          </w:p>
        </w:tc>
        <w:tc>
          <w:tcPr>
            <w:tcW w:w="1642" w:type="dxa"/>
            <w:vAlign w:val="center"/>
          </w:tcPr>
          <w:p w14:paraId="17AEC508" w14:textId="1C4F71EF" w:rsidR="00DA24F8" w:rsidRPr="00AF3DB6" w:rsidRDefault="00DA24F8" w:rsidP="00DA24F8">
            <w:pPr>
              <w:jc w:val="center"/>
            </w:pPr>
            <w:r>
              <w:t>-</w:t>
            </w:r>
          </w:p>
        </w:tc>
      </w:tr>
      <w:tr w:rsidR="00DA24F8" w:rsidRPr="00AF3DB6" w14:paraId="757FBFB4" w14:textId="77777777" w:rsidTr="00DA24F8">
        <w:tc>
          <w:tcPr>
            <w:tcW w:w="555" w:type="dxa"/>
            <w:vAlign w:val="center"/>
          </w:tcPr>
          <w:p w14:paraId="18BC6A5F" w14:textId="3CF2414D" w:rsidR="00DA24F8" w:rsidRPr="00AF3DB6" w:rsidRDefault="00DA24F8" w:rsidP="00DA24F8">
            <w:pPr>
              <w:jc w:val="center"/>
            </w:pPr>
            <w:r>
              <w:t>12</w:t>
            </w:r>
          </w:p>
        </w:tc>
        <w:tc>
          <w:tcPr>
            <w:tcW w:w="4850" w:type="dxa"/>
            <w:vAlign w:val="center"/>
          </w:tcPr>
          <w:p w14:paraId="0F498CBD" w14:textId="77777777" w:rsidR="00DA24F8" w:rsidRPr="00AF3DB6" w:rsidRDefault="00DA24F8" w:rsidP="00DA24F8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14:paraId="13A8FA6A" w14:textId="77777777" w:rsidR="00DA24F8" w:rsidRPr="00AF3DB6" w:rsidRDefault="00DA24F8" w:rsidP="00DA24F8">
            <w:pPr>
              <w:jc w:val="center"/>
            </w:pPr>
            <w:r>
              <w:t>03.10.2024</w:t>
            </w:r>
          </w:p>
        </w:tc>
        <w:tc>
          <w:tcPr>
            <w:tcW w:w="1577" w:type="dxa"/>
            <w:vAlign w:val="center"/>
          </w:tcPr>
          <w:p w14:paraId="549B807C" w14:textId="77777777" w:rsidR="00DA24F8" w:rsidRPr="00B64EFF" w:rsidRDefault="00DA24F8" w:rsidP="00DA24F8">
            <w:pPr>
              <w:jc w:val="center"/>
            </w:pPr>
            <w:r w:rsidRPr="00B64EFF">
              <w:t>17:00-19:00</w:t>
            </w:r>
          </w:p>
        </w:tc>
        <w:tc>
          <w:tcPr>
            <w:tcW w:w="1604" w:type="dxa"/>
            <w:vAlign w:val="center"/>
          </w:tcPr>
          <w:p w14:paraId="6C9CF5ED" w14:textId="77777777" w:rsidR="00DA24F8" w:rsidRPr="00AF3DB6" w:rsidRDefault="00DA24F8" w:rsidP="00DA24F8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5C937FFB" w14:textId="77777777" w:rsidR="00DA24F8" w:rsidRPr="00AF3DB6" w:rsidRDefault="00DA24F8" w:rsidP="00DA24F8">
            <w:pPr>
              <w:jc w:val="center"/>
            </w:pPr>
            <w:r>
              <w:t xml:space="preserve">Agnieszka </w:t>
            </w:r>
            <w:proofErr w:type="spellStart"/>
            <w:r>
              <w:t>Koguciuk</w:t>
            </w:r>
            <w:proofErr w:type="spellEnd"/>
          </w:p>
        </w:tc>
        <w:tc>
          <w:tcPr>
            <w:tcW w:w="1664" w:type="dxa"/>
            <w:vAlign w:val="center"/>
          </w:tcPr>
          <w:p w14:paraId="21A195D4" w14:textId="7A21DAAB" w:rsidR="00DA24F8" w:rsidRPr="00AF3DB6" w:rsidRDefault="00DA24F8" w:rsidP="00DA24F8">
            <w:pPr>
              <w:jc w:val="center"/>
            </w:pPr>
            <w:r w:rsidRPr="00C11AB3">
              <w:t>-</w:t>
            </w:r>
          </w:p>
        </w:tc>
        <w:tc>
          <w:tcPr>
            <w:tcW w:w="1642" w:type="dxa"/>
            <w:vAlign w:val="center"/>
          </w:tcPr>
          <w:p w14:paraId="4EFDB118" w14:textId="63615780" w:rsidR="00DA24F8" w:rsidRPr="00AF3DB6" w:rsidRDefault="00DA24F8" w:rsidP="00DA24F8">
            <w:pPr>
              <w:jc w:val="center"/>
            </w:pPr>
            <w:r>
              <w:t>-</w:t>
            </w:r>
          </w:p>
        </w:tc>
      </w:tr>
      <w:tr w:rsidR="00DA24F8" w:rsidRPr="00C11C20" w14:paraId="5524D737" w14:textId="77777777" w:rsidTr="00DA24F8">
        <w:tc>
          <w:tcPr>
            <w:tcW w:w="555" w:type="dxa"/>
            <w:vAlign w:val="center"/>
          </w:tcPr>
          <w:p w14:paraId="4BEFC54D" w14:textId="39590C72" w:rsidR="00DA24F8" w:rsidRPr="0064017E" w:rsidRDefault="00DA24F8" w:rsidP="00DA24F8">
            <w:pPr>
              <w:jc w:val="center"/>
            </w:pPr>
            <w:r w:rsidRPr="0064017E">
              <w:t>13</w:t>
            </w:r>
          </w:p>
        </w:tc>
        <w:tc>
          <w:tcPr>
            <w:tcW w:w="4850" w:type="dxa"/>
            <w:vAlign w:val="center"/>
          </w:tcPr>
          <w:p w14:paraId="48710B4A" w14:textId="77777777" w:rsidR="00DA24F8" w:rsidRPr="0064017E" w:rsidRDefault="00DA24F8" w:rsidP="00DA24F8">
            <w:pPr>
              <w:jc w:val="center"/>
            </w:pPr>
            <w:r w:rsidRPr="0064017E"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14:paraId="33CAFA70" w14:textId="77777777" w:rsidR="00DA24F8" w:rsidRPr="0064017E" w:rsidRDefault="00DA24F8" w:rsidP="00DA24F8">
            <w:pPr>
              <w:jc w:val="center"/>
            </w:pPr>
            <w:r w:rsidRPr="0064017E">
              <w:t>04.10.2024</w:t>
            </w:r>
          </w:p>
        </w:tc>
        <w:tc>
          <w:tcPr>
            <w:tcW w:w="1577" w:type="dxa"/>
            <w:vAlign w:val="center"/>
          </w:tcPr>
          <w:p w14:paraId="0CF66B64" w14:textId="77777777" w:rsidR="00DA24F8" w:rsidRPr="0064017E" w:rsidRDefault="00DA24F8" w:rsidP="00DA24F8">
            <w:pPr>
              <w:jc w:val="center"/>
            </w:pPr>
            <w:r w:rsidRPr="0064017E">
              <w:t>08:00-10:00</w:t>
            </w:r>
          </w:p>
        </w:tc>
        <w:tc>
          <w:tcPr>
            <w:tcW w:w="1604" w:type="dxa"/>
            <w:vAlign w:val="center"/>
          </w:tcPr>
          <w:p w14:paraId="6482807E" w14:textId="72324147" w:rsidR="00DA24F8" w:rsidRPr="0064017E" w:rsidRDefault="00DA24F8" w:rsidP="00DA24F8">
            <w:pPr>
              <w:jc w:val="center"/>
            </w:pPr>
            <w:r w:rsidRPr="0064017E">
              <w:t>Plac Plebiscytowy 2, Kwidzyn</w:t>
            </w:r>
          </w:p>
        </w:tc>
        <w:tc>
          <w:tcPr>
            <w:tcW w:w="2156" w:type="dxa"/>
            <w:vAlign w:val="center"/>
          </w:tcPr>
          <w:p w14:paraId="7D883F35" w14:textId="0CFF2619" w:rsidR="00DA24F8" w:rsidRPr="0064017E" w:rsidRDefault="00DA24F8" w:rsidP="00DA24F8">
            <w:pPr>
              <w:jc w:val="center"/>
            </w:pPr>
            <w:r w:rsidRPr="0064017E">
              <w:t xml:space="preserve">Marta </w:t>
            </w:r>
            <w:proofErr w:type="spellStart"/>
            <w:r w:rsidRPr="0064017E">
              <w:t>Oklińska</w:t>
            </w:r>
            <w:proofErr w:type="spellEnd"/>
          </w:p>
        </w:tc>
        <w:tc>
          <w:tcPr>
            <w:tcW w:w="1664" w:type="dxa"/>
            <w:vAlign w:val="center"/>
          </w:tcPr>
          <w:p w14:paraId="6EEDC17F" w14:textId="39960C49" w:rsidR="00DA24F8" w:rsidRPr="0064017E" w:rsidRDefault="00DA24F8" w:rsidP="00DA24F8">
            <w:pPr>
              <w:jc w:val="center"/>
            </w:pPr>
            <w:r w:rsidRPr="00C11AB3">
              <w:t>-</w:t>
            </w:r>
          </w:p>
        </w:tc>
        <w:tc>
          <w:tcPr>
            <w:tcW w:w="1642" w:type="dxa"/>
            <w:vAlign w:val="center"/>
          </w:tcPr>
          <w:p w14:paraId="32251F0C" w14:textId="058C4729" w:rsidR="00DA24F8" w:rsidRPr="0064017E" w:rsidRDefault="00DA24F8" w:rsidP="00DA24F8">
            <w:pPr>
              <w:jc w:val="center"/>
            </w:pPr>
            <w:r w:rsidRPr="0064017E">
              <w:t>-</w:t>
            </w:r>
          </w:p>
        </w:tc>
      </w:tr>
      <w:tr w:rsidR="00DA24F8" w:rsidRPr="00AF3DB6" w14:paraId="357E8B33" w14:textId="77777777" w:rsidTr="00DA24F8">
        <w:tc>
          <w:tcPr>
            <w:tcW w:w="555" w:type="dxa"/>
            <w:vAlign w:val="center"/>
          </w:tcPr>
          <w:p w14:paraId="679807AD" w14:textId="741754A6" w:rsidR="00DA24F8" w:rsidRPr="00AF3DB6" w:rsidRDefault="00DA24F8" w:rsidP="00DA24F8">
            <w:pPr>
              <w:jc w:val="center"/>
            </w:pPr>
            <w:r>
              <w:t>14</w:t>
            </w:r>
          </w:p>
        </w:tc>
        <w:tc>
          <w:tcPr>
            <w:tcW w:w="4850" w:type="dxa"/>
            <w:vAlign w:val="center"/>
          </w:tcPr>
          <w:p w14:paraId="4E6B7008" w14:textId="77777777" w:rsidR="00DA24F8" w:rsidRPr="00AF3DB6" w:rsidRDefault="00DA24F8" w:rsidP="00DA24F8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14:paraId="0AB5CA3C" w14:textId="77777777" w:rsidR="00DA24F8" w:rsidRPr="00AF3DB6" w:rsidRDefault="00DA24F8" w:rsidP="00DA24F8">
            <w:pPr>
              <w:jc w:val="center"/>
            </w:pPr>
            <w:r>
              <w:t>04.10.2024</w:t>
            </w:r>
          </w:p>
        </w:tc>
        <w:tc>
          <w:tcPr>
            <w:tcW w:w="1577" w:type="dxa"/>
            <w:vAlign w:val="center"/>
          </w:tcPr>
          <w:p w14:paraId="7B1C25C7" w14:textId="77777777" w:rsidR="00DA24F8" w:rsidRPr="00B64EFF" w:rsidRDefault="00DA24F8" w:rsidP="00DA24F8">
            <w:pPr>
              <w:jc w:val="center"/>
            </w:pPr>
            <w:r w:rsidRPr="00B64EFF">
              <w:t>09:00-11:00</w:t>
            </w:r>
          </w:p>
        </w:tc>
        <w:tc>
          <w:tcPr>
            <w:tcW w:w="1604" w:type="dxa"/>
            <w:vAlign w:val="center"/>
          </w:tcPr>
          <w:p w14:paraId="01E2362A" w14:textId="77777777" w:rsidR="00DA24F8" w:rsidRPr="00AF3DB6" w:rsidRDefault="00DA24F8" w:rsidP="00DA24F8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5E4487E7" w14:textId="77777777" w:rsidR="00DA24F8" w:rsidRPr="00AF3DB6" w:rsidRDefault="00DA24F8" w:rsidP="00DA24F8">
            <w:pPr>
              <w:jc w:val="center"/>
            </w:pPr>
            <w:r>
              <w:t xml:space="preserve">Agnieszka </w:t>
            </w:r>
            <w:proofErr w:type="spellStart"/>
            <w:r>
              <w:t>Koguciuk</w:t>
            </w:r>
            <w:proofErr w:type="spellEnd"/>
          </w:p>
        </w:tc>
        <w:tc>
          <w:tcPr>
            <w:tcW w:w="1664" w:type="dxa"/>
            <w:vAlign w:val="center"/>
          </w:tcPr>
          <w:p w14:paraId="061E8DED" w14:textId="6C216C32" w:rsidR="00DA24F8" w:rsidRPr="00AF3DB6" w:rsidRDefault="00DA24F8" w:rsidP="00DA24F8">
            <w:pPr>
              <w:jc w:val="center"/>
            </w:pPr>
            <w:r w:rsidRPr="00C11AB3">
              <w:t>-</w:t>
            </w:r>
          </w:p>
        </w:tc>
        <w:tc>
          <w:tcPr>
            <w:tcW w:w="1642" w:type="dxa"/>
            <w:vAlign w:val="center"/>
          </w:tcPr>
          <w:p w14:paraId="5D3781E1" w14:textId="202255BD" w:rsidR="00DA24F8" w:rsidRPr="00AF3DB6" w:rsidRDefault="00DA24F8" w:rsidP="00DA24F8">
            <w:pPr>
              <w:jc w:val="center"/>
            </w:pPr>
            <w:r>
              <w:t>-</w:t>
            </w:r>
          </w:p>
        </w:tc>
      </w:tr>
      <w:tr w:rsidR="00DA24F8" w:rsidRPr="00AF3DB6" w14:paraId="409D5DCE" w14:textId="77777777" w:rsidTr="00DA24F8">
        <w:tc>
          <w:tcPr>
            <w:tcW w:w="555" w:type="dxa"/>
            <w:vAlign w:val="center"/>
          </w:tcPr>
          <w:p w14:paraId="01613A3E" w14:textId="204CDA03" w:rsidR="00DA24F8" w:rsidRPr="00AF3DB6" w:rsidRDefault="00DA24F8" w:rsidP="00DA24F8">
            <w:pPr>
              <w:jc w:val="center"/>
            </w:pPr>
            <w:r>
              <w:t>15</w:t>
            </w:r>
          </w:p>
        </w:tc>
        <w:tc>
          <w:tcPr>
            <w:tcW w:w="4850" w:type="dxa"/>
            <w:vAlign w:val="center"/>
          </w:tcPr>
          <w:p w14:paraId="0A040729" w14:textId="77777777" w:rsidR="00DA24F8" w:rsidRPr="00AF3DB6" w:rsidRDefault="00DA24F8" w:rsidP="00DA24F8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14:paraId="579370EF" w14:textId="77777777" w:rsidR="00DA24F8" w:rsidRPr="00AF3DB6" w:rsidRDefault="00DA24F8" w:rsidP="00DA24F8">
            <w:pPr>
              <w:jc w:val="center"/>
            </w:pPr>
            <w:r>
              <w:t>04.10.2024</w:t>
            </w:r>
          </w:p>
        </w:tc>
        <w:tc>
          <w:tcPr>
            <w:tcW w:w="1577" w:type="dxa"/>
            <w:vAlign w:val="center"/>
          </w:tcPr>
          <w:p w14:paraId="4E605947" w14:textId="77777777" w:rsidR="00DA24F8" w:rsidRPr="00AF3DB6" w:rsidRDefault="00DA24F8" w:rsidP="00DA24F8">
            <w:pPr>
              <w:jc w:val="center"/>
            </w:pPr>
            <w:r>
              <w:t>10:00-12:00</w:t>
            </w:r>
          </w:p>
        </w:tc>
        <w:tc>
          <w:tcPr>
            <w:tcW w:w="1604" w:type="dxa"/>
            <w:vAlign w:val="center"/>
          </w:tcPr>
          <w:p w14:paraId="614DCFDC" w14:textId="336556BD" w:rsidR="00DA24F8" w:rsidRPr="00AF3DB6" w:rsidRDefault="00DA24F8" w:rsidP="00DA24F8">
            <w:pPr>
              <w:jc w:val="center"/>
            </w:pPr>
            <w:r w:rsidRPr="00BE3B07">
              <w:t>Plac Plebiscytowy 2, Kwidzyn</w:t>
            </w:r>
          </w:p>
        </w:tc>
        <w:tc>
          <w:tcPr>
            <w:tcW w:w="2156" w:type="dxa"/>
            <w:vAlign w:val="center"/>
          </w:tcPr>
          <w:p w14:paraId="012C0750" w14:textId="51BD5957" w:rsidR="00DA24F8" w:rsidRPr="00AF3DB6" w:rsidRDefault="00DA24F8" w:rsidP="00DA24F8">
            <w:pPr>
              <w:jc w:val="center"/>
            </w:pPr>
            <w:r w:rsidRPr="00CE5A93">
              <w:t xml:space="preserve">Marta </w:t>
            </w:r>
            <w:proofErr w:type="spellStart"/>
            <w:r w:rsidRPr="00CE5A93">
              <w:t>Oklińska</w:t>
            </w:r>
            <w:proofErr w:type="spellEnd"/>
          </w:p>
        </w:tc>
        <w:tc>
          <w:tcPr>
            <w:tcW w:w="1664" w:type="dxa"/>
            <w:vAlign w:val="center"/>
          </w:tcPr>
          <w:p w14:paraId="11213A1E" w14:textId="492473A8" w:rsidR="00DA24F8" w:rsidRPr="00AF3DB6" w:rsidRDefault="00DA24F8" w:rsidP="00DA24F8">
            <w:pPr>
              <w:jc w:val="center"/>
            </w:pPr>
            <w:r w:rsidRPr="00523B9C">
              <w:t>-</w:t>
            </w:r>
          </w:p>
        </w:tc>
        <w:tc>
          <w:tcPr>
            <w:tcW w:w="1642" w:type="dxa"/>
            <w:vAlign w:val="center"/>
          </w:tcPr>
          <w:p w14:paraId="42BF5143" w14:textId="5AD7F4DA" w:rsidR="00DA24F8" w:rsidRPr="00AF3DB6" w:rsidRDefault="00DA24F8" w:rsidP="00DA24F8">
            <w:pPr>
              <w:jc w:val="center"/>
            </w:pPr>
            <w:r>
              <w:t>-</w:t>
            </w:r>
          </w:p>
        </w:tc>
      </w:tr>
      <w:tr w:rsidR="00DA24F8" w:rsidRPr="00AF3DB6" w14:paraId="7AE57559" w14:textId="77777777" w:rsidTr="00DA24F8">
        <w:tc>
          <w:tcPr>
            <w:tcW w:w="555" w:type="dxa"/>
            <w:vAlign w:val="center"/>
          </w:tcPr>
          <w:p w14:paraId="79189705" w14:textId="22521ECA" w:rsidR="00DA24F8" w:rsidRPr="00AF3DB6" w:rsidRDefault="00DA24F8" w:rsidP="00DA24F8">
            <w:pPr>
              <w:jc w:val="center"/>
            </w:pPr>
            <w:r>
              <w:t>16</w:t>
            </w:r>
          </w:p>
        </w:tc>
        <w:tc>
          <w:tcPr>
            <w:tcW w:w="4850" w:type="dxa"/>
            <w:vAlign w:val="center"/>
          </w:tcPr>
          <w:p w14:paraId="3F6692B4" w14:textId="77777777" w:rsidR="00DA24F8" w:rsidRPr="00AF3DB6" w:rsidRDefault="00DA24F8" w:rsidP="00DA24F8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14:paraId="5D16CED8" w14:textId="77777777" w:rsidR="00DA24F8" w:rsidRPr="00AF3DB6" w:rsidRDefault="00DA24F8" w:rsidP="00DA24F8">
            <w:pPr>
              <w:jc w:val="center"/>
            </w:pPr>
            <w:r>
              <w:t>04.10.2024</w:t>
            </w:r>
          </w:p>
        </w:tc>
        <w:tc>
          <w:tcPr>
            <w:tcW w:w="1577" w:type="dxa"/>
            <w:vAlign w:val="center"/>
          </w:tcPr>
          <w:p w14:paraId="4F0A0AEF" w14:textId="77777777" w:rsidR="00DA24F8" w:rsidRPr="00B64EFF" w:rsidRDefault="00DA24F8" w:rsidP="00DA24F8">
            <w:pPr>
              <w:jc w:val="center"/>
            </w:pPr>
            <w:r w:rsidRPr="00B64EFF">
              <w:t>11:00-13:00</w:t>
            </w:r>
          </w:p>
        </w:tc>
        <w:tc>
          <w:tcPr>
            <w:tcW w:w="1604" w:type="dxa"/>
            <w:vAlign w:val="center"/>
          </w:tcPr>
          <w:p w14:paraId="4F526431" w14:textId="77777777" w:rsidR="00DA24F8" w:rsidRPr="00AF3DB6" w:rsidRDefault="00DA24F8" w:rsidP="00DA24F8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26DA7ED3" w14:textId="77777777" w:rsidR="00DA24F8" w:rsidRPr="00AF3DB6" w:rsidRDefault="00DA24F8" w:rsidP="00DA24F8">
            <w:pPr>
              <w:jc w:val="center"/>
            </w:pPr>
            <w:r>
              <w:t xml:space="preserve">Agnieszka </w:t>
            </w:r>
            <w:proofErr w:type="spellStart"/>
            <w:r>
              <w:t>Koguciuk</w:t>
            </w:r>
            <w:proofErr w:type="spellEnd"/>
          </w:p>
        </w:tc>
        <w:tc>
          <w:tcPr>
            <w:tcW w:w="1664" w:type="dxa"/>
            <w:vAlign w:val="center"/>
          </w:tcPr>
          <w:p w14:paraId="27402205" w14:textId="3E652CD5" w:rsidR="00DA24F8" w:rsidRPr="00AF3DB6" w:rsidRDefault="00DA24F8" w:rsidP="00DA24F8">
            <w:pPr>
              <w:jc w:val="center"/>
            </w:pPr>
            <w:r w:rsidRPr="00523B9C">
              <w:t>-</w:t>
            </w:r>
          </w:p>
        </w:tc>
        <w:tc>
          <w:tcPr>
            <w:tcW w:w="1642" w:type="dxa"/>
            <w:vAlign w:val="center"/>
          </w:tcPr>
          <w:p w14:paraId="6265EA96" w14:textId="0F4C5ECD" w:rsidR="00DA24F8" w:rsidRPr="00AF3DB6" w:rsidRDefault="00DA24F8" w:rsidP="00DA24F8">
            <w:pPr>
              <w:jc w:val="center"/>
            </w:pPr>
            <w:r>
              <w:t>-</w:t>
            </w:r>
          </w:p>
        </w:tc>
      </w:tr>
      <w:tr w:rsidR="00DA24F8" w:rsidRPr="00AF3DB6" w14:paraId="09AEAB81" w14:textId="77777777" w:rsidTr="00DA24F8">
        <w:tc>
          <w:tcPr>
            <w:tcW w:w="555" w:type="dxa"/>
            <w:vAlign w:val="center"/>
          </w:tcPr>
          <w:p w14:paraId="70247D8D" w14:textId="5158B727" w:rsidR="00DA24F8" w:rsidRPr="00AF3DB6" w:rsidRDefault="00DA24F8" w:rsidP="00DA24F8">
            <w:pPr>
              <w:jc w:val="center"/>
            </w:pPr>
            <w:r>
              <w:t>17</w:t>
            </w:r>
          </w:p>
        </w:tc>
        <w:tc>
          <w:tcPr>
            <w:tcW w:w="4850" w:type="dxa"/>
            <w:vAlign w:val="center"/>
          </w:tcPr>
          <w:p w14:paraId="42F182A2" w14:textId="77777777" w:rsidR="00DA24F8" w:rsidRPr="00AF3DB6" w:rsidRDefault="00DA24F8" w:rsidP="00DA24F8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14:paraId="462D56CB" w14:textId="77777777" w:rsidR="00DA24F8" w:rsidRPr="00AF3DB6" w:rsidRDefault="00DA24F8" w:rsidP="00DA24F8">
            <w:pPr>
              <w:jc w:val="center"/>
            </w:pPr>
            <w:r>
              <w:t>04.10.2024</w:t>
            </w:r>
          </w:p>
        </w:tc>
        <w:tc>
          <w:tcPr>
            <w:tcW w:w="1577" w:type="dxa"/>
            <w:vAlign w:val="center"/>
          </w:tcPr>
          <w:p w14:paraId="546790B2" w14:textId="77777777" w:rsidR="00DA24F8" w:rsidRPr="00AF3DB6" w:rsidRDefault="00DA24F8" w:rsidP="00DA24F8">
            <w:pPr>
              <w:jc w:val="center"/>
            </w:pPr>
            <w:r>
              <w:t>12:00-14:00</w:t>
            </w:r>
          </w:p>
        </w:tc>
        <w:tc>
          <w:tcPr>
            <w:tcW w:w="1604" w:type="dxa"/>
            <w:vAlign w:val="center"/>
          </w:tcPr>
          <w:p w14:paraId="2426EC89" w14:textId="68193FC9" w:rsidR="00DA24F8" w:rsidRPr="00AF3DB6" w:rsidRDefault="00DA24F8" w:rsidP="00DA24F8">
            <w:pPr>
              <w:jc w:val="center"/>
            </w:pPr>
            <w:r w:rsidRPr="0074105C">
              <w:t>Plac Plebiscytowy 2, Kwidzyn</w:t>
            </w:r>
          </w:p>
        </w:tc>
        <w:tc>
          <w:tcPr>
            <w:tcW w:w="2156" w:type="dxa"/>
            <w:vAlign w:val="center"/>
          </w:tcPr>
          <w:p w14:paraId="044CFE84" w14:textId="2BB0F26A" w:rsidR="00DA24F8" w:rsidRPr="00AF3DB6" w:rsidRDefault="00DA24F8" w:rsidP="00DA24F8">
            <w:pPr>
              <w:jc w:val="center"/>
            </w:pPr>
            <w:r w:rsidRPr="00CE5A93">
              <w:t xml:space="preserve">Marta </w:t>
            </w:r>
            <w:proofErr w:type="spellStart"/>
            <w:r w:rsidRPr="00CE5A93">
              <w:t>Oklińska</w:t>
            </w:r>
            <w:proofErr w:type="spellEnd"/>
          </w:p>
        </w:tc>
        <w:tc>
          <w:tcPr>
            <w:tcW w:w="1664" w:type="dxa"/>
            <w:vAlign w:val="center"/>
          </w:tcPr>
          <w:p w14:paraId="18CCD104" w14:textId="23C164AA" w:rsidR="00DA24F8" w:rsidRPr="00AF3DB6" w:rsidRDefault="00DA24F8" w:rsidP="00DA24F8">
            <w:pPr>
              <w:jc w:val="center"/>
            </w:pPr>
            <w:r w:rsidRPr="00523B9C">
              <w:t>-</w:t>
            </w:r>
          </w:p>
        </w:tc>
        <w:tc>
          <w:tcPr>
            <w:tcW w:w="1642" w:type="dxa"/>
            <w:vAlign w:val="center"/>
          </w:tcPr>
          <w:p w14:paraId="047B4FBD" w14:textId="732C1DD3" w:rsidR="00DA24F8" w:rsidRPr="00AF3DB6" w:rsidRDefault="00DA24F8" w:rsidP="00DA24F8">
            <w:pPr>
              <w:jc w:val="center"/>
            </w:pPr>
            <w:r>
              <w:t>-</w:t>
            </w:r>
          </w:p>
        </w:tc>
      </w:tr>
      <w:tr w:rsidR="00DA24F8" w:rsidRPr="00AF3DB6" w14:paraId="6D8AAB17" w14:textId="77777777" w:rsidTr="00DA24F8">
        <w:tc>
          <w:tcPr>
            <w:tcW w:w="555" w:type="dxa"/>
            <w:vAlign w:val="center"/>
          </w:tcPr>
          <w:p w14:paraId="68BC057F" w14:textId="1ED6C50D" w:rsidR="00DA24F8" w:rsidRPr="00AF3DB6" w:rsidRDefault="00DA24F8" w:rsidP="00DA24F8">
            <w:pPr>
              <w:jc w:val="center"/>
            </w:pPr>
            <w:r>
              <w:t>18</w:t>
            </w:r>
          </w:p>
        </w:tc>
        <w:tc>
          <w:tcPr>
            <w:tcW w:w="4850" w:type="dxa"/>
            <w:vAlign w:val="center"/>
          </w:tcPr>
          <w:p w14:paraId="102BBC7F" w14:textId="77777777" w:rsidR="00DA24F8" w:rsidRPr="00AF3DB6" w:rsidRDefault="00DA24F8" w:rsidP="00DA24F8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14:paraId="78EB0211" w14:textId="77777777" w:rsidR="00DA24F8" w:rsidRPr="00AF3DB6" w:rsidRDefault="00DA24F8" w:rsidP="00DA24F8">
            <w:pPr>
              <w:jc w:val="center"/>
            </w:pPr>
            <w:r>
              <w:t>04.10.2024</w:t>
            </w:r>
          </w:p>
        </w:tc>
        <w:tc>
          <w:tcPr>
            <w:tcW w:w="1577" w:type="dxa"/>
            <w:vAlign w:val="center"/>
          </w:tcPr>
          <w:p w14:paraId="6ABB2D46" w14:textId="5662DD4D" w:rsidR="00DA24F8" w:rsidRPr="002918E3" w:rsidRDefault="00DA24F8" w:rsidP="00DA24F8">
            <w:pPr>
              <w:jc w:val="center"/>
              <w:rPr>
                <w:color w:val="FF0000"/>
              </w:rPr>
            </w:pPr>
            <w:r w:rsidRPr="002918E3">
              <w:t>13:00-15:00</w:t>
            </w:r>
          </w:p>
        </w:tc>
        <w:tc>
          <w:tcPr>
            <w:tcW w:w="1604" w:type="dxa"/>
            <w:vAlign w:val="center"/>
          </w:tcPr>
          <w:p w14:paraId="29C4D43C" w14:textId="77777777" w:rsidR="00DA24F8" w:rsidRPr="00AF3DB6" w:rsidRDefault="00DA24F8" w:rsidP="00DA24F8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7F0EDAA9" w14:textId="77777777" w:rsidR="00DA24F8" w:rsidRPr="00AF3DB6" w:rsidRDefault="00DA24F8" w:rsidP="00DA24F8">
            <w:pPr>
              <w:jc w:val="center"/>
            </w:pPr>
            <w:r>
              <w:t xml:space="preserve">Agnieszka </w:t>
            </w:r>
            <w:proofErr w:type="spellStart"/>
            <w:r>
              <w:t>Koguciuk</w:t>
            </w:r>
            <w:proofErr w:type="spellEnd"/>
          </w:p>
        </w:tc>
        <w:tc>
          <w:tcPr>
            <w:tcW w:w="1664" w:type="dxa"/>
            <w:vAlign w:val="center"/>
          </w:tcPr>
          <w:p w14:paraId="77E76F91" w14:textId="18AC8834" w:rsidR="00DA24F8" w:rsidRPr="00AF3DB6" w:rsidRDefault="00DA24F8" w:rsidP="00DA24F8">
            <w:pPr>
              <w:jc w:val="center"/>
            </w:pPr>
            <w:r w:rsidRPr="00523B9C">
              <w:t>-</w:t>
            </w:r>
          </w:p>
        </w:tc>
        <w:tc>
          <w:tcPr>
            <w:tcW w:w="1642" w:type="dxa"/>
            <w:vAlign w:val="center"/>
          </w:tcPr>
          <w:p w14:paraId="04AFF65B" w14:textId="3A72DEDC" w:rsidR="00DA24F8" w:rsidRPr="00AF3DB6" w:rsidRDefault="00DA24F8" w:rsidP="00DA24F8">
            <w:pPr>
              <w:jc w:val="center"/>
            </w:pPr>
            <w:r>
              <w:t>-</w:t>
            </w:r>
          </w:p>
        </w:tc>
      </w:tr>
      <w:tr w:rsidR="00DA24F8" w:rsidRPr="00AF3DB6" w14:paraId="4879FB9C" w14:textId="77777777" w:rsidTr="00DA24F8">
        <w:tc>
          <w:tcPr>
            <w:tcW w:w="555" w:type="dxa"/>
            <w:vAlign w:val="center"/>
          </w:tcPr>
          <w:p w14:paraId="0CF61CED" w14:textId="5DD468EC" w:rsidR="00DA24F8" w:rsidRPr="00AF3DB6" w:rsidRDefault="00DA24F8" w:rsidP="00DA24F8">
            <w:pPr>
              <w:jc w:val="center"/>
            </w:pPr>
            <w:r>
              <w:t>19</w:t>
            </w:r>
          </w:p>
        </w:tc>
        <w:tc>
          <w:tcPr>
            <w:tcW w:w="4850" w:type="dxa"/>
            <w:vAlign w:val="center"/>
          </w:tcPr>
          <w:p w14:paraId="58C07841" w14:textId="77777777" w:rsidR="00DA24F8" w:rsidRPr="00AF3DB6" w:rsidRDefault="00DA24F8" w:rsidP="00DA24F8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14:paraId="6AD22C61" w14:textId="77777777" w:rsidR="00DA24F8" w:rsidRPr="00AF3DB6" w:rsidRDefault="00DA24F8" w:rsidP="00DA24F8">
            <w:pPr>
              <w:jc w:val="center"/>
            </w:pPr>
            <w:r>
              <w:t>04.10.2024</w:t>
            </w:r>
          </w:p>
        </w:tc>
        <w:tc>
          <w:tcPr>
            <w:tcW w:w="1577" w:type="dxa"/>
            <w:vAlign w:val="center"/>
          </w:tcPr>
          <w:p w14:paraId="1BFD6C1E" w14:textId="07D31645" w:rsidR="00DA24F8" w:rsidRPr="00AF3DB6" w:rsidRDefault="00DA24F8" w:rsidP="00DA24F8">
            <w:pPr>
              <w:jc w:val="center"/>
            </w:pPr>
            <w:r w:rsidRPr="00AA0ACF">
              <w:t>14:30-16:30</w:t>
            </w:r>
          </w:p>
        </w:tc>
        <w:tc>
          <w:tcPr>
            <w:tcW w:w="1604" w:type="dxa"/>
            <w:vAlign w:val="center"/>
          </w:tcPr>
          <w:p w14:paraId="64297D82" w14:textId="3E5091AB" w:rsidR="00DA24F8" w:rsidRPr="00AF3DB6" w:rsidRDefault="00DA24F8" w:rsidP="00DA24F8">
            <w:pPr>
              <w:jc w:val="center"/>
            </w:pPr>
            <w:r w:rsidRPr="0074105C">
              <w:t>Plac Plebiscytowy 2, Kwidzyn</w:t>
            </w:r>
          </w:p>
        </w:tc>
        <w:tc>
          <w:tcPr>
            <w:tcW w:w="2156" w:type="dxa"/>
            <w:vAlign w:val="center"/>
          </w:tcPr>
          <w:p w14:paraId="26C0D06D" w14:textId="33F119B3" w:rsidR="00DA24F8" w:rsidRPr="00AF3DB6" w:rsidRDefault="00DA24F8" w:rsidP="00DA24F8">
            <w:pPr>
              <w:jc w:val="center"/>
            </w:pPr>
            <w:r w:rsidRPr="00CE5A93">
              <w:t xml:space="preserve">Marta </w:t>
            </w:r>
            <w:proofErr w:type="spellStart"/>
            <w:r w:rsidRPr="00CE5A93">
              <w:t>Oklińska</w:t>
            </w:r>
            <w:proofErr w:type="spellEnd"/>
          </w:p>
        </w:tc>
        <w:tc>
          <w:tcPr>
            <w:tcW w:w="1664" w:type="dxa"/>
            <w:vAlign w:val="center"/>
          </w:tcPr>
          <w:p w14:paraId="4E08A42A" w14:textId="36ABF877" w:rsidR="00DA24F8" w:rsidRPr="00AF3DB6" w:rsidRDefault="00DA24F8" w:rsidP="00DA24F8">
            <w:pPr>
              <w:jc w:val="center"/>
            </w:pPr>
            <w:r w:rsidRPr="00523B9C">
              <w:t>-</w:t>
            </w:r>
          </w:p>
        </w:tc>
        <w:tc>
          <w:tcPr>
            <w:tcW w:w="1642" w:type="dxa"/>
            <w:vAlign w:val="center"/>
          </w:tcPr>
          <w:p w14:paraId="3C8EAC6F" w14:textId="1B784AB0" w:rsidR="00DA24F8" w:rsidRPr="00AF3DB6" w:rsidRDefault="00DA24F8" w:rsidP="00DA24F8">
            <w:pPr>
              <w:jc w:val="center"/>
            </w:pPr>
            <w:r>
              <w:t>-</w:t>
            </w:r>
          </w:p>
        </w:tc>
      </w:tr>
      <w:tr w:rsidR="00DA24F8" w:rsidRPr="0064017E" w14:paraId="649CB076" w14:textId="77777777" w:rsidTr="00DA24F8">
        <w:tc>
          <w:tcPr>
            <w:tcW w:w="555" w:type="dxa"/>
            <w:vAlign w:val="center"/>
          </w:tcPr>
          <w:p w14:paraId="4BC1F0A2" w14:textId="39053493" w:rsidR="00DA24F8" w:rsidRPr="0064017E" w:rsidRDefault="00DA24F8" w:rsidP="00DA24F8">
            <w:pPr>
              <w:jc w:val="center"/>
            </w:pPr>
            <w:r w:rsidRPr="0064017E">
              <w:t>20</w:t>
            </w:r>
          </w:p>
        </w:tc>
        <w:tc>
          <w:tcPr>
            <w:tcW w:w="4850" w:type="dxa"/>
            <w:vAlign w:val="center"/>
          </w:tcPr>
          <w:p w14:paraId="6A39502A" w14:textId="77777777" w:rsidR="00DA24F8" w:rsidRPr="0064017E" w:rsidRDefault="00DA24F8" w:rsidP="00DA24F8">
            <w:pPr>
              <w:jc w:val="center"/>
            </w:pPr>
            <w:r w:rsidRPr="0064017E"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14:paraId="33C548E1" w14:textId="77777777" w:rsidR="00DA24F8" w:rsidRPr="0064017E" w:rsidRDefault="00DA24F8" w:rsidP="00DA24F8">
            <w:pPr>
              <w:jc w:val="center"/>
            </w:pPr>
            <w:r w:rsidRPr="0064017E">
              <w:t>04.10.2024</w:t>
            </w:r>
          </w:p>
        </w:tc>
        <w:tc>
          <w:tcPr>
            <w:tcW w:w="1577" w:type="dxa"/>
            <w:vAlign w:val="center"/>
          </w:tcPr>
          <w:p w14:paraId="3289AF9D" w14:textId="6ED505B3" w:rsidR="00DA24F8" w:rsidRPr="0064017E" w:rsidRDefault="00DA24F8" w:rsidP="00DA24F8">
            <w:pPr>
              <w:jc w:val="center"/>
            </w:pPr>
            <w:r w:rsidRPr="0064017E">
              <w:t>15:30-17:30</w:t>
            </w:r>
          </w:p>
        </w:tc>
        <w:tc>
          <w:tcPr>
            <w:tcW w:w="1604" w:type="dxa"/>
            <w:vAlign w:val="center"/>
          </w:tcPr>
          <w:p w14:paraId="6722E5A3" w14:textId="77777777" w:rsidR="00DA24F8" w:rsidRPr="0064017E" w:rsidRDefault="00DA24F8" w:rsidP="00DA24F8">
            <w:pPr>
              <w:jc w:val="center"/>
            </w:pPr>
            <w:r w:rsidRPr="0064017E">
              <w:t>Plac Plebiscytowy 2, Kwidzyn</w:t>
            </w:r>
          </w:p>
        </w:tc>
        <w:tc>
          <w:tcPr>
            <w:tcW w:w="2156" w:type="dxa"/>
            <w:vAlign w:val="center"/>
          </w:tcPr>
          <w:p w14:paraId="40D0829E" w14:textId="77777777" w:rsidR="00DA24F8" w:rsidRPr="0064017E" w:rsidRDefault="00DA24F8" w:rsidP="00DA24F8">
            <w:pPr>
              <w:jc w:val="center"/>
            </w:pPr>
            <w:r w:rsidRPr="0064017E">
              <w:t xml:space="preserve">Agnieszka </w:t>
            </w:r>
            <w:proofErr w:type="spellStart"/>
            <w:r w:rsidRPr="0064017E">
              <w:t>Koguciuk</w:t>
            </w:r>
            <w:proofErr w:type="spellEnd"/>
          </w:p>
        </w:tc>
        <w:tc>
          <w:tcPr>
            <w:tcW w:w="1664" w:type="dxa"/>
            <w:vAlign w:val="center"/>
          </w:tcPr>
          <w:p w14:paraId="1A2FD087" w14:textId="6C054976" w:rsidR="00DA24F8" w:rsidRPr="0064017E" w:rsidRDefault="00DA24F8" w:rsidP="00DA24F8">
            <w:pPr>
              <w:jc w:val="center"/>
            </w:pPr>
            <w:r w:rsidRPr="00523B9C">
              <w:t>-</w:t>
            </w:r>
          </w:p>
        </w:tc>
        <w:tc>
          <w:tcPr>
            <w:tcW w:w="1642" w:type="dxa"/>
            <w:vAlign w:val="center"/>
          </w:tcPr>
          <w:p w14:paraId="375F7873" w14:textId="5CD8624C" w:rsidR="00DA24F8" w:rsidRPr="0064017E" w:rsidRDefault="00DA24F8" w:rsidP="00DA24F8">
            <w:pPr>
              <w:jc w:val="center"/>
            </w:pPr>
            <w:r w:rsidRPr="0064017E">
              <w:t>-</w:t>
            </w:r>
          </w:p>
        </w:tc>
      </w:tr>
      <w:tr w:rsidR="00DA24F8" w:rsidRPr="00AF3DB6" w14:paraId="11D22F0E" w14:textId="77777777" w:rsidTr="00DA24F8">
        <w:tc>
          <w:tcPr>
            <w:tcW w:w="555" w:type="dxa"/>
            <w:vAlign w:val="center"/>
          </w:tcPr>
          <w:p w14:paraId="0AB66EFC" w14:textId="4762E61C" w:rsidR="00DA24F8" w:rsidRPr="00AF3DB6" w:rsidRDefault="00DA24F8" w:rsidP="00DA24F8">
            <w:pPr>
              <w:jc w:val="center"/>
            </w:pPr>
            <w:r>
              <w:t>21</w:t>
            </w:r>
          </w:p>
        </w:tc>
        <w:tc>
          <w:tcPr>
            <w:tcW w:w="4850" w:type="dxa"/>
            <w:vAlign w:val="center"/>
          </w:tcPr>
          <w:p w14:paraId="13CC6ED3" w14:textId="77777777" w:rsidR="00DA24F8" w:rsidRPr="00AF3DB6" w:rsidRDefault="00DA24F8" w:rsidP="00DA24F8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14:paraId="24C44DC0" w14:textId="77777777" w:rsidR="00DA24F8" w:rsidRPr="00AF3DB6" w:rsidRDefault="00DA24F8" w:rsidP="00DA24F8">
            <w:pPr>
              <w:jc w:val="center"/>
            </w:pPr>
            <w:r>
              <w:t>04.10.2024</w:t>
            </w:r>
          </w:p>
        </w:tc>
        <w:tc>
          <w:tcPr>
            <w:tcW w:w="1577" w:type="dxa"/>
            <w:vAlign w:val="center"/>
          </w:tcPr>
          <w:p w14:paraId="19E781F7" w14:textId="100DEFB9" w:rsidR="00DA24F8" w:rsidRPr="00AF3DB6" w:rsidRDefault="00DA24F8" w:rsidP="00DA24F8">
            <w:pPr>
              <w:jc w:val="center"/>
            </w:pPr>
            <w:r>
              <w:t>16:30-18:30</w:t>
            </w:r>
          </w:p>
        </w:tc>
        <w:tc>
          <w:tcPr>
            <w:tcW w:w="1604" w:type="dxa"/>
            <w:vAlign w:val="center"/>
          </w:tcPr>
          <w:p w14:paraId="61719195" w14:textId="4373B3EE" w:rsidR="00DA24F8" w:rsidRPr="00AF3DB6" w:rsidRDefault="00DA24F8" w:rsidP="00DA24F8">
            <w:pPr>
              <w:jc w:val="center"/>
            </w:pPr>
            <w:r w:rsidRPr="0074105C">
              <w:t>Plac Plebiscytowy 2, Kwidzyn</w:t>
            </w:r>
          </w:p>
        </w:tc>
        <w:tc>
          <w:tcPr>
            <w:tcW w:w="2156" w:type="dxa"/>
            <w:vAlign w:val="center"/>
          </w:tcPr>
          <w:p w14:paraId="5CEAEB73" w14:textId="48CA8B60" w:rsidR="00DA24F8" w:rsidRPr="00AF3DB6" w:rsidRDefault="00DA24F8" w:rsidP="00DA24F8">
            <w:pPr>
              <w:jc w:val="center"/>
            </w:pPr>
            <w:r w:rsidRPr="00CE5A93">
              <w:t xml:space="preserve">Marta </w:t>
            </w:r>
            <w:proofErr w:type="spellStart"/>
            <w:r w:rsidRPr="00CE5A93">
              <w:t>Oklińska</w:t>
            </w:r>
            <w:proofErr w:type="spellEnd"/>
          </w:p>
        </w:tc>
        <w:tc>
          <w:tcPr>
            <w:tcW w:w="1664" w:type="dxa"/>
            <w:vAlign w:val="center"/>
          </w:tcPr>
          <w:p w14:paraId="3B579151" w14:textId="300F75BD" w:rsidR="00DA24F8" w:rsidRPr="00AF3DB6" w:rsidRDefault="00DA24F8" w:rsidP="00DA24F8">
            <w:pPr>
              <w:jc w:val="center"/>
            </w:pPr>
            <w:r w:rsidRPr="00523B9C">
              <w:t>-</w:t>
            </w:r>
          </w:p>
        </w:tc>
        <w:tc>
          <w:tcPr>
            <w:tcW w:w="1642" w:type="dxa"/>
            <w:vAlign w:val="center"/>
          </w:tcPr>
          <w:p w14:paraId="296E918A" w14:textId="51F99446" w:rsidR="00DA24F8" w:rsidRPr="00AF3DB6" w:rsidRDefault="00DA24F8" w:rsidP="00DA24F8">
            <w:pPr>
              <w:jc w:val="center"/>
            </w:pPr>
            <w:r>
              <w:t>-</w:t>
            </w:r>
          </w:p>
        </w:tc>
      </w:tr>
      <w:tr w:rsidR="00DA24F8" w:rsidRPr="00AF3DB6" w14:paraId="15005AD5" w14:textId="77777777" w:rsidTr="00DA24F8">
        <w:tc>
          <w:tcPr>
            <w:tcW w:w="555" w:type="dxa"/>
            <w:vAlign w:val="center"/>
          </w:tcPr>
          <w:p w14:paraId="4BC614B2" w14:textId="4D1BD4B7" w:rsidR="00DA24F8" w:rsidRPr="00AF3DB6" w:rsidRDefault="00DA24F8" w:rsidP="00DA24F8">
            <w:pPr>
              <w:jc w:val="center"/>
            </w:pPr>
            <w:r>
              <w:t>22</w:t>
            </w:r>
          </w:p>
        </w:tc>
        <w:tc>
          <w:tcPr>
            <w:tcW w:w="4850" w:type="dxa"/>
            <w:vAlign w:val="center"/>
          </w:tcPr>
          <w:p w14:paraId="0914BFF1" w14:textId="77777777" w:rsidR="00DA24F8" w:rsidRPr="00AF3DB6" w:rsidRDefault="00DA24F8" w:rsidP="00DA24F8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14:paraId="7C143AC4" w14:textId="77777777" w:rsidR="00DA24F8" w:rsidRPr="00AF3DB6" w:rsidRDefault="00DA24F8" w:rsidP="00DA24F8">
            <w:pPr>
              <w:jc w:val="center"/>
            </w:pPr>
            <w:r>
              <w:t>05.10.2024</w:t>
            </w:r>
          </w:p>
        </w:tc>
        <w:tc>
          <w:tcPr>
            <w:tcW w:w="1577" w:type="dxa"/>
            <w:vAlign w:val="center"/>
          </w:tcPr>
          <w:p w14:paraId="2F1F7694" w14:textId="77777777" w:rsidR="00DA24F8" w:rsidRPr="00B64EFF" w:rsidRDefault="00DA24F8" w:rsidP="00DA24F8">
            <w:pPr>
              <w:jc w:val="center"/>
            </w:pPr>
            <w:r w:rsidRPr="00B64EFF">
              <w:t>09:00-11:00</w:t>
            </w:r>
          </w:p>
        </w:tc>
        <w:tc>
          <w:tcPr>
            <w:tcW w:w="1604" w:type="dxa"/>
            <w:vAlign w:val="center"/>
          </w:tcPr>
          <w:p w14:paraId="6514CB87" w14:textId="77777777" w:rsidR="00DA24F8" w:rsidRPr="00AF3DB6" w:rsidRDefault="00DA24F8" w:rsidP="00DA24F8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69D0E9FC" w14:textId="77777777" w:rsidR="00DA24F8" w:rsidRPr="00AF3DB6" w:rsidRDefault="00DA24F8" w:rsidP="00DA24F8">
            <w:pPr>
              <w:jc w:val="center"/>
            </w:pPr>
            <w:r>
              <w:t xml:space="preserve">Agnieszka </w:t>
            </w:r>
            <w:proofErr w:type="spellStart"/>
            <w:r>
              <w:t>Koguciuk</w:t>
            </w:r>
            <w:proofErr w:type="spellEnd"/>
          </w:p>
        </w:tc>
        <w:tc>
          <w:tcPr>
            <w:tcW w:w="1664" w:type="dxa"/>
            <w:vAlign w:val="center"/>
          </w:tcPr>
          <w:p w14:paraId="0EAD50A0" w14:textId="025824C2" w:rsidR="00DA24F8" w:rsidRPr="00AF3DB6" w:rsidRDefault="00DA24F8" w:rsidP="00DA24F8">
            <w:pPr>
              <w:jc w:val="center"/>
            </w:pPr>
            <w:r w:rsidRPr="00523B9C">
              <w:t>-</w:t>
            </w:r>
          </w:p>
        </w:tc>
        <w:tc>
          <w:tcPr>
            <w:tcW w:w="1642" w:type="dxa"/>
            <w:vAlign w:val="center"/>
          </w:tcPr>
          <w:p w14:paraId="29FAC911" w14:textId="7E6246F3" w:rsidR="00DA24F8" w:rsidRPr="00AF3DB6" w:rsidRDefault="00DA24F8" w:rsidP="00DA24F8">
            <w:pPr>
              <w:jc w:val="center"/>
            </w:pPr>
            <w:r>
              <w:t>-</w:t>
            </w:r>
          </w:p>
        </w:tc>
      </w:tr>
      <w:tr w:rsidR="00DA24F8" w:rsidRPr="00AF3DB6" w14:paraId="2076CC3A" w14:textId="77777777" w:rsidTr="00DA24F8">
        <w:tc>
          <w:tcPr>
            <w:tcW w:w="555" w:type="dxa"/>
            <w:vAlign w:val="center"/>
          </w:tcPr>
          <w:p w14:paraId="49A9660F" w14:textId="35F51FD8" w:rsidR="00DA24F8" w:rsidRPr="00AF3DB6" w:rsidRDefault="00DA24F8" w:rsidP="00DA24F8">
            <w:pPr>
              <w:jc w:val="center"/>
            </w:pPr>
            <w:r>
              <w:t>23</w:t>
            </w:r>
          </w:p>
        </w:tc>
        <w:tc>
          <w:tcPr>
            <w:tcW w:w="4850" w:type="dxa"/>
            <w:vAlign w:val="center"/>
          </w:tcPr>
          <w:p w14:paraId="02BD2EA3" w14:textId="77777777" w:rsidR="00DA24F8" w:rsidRPr="00AF3DB6" w:rsidRDefault="00DA24F8" w:rsidP="00DA24F8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14:paraId="2EB2C6E2" w14:textId="77777777" w:rsidR="00DA24F8" w:rsidRPr="00AF3DB6" w:rsidRDefault="00DA24F8" w:rsidP="00DA24F8">
            <w:pPr>
              <w:jc w:val="center"/>
            </w:pPr>
            <w:r>
              <w:t>05.10.2024</w:t>
            </w:r>
          </w:p>
        </w:tc>
        <w:tc>
          <w:tcPr>
            <w:tcW w:w="1577" w:type="dxa"/>
            <w:vAlign w:val="center"/>
          </w:tcPr>
          <w:p w14:paraId="1B849144" w14:textId="77777777" w:rsidR="00DA24F8" w:rsidRPr="00B64EFF" w:rsidRDefault="00DA24F8" w:rsidP="00DA24F8">
            <w:pPr>
              <w:jc w:val="center"/>
            </w:pPr>
            <w:r w:rsidRPr="00B64EFF">
              <w:t>11:00-13:00</w:t>
            </w:r>
          </w:p>
        </w:tc>
        <w:tc>
          <w:tcPr>
            <w:tcW w:w="1604" w:type="dxa"/>
            <w:vAlign w:val="center"/>
          </w:tcPr>
          <w:p w14:paraId="47C59AEB" w14:textId="77777777" w:rsidR="00DA24F8" w:rsidRPr="00AF3DB6" w:rsidRDefault="00DA24F8" w:rsidP="00DA24F8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02D51293" w14:textId="77777777" w:rsidR="00DA24F8" w:rsidRPr="00AF3DB6" w:rsidRDefault="00DA24F8" w:rsidP="00DA24F8">
            <w:pPr>
              <w:jc w:val="center"/>
            </w:pPr>
            <w:r>
              <w:t xml:space="preserve">Agnieszka </w:t>
            </w:r>
            <w:proofErr w:type="spellStart"/>
            <w:r>
              <w:t>Koguciuk</w:t>
            </w:r>
            <w:proofErr w:type="spellEnd"/>
          </w:p>
        </w:tc>
        <w:tc>
          <w:tcPr>
            <w:tcW w:w="1664" w:type="dxa"/>
            <w:vAlign w:val="center"/>
          </w:tcPr>
          <w:p w14:paraId="433645C7" w14:textId="737B0AC4" w:rsidR="00DA24F8" w:rsidRPr="00AF3DB6" w:rsidRDefault="00DA24F8" w:rsidP="00DA24F8">
            <w:pPr>
              <w:jc w:val="center"/>
            </w:pPr>
            <w:r w:rsidRPr="00523B9C">
              <w:t>-</w:t>
            </w:r>
          </w:p>
        </w:tc>
        <w:tc>
          <w:tcPr>
            <w:tcW w:w="1642" w:type="dxa"/>
            <w:vAlign w:val="center"/>
          </w:tcPr>
          <w:p w14:paraId="141FBBDD" w14:textId="53E52105" w:rsidR="00DA24F8" w:rsidRPr="00AF3DB6" w:rsidRDefault="00DA24F8" w:rsidP="00DA24F8">
            <w:pPr>
              <w:jc w:val="center"/>
            </w:pPr>
            <w:r>
              <w:t>-</w:t>
            </w:r>
          </w:p>
        </w:tc>
      </w:tr>
      <w:tr w:rsidR="00DA24F8" w:rsidRPr="00AF3DB6" w14:paraId="1B1C2448" w14:textId="77777777" w:rsidTr="00DA24F8">
        <w:tc>
          <w:tcPr>
            <w:tcW w:w="555" w:type="dxa"/>
            <w:vAlign w:val="center"/>
          </w:tcPr>
          <w:p w14:paraId="088596BB" w14:textId="1A6B5000" w:rsidR="00DA24F8" w:rsidRPr="00AF3DB6" w:rsidRDefault="00DA24F8" w:rsidP="00DA24F8">
            <w:pPr>
              <w:jc w:val="center"/>
            </w:pPr>
            <w:r>
              <w:t>24</w:t>
            </w:r>
          </w:p>
        </w:tc>
        <w:tc>
          <w:tcPr>
            <w:tcW w:w="4850" w:type="dxa"/>
            <w:vAlign w:val="center"/>
          </w:tcPr>
          <w:p w14:paraId="07F42641" w14:textId="77777777" w:rsidR="00DA24F8" w:rsidRPr="00AF3DB6" w:rsidRDefault="00DA24F8" w:rsidP="00DA24F8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14:paraId="3C6C466F" w14:textId="77777777" w:rsidR="00DA24F8" w:rsidRPr="00AF3DB6" w:rsidRDefault="00DA24F8" w:rsidP="00DA24F8">
            <w:pPr>
              <w:jc w:val="center"/>
            </w:pPr>
            <w:r>
              <w:t>05.10.2024</w:t>
            </w:r>
          </w:p>
        </w:tc>
        <w:tc>
          <w:tcPr>
            <w:tcW w:w="1577" w:type="dxa"/>
            <w:vAlign w:val="center"/>
          </w:tcPr>
          <w:p w14:paraId="20D6DA5B" w14:textId="77777777" w:rsidR="00DA24F8" w:rsidRPr="00B64EFF" w:rsidRDefault="00DA24F8" w:rsidP="00DA24F8">
            <w:pPr>
              <w:jc w:val="center"/>
            </w:pPr>
            <w:r w:rsidRPr="00B64EFF">
              <w:t>13:00-15:00</w:t>
            </w:r>
          </w:p>
        </w:tc>
        <w:tc>
          <w:tcPr>
            <w:tcW w:w="1604" w:type="dxa"/>
            <w:vAlign w:val="center"/>
          </w:tcPr>
          <w:p w14:paraId="6D839A37" w14:textId="77777777" w:rsidR="00DA24F8" w:rsidRPr="00AF3DB6" w:rsidRDefault="00DA24F8" w:rsidP="00DA24F8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6CC022EB" w14:textId="77777777" w:rsidR="00DA24F8" w:rsidRPr="00AF3DB6" w:rsidRDefault="00DA24F8" w:rsidP="00DA24F8">
            <w:pPr>
              <w:jc w:val="center"/>
            </w:pPr>
            <w:r>
              <w:t xml:space="preserve">Agnieszka </w:t>
            </w:r>
            <w:proofErr w:type="spellStart"/>
            <w:r>
              <w:t>Koguciuk</w:t>
            </w:r>
            <w:proofErr w:type="spellEnd"/>
          </w:p>
        </w:tc>
        <w:tc>
          <w:tcPr>
            <w:tcW w:w="1664" w:type="dxa"/>
            <w:vAlign w:val="center"/>
          </w:tcPr>
          <w:p w14:paraId="220883CA" w14:textId="65E7FB88" w:rsidR="00DA24F8" w:rsidRPr="00AA0ACF" w:rsidRDefault="00DA24F8" w:rsidP="00DA24F8">
            <w:pPr>
              <w:jc w:val="center"/>
            </w:pPr>
            <w:r w:rsidRPr="003813E0">
              <w:t>-</w:t>
            </w:r>
          </w:p>
        </w:tc>
        <w:tc>
          <w:tcPr>
            <w:tcW w:w="1642" w:type="dxa"/>
            <w:vAlign w:val="center"/>
          </w:tcPr>
          <w:p w14:paraId="3BB49DF2" w14:textId="27B7C640" w:rsidR="00DA24F8" w:rsidRPr="00AF3DB6" w:rsidRDefault="00DA24F8" w:rsidP="00DA24F8">
            <w:pPr>
              <w:jc w:val="center"/>
            </w:pPr>
            <w:r w:rsidRPr="003813E0">
              <w:t>-</w:t>
            </w:r>
          </w:p>
        </w:tc>
      </w:tr>
      <w:tr w:rsidR="00DA24F8" w:rsidRPr="00AF3DB6" w14:paraId="10F69B5A" w14:textId="77777777" w:rsidTr="00DA24F8">
        <w:tc>
          <w:tcPr>
            <w:tcW w:w="555" w:type="dxa"/>
            <w:vAlign w:val="center"/>
          </w:tcPr>
          <w:p w14:paraId="3F4B6BC7" w14:textId="457D53E0" w:rsidR="00DA24F8" w:rsidRPr="00AF3DB6" w:rsidRDefault="00DA24F8" w:rsidP="00DA24F8">
            <w:pPr>
              <w:jc w:val="center"/>
            </w:pPr>
            <w:r>
              <w:t>25</w:t>
            </w:r>
          </w:p>
        </w:tc>
        <w:tc>
          <w:tcPr>
            <w:tcW w:w="4850" w:type="dxa"/>
            <w:vAlign w:val="center"/>
          </w:tcPr>
          <w:p w14:paraId="4B728716" w14:textId="77777777" w:rsidR="00DA24F8" w:rsidRPr="00AF3DB6" w:rsidRDefault="00DA24F8" w:rsidP="00DA24F8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14:paraId="03B53003" w14:textId="3E8C713D" w:rsidR="00DA24F8" w:rsidRPr="00AF3DB6" w:rsidRDefault="00DA24F8" w:rsidP="00DA24F8">
            <w:pPr>
              <w:jc w:val="center"/>
            </w:pPr>
            <w:r>
              <w:t>10.10.2024</w:t>
            </w:r>
          </w:p>
        </w:tc>
        <w:tc>
          <w:tcPr>
            <w:tcW w:w="1577" w:type="dxa"/>
            <w:vAlign w:val="center"/>
          </w:tcPr>
          <w:p w14:paraId="58FF8E79" w14:textId="381BAFD2" w:rsidR="00DA24F8" w:rsidRPr="00AF3DB6" w:rsidRDefault="00DA24F8" w:rsidP="00DA24F8">
            <w:pPr>
              <w:jc w:val="center"/>
            </w:pPr>
            <w:r>
              <w:t>10:00-12:00</w:t>
            </w:r>
          </w:p>
        </w:tc>
        <w:tc>
          <w:tcPr>
            <w:tcW w:w="1604" w:type="dxa"/>
            <w:vAlign w:val="center"/>
          </w:tcPr>
          <w:p w14:paraId="5F099850" w14:textId="77777777" w:rsidR="00DA24F8" w:rsidRPr="00AF3DB6" w:rsidRDefault="00DA24F8" w:rsidP="00DA24F8">
            <w:pPr>
              <w:jc w:val="center"/>
            </w:pPr>
            <w:r w:rsidRPr="0074105C">
              <w:t>Plac Plebiscytowy 2, Kwidzyn</w:t>
            </w:r>
          </w:p>
        </w:tc>
        <w:tc>
          <w:tcPr>
            <w:tcW w:w="2156" w:type="dxa"/>
            <w:vAlign w:val="center"/>
          </w:tcPr>
          <w:p w14:paraId="0E252589" w14:textId="77777777" w:rsidR="00DA24F8" w:rsidRPr="00AF3DB6" w:rsidRDefault="00DA24F8" w:rsidP="00DA24F8">
            <w:pPr>
              <w:jc w:val="center"/>
            </w:pPr>
            <w:r w:rsidRPr="00CE5A93">
              <w:t xml:space="preserve">Marta </w:t>
            </w:r>
            <w:proofErr w:type="spellStart"/>
            <w:r w:rsidRPr="00CE5A93">
              <w:t>Oklińska</w:t>
            </w:r>
            <w:proofErr w:type="spellEnd"/>
          </w:p>
        </w:tc>
        <w:tc>
          <w:tcPr>
            <w:tcW w:w="1664" w:type="dxa"/>
            <w:vAlign w:val="center"/>
          </w:tcPr>
          <w:p w14:paraId="421D9E89" w14:textId="75689600" w:rsidR="00DA24F8" w:rsidRPr="00AF3DB6" w:rsidRDefault="00DA24F8" w:rsidP="00DA24F8">
            <w:pPr>
              <w:jc w:val="center"/>
            </w:pPr>
            <w:r w:rsidRPr="003813E0">
              <w:t>-</w:t>
            </w:r>
          </w:p>
        </w:tc>
        <w:tc>
          <w:tcPr>
            <w:tcW w:w="1642" w:type="dxa"/>
            <w:vAlign w:val="center"/>
          </w:tcPr>
          <w:p w14:paraId="0557B63B" w14:textId="58D57C4F" w:rsidR="00DA24F8" w:rsidRPr="00AF3DB6" w:rsidRDefault="00DA24F8" w:rsidP="00DA24F8">
            <w:pPr>
              <w:jc w:val="center"/>
            </w:pPr>
            <w:r w:rsidRPr="003813E0">
              <w:t>-</w:t>
            </w:r>
          </w:p>
        </w:tc>
      </w:tr>
      <w:tr w:rsidR="00DA24F8" w:rsidRPr="00AF3DB6" w14:paraId="6E8B503A" w14:textId="77777777" w:rsidTr="00DA24F8">
        <w:tc>
          <w:tcPr>
            <w:tcW w:w="555" w:type="dxa"/>
            <w:vAlign w:val="center"/>
          </w:tcPr>
          <w:p w14:paraId="155531AA" w14:textId="3A89707D" w:rsidR="00DA24F8" w:rsidRDefault="00DA24F8" w:rsidP="00DA24F8">
            <w:pPr>
              <w:jc w:val="center"/>
            </w:pPr>
            <w:r>
              <w:t>26</w:t>
            </w:r>
          </w:p>
        </w:tc>
        <w:tc>
          <w:tcPr>
            <w:tcW w:w="4850" w:type="dxa"/>
            <w:vAlign w:val="center"/>
          </w:tcPr>
          <w:p w14:paraId="005F0C85" w14:textId="39B9ABF2" w:rsidR="00DA24F8" w:rsidRDefault="00DA24F8" w:rsidP="00DA24F8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98" w:type="dxa"/>
            <w:vAlign w:val="center"/>
          </w:tcPr>
          <w:p w14:paraId="597001E9" w14:textId="23063F87" w:rsidR="00DA24F8" w:rsidRDefault="00DA24F8" w:rsidP="00DA24F8">
            <w:pPr>
              <w:jc w:val="center"/>
            </w:pPr>
            <w:r>
              <w:t>10.10.2024</w:t>
            </w:r>
          </w:p>
        </w:tc>
        <w:tc>
          <w:tcPr>
            <w:tcW w:w="1577" w:type="dxa"/>
            <w:vAlign w:val="center"/>
          </w:tcPr>
          <w:p w14:paraId="39063F4F" w14:textId="55479511" w:rsidR="00DA24F8" w:rsidRDefault="00DA24F8" w:rsidP="00DA24F8">
            <w:pPr>
              <w:jc w:val="center"/>
            </w:pPr>
            <w:r>
              <w:t>15:00-17:00</w:t>
            </w:r>
          </w:p>
        </w:tc>
        <w:tc>
          <w:tcPr>
            <w:tcW w:w="1604" w:type="dxa"/>
            <w:vAlign w:val="center"/>
          </w:tcPr>
          <w:p w14:paraId="3FB77EA2" w14:textId="79C10B5C" w:rsidR="00DA24F8" w:rsidRPr="0074105C" w:rsidRDefault="00DA24F8" w:rsidP="00DA24F8">
            <w:pPr>
              <w:jc w:val="center"/>
            </w:pPr>
            <w:r w:rsidRPr="0074105C">
              <w:t>Plac Plebiscytowy 2, Kwidzyn</w:t>
            </w:r>
          </w:p>
        </w:tc>
        <w:tc>
          <w:tcPr>
            <w:tcW w:w="2156" w:type="dxa"/>
            <w:vAlign w:val="center"/>
          </w:tcPr>
          <w:p w14:paraId="7D81EAE2" w14:textId="7DDDCADE" w:rsidR="00DA24F8" w:rsidRPr="00CE5A93" w:rsidRDefault="00DA24F8" w:rsidP="00DA24F8">
            <w:pPr>
              <w:jc w:val="center"/>
            </w:pPr>
            <w:r w:rsidRPr="00CE5A93">
              <w:t xml:space="preserve">Marta </w:t>
            </w:r>
            <w:proofErr w:type="spellStart"/>
            <w:r w:rsidRPr="00CE5A93">
              <w:t>Oklińska</w:t>
            </w:r>
            <w:proofErr w:type="spellEnd"/>
          </w:p>
        </w:tc>
        <w:tc>
          <w:tcPr>
            <w:tcW w:w="1664" w:type="dxa"/>
            <w:vAlign w:val="center"/>
          </w:tcPr>
          <w:p w14:paraId="7C1CDEBA" w14:textId="28BB4FE7" w:rsidR="00DA24F8" w:rsidRDefault="00DA24F8" w:rsidP="00DA24F8">
            <w:pPr>
              <w:jc w:val="center"/>
            </w:pPr>
            <w:r w:rsidRPr="003813E0">
              <w:t>-</w:t>
            </w:r>
          </w:p>
        </w:tc>
        <w:tc>
          <w:tcPr>
            <w:tcW w:w="1642" w:type="dxa"/>
            <w:vAlign w:val="center"/>
          </w:tcPr>
          <w:p w14:paraId="7A9984DF" w14:textId="7ECDFB82" w:rsidR="00DA24F8" w:rsidRDefault="00DA24F8" w:rsidP="00DA24F8">
            <w:pPr>
              <w:jc w:val="center"/>
            </w:pPr>
            <w:r w:rsidRPr="003813E0">
              <w:t>-</w:t>
            </w:r>
          </w:p>
        </w:tc>
      </w:tr>
      <w:tr w:rsidR="00DA24F8" w:rsidRPr="00AF3DB6" w14:paraId="53C74E7D" w14:textId="77777777" w:rsidTr="00DA24F8">
        <w:tc>
          <w:tcPr>
            <w:tcW w:w="555" w:type="dxa"/>
            <w:vAlign w:val="center"/>
          </w:tcPr>
          <w:p w14:paraId="5FB27BB9" w14:textId="20133EC8" w:rsidR="00DA24F8" w:rsidRPr="00AF3DB6" w:rsidRDefault="00DA24F8" w:rsidP="00DA24F8">
            <w:pPr>
              <w:jc w:val="center"/>
            </w:pPr>
            <w:r>
              <w:t>27</w:t>
            </w:r>
          </w:p>
        </w:tc>
        <w:tc>
          <w:tcPr>
            <w:tcW w:w="4850" w:type="dxa"/>
            <w:vAlign w:val="center"/>
          </w:tcPr>
          <w:p w14:paraId="5D41529B" w14:textId="77777777" w:rsidR="00DA24F8" w:rsidRPr="00AF3DB6" w:rsidRDefault="00DA24F8" w:rsidP="00DA24F8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14:paraId="2E0ADB74" w14:textId="73991F4D" w:rsidR="00DA24F8" w:rsidRPr="00AF3DB6" w:rsidRDefault="00DA24F8" w:rsidP="00DA24F8">
            <w:pPr>
              <w:jc w:val="center"/>
            </w:pPr>
            <w:r>
              <w:t>11.10.2024</w:t>
            </w:r>
          </w:p>
        </w:tc>
        <w:tc>
          <w:tcPr>
            <w:tcW w:w="1577" w:type="dxa"/>
            <w:vAlign w:val="center"/>
          </w:tcPr>
          <w:p w14:paraId="7191AE21" w14:textId="04E7C911" w:rsidR="00DA24F8" w:rsidRPr="00B64EFF" w:rsidRDefault="00DA24F8" w:rsidP="00DA24F8">
            <w:pPr>
              <w:jc w:val="center"/>
            </w:pPr>
            <w:r>
              <w:t>10</w:t>
            </w:r>
            <w:r w:rsidRPr="00B64EFF">
              <w:t>:00-</w:t>
            </w:r>
            <w:r>
              <w:t>12</w:t>
            </w:r>
            <w:r w:rsidRPr="00B64EFF">
              <w:t>:00</w:t>
            </w:r>
          </w:p>
        </w:tc>
        <w:tc>
          <w:tcPr>
            <w:tcW w:w="1604" w:type="dxa"/>
            <w:vAlign w:val="center"/>
          </w:tcPr>
          <w:p w14:paraId="7CD222A4" w14:textId="77777777" w:rsidR="00DA24F8" w:rsidRPr="00AF3DB6" w:rsidRDefault="00DA24F8" w:rsidP="00DA24F8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2487FB1F" w14:textId="77777777" w:rsidR="00DA24F8" w:rsidRPr="00AF3DB6" w:rsidRDefault="00DA24F8" w:rsidP="00DA24F8">
            <w:pPr>
              <w:jc w:val="center"/>
            </w:pPr>
            <w:r>
              <w:t xml:space="preserve">Agnieszka </w:t>
            </w:r>
            <w:proofErr w:type="spellStart"/>
            <w:r>
              <w:t>Koguciuk</w:t>
            </w:r>
            <w:proofErr w:type="spellEnd"/>
          </w:p>
        </w:tc>
        <w:tc>
          <w:tcPr>
            <w:tcW w:w="1664" w:type="dxa"/>
            <w:vAlign w:val="center"/>
          </w:tcPr>
          <w:p w14:paraId="0FB98C63" w14:textId="3B20158A" w:rsidR="00DA24F8" w:rsidRPr="00AF3DB6" w:rsidRDefault="00DA24F8" w:rsidP="00DA24F8">
            <w:pPr>
              <w:jc w:val="center"/>
            </w:pPr>
            <w:r w:rsidRPr="003813E0">
              <w:t>-</w:t>
            </w:r>
          </w:p>
        </w:tc>
        <w:tc>
          <w:tcPr>
            <w:tcW w:w="1642" w:type="dxa"/>
            <w:vAlign w:val="center"/>
          </w:tcPr>
          <w:p w14:paraId="5C4B6750" w14:textId="2C1033EC" w:rsidR="00DA24F8" w:rsidRPr="00AF3DB6" w:rsidRDefault="00DA24F8" w:rsidP="00DA24F8">
            <w:pPr>
              <w:jc w:val="center"/>
            </w:pPr>
            <w:r w:rsidRPr="003813E0">
              <w:t>-</w:t>
            </w:r>
          </w:p>
        </w:tc>
      </w:tr>
      <w:tr w:rsidR="00DA24F8" w:rsidRPr="00AF3DB6" w14:paraId="633EED86" w14:textId="77777777" w:rsidTr="00DA24F8">
        <w:tc>
          <w:tcPr>
            <w:tcW w:w="555" w:type="dxa"/>
            <w:vAlign w:val="center"/>
          </w:tcPr>
          <w:p w14:paraId="724E0C0A" w14:textId="1A871B12" w:rsidR="00DA24F8" w:rsidRDefault="00DA24F8" w:rsidP="00DA24F8">
            <w:pPr>
              <w:jc w:val="center"/>
            </w:pPr>
            <w:r>
              <w:t>28</w:t>
            </w:r>
          </w:p>
        </w:tc>
        <w:tc>
          <w:tcPr>
            <w:tcW w:w="4850" w:type="dxa"/>
            <w:vAlign w:val="center"/>
          </w:tcPr>
          <w:p w14:paraId="3730DC49" w14:textId="3355CC82" w:rsidR="00DA24F8" w:rsidRDefault="00DA24F8" w:rsidP="00DA24F8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98" w:type="dxa"/>
            <w:vAlign w:val="center"/>
          </w:tcPr>
          <w:p w14:paraId="687FB1B6" w14:textId="7D935F14" w:rsidR="00DA24F8" w:rsidRDefault="00DA24F8" w:rsidP="00DA24F8">
            <w:pPr>
              <w:jc w:val="center"/>
            </w:pPr>
            <w:r>
              <w:t>11.10.2024</w:t>
            </w:r>
          </w:p>
        </w:tc>
        <w:tc>
          <w:tcPr>
            <w:tcW w:w="1577" w:type="dxa"/>
            <w:vAlign w:val="center"/>
          </w:tcPr>
          <w:p w14:paraId="05D1811E" w14:textId="7BEEBAB0" w:rsidR="00DA24F8" w:rsidRPr="00B64EFF" w:rsidRDefault="00DA24F8" w:rsidP="00DA24F8">
            <w:pPr>
              <w:jc w:val="center"/>
            </w:pPr>
            <w:r>
              <w:t>12</w:t>
            </w:r>
            <w:r w:rsidRPr="00B64EFF">
              <w:t>:00-</w:t>
            </w:r>
            <w:r>
              <w:t>14</w:t>
            </w:r>
            <w:r w:rsidRPr="00B64EFF">
              <w:t>:00</w:t>
            </w:r>
          </w:p>
        </w:tc>
        <w:tc>
          <w:tcPr>
            <w:tcW w:w="1604" w:type="dxa"/>
            <w:vAlign w:val="center"/>
          </w:tcPr>
          <w:p w14:paraId="515301E3" w14:textId="17BD9A9D" w:rsidR="00DA24F8" w:rsidRDefault="00DA24F8" w:rsidP="00DA24F8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787C3ED3" w14:textId="5FE14802" w:rsidR="00DA24F8" w:rsidRDefault="00DA24F8" w:rsidP="00DA24F8">
            <w:pPr>
              <w:jc w:val="center"/>
            </w:pPr>
            <w:r>
              <w:t xml:space="preserve">Agnieszka </w:t>
            </w:r>
            <w:proofErr w:type="spellStart"/>
            <w:r>
              <w:t>Koguciuk</w:t>
            </w:r>
            <w:proofErr w:type="spellEnd"/>
          </w:p>
        </w:tc>
        <w:tc>
          <w:tcPr>
            <w:tcW w:w="1664" w:type="dxa"/>
            <w:vAlign w:val="center"/>
          </w:tcPr>
          <w:p w14:paraId="51830AEE" w14:textId="35CB5943" w:rsidR="00DA24F8" w:rsidRPr="00AA0ACF" w:rsidRDefault="00DA24F8" w:rsidP="00DA24F8">
            <w:pPr>
              <w:jc w:val="center"/>
            </w:pPr>
            <w:r w:rsidRPr="003813E0">
              <w:t>-</w:t>
            </w:r>
          </w:p>
        </w:tc>
        <w:tc>
          <w:tcPr>
            <w:tcW w:w="1642" w:type="dxa"/>
            <w:vAlign w:val="center"/>
          </w:tcPr>
          <w:p w14:paraId="2B47240E" w14:textId="3ADD30DE" w:rsidR="00DA24F8" w:rsidRPr="00AF3DB6" w:rsidRDefault="00DA24F8" w:rsidP="00DA24F8">
            <w:pPr>
              <w:jc w:val="center"/>
            </w:pPr>
            <w:r w:rsidRPr="003813E0">
              <w:t>-</w:t>
            </w:r>
          </w:p>
        </w:tc>
      </w:tr>
      <w:tr w:rsidR="00DA24F8" w:rsidRPr="00AF3DB6" w14:paraId="45C5968C" w14:textId="77777777" w:rsidTr="00DA24F8">
        <w:tc>
          <w:tcPr>
            <w:tcW w:w="555" w:type="dxa"/>
            <w:vAlign w:val="center"/>
          </w:tcPr>
          <w:p w14:paraId="0DE04B77" w14:textId="7C1B9DA9" w:rsidR="00DA24F8" w:rsidRDefault="00DA24F8" w:rsidP="00DA24F8">
            <w:pPr>
              <w:jc w:val="center"/>
            </w:pPr>
            <w:r>
              <w:t>29</w:t>
            </w:r>
          </w:p>
        </w:tc>
        <w:tc>
          <w:tcPr>
            <w:tcW w:w="4850" w:type="dxa"/>
            <w:vAlign w:val="center"/>
          </w:tcPr>
          <w:p w14:paraId="70BBC4DB" w14:textId="65F9A67A" w:rsidR="00DA24F8" w:rsidRDefault="00DA24F8" w:rsidP="00DA24F8">
            <w:pPr>
              <w:jc w:val="center"/>
            </w:pPr>
            <w:r w:rsidRPr="001858B6">
              <w:t>Grupowe treningi kompetencji społecznych</w:t>
            </w:r>
          </w:p>
        </w:tc>
        <w:tc>
          <w:tcPr>
            <w:tcW w:w="1498" w:type="dxa"/>
            <w:vAlign w:val="center"/>
          </w:tcPr>
          <w:p w14:paraId="6E7C0156" w14:textId="714AEDB8" w:rsidR="00DA24F8" w:rsidRDefault="00DA24F8" w:rsidP="00DA24F8">
            <w:pPr>
              <w:jc w:val="center"/>
            </w:pPr>
            <w:r>
              <w:t>14.10.2024</w:t>
            </w:r>
          </w:p>
        </w:tc>
        <w:tc>
          <w:tcPr>
            <w:tcW w:w="1577" w:type="dxa"/>
            <w:vAlign w:val="center"/>
          </w:tcPr>
          <w:p w14:paraId="264C4325" w14:textId="55ADDC04" w:rsidR="00DA24F8" w:rsidRDefault="00DA24F8" w:rsidP="00DA24F8">
            <w:pPr>
              <w:jc w:val="center"/>
            </w:pPr>
            <w:r>
              <w:t>14.00-20.00</w:t>
            </w:r>
          </w:p>
        </w:tc>
        <w:tc>
          <w:tcPr>
            <w:tcW w:w="1604" w:type="dxa"/>
            <w:vAlign w:val="center"/>
          </w:tcPr>
          <w:p w14:paraId="56B8A281" w14:textId="2D015E13" w:rsidR="00DA24F8" w:rsidRDefault="00DA24F8" w:rsidP="00DA24F8">
            <w:pPr>
              <w:jc w:val="center"/>
            </w:pPr>
            <w:r>
              <w:t>ul. Wybickiego 4, Kwidzyn</w:t>
            </w:r>
          </w:p>
        </w:tc>
        <w:tc>
          <w:tcPr>
            <w:tcW w:w="2156" w:type="dxa"/>
            <w:vAlign w:val="center"/>
          </w:tcPr>
          <w:p w14:paraId="043F1452" w14:textId="5AFA7855" w:rsidR="00DA24F8" w:rsidRDefault="00DA24F8" w:rsidP="00DA24F8">
            <w:pPr>
              <w:jc w:val="center"/>
            </w:pPr>
            <w:r>
              <w:t>Kinga Kaczmarek</w:t>
            </w:r>
          </w:p>
        </w:tc>
        <w:tc>
          <w:tcPr>
            <w:tcW w:w="1664" w:type="dxa"/>
            <w:vAlign w:val="center"/>
          </w:tcPr>
          <w:p w14:paraId="02FB3F05" w14:textId="1A0DE8BE" w:rsidR="00DA24F8" w:rsidRDefault="00DA24F8" w:rsidP="00DA24F8">
            <w:pPr>
              <w:jc w:val="center"/>
            </w:pPr>
            <w:r w:rsidRPr="003813E0">
              <w:t>-</w:t>
            </w:r>
          </w:p>
        </w:tc>
        <w:tc>
          <w:tcPr>
            <w:tcW w:w="1642" w:type="dxa"/>
            <w:vAlign w:val="center"/>
          </w:tcPr>
          <w:p w14:paraId="7BAD6340" w14:textId="23AC2E69" w:rsidR="00DA24F8" w:rsidRDefault="00DA24F8" w:rsidP="00DA24F8">
            <w:pPr>
              <w:jc w:val="center"/>
            </w:pPr>
            <w:r w:rsidRPr="003813E0">
              <w:t>-</w:t>
            </w:r>
          </w:p>
        </w:tc>
      </w:tr>
      <w:tr w:rsidR="00DA24F8" w:rsidRPr="00AF3DB6" w14:paraId="3AEF60DA" w14:textId="77777777" w:rsidTr="00DA24F8">
        <w:tc>
          <w:tcPr>
            <w:tcW w:w="555" w:type="dxa"/>
            <w:vAlign w:val="center"/>
          </w:tcPr>
          <w:p w14:paraId="3B4E7E3B" w14:textId="1D94E6F4" w:rsidR="00DA24F8" w:rsidRDefault="00DA24F8" w:rsidP="00DA24F8">
            <w:pPr>
              <w:jc w:val="center"/>
            </w:pPr>
            <w:r>
              <w:t>30</w:t>
            </w:r>
          </w:p>
        </w:tc>
        <w:tc>
          <w:tcPr>
            <w:tcW w:w="4850" w:type="dxa"/>
            <w:vAlign w:val="center"/>
          </w:tcPr>
          <w:p w14:paraId="4D4D7181" w14:textId="7BCF628F" w:rsidR="00DA24F8" w:rsidRPr="001858B6" w:rsidRDefault="00DA24F8" w:rsidP="00DA24F8">
            <w:pPr>
              <w:jc w:val="center"/>
            </w:pPr>
            <w:r w:rsidRPr="001858B6">
              <w:t>Grupowe treningi kompetencji społecznych</w:t>
            </w:r>
          </w:p>
        </w:tc>
        <w:tc>
          <w:tcPr>
            <w:tcW w:w="1498" w:type="dxa"/>
            <w:vAlign w:val="center"/>
          </w:tcPr>
          <w:p w14:paraId="2F083410" w14:textId="22A883A0" w:rsidR="00DA24F8" w:rsidRDefault="00DA24F8" w:rsidP="00DA24F8">
            <w:pPr>
              <w:jc w:val="center"/>
            </w:pPr>
            <w:r>
              <w:t>15.10.2024</w:t>
            </w:r>
          </w:p>
        </w:tc>
        <w:tc>
          <w:tcPr>
            <w:tcW w:w="1577" w:type="dxa"/>
            <w:vAlign w:val="center"/>
          </w:tcPr>
          <w:p w14:paraId="68C20740" w14:textId="0053464C" w:rsidR="00DA24F8" w:rsidRDefault="00DA24F8" w:rsidP="00DA24F8">
            <w:pPr>
              <w:jc w:val="center"/>
            </w:pPr>
            <w:r>
              <w:t>14.00-20.00</w:t>
            </w:r>
          </w:p>
        </w:tc>
        <w:tc>
          <w:tcPr>
            <w:tcW w:w="1604" w:type="dxa"/>
            <w:vAlign w:val="center"/>
          </w:tcPr>
          <w:p w14:paraId="769D205A" w14:textId="489CA506" w:rsidR="00DA24F8" w:rsidRDefault="00DA24F8" w:rsidP="00DA24F8">
            <w:pPr>
              <w:jc w:val="center"/>
            </w:pPr>
            <w:r>
              <w:t>ul. Wybickiego 4, Kwidzyn</w:t>
            </w:r>
          </w:p>
        </w:tc>
        <w:tc>
          <w:tcPr>
            <w:tcW w:w="2156" w:type="dxa"/>
            <w:vAlign w:val="center"/>
          </w:tcPr>
          <w:p w14:paraId="04EF1170" w14:textId="7D89804F" w:rsidR="00DA24F8" w:rsidRDefault="00DA24F8" w:rsidP="00DA24F8">
            <w:pPr>
              <w:jc w:val="center"/>
            </w:pPr>
            <w:r>
              <w:t>Kinga Kaczmarek</w:t>
            </w:r>
          </w:p>
        </w:tc>
        <w:tc>
          <w:tcPr>
            <w:tcW w:w="1664" w:type="dxa"/>
            <w:vAlign w:val="center"/>
          </w:tcPr>
          <w:p w14:paraId="627CA929" w14:textId="68F52B78" w:rsidR="00DA24F8" w:rsidRDefault="00DA24F8" w:rsidP="00DA24F8">
            <w:pPr>
              <w:jc w:val="center"/>
            </w:pPr>
            <w:r w:rsidRPr="003813E0">
              <w:t>-</w:t>
            </w:r>
          </w:p>
        </w:tc>
        <w:tc>
          <w:tcPr>
            <w:tcW w:w="1642" w:type="dxa"/>
            <w:vAlign w:val="center"/>
          </w:tcPr>
          <w:p w14:paraId="637281EE" w14:textId="1EF3B81E" w:rsidR="00DA24F8" w:rsidRDefault="00DA24F8" w:rsidP="00DA24F8">
            <w:pPr>
              <w:jc w:val="center"/>
            </w:pPr>
            <w:r w:rsidRPr="003813E0">
              <w:t>-</w:t>
            </w:r>
          </w:p>
        </w:tc>
      </w:tr>
      <w:tr w:rsidR="00DA24F8" w:rsidRPr="00AF3DB6" w14:paraId="299E3160" w14:textId="77777777" w:rsidTr="00DA24F8">
        <w:tc>
          <w:tcPr>
            <w:tcW w:w="555" w:type="dxa"/>
            <w:vAlign w:val="center"/>
          </w:tcPr>
          <w:p w14:paraId="54E21551" w14:textId="0F1BAB2F" w:rsidR="00DA24F8" w:rsidRDefault="00DA24F8" w:rsidP="00DA24F8">
            <w:pPr>
              <w:jc w:val="center"/>
            </w:pPr>
            <w:r>
              <w:t>31</w:t>
            </w:r>
          </w:p>
        </w:tc>
        <w:tc>
          <w:tcPr>
            <w:tcW w:w="4850" w:type="dxa"/>
            <w:vAlign w:val="center"/>
          </w:tcPr>
          <w:p w14:paraId="0058A589" w14:textId="29AC7A78" w:rsidR="00DA24F8" w:rsidRPr="001858B6" w:rsidRDefault="00DA24F8" w:rsidP="00DA24F8">
            <w:pPr>
              <w:jc w:val="center"/>
            </w:pPr>
            <w:r w:rsidRPr="001858B6">
              <w:t>Grupowe treningi kompetencji społecznych</w:t>
            </w:r>
          </w:p>
        </w:tc>
        <w:tc>
          <w:tcPr>
            <w:tcW w:w="1498" w:type="dxa"/>
            <w:vAlign w:val="center"/>
          </w:tcPr>
          <w:p w14:paraId="63D33BD4" w14:textId="47300257" w:rsidR="00DA24F8" w:rsidRDefault="00DA24F8" w:rsidP="00DA24F8">
            <w:pPr>
              <w:jc w:val="center"/>
            </w:pPr>
            <w:r>
              <w:t>16.10.2024</w:t>
            </w:r>
          </w:p>
        </w:tc>
        <w:tc>
          <w:tcPr>
            <w:tcW w:w="1577" w:type="dxa"/>
            <w:vAlign w:val="center"/>
          </w:tcPr>
          <w:p w14:paraId="39AB23A9" w14:textId="1A6761CA" w:rsidR="00DA24F8" w:rsidRDefault="00DA24F8" w:rsidP="00DA24F8">
            <w:pPr>
              <w:jc w:val="center"/>
            </w:pPr>
            <w:r>
              <w:t>14.00-20.00</w:t>
            </w:r>
          </w:p>
        </w:tc>
        <w:tc>
          <w:tcPr>
            <w:tcW w:w="1604" w:type="dxa"/>
            <w:vAlign w:val="center"/>
          </w:tcPr>
          <w:p w14:paraId="7583E4FB" w14:textId="5086A41E" w:rsidR="00DA24F8" w:rsidRDefault="00DA24F8" w:rsidP="00DA24F8">
            <w:pPr>
              <w:jc w:val="center"/>
            </w:pPr>
            <w:r>
              <w:t>ul. Wybickiego 4, Kwidzyn</w:t>
            </w:r>
          </w:p>
        </w:tc>
        <w:tc>
          <w:tcPr>
            <w:tcW w:w="2156" w:type="dxa"/>
            <w:vAlign w:val="center"/>
          </w:tcPr>
          <w:p w14:paraId="5FF4622D" w14:textId="46B87239" w:rsidR="00DA24F8" w:rsidRDefault="00DA24F8" w:rsidP="00DA24F8">
            <w:pPr>
              <w:jc w:val="center"/>
            </w:pPr>
            <w:r>
              <w:t>Kinga Kaczmarek</w:t>
            </w:r>
          </w:p>
        </w:tc>
        <w:tc>
          <w:tcPr>
            <w:tcW w:w="1664" w:type="dxa"/>
            <w:vAlign w:val="center"/>
          </w:tcPr>
          <w:p w14:paraId="3D672EE4" w14:textId="09E158D5" w:rsidR="00DA24F8" w:rsidRDefault="00DA24F8" w:rsidP="00DA24F8">
            <w:pPr>
              <w:jc w:val="center"/>
            </w:pPr>
            <w:r w:rsidRPr="003813E0">
              <w:t>-</w:t>
            </w:r>
          </w:p>
        </w:tc>
        <w:tc>
          <w:tcPr>
            <w:tcW w:w="1642" w:type="dxa"/>
            <w:vAlign w:val="center"/>
          </w:tcPr>
          <w:p w14:paraId="3A7EB2CD" w14:textId="04301D13" w:rsidR="00DA24F8" w:rsidRDefault="00DA24F8" w:rsidP="00DA24F8">
            <w:pPr>
              <w:jc w:val="center"/>
            </w:pPr>
            <w:r w:rsidRPr="003813E0">
              <w:t>-</w:t>
            </w:r>
          </w:p>
        </w:tc>
      </w:tr>
      <w:tr w:rsidR="00DA24F8" w:rsidRPr="00AF3DB6" w14:paraId="2B1CD1FA" w14:textId="77777777" w:rsidTr="00DA24F8">
        <w:tc>
          <w:tcPr>
            <w:tcW w:w="555" w:type="dxa"/>
            <w:vAlign w:val="center"/>
          </w:tcPr>
          <w:p w14:paraId="49EA6E95" w14:textId="3FAAEE30" w:rsidR="00DA24F8" w:rsidRDefault="00DA24F8" w:rsidP="00DA24F8">
            <w:pPr>
              <w:jc w:val="center"/>
            </w:pPr>
            <w:r>
              <w:t>32</w:t>
            </w:r>
          </w:p>
        </w:tc>
        <w:tc>
          <w:tcPr>
            <w:tcW w:w="4850" w:type="dxa"/>
            <w:vAlign w:val="center"/>
          </w:tcPr>
          <w:p w14:paraId="41A11A01" w14:textId="0E3AFB54" w:rsidR="00DA24F8" w:rsidRPr="001858B6" w:rsidRDefault="00DA24F8" w:rsidP="00DA24F8">
            <w:pPr>
              <w:jc w:val="center"/>
            </w:pPr>
            <w:r w:rsidRPr="001858B6">
              <w:t>Grupowe treningi kompetencji społecznych</w:t>
            </w:r>
          </w:p>
        </w:tc>
        <w:tc>
          <w:tcPr>
            <w:tcW w:w="1498" w:type="dxa"/>
            <w:vAlign w:val="center"/>
          </w:tcPr>
          <w:p w14:paraId="5C6F63F7" w14:textId="1D63471C" w:rsidR="00DA24F8" w:rsidRDefault="00DA24F8" w:rsidP="00DA24F8">
            <w:pPr>
              <w:jc w:val="center"/>
            </w:pPr>
            <w:r>
              <w:t>17.10.2024</w:t>
            </w:r>
          </w:p>
        </w:tc>
        <w:tc>
          <w:tcPr>
            <w:tcW w:w="1577" w:type="dxa"/>
            <w:vAlign w:val="center"/>
          </w:tcPr>
          <w:p w14:paraId="385ADF23" w14:textId="2F2D0D16" w:rsidR="00DA24F8" w:rsidRDefault="00DA24F8" w:rsidP="00DA24F8">
            <w:pPr>
              <w:jc w:val="center"/>
            </w:pPr>
            <w:r>
              <w:t>14.00-20.00</w:t>
            </w:r>
          </w:p>
        </w:tc>
        <w:tc>
          <w:tcPr>
            <w:tcW w:w="1604" w:type="dxa"/>
            <w:vAlign w:val="center"/>
          </w:tcPr>
          <w:p w14:paraId="112F047B" w14:textId="3D3E3E48" w:rsidR="00DA24F8" w:rsidRDefault="00DA24F8" w:rsidP="00DA24F8">
            <w:pPr>
              <w:jc w:val="center"/>
            </w:pPr>
            <w:r>
              <w:t>ul. Wybickiego 4, Kwidzyn</w:t>
            </w:r>
          </w:p>
        </w:tc>
        <w:tc>
          <w:tcPr>
            <w:tcW w:w="2156" w:type="dxa"/>
            <w:vAlign w:val="center"/>
          </w:tcPr>
          <w:p w14:paraId="53CB9017" w14:textId="54D9AA8D" w:rsidR="00DA24F8" w:rsidRDefault="00DA24F8" w:rsidP="00DA24F8">
            <w:pPr>
              <w:jc w:val="center"/>
            </w:pPr>
            <w:r>
              <w:t>Kinga Kaczmarek</w:t>
            </w:r>
          </w:p>
        </w:tc>
        <w:tc>
          <w:tcPr>
            <w:tcW w:w="1664" w:type="dxa"/>
            <w:vAlign w:val="center"/>
          </w:tcPr>
          <w:p w14:paraId="43639F0B" w14:textId="624FBAA2" w:rsidR="00DA24F8" w:rsidRDefault="00DA24F8" w:rsidP="00DA24F8">
            <w:pPr>
              <w:jc w:val="center"/>
            </w:pPr>
            <w:r w:rsidRPr="003813E0">
              <w:t>-</w:t>
            </w:r>
          </w:p>
        </w:tc>
        <w:tc>
          <w:tcPr>
            <w:tcW w:w="1642" w:type="dxa"/>
            <w:vAlign w:val="center"/>
          </w:tcPr>
          <w:p w14:paraId="5FD936EB" w14:textId="2FB9276C" w:rsidR="00DA24F8" w:rsidRDefault="00DA24F8" w:rsidP="00DA24F8">
            <w:pPr>
              <w:jc w:val="center"/>
            </w:pPr>
            <w:r w:rsidRPr="003813E0">
              <w:t>-</w:t>
            </w:r>
          </w:p>
        </w:tc>
      </w:tr>
      <w:tr w:rsidR="00DA24F8" w:rsidRPr="00AF3DB6" w14:paraId="537C32FD" w14:textId="77777777" w:rsidTr="00DA24F8">
        <w:tc>
          <w:tcPr>
            <w:tcW w:w="555" w:type="dxa"/>
            <w:vAlign w:val="center"/>
          </w:tcPr>
          <w:p w14:paraId="6FA60548" w14:textId="056450A0" w:rsidR="00DA24F8" w:rsidRDefault="00DA24F8" w:rsidP="00DA24F8">
            <w:pPr>
              <w:jc w:val="center"/>
            </w:pPr>
            <w:r>
              <w:t>33</w:t>
            </w:r>
          </w:p>
        </w:tc>
        <w:tc>
          <w:tcPr>
            <w:tcW w:w="4850" w:type="dxa"/>
            <w:vAlign w:val="center"/>
          </w:tcPr>
          <w:p w14:paraId="4F2580C2" w14:textId="1EEB4E6A" w:rsidR="00DA24F8" w:rsidRPr="001858B6" w:rsidRDefault="00DA24F8" w:rsidP="00DA24F8">
            <w:pPr>
              <w:jc w:val="center"/>
            </w:pPr>
            <w:r w:rsidRPr="001858B6">
              <w:t>Grupowe treningi kompetencji społecznych</w:t>
            </w:r>
          </w:p>
        </w:tc>
        <w:tc>
          <w:tcPr>
            <w:tcW w:w="1498" w:type="dxa"/>
            <w:vAlign w:val="center"/>
          </w:tcPr>
          <w:p w14:paraId="6CC97801" w14:textId="4CB62963" w:rsidR="00DA24F8" w:rsidRDefault="00DA24F8" w:rsidP="00DA24F8">
            <w:pPr>
              <w:jc w:val="center"/>
            </w:pPr>
            <w:r>
              <w:t>18.10.2024</w:t>
            </w:r>
          </w:p>
        </w:tc>
        <w:tc>
          <w:tcPr>
            <w:tcW w:w="1577" w:type="dxa"/>
            <w:vAlign w:val="center"/>
          </w:tcPr>
          <w:p w14:paraId="080D9CED" w14:textId="6448315F" w:rsidR="00DA24F8" w:rsidRDefault="00DA24F8" w:rsidP="00DA24F8">
            <w:pPr>
              <w:jc w:val="center"/>
            </w:pPr>
            <w:r>
              <w:t>14.00-20.00</w:t>
            </w:r>
          </w:p>
        </w:tc>
        <w:tc>
          <w:tcPr>
            <w:tcW w:w="1604" w:type="dxa"/>
            <w:vAlign w:val="center"/>
          </w:tcPr>
          <w:p w14:paraId="0D49EC91" w14:textId="53D926AB" w:rsidR="00DA24F8" w:rsidRDefault="00DA24F8" w:rsidP="00DA24F8">
            <w:pPr>
              <w:jc w:val="center"/>
            </w:pPr>
            <w:r>
              <w:t>ul. Wybickiego 4, Kwidzyn</w:t>
            </w:r>
          </w:p>
        </w:tc>
        <w:tc>
          <w:tcPr>
            <w:tcW w:w="2156" w:type="dxa"/>
            <w:vAlign w:val="center"/>
          </w:tcPr>
          <w:p w14:paraId="6805408E" w14:textId="14A89BFC" w:rsidR="00DA24F8" w:rsidRDefault="00DA24F8" w:rsidP="00DA24F8">
            <w:pPr>
              <w:jc w:val="center"/>
            </w:pPr>
            <w:r>
              <w:t>Kinga Kaczmarek</w:t>
            </w:r>
          </w:p>
        </w:tc>
        <w:tc>
          <w:tcPr>
            <w:tcW w:w="1664" w:type="dxa"/>
            <w:vAlign w:val="center"/>
          </w:tcPr>
          <w:p w14:paraId="2C8A652C" w14:textId="471BAAB0" w:rsidR="00DA24F8" w:rsidRDefault="00DA24F8" w:rsidP="00DA24F8">
            <w:pPr>
              <w:jc w:val="center"/>
            </w:pPr>
            <w:r w:rsidRPr="000C467E">
              <w:t>-</w:t>
            </w:r>
          </w:p>
        </w:tc>
        <w:tc>
          <w:tcPr>
            <w:tcW w:w="1642" w:type="dxa"/>
            <w:vAlign w:val="center"/>
          </w:tcPr>
          <w:p w14:paraId="54581DCD" w14:textId="0FE28DFC" w:rsidR="00DA24F8" w:rsidRDefault="00DA24F8" w:rsidP="00DA24F8">
            <w:pPr>
              <w:jc w:val="center"/>
            </w:pPr>
            <w:r w:rsidRPr="000C467E">
              <w:t>-</w:t>
            </w:r>
          </w:p>
        </w:tc>
      </w:tr>
      <w:tr w:rsidR="00DA24F8" w:rsidRPr="00AF3DB6" w14:paraId="74F69004" w14:textId="77777777" w:rsidTr="00DA24F8">
        <w:tc>
          <w:tcPr>
            <w:tcW w:w="555" w:type="dxa"/>
            <w:vAlign w:val="center"/>
          </w:tcPr>
          <w:p w14:paraId="10808B1B" w14:textId="7567A4A8" w:rsidR="00DA24F8" w:rsidRDefault="00DA24F8" w:rsidP="00DA24F8">
            <w:pPr>
              <w:jc w:val="center"/>
            </w:pPr>
            <w:r>
              <w:t>34</w:t>
            </w:r>
          </w:p>
        </w:tc>
        <w:tc>
          <w:tcPr>
            <w:tcW w:w="4850" w:type="dxa"/>
            <w:vAlign w:val="center"/>
          </w:tcPr>
          <w:p w14:paraId="2E653D9D" w14:textId="4AA3F372" w:rsidR="00DA24F8" w:rsidRPr="001858B6" w:rsidRDefault="00DA24F8" w:rsidP="00DA24F8">
            <w:pPr>
              <w:jc w:val="center"/>
            </w:pPr>
            <w:r w:rsidRPr="001858B6">
              <w:t>Grupowe treningi kompetencji społecznych</w:t>
            </w:r>
          </w:p>
        </w:tc>
        <w:tc>
          <w:tcPr>
            <w:tcW w:w="1498" w:type="dxa"/>
            <w:vAlign w:val="center"/>
          </w:tcPr>
          <w:p w14:paraId="7CF9695A" w14:textId="4D242942" w:rsidR="00DA24F8" w:rsidRDefault="00DA24F8" w:rsidP="00DA24F8">
            <w:pPr>
              <w:jc w:val="center"/>
            </w:pPr>
            <w:r>
              <w:t>21.10.2024</w:t>
            </w:r>
          </w:p>
        </w:tc>
        <w:tc>
          <w:tcPr>
            <w:tcW w:w="1577" w:type="dxa"/>
            <w:vAlign w:val="center"/>
          </w:tcPr>
          <w:p w14:paraId="074BA02E" w14:textId="573E138C" w:rsidR="00DA24F8" w:rsidRDefault="00DA24F8" w:rsidP="00DA24F8">
            <w:pPr>
              <w:jc w:val="center"/>
            </w:pPr>
            <w:r>
              <w:t>14.00-20.00</w:t>
            </w:r>
          </w:p>
        </w:tc>
        <w:tc>
          <w:tcPr>
            <w:tcW w:w="1604" w:type="dxa"/>
            <w:vAlign w:val="center"/>
          </w:tcPr>
          <w:p w14:paraId="7B4CA933" w14:textId="417C0932" w:rsidR="00DA24F8" w:rsidRDefault="00DA24F8" w:rsidP="00DA24F8">
            <w:pPr>
              <w:jc w:val="center"/>
            </w:pPr>
            <w:r>
              <w:t>ul. Wybickiego 4, Kwidzyn</w:t>
            </w:r>
          </w:p>
        </w:tc>
        <w:tc>
          <w:tcPr>
            <w:tcW w:w="2156" w:type="dxa"/>
            <w:vAlign w:val="center"/>
          </w:tcPr>
          <w:p w14:paraId="4703F4F9" w14:textId="7F231760" w:rsidR="00DA24F8" w:rsidRDefault="00DA24F8" w:rsidP="00DA24F8">
            <w:pPr>
              <w:jc w:val="center"/>
            </w:pPr>
            <w:r>
              <w:t>Kinga Kaczmarek</w:t>
            </w:r>
          </w:p>
        </w:tc>
        <w:tc>
          <w:tcPr>
            <w:tcW w:w="1664" w:type="dxa"/>
            <w:vAlign w:val="center"/>
          </w:tcPr>
          <w:p w14:paraId="7DD9E093" w14:textId="5F96EFEF" w:rsidR="00DA24F8" w:rsidRDefault="00DA24F8" w:rsidP="00DA24F8">
            <w:pPr>
              <w:jc w:val="center"/>
            </w:pPr>
            <w:r w:rsidRPr="000C467E">
              <w:t>-</w:t>
            </w:r>
          </w:p>
        </w:tc>
        <w:tc>
          <w:tcPr>
            <w:tcW w:w="1642" w:type="dxa"/>
            <w:vAlign w:val="center"/>
          </w:tcPr>
          <w:p w14:paraId="2A896BBA" w14:textId="6A316EE4" w:rsidR="00DA24F8" w:rsidRDefault="00DA24F8" w:rsidP="00DA24F8">
            <w:pPr>
              <w:jc w:val="center"/>
            </w:pPr>
            <w:r w:rsidRPr="000C467E">
              <w:t>-</w:t>
            </w:r>
          </w:p>
        </w:tc>
      </w:tr>
      <w:tr w:rsidR="00DA24F8" w:rsidRPr="00AF3DB6" w14:paraId="60CD5DED" w14:textId="77777777" w:rsidTr="00DA24F8">
        <w:tc>
          <w:tcPr>
            <w:tcW w:w="555" w:type="dxa"/>
            <w:vAlign w:val="center"/>
          </w:tcPr>
          <w:p w14:paraId="5AA3A6D6" w14:textId="2E640B95" w:rsidR="00DA24F8" w:rsidRDefault="00DA24F8" w:rsidP="00DA24F8">
            <w:pPr>
              <w:jc w:val="center"/>
            </w:pPr>
            <w:r>
              <w:t>35</w:t>
            </w:r>
          </w:p>
        </w:tc>
        <w:tc>
          <w:tcPr>
            <w:tcW w:w="4850" w:type="dxa"/>
            <w:vAlign w:val="center"/>
          </w:tcPr>
          <w:p w14:paraId="5344500F" w14:textId="77777777" w:rsidR="00DA24F8" w:rsidRPr="00DA24F8" w:rsidRDefault="00DA24F8" w:rsidP="00DA24F8">
            <w:pPr>
              <w:jc w:val="center"/>
              <w:rPr>
                <w:color w:val="000000" w:themeColor="text1"/>
              </w:rPr>
            </w:pPr>
            <w:r w:rsidRPr="00DA24F8">
              <w:rPr>
                <w:color w:val="000000" w:themeColor="text1"/>
              </w:rPr>
              <w:t>Indywidualne poradnictwo psychologiczne</w:t>
            </w:r>
          </w:p>
        </w:tc>
        <w:tc>
          <w:tcPr>
            <w:tcW w:w="1498" w:type="dxa"/>
            <w:vAlign w:val="center"/>
          </w:tcPr>
          <w:p w14:paraId="7EC03400" w14:textId="4CDF832A" w:rsidR="00DA24F8" w:rsidRDefault="00DA24F8" w:rsidP="00DA24F8">
            <w:pPr>
              <w:jc w:val="center"/>
            </w:pPr>
            <w:r>
              <w:t>22.10.2024</w:t>
            </w:r>
          </w:p>
        </w:tc>
        <w:tc>
          <w:tcPr>
            <w:tcW w:w="1577" w:type="dxa"/>
            <w:vAlign w:val="center"/>
          </w:tcPr>
          <w:p w14:paraId="2E97DB10" w14:textId="77777777" w:rsidR="00DA24F8" w:rsidRDefault="00DA24F8" w:rsidP="00DA24F8">
            <w:pPr>
              <w:jc w:val="center"/>
            </w:pPr>
            <w:r>
              <w:t>08.00-10.00</w:t>
            </w:r>
          </w:p>
        </w:tc>
        <w:tc>
          <w:tcPr>
            <w:tcW w:w="1604" w:type="dxa"/>
            <w:vAlign w:val="center"/>
          </w:tcPr>
          <w:p w14:paraId="12BBC06B" w14:textId="77777777" w:rsidR="00DA24F8" w:rsidRDefault="00DA24F8" w:rsidP="00DA24F8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47D186E9" w14:textId="77777777" w:rsidR="00DA24F8" w:rsidRDefault="00DA24F8" w:rsidP="00DA24F8">
            <w:pPr>
              <w:jc w:val="center"/>
            </w:pPr>
            <w:r>
              <w:t xml:space="preserve">Marta </w:t>
            </w:r>
            <w:proofErr w:type="spellStart"/>
            <w:r>
              <w:t>Oklińska</w:t>
            </w:r>
            <w:proofErr w:type="spellEnd"/>
          </w:p>
        </w:tc>
        <w:tc>
          <w:tcPr>
            <w:tcW w:w="1664" w:type="dxa"/>
            <w:vAlign w:val="center"/>
          </w:tcPr>
          <w:p w14:paraId="4C3181C5" w14:textId="024F7112" w:rsidR="00DA24F8" w:rsidRPr="00F22BD4" w:rsidRDefault="00DA24F8" w:rsidP="00DA24F8">
            <w:pPr>
              <w:jc w:val="center"/>
            </w:pPr>
            <w:r w:rsidRPr="000C467E">
              <w:t>-</w:t>
            </w:r>
          </w:p>
        </w:tc>
        <w:tc>
          <w:tcPr>
            <w:tcW w:w="1642" w:type="dxa"/>
            <w:vAlign w:val="center"/>
          </w:tcPr>
          <w:p w14:paraId="224C3657" w14:textId="6850DE50" w:rsidR="00DA24F8" w:rsidRDefault="00DA24F8" w:rsidP="00DA24F8">
            <w:pPr>
              <w:jc w:val="center"/>
            </w:pPr>
            <w:r w:rsidRPr="000C467E">
              <w:t>-</w:t>
            </w:r>
          </w:p>
        </w:tc>
      </w:tr>
      <w:tr w:rsidR="00DA24F8" w:rsidRPr="00AF3DB6" w14:paraId="085B2A5F" w14:textId="77777777" w:rsidTr="00DA24F8">
        <w:tc>
          <w:tcPr>
            <w:tcW w:w="555" w:type="dxa"/>
            <w:vAlign w:val="center"/>
          </w:tcPr>
          <w:p w14:paraId="301B418A" w14:textId="0AD50761" w:rsidR="00DA24F8" w:rsidRDefault="00DA24F8" w:rsidP="00DA24F8">
            <w:pPr>
              <w:jc w:val="center"/>
            </w:pPr>
            <w:r>
              <w:t>36</w:t>
            </w:r>
          </w:p>
        </w:tc>
        <w:tc>
          <w:tcPr>
            <w:tcW w:w="4850" w:type="dxa"/>
            <w:vAlign w:val="center"/>
          </w:tcPr>
          <w:p w14:paraId="20AE17C9" w14:textId="7AE782E3" w:rsidR="00DA24F8" w:rsidRPr="00DA24F8" w:rsidRDefault="00DA24F8" w:rsidP="00DA24F8">
            <w:pPr>
              <w:jc w:val="center"/>
              <w:rPr>
                <w:color w:val="000000" w:themeColor="text1"/>
              </w:rPr>
            </w:pPr>
            <w:r w:rsidRPr="00DA24F8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DA24F8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14:paraId="51D34CE4" w14:textId="281ED4A4" w:rsidR="00DA24F8" w:rsidRDefault="00DA24F8" w:rsidP="00DA24F8">
            <w:pPr>
              <w:jc w:val="center"/>
            </w:pPr>
            <w:r>
              <w:t>22.10.2024</w:t>
            </w:r>
          </w:p>
        </w:tc>
        <w:tc>
          <w:tcPr>
            <w:tcW w:w="1577" w:type="dxa"/>
            <w:vAlign w:val="center"/>
          </w:tcPr>
          <w:p w14:paraId="32399C9F" w14:textId="78314DB2" w:rsidR="00DA24F8" w:rsidRDefault="00DA24F8" w:rsidP="00DA24F8">
            <w:pPr>
              <w:jc w:val="center"/>
            </w:pPr>
            <w:r>
              <w:t>14.00-16.00</w:t>
            </w:r>
          </w:p>
        </w:tc>
        <w:tc>
          <w:tcPr>
            <w:tcW w:w="1604" w:type="dxa"/>
            <w:vAlign w:val="center"/>
          </w:tcPr>
          <w:p w14:paraId="673A58C6" w14:textId="167E9097" w:rsidR="00DA24F8" w:rsidRDefault="00DA24F8" w:rsidP="00DA24F8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446C9C0A" w14:textId="107DAC21" w:rsidR="00DA24F8" w:rsidRDefault="00DA24F8" w:rsidP="00DA24F8">
            <w:pPr>
              <w:jc w:val="center"/>
            </w:pPr>
            <w:r>
              <w:t xml:space="preserve">Agnieszka </w:t>
            </w:r>
            <w:proofErr w:type="spellStart"/>
            <w:r>
              <w:t>Koguciuk</w:t>
            </w:r>
            <w:proofErr w:type="spellEnd"/>
          </w:p>
        </w:tc>
        <w:tc>
          <w:tcPr>
            <w:tcW w:w="1664" w:type="dxa"/>
            <w:vAlign w:val="center"/>
          </w:tcPr>
          <w:p w14:paraId="15AB0BFE" w14:textId="7FB5A531" w:rsidR="00DA24F8" w:rsidRPr="00F22BD4" w:rsidRDefault="00DA24F8" w:rsidP="00DA24F8">
            <w:pPr>
              <w:jc w:val="center"/>
            </w:pPr>
            <w:r w:rsidRPr="000C467E">
              <w:t>-</w:t>
            </w:r>
          </w:p>
        </w:tc>
        <w:tc>
          <w:tcPr>
            <w:tcW w:w="1642" w:type="dxa"/>
            <w:vAlign w:val="center"/>
          </w:tcPr>
          <w:p w14:paraId="5DF7D960" w14:textId="646E0CC6" w:rsidR="00DA24F8" w:rsidRDefault="00DA24F8" w:rsidP="00DA24F8">
            <w:pPr>
              <w:jc w:val="center"/>
            </w:pPr>
            <w:r w:rsidRPr="000C467E">
              <w:t>-</w:t>
            </w:r>
          </w:p>
        </w:tc>
      </w:tr>
      <w:tr w:rsidR="00DA24F8" w:rsidRPr="00AF3DB6" w14:paraId="7F02F63F" w14:textId="77777777" w:rsidTr="00DA24F8">
        <w:tc>
          <w:tcPr>
            <w:tcW w:w="555" w:type="dxa"/>
            <w:vAlign w:val="center"/>
          </w:tcPr>
          <w:p w14:paraId="3A6AC456" w14:textId="37AD82AC" w:rsidR="00DA24F8" w:rsidRDefault="00DA24F8" w:rsidP="00DA24F8">
            <w:pPr>
              <w:jc w:val="center"/>
            </w:pPr>
            <w:r>
              <w:t>37</w:t>
            </w:r>
          </w:p>
        </w:tc>
        <w:tc>
          <w:tcPr>
            <w:tcW w:w="4850" w:type="dxa"/>
            <w:vAlign w:val="center"/>
          </w:tcPr>
          <w:p w14:paraId="2CFADE33" w14:textId="2FADB95C" w:rsidR="00DA24F8" w:rsidRPr="00DA24F8" w:rsidRDefault="00DA24F8" w:rsidP="00DA24F8">
            <w:pPr>
              <w:jc w:val="center"/>
              <w:rPr>
                <w:color w:val="000000" w:themeColor="text1"/>
              </w:rPr>
            </w:pPr>
            <w:r w:rsidRPr="00DA24F8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DA24F8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14:paraId="2F2B24E4" w14:textId="36C43D2F" w:rsidR="00DA24F8" w:rsidRDefault="00DA24F8" w:rsidP="00DA24F8">
            <w:pPr>
              <w:jc w:val="center"/>
            </w:pPr>
            <w:r>
              <w:t>22.10.2024</w:t>
            </w:r>
          </w:p>
        </w:tc>
        <w:tc>
          <w:tcPr>
            <w:tcW w:w="1577" w:type="dxa"/>
            <w:vAlign w:val="center"/>
          </w:tcPr>
          <w:p w14:paraId="25331AEB" w14:textId="0847217B" w:rsidR="00DA24F8" w:rsidRDefault="00DA24F8" w:rsidP="00DA24F8">
            <w:pPr>
              <w:jc w:val="center"/>
            </w:pPr>
            <w:r>
              <w:t>16.00-18.00</w:t>
            </w:r>
          </w:p>
        </w:tc>
        <w:tc>
          <w:tcPr>
            <w:tcW w:w="1604" w:type="dxa"/>
            <w:vAlign w:val="center"/>
          </w:tcPr>
          <w:p w14:paraId="349C65EA" w14:textId="1BD3593E" w:rsidR="00DA24F8" w:rsidRDefault="00DA24F8" w:rsidP="00DA24F8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6EFE92DA" w14:textId="16136E5A" w:rsidR="00DA24F8" w:rsidRDefault="00DA24F8" w:rsidP="00DA24F8">
            <w:pPr>
              <w:jc w:val="center"/>
            </w:pPr>
            <w:r>
              <w:t xml:space="preserve">Agnieszka </w:t>
            </w:r>
            <w:proofErr w:type="spellStart"/>
            <w:r>
              <w:t>Koguciuk</w:t>
            </w:r>
            <w:proofErr w:type="spellEnd"/>
          </w:p>
        </w:tc>
        <w:tc>
          <w:tcPr>
            <w:tcW w:w="1664" w:type="dxa"/>
            <w:vAlign w:val="center"/>
          </w:tcPr>
          <w:p w14:paraId="3754B506" w14:textId="710D6740" w:rsidR="00DA24F8" w:rsidRPr="00F22BD4" w:rsidRDefault="00DA24F8" w:rsidP="00DA24F8">
            <w:pPr>
              <w:jc w:val="center"/>
            </w:pPr>
            <w:r w:rsidRPr="000C467E">
              <w:t>-</w:t>
            </w:r>
          </w:p>
        </w:tc>
        <w:tc>
          <w:tcPr>
            <w:tcW w:w="1642" w:type="dxa"/>
            <w:vAlign w:val="center"/>
          </w:tcPr>
          <w:p w14:paraId="47B17C86" w14:textId="573398FA" w:rsidR="00DA24F8" w:rsidRDefault="00DA24F8" w:rsidP="00DA24F8">
            <w:pPr>
              <w:jc w:val="center"/>
            </w:pPr>
            <w:r w:rsidRPr="000C467E">
              <w:t>-</w:t>
            </w:r>
          </w:p>
        </w:tc>
      </w:tr>
      <w:tr w:rsidR="00DA24F8" w:rsidRPr="00AF3DB6" w14:paraId="7FA0EB78" w14:textId="77777777" w:rsidTr="00DA24F8">
        <w:tc>
          <w:tcPr>
            <w:tcW w:w="555" w:type="dxa"/>
            <w:vAlign w:val="center"/>
          </w:tcPr>
          <w:p w14:paraId="788E5ED5" w14:textId="49060A44" w:rsidR="00DA24F8" w:rsidRDefault="00DA24F8" w:rsidP="00DA24F8">
            <w:pPr>
              <w:jc w:val="center"/>
            </w:pPr>
            <w:r>
              <w:t>38</w:t>
            </w:r>
          </w:p>
        </w:tc>
        <w:tc>
          <w:tcPr>
            <w:tcW w:w="4850" w:type="dxa"/>
            <w:vAlign w:val="center"/>
          </w:tcPr>
          <w:p w14:paraId="08D908F8" w14:textId="5B765074" w:rsidR="00DA24F8" w:rsidRPr="00DA24F8" w:rsidRDefault="00DA24F8" w:rsidP="00DA24F8">
            <w:pPr>
              <w:jc w:val="center"/>
              <w:rPr>
                <w:color w:val="000000" w:themeColor="text1"/>
              </w:rPr>
            </w:pPr>
            <w:r w:rsidRPr="00DA24F8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DA24F8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14:paraId="0939C1AD" w14:textId="40980086" w:rsidR="00DA24F8" w:rsidRDefault="00DA24F8" w:rsidP="00DA24F8">
            <w:pPr>
              <w:jc w:val="center"/>
            </w:pPr>
            <w:r>
              <w:t>22.10.2024</w:t>
            </w:r>
          </w:p>
        </w:tc>
        <w:tc>
          <w:tcPr>
            <w:tcW w:w="1577" w:type="dxa"/>
            <w:vAlign w:val="center"/>
          </w:tcPr>
          <w:p w14:paraId="07C7CA71" w14:textId="11D5F7FA" w:rsidR="00DA24F8" w:rsidRDefault="00DA24F8" w:rsidP="00DA24F8">
            <w:pPr>
              <w:jc w:val="center"/>
            </w:pPr>
            <w:r>
              <w:t>18.00-20.00</w:t>
            </w:r>
          </w:p>
        </w:tc>
        <w:tc>
          <w:tcPr>
            <w:tcW w:w="1604" w:type="dxa"/>
            <w:vAlign w:val="center"/>
          </w:tcPr>
          <w:p w14:paraId="16ADF432" w14:textId="16ACB1F8" w:rsidR="00DA24F8" w:rsidRDefault="00DA24F8" w:rsidP="00DA24F8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2A7DDCE9" w14:textId="7A34349C" w:rsidR="00DA24F8" w:rsidRDefault="00DA24F8" w:rsidP="00DA24F8">
            <w:pPr>
              <w:jc w:val="center"/>
            </w:pPr>
            <w:r>
              <w:t xml:space="preserve">Agnieszka </w:t>
            </w:r>
            <w:proofErr w:type="spellStart"/>
            <w:r>
              <w:t>Koguciuk</w:t>
            </w:r>
            <w:proofErr w:type="spellEnd"/>
          </w:p>
        </w:tc>
        <w:tc>
          <w:tcPr>
            <w:tcW w:w="1664" w:type="dxa"/>
            <w:vAlign w:val="center"/>
          </w:tcPr>
          <w:p w14:paraId="399099B5" w14:textId="4B4B908C" w:rsidR="00DA24F8" w:rsidRPr="00F22BD4" w:rsidRDefault="00DA24F8" w:rsidP="00DA24F8">
            <w:pPr>
              <w:jc w:val="center"/>
            </w:pPr>
            <w:r w:rsidRPr="000C467E">
              <w:t>-</w:t>
            </w:r>
          </w:p>
        </w:tc>
        <w:tc>
          <w:tcPr>
            <w:tcW w:w="1642" w:type="dxa"/>
            <w:vAlign w:val="center"/>
          </w:tcPr>
          <w:p w14:paraId="7B657E08" w14:textId="6C270022" w:rsidR="00DA24F8" w:rsidRDefault="00DA24F8" w:rsidP="00DA24F8">
            <w:pPr>
              <w:jc w:val="center"/>
            </w:pPr>
            <w:r w:rsidRPr="000C467E">
              <w:t>-</w:t>
            </w:r>
          </w:p>
        </w:tc>
      </w:tr>
      <w:tr w:rsidR="00DA24F8" w:rsidRPr="00AF3DB6" w14:paraId="0B7DEDC9" w14:textId="77777777" w:rsidTr="00DA24F8">
        <w:tc>
          <w:tcPr>
            <w:tcW w:w="555" w:type="dxa"/>
            <w:vAlign w:val="center"/>
          </w:tcPr>
          <w:p w14:paraId="171C73F3" w14:textId="6A53034F" w:rsidR="00DA24F8" w:rsidRDefault="00DA24F8" w:rsidP="00DA24F8">
            <w:pPr>
              <w:jc w:val="center"/>
            </w:pPr>
            <w:r>
              <w:t>39</w:t>
            </w:r>
          </w:p>
        </w:tc>
        <w:tc>
          <w:tcPr>
            <w:tcW w:w="4850" w:type="dxa"/>
            <w:vAlign w:val="center"/>
          </w:tcPr>
          <w:p w14:paraId="3998F0E4" w14:textId="77777777" w:rsidR="00DA24F8" w:rsidRPr="00DA24F8" w:rsidRDefault="00DA24F8" w:rsidP="00DA24F8">
            <w:pPr>
              <w:jc w:val="center"/>
              <w:rPr>
                <w:color w:val="000000" w:themeColor="text1"/>
              </w:rPr>
            </w:pPr>
            <w:r w:rsidRPr="00DA24F8">
              <w:rPr>
                <w:color w:val="000000" w:themeColor="text1"/>
              </w:rPr>
              <w:t>Indywidualne poradnictwo psychologiczne</w:t>
            </w:r>
          </w:p>
        </w:tc>
        <w:tc>
          <w:tcPr>
            <w:tcW w:w="1498" w:type="dxa"/>
            <w:vAlign w:val="center"/>
          </w:tcPr>
          <w:p w14:paraId="3B5E3CD6" w14:textId="2D248866" w:rsidR="00DA24F8" w:rsidRDefault="00DA24F8" w:rsidP="00DA24F8">
            <w:pPr>
              <w:jc w:val="center"/>
            </w:pPr>
            <w:r>
              <w:t>23.10.2024</w:t>
            </w:r>
          </w:p>
        </w:tc>
        <w:tc>
          <w:tcPr>
            <w:tcW w:w="1577" w:type="dxa"/>
            <w:vAlign w:val="center"/>
          </w:tcPr>
          <w:p w14:paraId="2950A7B3" w14:textId="77777777" w:rsidR="00DA24F8" w:rsidRDefault="00DA24F8" w:rsidP="00DA24F8">
            <w:pPr>
              <w:jc w:val="center"/>
            </w:pPr>
            <w:r>
              <w:t>10.00.12.00</w:t>
            </w:r>
          </w:p>
        </w:tc>
        <w:tc>
          <w:tcPr>
            <w:tcW w:w="1604" w:type="dxa"/>
            <w:vAlign w:val="center"/>
          </w:tcPr>
          <w:p w14:paraId="163E3C39" w14:textId="77777777" w:rsidR="00DA24F8" w:rsidRDefault="00DA24F8" w:rsidP="00DA24F8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6C99010A" w14:textId="77777777" w:rsidR="00DA24F8" w:rsidRDefault="00DA24F8" w:rsidP="00DA24F8">
            <w:pPr>
              <w:jc w:val="center"/>
            </w:pPr>
            <w:r>
              <w:t xml:space="preserve">Marta </w:t>
            </w:r>
            <w:proofErr w:type="spellStart"/>
            <w:r>
              <w:t>Oklińska</w:t>
            </w:r>
            <w:proofErr w:type="spellEnd"/>
          </w:p>
        </w:tc>
        <w:tc>
          <w:tcPr>
            <w:tcW w:w="1664" w:type="dxa"/>
            <w:vAlign w:val="center"/>
          </w:tcPr>
          <w:p w14:paraId="44C9CE86" w14:textId="53515B6A" w:rsidR="00DA24F8" w:rsidRPr="00F22BD4" w:rsidRDefault="00DA24F8" w:rsidP="00DA24F8">
            <w:pPr>
              <w:jc w:val="center"/>
            </w:pPr>
            <w:r w:rsidRPr="000C467E">
              <w:t>-</w:t>
            </w:r>
          </w:p>
        </w:tc>
        <w:tc>
          <w:tcPr>
            <w:tcW w:w="1642" w:type="dxa"/>
            <w:vAlign w:val="center"/>
          </w:tcPr>
          <w:p w14:paraId="0D04C81E" w14:textId="519402FE" w:rsidR="00DA24F8" w:rsidRDefault="00DA24F8" w:rsidP="00DA24F8">
            <w:pPr>
              <w:jc w:val="center"/>
            </w:pPr>
            <w:r w:rsidRPr="000C467E">
              <w:t>-</w:t>
            </w:r>
          </w:p>
        </w:tc>
      </w:tr>
      <w:tr w:rsidR="00DA24F8" w:rsidRPr="00AF3DB6" w14:paraId="26F915D7" w14:textId="77777777" w:rsidTr="00DA24F8">
        <w:tc>
          <w:tcPr>
            <w:tcW w:w="555" w:type="dxa"/>
            <w:vAlign w:val="center"/>
          </w:tcPr>
          <w:p w14:paraId="55D6C857" w14:textId="04493D81" w:rsidR="00DA24F8" w:rsidRDefault="00DA24F8" w:rsidP="00DA24F8">
            <w:pPr>
              <w:jc w:val="center"/>
            </w:pPr>
            <w:r>
              <w:t>40</w:t>
            </w:r>
          </w:p>
        </w:tc>
        <w:tc>
          <w:tcPr>
            <w:tcW w:w="4850" w:type="dxa"/>
            <w:vAlign w:val="center"/>
          </w:tcPr>
          <w:p w14:paraId="2BD08EBE" w14:textId="77777777" w:rsidR="00DA24F8" w:rsidRPr="00DA24F8" w:rsidRDefault="00DA24F8" w:rsidP="00DA24F8">
            <w:pPr>
              <w:jc w:val="center"/>
              <w:rPr>
                <w:color w:val="000000" w:themeColor="text1"/>
              </w:rPr>
            </w:pPr>
            <w:r w:rsidRPr="00DA24F8">
              <w:rPr>
                <w:color w:val="000000" w:themeColor="text1"/>
              </w:rPr>
              <w:t>Indywidualne poradnictwo prawne</w:t>
            </w:r>
          </w:p>
        </w:tc>
        <w:tc>
          <w:tcPr>
            <w:tcW w:w="1498" w:type="dxa"/>
            <w:vAlign w:val="center"/>
          </w:tcPr>
          <w:p w14:paraId="7B00E064" w14:textId="77777777" w:rsidR="00DA24F8" w:rsidRDefault="00DA24F8" w:rsidP="00DA24F8">
            <w:pPr>
              <w:jc w:val="center"/>
            </w:pPr>
            <w:r>
              <w:t>25.10.2024</w:t>
            </w:r>
          </w:p>
        </w:tc>
        <w:tc>
          <w:tcPr>
            <w:tcW w:w="1577" w:type="dxa"/>
            <w:vAlign w:val="center"/>
          </w:tcPr>
          <w:p w14:paraId="6BAD6692" w14:textId="77777777" w:rsidR="00DA24F8" w:rsidRDefault="00DA24F8" w:rsidP="00DA24F8">
            <w:pPr>
              <w:jc w:val="center"/>
            </w:pPr>
            <w:r>
              <w:t>10.00-12.00</w:t>
            </w:r>
          </w:p>
        </w:tc>
        <w:tc>
          <w:tcPr>
            <w:tcW w:w="1604" w:type="dxa"/>
            <w:vAlign w:val="center"/>
          </w:tcPr>
          <w:p w14:paraId="7644CDD2" w14:textId="3F94C7B5" w:rsidR="00DA24F8" w:rsidRDefault="00DA24F8" w:rsidP="00DA24F8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4898E8F3" w14:textId="77777777" w:rsidR="00DA24F8" w:rsidRDefault="00DA24F8" w:rsidP="00DA24F8">
            <w:pPr>
              <w:jc w:val="center"/>
            </w:pPr>
            <w:r>
              <w:t xml:space="preserve">Joanna </w:t>
            </w:r>
            <w:proofErr w:type="spellStart"/>
            <w:r>
              <w:t>Lazarek</w:t>
            </w:r>
            <w:proofErr w:type="spellEnd"/>
            <w:r>
              <w:t xml:space="preserve"> </w:t>
            </w:r>
          </w:p>
        </w:tc>
        <w:tc>
          <w:tcPr>
            <w:tcW w:w="1664" w:type="dxa"/>
            <w:vAlign w:val="center"/>
          </w:tcPr>
          <w:p w14:paraId="2D2D8F44" w14:textId="19E936D7" w:rsidR="00DA24F8" w:rsidRPr="00F22BD4" w:rsidRDefault="00DA24F8" w:rsidP="00DA24F8">
            <w:pPr>
              <w:jc w:val="center"/>
            </w:pPr>
            <w:r w:rsidRPr="000C467E">
              <w:t>-</w:t>
            </w:r>
          </w:p>
        </w:tc>
        <w:tc>
          <w:tcPr>
            <w:tcW w:w="1642" w:type="dxa"/>
            <w:vAlign w:val="center"/>
          </w:tcPr>
          <w:p w14:paraId="47DDE723" w14:textId="5E65C267" w:rsidR="00DA24F8" w:rsidRDefault="00DA24F8" w:rsidP="00DA24F8">
            <w:pPr>
              <w:jc w:val="center"/>
            </w:pPr>
            <w:r w:rsidRPr="000C467E">
              <w:t>-</w:t>
            </w:r>
          </w:p>
        </w:tc>
      </w:tr>
      <w:tr w:rsidR="00DA24F8" w:rsidRPr="00AF3DB6" w14:paraId="55BAD4AE" w14:textId="77777777" w:rsidTr="00DA24F8">
        <w:tc>
          <w:tcPr>
            <w:tcW w:w="555" w:type="dxa"/>
            <w:vAlign w:val="center"/>
          </w:tcPr>
          <w:p w14:paraId="7917E50C" w14:textId="35C25F20" w:rsidR="00DA24F8" w:rsidRDefault="00DA24F8" w:rsidP="00DA24F8">
            <w:pPr>
              <w:jc w:val="center"/>
            </w:pPr>
            <w:r>
              <w:t>41</w:t>
            </w:r>
          </w:p>
        </w:tc>
        <w:tc>
          <w:tcPr>
            <w:tcW w:w="4850" w:type="dxa"/>
            <w:vAlign w:val="center"/>
          </w:tcPr>
          <w:p w14:paraId="24BB03EF" w14:textId="77777777" w:rsidR="00DA24F8" w:rsidRPr="00DA24F8" w:rsidRDefault="00DA24F8" w:rsidP="00DA24F8">
            <w:pPr>
              <w:jc w:val="center"/>
              <w:rPr>
                <w:color w:val="000000" w:themeColor="text1"/>
              </w:rPr>
            </w:pPr>
            <w:r w:rsidRPr="00DA24F8">
              <w:rPr>
                <w:color w:val="000000" w:themeColor="text1"/>
              </w:rPr>
              <w:t>Indywidualne poradnictwo psychologiczne</w:t>
            </w:r>
          </w:p>
        </w:tc>
        <w:tc>
          <w:tcPr>
            <w:tcW w:w="1498" w:type="dxa"/>
            <w:vAlign w:val="center"/>
          </w:tcPr>
          <w:p w14:paraId="3592A3FE" w14:textId="77777777" w:rsidR="00DA24F8" w:rsidRDefault="00DA24F8" w:rsidP="00DA24F8">
            <w:pPr>
              <w:jc w:val="center"/>
            </w:pPr>
            <w:r>
              <w:t>25.10.2024</w:t>
            </w:r>
          </w:p>
        </w:tc>
        <w:tc>
          <w:tcPr>
            <w:tcW w:w="1577" w:type="dxa"/>
            <w:vAlign w:val="center"/>
          </w:tcPr>
          <w:p w14:paraId="55AA1BA4" w14:textId="77777777" w:rsidR="00DA24F8" w:rsidRDefault="00DA24F8" w:rsidP="00DA24F8">
            <w:pPr>
              <w:jc w:val="center"/>
            </w:pPr>
            <w:r>
              <w:t>12.00-14.00</w:t>
            </w:r>
          </w:p>
        </w:tc>
        <w:tc>
          <w:tcPr>
            <w:tcW w:w="1604" w:type="dxa"/>
            <w:vAlign w:val="center"/>
          </w:tcPr>
          <w:p w14:paraId="79F350A5" w14:textId="77777777" w:rsidR="00DA24F8" w:rsidRDefault="00DA24F8" w:rsidP="00DA24F8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0669C3A1" w14:textId="77777777" w:rsidR="00DA24F8" w:rsidRDefault="00DA24F8" w:rsidP="00DA24F8">
            <w:pPr>
              <w:jc w:val="center"/>
            </w:pPr>
            <w:r>
              <w:t xml:space="preserve">Marta </w:t>
            </w:r>
            <w:proofErr w:type="spellStart"/>
            <w:r>
              <w:t>Oklińska</w:t>
            </w:r>
            <w:proofErr w:type="spellEnd"/>
          </w:p>
        </w:tc>
        <w:tc>
          <w:tcPr>
            <w:tcW w:w="1664" w:type="dxa"/>
            <w:vAlign w:val="center"/>
          </w:tcPr>
          <w:p w14:paraId="2282AA5E" w14:textId="778BC58D" w:rsidR="00DA24F8" w:rsidRPr="00F22BD4" w:rsidRDefault="00DA24F8" w:rsidP="00DA24F8">
            <w:pPr>
              <w:jc w:val="center"/>
            </w:pPr>
            <w:r w:rsidRPr="000C467E">
              <w:t>-</w:t>
            </w:r>
          </w:p>
        </w:tc>
        <w:tc>
          <w:tcPr>
            <w:tcW w:w="1642" w:type="dxa"/>
            <w:vAlign w:val="center"/>
          </w:tcPr>
          <w:p w14:paraId="09CE9871" w14:textId="22B473C3" w:rsidR="00DA24F8" w:rsidRDefault="00DA24F8" w:rsidP="00DA24F8">
            <w:pPr>
              <w:jc w:val="center"/>
            </w:pPr>
            <w:r w:rsidRPr="000C467E">
              <w:t>-</w:t>
            </w:r>
          </w:p>
        </w:tc>
      </w:tr>
      <w:tr w:rsidR="00DA24F8" w:rsidRPr="00AF3DB6" w14:paraId="5DDBC1B5" w14:textId="77777777" w:rsidTr="00DA24F8">
        <w:tc>
          <w:tcPr>
            <w:tcW w:w="555" w:type="dxa"/>
            <w:vAlign w:val="center"/>
          </w:tcPr>
          <w:p w14:paraId="4D323EAE" w14:textId="24B9DAEE" w:rsidR="00DA24F8" w:rsidRDefault="00DA24F8" w:rsidP="00DA24F8">
            <w:pPr>
              <w:jc w:val="center"/>
            </w:pPr>
            <w:r>
              <w:t>42</w:t>
            </w:r>
          </w:p>
        </w:tc>
        <w:tc>
          <w:tcPr>
            <w:tcW w:w="4850" w:type="dxa"/>
            <w:vAlign w:val="center"/>
          </w:tcPr>
          <w:p w14:paraId="1B9B7F7E" w14:textId="6A2CA39F" w:rsidR="00DA24F8" w:rsidRPr="00DA24F8" w:rsidRDefault="00DA24F8" w:rsidP="00DA24F8">
            <w:pPr>
              <w:jc w:val="center"/>
              <w:rPr>
                <w:color w:val="000000" w:themeColor="text1"/>
              </w:rPr>
            </w:pPr>
            <w:r w:rsidRPr="00DA24F8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DA24F8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14:paraId="3776B5ED" w14:textId="5A795755" w:rsidR="00DA24F8" w:rsidRDefault="00DA24F8" w:rsidP="00DA24F8">
            <w:pPr>
              <w:jc w:val="center"/>
            </w:pPr>
            <w:r>
              <w:t>24.10.2024</w:t>
            </w:r>
          </w:p>
        </w:tc>
        <w:tc>
          <w:tcPr>
            <w:tcW w:w="1577" w:type="dxa"/>
            <w:vAlign w:val="center"/>
          </w:tcPr>
          <w:p w14:paraId="602E24EE" w14:textId="6184036E" w:rsidR="00DA24F8" w:rsidRDefault="00DA24F8" w:rsidP="00DA24F8">
            <w:pPr>
              <w:jc w:val="center"/>
            </w:pPr>
            <w:r>
              <w:t>14.00-16.00</w:t>
            </w:r>
          </w:p>
        </w:tc>
        <w:tc>
          <w:tcPr>
            <w:tcW w:w="1604" w:type="dxa"/>
            <w:vAlign w:val="center"/>
          </w:tcPr>
          <w:p w14:paraId="654BA483" w14:textId="35941FC6" w:rsidR="00DA24F8" w:rsidRDefault="00DA24F8" w:rsidP="00DA24F8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21F31E91" w14:textId="0E93ACD3" w:rsidR="00DA24F8" w:rsidRDefault="00DA24F8" w:rsidP="00DA24F8">
            <w:pPr>
              <w:jc w:val="center"/>
            </w:pPr>
            <w:r>
              <w:t xml:space="preserve">Agnieszka </w:t>
            </w:r>
            <w:proofErr w:type="spellStart"/>
            <w:r>
              <w:t>Koguciuk</w:t>
            </w:r>
            <w:proofErr w:type="spellEnd"/>
          </w:p>
        </w:tc>
        <w:tc>
          <w:tcPr>
            <w:tcW w:w="1664" w:type="dxa"/>
            <w:vAlign w:val="center"/>
          </w:tcPr>
          <w:p w14:paraId="06E86683" w14:textId="42D4D5A5" w:rsidR="00DA24F8" w:rsidRPr="00F22BD4" w:rsidRDefault="00DA24F8" w:rsidP="00DA24F8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1CB16E28" w14:textId="068C5159" w:rsidR="00DA24F8" w:rsidRDefault="00DA24F8" w:rsidP="00DA24F8">
            <w:pPr>
              <w:jc w:val="center"/>
            </w:pPr>
            <w:r w:rsidRPr="00FC0A08">
              <w:t>-</w:t>
            </w:r>
          </w:p>
        </w:tc>
      </w:tr>
      <w:tr w:rsidR="00DA24F8" w:rsidRPr="00AF3DB6" w14:paraId="06506716" w14:textId="77777777" w:rsidTr="00DA24F8">
        <w:tc>
          <w:tcPr>
            <w:tcW w:w="555" w:type="dxa"/>
            <w:vAlign w:val="center"/>
          </w:tcPr>
          <w:p w14:paraId="10138027" w14:textId="6111BAF0" w:rsidR="00DA24F8" w:rsidRDefault="00DA24F8" w:rsidP="00DA24F8">
            <w:pPr>
              <w:jc w:val="center"/>
            </w:pPr>
            <w:r>
              <w:t>43</w:t>
            </w:r>
          </w:p>
        </w:tc>
        <w:tc>
          <w:tcPr>
            <w:tcW w:w="4850" w:type="dxa"/>
            <w:vAlign w:val="center"/>
          </w:tcPr>
          <w:p w14:paraId="572804F9" w14:textId="63768C17" w:rsidR="00DA24F8" w:rsidRPr="00DA24F8" w:rsidRDefault="00DA24F8" w:rsidP="00DA24F8">
            <w:pPr>
              <w:jc w:val="center"/>
              <w:rPr>
                <w:color w:val="000000" w:themeColor="text1"/>
              </w:rPr>
            </w:pPr>
            <w:r w:rsidRPr="00DA24F8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DA24F8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14:paraId="3553B620" w14:textId="07D970CA" w:rsidR="00DA24F8" w:rsidRDefault="00DA24F8" w:rsidP="00DA24F8">
            <w:pPr>
              <w:jc w:val="center"/>
            </w:pPr>
            <w:r>
              <w:t>24.10.2024</w:t>
            </w:r>
          </w:p>
        </w:tc>
        <w:tc>
          <w:tcPr>
            <w:tcW w:w="1577" w:type="dxa"/>
            <w:vAlign w:val="center"/>
          </w:tcPr>
          <w:p w14:paraId="677EB227" w14:textId="6DC60BAD" w:rsidR="00DA24F8" w:rsidRDefault="00DA24F8" w:rsidP="00DA24F8">
            <w:pPr>
              <w:jc w:val="center"/>
            </w:pPr>
            <w:r>
              <w:t>16.00-18.00</w:t>
            </w:r>
          </w:p>
        </w:tc>
        <w:tc>
          <w:tcPr>
            <w:tcW w:w="1604" w:type="dxa"/>
            <w:vAlign w:val="center"/>
          </w:tcPr>
          <w:p w14:paraId="02857BC8" w14:textId="61BAE7DA" w:rsidR="00DA24F8" w:rsidRDefault="00DA24F8" w:rsidP="00DA24F8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55EA5390" w14:textId="5A5D87B6" w:rsidR="00DA24F8" w:rsidRDefault="00DA24F8" w:rsidP="00DA24F8">
            <w:pPr>
              <w:jc w:val="center"/>
            </w:pPr>
            <w:r>
              <w:t xml:space="preserve">Agnieszka </w:t>
            </w:r>
            <w:proofErr w:type="spellStart"/>
            <w:r>
              <w:t>Koguciuk</w:t>
            </w:r>
            <w:proofErr w:type="spellEnd"/>
          </w:p>
        </w:tc>
        <w:tc>
          <w:tcPr>
            <w:tcW w:w="1664" w:type="dxa"/>
            <w:vAlign w:val="center"/>
          </w:tcPr>
          <w:p w14:paraId="1994A617" w14:textId="10FF6E55" w:rsidR="00DA24F8" w:rsidRPr="00F22BD4" w:rsidRDefault="00DA24F8" w:rsidP="00DA24F8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76B4849D" w14:textId="7B295DCB" w:rsidR="00DA24F8" w:rsidRDefault="00DA24F8" w:rsidP="00DA24F8">
            <w:pPr>
              <w:jc w:val="center"/>
            </w:pPr>
            <w:r w:rsidRPr="00FC0A08">
              <w:t>-</w:t>
            </w:r>
          </w:p>
        </w:tc>
      </w:tr>
      <w:tr w:rsidR="00DA24F8" w:rsidRPr="00AF3DB6" w14:paraId="2111ECC8" w14:textId="77777777" w:rsidTr="00DA24F8">
        <w:tc>
          <w:tcPr>
            <w:tcW w:w="555" w:type="dxa"/>
            <w:vAlign w:val="center"/>
          </w:tcPr>
          <w:p w14:paraId="46E47273" w14:textId="290CB79D" w:rsidR="00DA24F8" w:rsidRDefault="00DA24F8" w:rsidP="00DA24F8">
            <w:pPr>
              <w:jc w:val="center"/>
            </w:pPr>
            <w:r>
              <w:t>44</w:t>
            </w:r>
          </w:p>
        </w:tc>
        <w:tc>
          <w:tcPr>
            <w:tcW w:w="4850" w:type="dxa"/>
            <w:vAlign w:val="center"/>
          </w:tcPr>
          <w:p w14:paraId="45078AC8" w14:textId="3954B3D8" w:rsidR="00DA24F8" w:rsidRPr="00DA24F8" w:rsidRDefault="00DA24F8" w:rsidP="00DA24F8">
            <w:pPr>
              <w:jc w:val="center"/>
              <w:rPr>
                <w:color w:val="000000" w:themeColor="text1"/>
              </w:rPr>
            </w:pPr>
            <w:r w:rsidRPr="00DA24F8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DA24F8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14:paraId="4D63EECD" w14:textId="1AC3BFF4" w:rsidR="00DA24F8" w:rsidRDefault="00DA24F8" w:rsidP="00DA24F8">
            <w:pPr>
              <w:jc w:val="center"/>
            </w:pPr>
            <w:r>
              <w:t>24.10.2024</w:t>
            </w:r>
          </w:p>
        </w:tc>
        <w:tc>
          <w:tcPr>
            <w:tcW w:w="1577" w:type="dxa"/>
            <w:vAlign w:val="center"/>
          </w:tcPr>
          <w:p w14:paraId="0DCD07A4" w14:textId="459AF81E" w:rsidR="00DA24F8" w:rsidRDefault="00DA24F8" w:rsidP="00DA24F8">
            <w:pPr>
              <w:jc w:val="center"/>
            </w:pPr>
            <w:r>
              <w:t>18.00-20.00</w:t>
            </w:r>
          </w:p>
        </w:tc>
        <w:tc>
          <w:tcPr>
            <w:tcW w:w="1604" w:type="dxa"/>
            <w:vAlign w:val="center"/>
          </w:tcPr>
          <w:p w14:paraId="0DAAD7E7" w14:textId="652D76BB" w:rsidR="00DA24F8" w:rsidRDefault="00DA24F8" w:rsidP="00DA24F8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6E296AAB" w14:textId="1C30D574" w:rsidR="00DA24F8" w:rsidRDefault="00DA24F8" w:rsidP="00DA24F8">
            <w:pPr>
              <w:jc w:val="center"/>
            </w:pPr>
            <w:r>
              <w:t xml:space="preserve">Agnieszka </w:t>
            </w:r>
            <w:proofErr w:type="spellStart"/>
            <w:r>
              <w:t>Koguciuk</w:t>
            </w:r>
            <w:proofErr w:type="spellEnd"/>
          </w:p>
        </w:tc>
        <w:tc>
          <w:tcPr>
            <w:tcW w:w="1664" w:type="dxa"/>
            <w:vAlign w:val="center"/>
          </w:tcPr>
          <w:p w14:paraId="45EE1356" w14:textId="38B00340" w:rsidR="00DA24F8" w:rsidRPr="00F22BD4" w:rsidRDefault="00DA24F8" w:rsidP="00DA24F8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5968B5C3" w14:textId="0889A7A8" w:rsidR="00DA24F8" w:rsidRDefault="00DA24F8" w:rsidP="00DA24F8">
            <w:pPr>
              <w:jc w:val="center"/>
            </w:pPr>
            <w:r w:rsidRPr="00FC0A08">
              <w:t>-</w:t>
            </w:r>
          </w:p>
        </w:tc>
      </w:tr>
      <w:tr w:rsidR="00DA24F8" w:rsidRPr="00AF3DB6" w14:paraId="2F08EE70" w14:textId="77777777" w:rsidTr="00DA24F8">
        <w:tc>
          <w:tcPr>
            <w:tcW w:w="555" w:type="dxa"/>
            <w:vAlign w:val="center"/>
          </w:tcPr>
          <w:p w14:paraId="6836A0C2" w14:textId="4D9F9A5E" w:rsidR="00DA24F8" w:rsidRDefault="00DA24F8" w:rsidP="00DA24F8">
            <w:pPr>
              <w:jc w:val="center"/>
            </w:pPr>
            <w:r>
              <w:t>45</w:t>
            </w:r>
          </w:p>
        </w:tc>
        <w:tc>
          <w:tcPr>
            <w:tcW w:w="4850" w:type="dxa"/>
            <w:vAlign w:val="center"/>
          </w:tcPr>
          <w:p w14:paraId="12C20FD7" w14:textId="02604F50" w:rsidR="00DA24F8" w:rsidRPr="00DA24F8" w:rsidRDefault="00DA24F8" w:rsidP="00DA24F8">
            <w:pPr>
              <w:jc w:val="center"/>
              <w:rPr>
                <w:color w:val="000000" w:themeColor="text1"/>
              </w:rPr>
            </w:pPr>
            <w:r w:rsidRPr="00DA24F8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DA24F8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14:paraId="39E66B05" w14:textId="5207B065" w:rsidR="00DA24F8" w:rsidRDefault="00DA24F8" w:rsidP="00DA24F8">
            <w:pPr>
              <w:jc w:val="center"/>
            </w:pPr>
            <w:r>
              <w:t>25.10.2024</w:t>
            </w:r>
          </w:p>
        </w:tc>
        <w:tc>
          <w:tcPr>
            <w:tcW w:w="1577" w:type="dxa"/>
            <w:vAlign w:val="center"/>
          </w:tcPr>
          <w:p w14:paraId="57A47655" w14:textId="062A76D0" w:rsidR="00DA24F8" w:rsidRDefault="00DA24F8" w:rsidP="00DA24F8">
            <w:pPr>
              <w:jc w:val="center"/>
            </w:pPr>
            <w:r>
              <w:t>14.00-16.00</w:t>
            </w:r>
          </w:p>
        </w:tc>
        <w:tc>
          <w:tcPr>
            <w:tcW w:w="1604" w:type="dxa"/>
            <w:vAlign w:val="center"/>
          </w:tcPr>
          <w:p w14:paraId="5B5C7AB6" w14:textId="261CAD3B" w:rsidR="00DA24F8" w:rsidRDefault="00DA24F8" w:rsidP="00DA24F8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05DC7E2C" w14:textId="352E7598" w:rsidR="00DA24F8" w:rsidRDefault="00DA24F8" w:rsidP="00DA24F8">
            <w:pPr>
              <w:jc w:val="center"/>
            </w:pPr>
            <w:r>
              <w:t xml:space="preserve">Agnieszka </w:t>
            </w:r>
            <w:proofErr w:type="spellStart"/>
            <w:r>
              <w:t>Koguciuk</w:t>
            </w:r>
            <w:proofErr w:type="spellEnd"/>
          </w:p>
        </w:tc>
        <w:tc>
          <w:tcPr>
            <w:tcW w:w="1664" w:type="dxa"/>
            <w:vAlign w:val="center"/>
          </w:tcPr>
          <w:p w14:paraId="76E12098" w14:textId="750E1290" w:rsidR="00DA24F8" w:rsidRPr="00F22BD4" w:rsidRDefault="00DA24F8" w:rsidP="00DA24F8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35AC536B" w14:textId="0453CDF9" w:rsidR="00DA24F8" w:rsidRDefault="00DA24F8" w:rsidP="00DA24F8">
            <w:pPr>
              <w:jc w:val="center"/>
            </w:pPr>
            <w:r w:rsidRPr="00FC0A08">
              <w:t>-</w:t>
            </w:r>
          </w:p>
        </w:tc>
      </w:tr>
      <w:tr w:rsidR="00DA24F8" w:rsidRPr="00AF3DB6" w14:paraId="5803794A" w14:textId="77777777" w:rsidTr="00DA24F8">
        <w:tc>
          <w:tcPr>
            <w:tcW w:w="555" w:type="dxa"/>
            <w:vAlign w:val="center"/>
          </w:tcPr>
          <w:p w14:paraId="4017657E" w14:textId="3E95F9E4" w:rsidR="00DA24F8" w:rsidRDefault="00DA24F8" w:rsidP="00DA24F8">
            <w:pPr>
              <w:jc w:val="center"/>
            </w:pPr>
            <w:r>
              <w:t>46</w:t>
            </w:r>
          </w:p>
        </w:tc>
        <w:tc>
          <w:tcPr>
            <w:tcW w:w="4850" w:type="dxa"/>
            <w:vAlign w:val="center"/>
          </w:tcPr>
          <w:p w14:paraId="5C9D7A3F" w14:textId="526214CB" w:rsidR="00DA24F8" w:rsidRPr="00DA24F8" w:rsidRDefault="00DA24F8" w:rsidP="00DA24F8">
            <w:pPr>
              <w:jc w:val="center"/>
              <w:rPr>
                <w:color w:val="000000" w:themeColor="text1"/>
              </w:rPr>
            </w:pPr>
            <w:r w:rsidRPr="00DA24F8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DA24F8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14:paraId="2067BD2C" w14:textId="005F5293" w:rsidR="00DA24F8" w:rsidRDefault="00DA24F8" w:rsidP="00DA24F8">
            <w:pPr>
              <w:jc w:val="center"/>
            </w:pPr>
            <w:r>
              <w:t>25.10.2024</w:t>
            </w:r>
          </w:p>
        </w:tc>
        <w:tc>
          <w:tcPr>
            <w:tcW w:w="1577" w:type="dxa"/>
            <w:vAlign w:val="center"/>
          </w:tcPr>
          <w:p w14:paraId="46D1053E" w14:textId="6D882700" w:rsidR="00DA24F8" w:rsidRDefault="00DA24F8" w:rsidP="00DA24F8">
            <w:pPr>
              <w:jc w:val="center"/>
            </w:pPr>
            <w:r>
              <w:t>16.00-18.00</w:t>
            </w:r>
          </w:p>
        </w:tc>
        <w:tc>
          <w:tcPr>
            <w:tcW w:w="1604" w:type="dxa"/>
            <w:vAlign w:val="center"/>
          </w:tcPr>
          <w:p w14:paraId="5BC30792" w14:textId="1B4D2A02" w:rsidR="00DA24F8" w:rsidRDefault="00DA24F8" w:rsidP="00DA24F8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64064307" w14:textId="7A513DB4" w:rsidR="00DA24F8" w:rsidRDefault="00DA24F8" w:rsidP="00DA24F8">
            <w:pPr>
              <w:jc w:val="center"/>
            </w:pPr>
            <w:r>
              <w:t xml:space="preserve">Agnieszka </w:t>
            </w:r>
            <w:proofErr w:type="spellStart"/>
            <w:r>
              <w:t>Koguciuk</w:t>
            </w:r>
            <w:proofErr w:type="spellEnd"/>
          </w:p>
        </w:tc>
        <w:tc>
          <w:tcPr>
            <w:tcW w:w="1664" w:type="dxa"/>
            <w:vAlign w:val="center"/>
          </w:tcPr>
          <w:p w14:paraId="5F465F53" w14:textId="51FE7FB3" w:rsidR="00DA24F8" w:rsidRPr="00F22BD4" w:rsidRDefault="00DA24F8" w:rsidP="00DA24F8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29C3CFB1" w14:textId="1E4381E6" w:rsidR="00DA24F8" w:rsidRDefault="00DA24F8" w:rsidP="00DA24F8">
            <w:pPr>
              <w:jc w:val="center"/>
            </w:pPr>
            <w:r w:rsidRPr="00FC0A08">
              <w:t>-</w:t>
            </w:r>
          </w:p>
        </w:tc>
      </w:tr>
      <w:tr w:rsidR="00DA24F8" w:rsidRPr="00AF3DB6" w14:paraId="3A2FB64D" w14:textId="77777777" w:rsidTr="00DA24F8">
        <w:tc>
          <w:tcPr>
            <w:tcW w:w="555" w:type="dxa"/>
            <w:vAlign w:val="center"/>
          </w:tcPr>
          <w:p w14:paraId="6DF64024" w14:textId="7E49EB0D" w:rsidR="00DA24F8" w:rsidRDefault="00DA24F8" w:rsidP="00DA24F8">
            <w:pPr>
              <w:jc w:val="center"/>
            </w:pPr>
            <w:r>
              <w:t>47</w:t>
            </w:r>
          </w:p>
        </w:tc>
        <w:tc>
          <w:tcPr>
            <w:tcW w:w="4850" w:type="dxa"/>
            <w:vAlign w:val="center"/>
          </w:tcPr>
          <w:p w14:paraId="1B079DA4" w14:textId="19B91E53" w:rsidR="00DA24F8" w:rsidRPr="00DA24F8" w:rsidRDefault="00DA24F8" w:rsidP="00DA24F8">
            <w:pPr>
              <w:jc w:val="center"/>
              <w:rPr>
                <w:color w:val="000000" w:themeColor="text1"/>
              </w:rPr>
            </w:pPr>
            <w:r w:rsidRPr="00DA24F8">
              <w:rPr>
                <w:color w:val="000000" w:themeColor="text1"/>
              </w:rPr>
              <w:t xml:space="preserve">Indywidualne poradnictwo zawodowe w formie </w:t>
            </w:r>
            <w:proofErr w:type="spellStart"/>
            <w:r w:rsidRPr="00DA24F8">
              <w:rPr>
                <w:color w:val="000000" w:themeColor="text1"/>
              </w:rPr>
              <w:t>Jobcoachingu</w:t>
            </w:r>
            <w:proofErr w:type="spellEnd"/>
          </w:p>
        </w:tc>
        <w:tc>
          <w:tcPr>
            <w:tcW w:w="1498" w:type="dxa"/>
            <w:vAlign w:val="center"/>
          </w:tcPr>
          <w:p w14:paraId="0E3765A3" w14:textId="7625A4C8" w:rsidR="00DA24F8" w:rsidRDefault="00DA24F8" w:rsidP="00DA24F8">
            <w:pPr>
              <w:jc w:val="center"/>
            </w:pPr>
            <w:r>
              <w:t>25.10.2024</w:t>
            </w:r>
          </w:p>
        </w:tc>
        <w:tc>
          <w:tcPr>
            <w:tcW w:w="1577" w:type="dxa"/>
            <w:vAlign w:val="center"/>
          </w:tcPr>
          <w:p w14:paraId="7E42D582" w14:textId="707B1A30" w:rsidR="00DA24F8" w:rsidRDefault="00DA24F8" w:rsidP="00DA24F8">
            <w:pPr>
              <w:jc w:val="center"/>
            </w:pPr>
            <w:r>
              <w:t>18.00-20.00</w:t>
            </w:r>
          </w:p>
        </w:tc>
        <w:tc>
          <w:tcPr>
            <w:tcW w:w="1604" w:type="dxa"/>
            <w:vAlign w:val="center"/>
          </w:tcPr>
          <w:p w14:paraId="6505DE60" w14:textId="3DA8A0F1" w:rsidR="00DA24F8" w:rsidRDefault="00DA24F8" w:rsidP="00DA24F8">
            <w:pPr>
              <w:jc w:val="center"/>
            </w:pPr>
            <w:r>
              <w:t>Plac Plebiscytowy 2, Kwidzyn</w:t>
            </w:r>
          </w:p>
        </w:tc>
        <w:tc>
          <w:tcPr>
            <w:tcW w:w="2156" w:type="dxa"/>
            <w:vAlign w:val="center"/>
          </w:tcPr>
          <w:p w14:paraId="2D30F659" w14:textId="093320FC" w:rsidR="00DA24F8" w:rsidRDefault="00DA24F8" w:rsidP="00DA24F8">
            <w:pPr>
              <w:jc w:val="center"/>
            </w:pPr>
            <w:r>
              <w:t xml:space="preserve">Agnieszka </w:t>
            </w:r>
            <w:proofErr w:type="spellStart"/>
            <w:r>
              <w:t>Koguciuk</w:t>
            </w:r>
            <w:proofErr w:type="spellEnd"/>
          </w:p>
        </w:tc>
        <w:tc>
          <w:tcPr>
            <w:tcW w:w="1664" w:type="dxa"/>
            <w:vAlign w:val="center"/>
          </w:tcPr>
          <w:p w14:paraId="4A677645" w14:textId="62AE5E11" w:rsidR="00DA24F8" w:rsidRPr="00F22BD4" w:rsidRDefault="00DA24F8" w:rsidP="00DA24F8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7E3108E8" w14:textId="546565DA" w:rsidR="00DA24F8" w:rsidRDefault="00DA24F8" w:rsidP="00DA24F8">
            <w:pPr>
              <w:jc w:val="center"/>
            </w:pPr>
            <w:r w:rsidRPr="00FC0A08">
              <w:t>-</w:t>
            </w:r>
          </w:p>
        </w:tc>
      </w:tr>
      <w:tr w:rsidR="00DA24F8" w:rsidRPr="00AF3DB6" w14:paraId="1FA44E4C" w14:textId="77777777" w:rsidTr="00DA24F8">
        <w:tc>
          <w:tcPr>
            <w:tcW w:w="555" w:type="dxa"/>
            <w:vAlign w:val="center"/>
          </w:tcPr>
          <w:p w14:paraId="163CEBEC" w14:textId="086326DC" w:rsidR="00DA24F8" w:rsidRDefault="00DA24F8" w:rsidP="00DA24F8">
            <w:pPr>
              <w:jc w:val="center"/>
            </w:pPr>
            <w:r>
              <w:t>48</w:t>
            </w:r>
          </w:p>
        </w:tc>
        <w:tc>
          <w:tcPr>
            <w:tcW w:w="4850" w:type="dxa"/>
            <w:vAlign w:val="center"/>
          </w:tcPr>
          <w:p w14:paraId="3A3369EB" w14:textId="4FBE7E62" w:rsidR="00DA24F8" w:rsidRPr="00DA24F8" w:rsidRDefault="00DA24F8" w:rsidP="00DA24F8">
            <w:pPr>
              <w:jc w:val="center"/>
              <w:rPr>
                <w:color w:val="000000" w:themeColor="text1"/>
              </w:rPr>
            </w:pPr>
            <w:r w:rsidRPr="005832C9">
              <w:rPr>
                <w:color w:val="000000" w:themeColor="text1"/>
              </w:rPr>
              <w:t>Szkolenie zawodowe</w:t>
            </w:r>
          </w:p>
        </w:tc>
        <w:tc>
          <w:tcPr>
            <w:tcW w:w="1498" w:type="dxa"/>
            <w:vAlign w:val="center"/>
          </w:tcPr>
          <w:p w14:paraId="61732427" w14:textId="07D0FA8A" w:rsidR="00DA24F8" w:rsidRDefault="00DA24F8" w:rsidP="00DA24F8">
            <w:pPr>
              <w:jc w:val="center"/>
            </w:pPr>
            <w:r>
              <w:t>28.10.2024</w:t>
            </w:r>
          </w:p>
        </w:tc>
        <w:tc>
          <w:tcPr>
            <w:tcW w:w="1577" w:type="dxa"/>
            <w:vAlign w:val="center"/>
          </w:tcPr>
          <w:p w14:paraId="193EC676" w14:textId="099BC781" w:rsidR="00DA24F8" w:rsidRDefault="00DA24F8" w:rsidP="00DA24F8">
            <w:pPr>
              <w:jc w:val="center"/>
            </w:pPr>
            <w:r>
              <w:t>08.00-16.00</w:t>
            </w:r>
          </w:p>
        </w:tc>
        <w:tc>
          <w:tcPr>
            <w:tcW w:w="1604" w:type="dxa"/>
            <w:vAlign w:val="center"/>
          </w:tcPr>
          <w:p w14:paraId="18504BA0" w14:textId="7E6ECE1A" w:rsidR="00DA24F8" w:rsidRDefault="00DA24F8" w:rsidP="00DA24F8">
            <w:pPr>
              <w:jc w:val="center"/>
            </w:pPr>
            <w:r>
              <w:t>11 Listopada 28/3, Kwidzyn</w:t>
            </w:r>
          </w:p>
        </w:tc>
        <w:tc>
          <w:tcPr>
            <w:tcW w:w="2156" w:type="dxa"/>
            <w:vAlign w:val="center"/>
          </w:tcPr>
          <w:p w14:paraId="5B71F9C9" w14:textId="6EAE53EB" w:rsidR="00DA24F8" w:rsidRDefault="00DA24F8" w:rsidP="00DA24F8">
            <w:pPr>
              <w:jc w:val="center"/>
            </w:pPr>
            <w:r>
              <w:t>w trakcie doboru trenerów</w:t>
            </w:r>
          </w:p>
        </w:tc>
        <w:tc>
          <w:tcPr>
            <w:tcW w:w="1664" w:type="dxa"/>
            <w:vAlign w:val="center"/>
          </w:tcPr>
          <w:p w14:paraId="3E888ADB" w14:textId="14C8FC94" w:rsidR="00DA24F8" w:rsidRPr="00997801" w:rsidRDefault="00DA24F8" w:rsidP="00DA24F8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1743D08C" w14:textId="38D2EE4D" w:rsidR="00DA24F8" w:rsidRDefault="00DA24F8" w:rsidP="00DA24F8">
            <w:pPr>
              <w:jc w:val="center"/>
            </w:pPr>
            <w:r w:rsidRPr="00FC0A08">
              <w:t>-</w:t>
            </w:r>
          </w:p>
        </w:tc>
      </w:tr>
      <w:tr w:rsidR="00DA24F8" w:rsidRPr="00AF3DB6" w14:paraId="05EBEAE4" w14:textId="77777777" w:rsidTr="00DA24F8">
        <w:tc>
          <w:tcPr>
            <w:tcW w:w="555" w:type="dxa"/>
            <w:vAlign w:val="center"/>
          </w:tcPr>
          <w:p w14:paraId="0FF57F34" w14:textId="679F9155" w:rsidR="00DA24F8" w:rsidRDefault="00DA24F8" w:rsidP="00DA24F8">
            <w:pPr>
              <w:jc w:val="center"/>
            </w:pPr>
            <w:r>
              <w:t>49</w:t>
            </w:r>
          </w:p>
        </w:tc>
        <w:tc>
          <w:tcPr>
            <w:tcW w:w="4850" w:type="dxa"/>
            <w:vAlign w:val="center"/>
          </w:tcPr>
          <w:p w14:paraId="581DA869" w14:textId="5A03671E" w:rsidR="00DA24F8" w:rsidRPr="00DA24F8" w:rsidRDefault="00DA24F8" w:rsidP="00DA24F8">
            <w:pPr>
              <w:jc w:val="center"/>
              <w:rPr>
                <w:color w:val="000000" w:themeColor="text1"/>
              </w:rPr>
            </w:pPr>
            <w:r w:rsidRPr="005832C9">
              <w:rPr>
                <w:color w:val="000000" w:themeColor="text1"/>
              </w:rPr>
              <w:t>Szkolenie zawodowe</w:t>
            </w:r>
          </w:p>
        </w:tc>
        <w:tc>
          <w:tcPr>
            <w:tcW w:w="1498" w:type="dxa"/>
            <w:vAlign w:val="center"/>
          </w:tcPr>
          <w:p w14:paraId="04D298AB" w14:textId="4F9BD42C" w:rsidR="00DA24F8" w:rsidRDefault="00DA24F8" w:rsidP="00DA24F8">
            <w:pPr>
              <w:jc w:val="center"/>
            </w:pPr>
            <w:r>
              <w:t>29.10.2024</w:t>
            </w:r>
          </w:p>
        </w:tc>
        <w:tc>
          <w:tcPr>
            <w:tcW w:w="1577" w:type="dxa"/>
          </w:tcPr>
          <w:p w14:paraId="1E378767" w14:textId="3F156C09" w:rsidR="00DA24F8" w:rsidRDefault="00DA24F8" w:rsidP="00DA24F8">
            <w:pPr>
              <w:spacing w:before="360" w:after="100" w:afterAutospacing="1"/>
              <w:jc w:val="center"/>
            </w:pPr>
            <w:r w:rsidRPr="00B96006">
              <w:t>08.00-1</w:t>
            </w:r>
            <w:r>
              <w:t>6</w:t>
            </w:r>
            <w:r w:rsidRPr="00B96006">
              <w:t>.00</w:t>
            </w:r>
          </w:p>
        </w:tc>
        <w:tc>
          <w:tcPr>
            <w:tcW w:w="1604" w:type="dxa"/>
            <w:vAlign w:val="center"/>
          </w:tcPr>
          <w:p w14:paraId="5352457F" w14:textId="68642FA4" w:rsidR="00DA24F8" w:rsidRDefault="00DA24F8" w:rsidP="00DA24F8">
            <w:pPr>
              <w:jc w:val="center"/>
            </w:pPr>
            <w:r>
              <w:t>11 Listopada 28/3, Kwidzyn</w:t>
            </w:r>
          </w:p>
        </w:tc>
        <w:tc>
          <w:tcPr>
            <w:tcW w:w="2156" w:type="dxa"/>
          </w:tcPr>
          <w:p w14:paraId="1640F321" w14:textId="79CFC16E" w:rsidR="00DA24F8" w:rsidRDefault="00DA24F8" w:rsidP="00DA24F8">
            <w:pPr>
              <w:jc w:val="center"/>
            </w:pPr>
            <w:r w:rsidRPr="00F94118">
              <w:t>w trakcie doboru trenerów</w:t>
            </w:r>
          </w:p>
        </w:tc>
        <w:tc>
          <w:tcPr>
            <w:tcW w:w="1664" w:type="dxa"/>
            <w:vAlign w:val="center"/>
          </w:tcPr>
          <w:p w14:paraId="54BBF23C" w14:textId="5FB92A63" w:rsidR="00DA24F8" w:rsidRPr="00997801" w:rsidRDefault="00DA24F8" w:rsidP="00DA24F8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4948B8F2" w14:textId="7A3DDB8B" w:rsidR="00DA24F8" w:rsidRDefault="00DA24F8" w:rsidP="00DA24F8">
            <w:pPr>
              <w:jc w:val="center"/>
            </w:pPr>
            <w:r w:rsidRPr="00FC0A08">
              <w:t>-</w:t>
            </w:r>
          </w:p>
        </w:tc>
      </w:tr>
      <w:tr w:rsidR="00DA24F8" w:rsidRPr="00AF3DB6" w14:paraId="302CACD4" w14:textId="77777777" w:rsidTr="00DA24F8">
        <w:tc>
          <w:tcPr>
            <w:tcW w:w="555" w:type="dxa"/>
            <w:vAlign w:val="center"/>
          </w:tcPr>
          <w:p w14:paraId="0914D8C0" w14:textId="0A478B52" w:rsidR="00DA24F8" w:rsidRDefault="00DA24F8" w:rsidP="00DA24F8">
            <w:pPr>
              <w:jc w:val="center"/>
            </w:pPr>
            <w:r>
              <w:t>50</w:t>
            </w:r>
          </w:p>
        </w:tc>
        <w:tc>
          <w:tcPr>
            <w:tcW w:w="4850" w:type="dxa"/>
            <w:vAlign w:val="center"/>
          </w:tcPr>
          <w:p w14:paraId="7FCBFF02" w14:textId="18E66C38" w:rsidR="00DA24F8" w:rsidRPr="00DA24F8" w:rsidRDefault="00DA24F8" w:rsidP="00DA24F8">
            <w:pPr>
              <w:jc w:val="center"/>
              <w:rPr>
                <w:color w:val="000000" w:themeColor="text1"/>
              </w:rPr>
            </w:pPr>
            <w:r w:rsidRPr="00DA24F8">
              <w:rPr>
                <w:color w:val="000000" w:themeColor="text1"/>
              </w:rPr>
              <w:t>Staże zawodowe</w:t>
            </w:r>
          </w:p>
        </w:tc>
        <w:tc>
          <w:tcPr>
            <w:tcW w:w="1498" w:type="dxa"/>
            <w:vAlign w:val="center"/>
          </w:tcPr>
          <w:p w14:paraId="5002F7F2" w14:textId="4F97CADB" w:rsidR="00DA24F8" w:rsidRDefault="00DA24F8" w:rsidP="00DA24F8">
            <w:pPr>
              <w:jc w:val="center"/>
            </w:pPr>
            <w:r>
              <w:t>01.11.2024- 31.01.2025</w:t>
            </w:r>
          </w:p>
        </w:tc>
        <w:tc>
          <w:tcPr>
            <w:tcW w:w="1577" w:type="dxa"/>
            <w:vAlign w:val="center"/>
          </w:tcPr>
          <w:p w14:paraId="1CEEE172" w14:textId="5F28798E" w:rsidR="00DA24F8" w:rsidRDefault="00DA24F8" w:rsidP="00DA24F8">
            <w:pPr>
              <w:spacing w:before="360" w:after="100" w:afterAutospacing="1"/>
              <w:jc w:val="center"/>
            </w:pPr>
            <w:r w:rsidRPr="00B96006">
              <w:t>08.00-1</w:t>
            </w:r>
            <w:r>
              <w:t>6</w:t>
            </w:r>
            <w:r w:rsidRPr="00B96006">
              <w:t>.00</w:t>
            </w:r>
          </w:p>
        </w:tc>
        <w:tc>
          <w:tcPr>
            <w:tcW w:w="1604" w:type="dxa"/>
            <w:vAlign w:val="center"/>
          </w:tcPr>
          <w:p w14:paraId="134BA6C9" w14:textId="394E55A6" w:rsidR="00DA24F8" w:rsidRDefault="00DA24F8" w:rsidP="00DA24F8">
            <w:pPr>
              <w:jc w:val="center"/>
            </w:pPr>
            <w:r w:rsidRPr="00922F6D">
              <w:t>-</w:t>
            </w:r>
          </w:p>
        </w:tc>
        <w:tc>
          <w:tcPr>
            <w:tcW w:w="2156" w:type="dxa"/>
            <w:vAlign w:val="center"/>
          </w:tcPr>
          <w:p w14:paraId="584A34BA" w14:textId="0D3884BE" w:rsidR="00DA24F8" w:rsidRDefault="00DA24F8" w:rsidP="00DA24F8">
            <w:pPr>
              <w:jc w:val="center"/>
            </w:pPr>
            <w:r w:rsidRPr="00922F6D">
              <w:t>-</w:t>
            </w:r>
          </w:p>
        </w:tc>
        <w:tc>
          <w:tcPr>
            <w:tcW w:w="1664" w:type="dxa"/>
            <w:vAlign w:val="center"/>
          </w:tcPr>
          <w:p w14:paraId="31D596E4" w14:textId="5D9C0270" w:rsidR="00DA24F8" w:rsidRPr="00997801" w:rsidRDefault="00DA24F8" w:rsidP="00DA24F8">
            <w:pPr>
              <w:jc w:val="center"/>
            </w:pPr>
            <w:r w:rsidRPr="00FC0A08">
              <w:t>-</w:t>
            </w:r>
          </w:p>
        </w:tc>
        <w:tc>
          <w:tcPr>
            <w:tcW w:w="1642" w:type="dxa"/>
            <w:vAlign w:val="center"/>
          </w:tcPr>
          <w:p w14:paraId="6A0A8211" w14:textId="04916E24" w:rsidR="00DA24F8" w:rsidRDefault="00DA24F8" w:rsidP="00DA24F8">
            <w:pPr>
              <w:jc w:val="center"/>
            </w:pPr>
            <w:r w:rsidRPr="00FC0A08">
              <w:t>-</w:t>
            </w:r>
          </w:p>
        </w:tc>
      </w:tr>
      <w:tr w:rsidR="00DA24F8" w:rsidRPr="00AF3DB6" w14:paraId="64FD2FFE" w14:textId="77777777" w:rsidTr="00DA24F8">
        <w:tc>
          <w:tcPr>
            <w:tcW w:w="555" w:type="dxa"/>
            <w:vAlign w:val="center"/>
          </w:tcPr>
          <w:p w14:paraId="055C0195" w14:textId="44AEA9E8" w:rsidR="00DA24F8" w:rsidRDefault="00DA24F8" w:rsidP="00DA24F8">
            <w:pPr>
              <w:jc w:val="center"/>
            </w:pPr>
            <w:r>
              <w:t>51</w:t>
            </w:r>
          </w:p>
        </w:tc>
        <w:tc>
          <w:tcPr>
            <w:tcW w:w="4850" w:type="dxa"/>
            <w:vAlign w:val="center"/>
          </w:tcPr>
          <w:p w14:paraId="35B5705F" w14:textId="3493D84D" w:rsidR="00DA24F8" w:rsidRPr="00DA24F8" w:rsidRDefault="00DA24F8" w:rsidP="00DA24F8">
            <w:pPr>
              <w:jc w:val="center"/>
              <w:rPr>
                <w:color w:val="000000" w:themeColor="text1"/>
              </w:rPr>
            </w:pPr>
            <w:r w:rsidRPr="0050214E">
              <w:rPr>
                <w:color w:val="000000" w:themeColor="text1"/>
              </w:rPr>
              <w:t>Szkolenie zawodowe</w:t>
            </w:r>
          </w:p>
        </w:tc>
        <w:tc>
          <w:tcPr>
            <w:tcW w:w="1498" w:type="dxa"/>
            <w:vAlign w:val="center"/>
          </w:tcPr>
          <w:p w14:paraId="0CA4ABAE" w14:textId="07F37D03" w:rsidR="00DA24F8" w:rsidRDefault="00DA24F8" w:rsidP="00DA24F8">
            <w:pPr>
              <w:jc w:val="center"/>
            </w:pPr>
            <w:r>
              <w:t>04.11.2024</w:t>
            </w:r>
          </w:p>
        </w:tc>
        <w:tc>
          <w:tcPr>
            <w:tcW w:w="1577" w:type="dxa"/>
          </w:tcPr>
          <w:p w14:paraId="245AEA69" w14:textId="748AB72C" w:rsidR="00DA24F8" w:rsidRDefault="00DA24F8" w:rsidP="00DA24F8">
            <w:pPr>
              <w:spacing w:before="360" w:after="100" w:afterAutospacing="1"/>
              <w:jc w:val="center"/>
            </w:pPr>
            <w:r w:rsidRPr="00B96006">
              <w:t>08.00-1</w:t>
            </w:r>
            <w:r>
              <w:t>6</w:t>
            </w:r>
            <w:r w:rsidRPr="00B96006">
              <w:t>.00</w:t>
            </w:r>
          </w:p>
        </w:tc>
        <w:tc>
          <w:tcPr>
            <w:tcW w:w="1604" w:type="dxa"/>
            <w:vAlign w:val="center"/>
          </w:tcPr>
          <w:p w14:paraId="4EDF7A76" w14:textId="09C2BB0C" w:rsidR="00DA24F8" w:rsidRDefault="00DA24F8" w:rsidP="00DA24F8">
            <w:pPr>
              <w:jc w:val="center"/>
            </w:pPr>
            <w:r>
              <w:t>11 Listopada 28/3, Kwidzyn</w:t>
            </w:r>
          </w:p>
        </w:tc>
        <w:tc>
          <w:tcPr>
            <w:tcW w:w="2156" w:type="dxa"/>
            <w:vAlign w:val="center"/>
          </w:tcPr>
          <w:p w14:paraId="6E69E32C" w14:textId="396C3127" w:rsidR="00DA24F8" w:rsidRDefault="00DA24F8" w:rsidP="00DA24F8">
            <w:pPr>
              <w:jc w:val="center"/>
            </w:pPr>
            <w:r w:rsidRPr="00DA633A">
              <w:t>-</w:t>
            </w:r>
          </w:p>
        </w:tc>
        <w:tc>
          <w:tcPr>
            <w:tcW w:w="1664" w:type="dxa"/>
            <w:vAlign w:val="center"/>
          </w:tcPr>
          <w:p w14:paraId="6F3CF4CF" w14:textId="4CC787B7" w:rsidR="00DA24F8" w:rsidRPr="00997801" w:rsidRDefault="00DA24F8" w:rsidP="00DA24F8">
            <w:pPr>
              <w:jc w:val="center"/>
            </w:pPr>
            <w:r w:rsidRPr="00DA633A">
              <w:t>-</w:t>
            </w:r>
          </w:p>
        </w:tc>
        <w:tc>
          <w:tcPr>
            <w:tcW w:w="1642" w:type="dxa"/>
            <w:vAlign w:val="center"/>
          </w:tcPr>
          <w:p w14:paraId="1088A3B6" w14:textId="4F4DBF0C" w:rsidR="00DA24F8" w:rsidRDefault="00DA24F8" w:rsidP="00DA24F8">
            <w:pPr>
              <w:jc w:val="center"/>
            </w:pPr>
            <w:r>
              <w:t>-</w:t>
            </w:r>
          </w:p>
        </w:tc>
      </w:tr>
      <w:tr w:rsidR="00DA24F8" w:rsidRPr="00AF3DB6" w14:paraId="6C528522" w14:textId="77777777" w:rsidTr="00DA24F8">
        <w:tc>
          <w:tcPr>
            <w:tcW w:w="555" w:type="dxa"/>
            <w:vAlign w:val="center"/>
          </w:tcPr>
          <w:p w14:paraId="2BD68312" w14:textId="66575401" w:rsidR="00DA24F8" w:rsidRDefault="00DA24F8" w:rsidP="00DA24F8">
            <w:pPr>
              <w:jc w:val="center"/>
            </w:pPr>
            <w:r>
              <w:t>52</w:t>
            </w:r>
          </w:p>
        </w:tc>
        <w:tc>
          <w:tcPr>
            <w:tcW w:w="4850" w:type="dxa"/>
            <w:vAlign w:val="center"/>
          </w:tcPr>
          <w:p w14:paraId="5F6F15F7" w14:textId="26DDCA6E" w:rsidR="00DA24F8" w:rsidRPr="00DA24F8" w:rsidRDefault="00DA24F8" w:rsidP="00DA24F8">
            <w:pPr>
              <w:jc w:val="center"/>
              <w:rPr>
                <w:color w:val="000000" w:themeColor="text1"/>
              </w:rPr>
            </w:pPr>
            <w:r w:rsidRPr="0050214E">
              <w:rPr>
                <w:color w:val="000000" w:themeColor="text1"/>
              </w:rPr>
              <w:t>Szkolenie zawodowe</w:t>
            </w:r>
          </w:p>
        </w:tc>
        <w:tc>
          <w:tcPr>
            <w:tcW w:w="1498" w:type="dxa"/>
            <w:vAlign w:val="center"/>
          </w:tcPr>
          <w:p w14:paraId="43AA890F" w14:textId="26120A37" w:rsidR="00DA24F8" w:rsidRDefault="00DA24F8" w:rsidP="00DA24F8">
            <w:pPr>
              <w:jc w:val="center"/>
            </w:pPr>
            <w:r>
              <w:t>05.11.2024</w:t>
            </w:r>
          </w:p>
        </w:tc>
        <w:tc>
          <w:tcPr>
            <w:tcW w:w="1577" w:type="dxa"/>
          </w:tcPr>
          <w:p w14:paraId="0058E69C" w14:textId="4BE0F488" w:rsidR="00DA24F8" w:rsidRDefault="00DA24F8" w:rsidP="00DA24F8">
            <w:pPr>
              <w:spacing w:before="360" w:after="100" w:afterAutospacing="1"/>
              <w:jc w:val="center"/>
            </w:pPr>
            <w:r w:rsidRPr="00B96006">
              <w:t>08.00-1</w:t>
            </w:r>
            <w:r>
              <w:t>6</w:t>
            </w:r>
            <w:r w:rsidRPr="00B96006">
              <w:t>.00</w:t>
            </w:r>
          </w:p>
        </w:tc>
        <w:tc>
          <w:tcPr>
            <w:tcW w:w="1604" w:type="dxa"/>
            <w:vAlign w:val="center"/>
          </w:tcPr>
          <w:p w14:paraId="6D93A032" w14:textId="0E8E7834" w:rsidR="00DA24F8" w:rsidRDefault="00DA24F8" w:rsidP="00DA24F8">
            <w:pPr>
              <w:jc w:val="center"/>
            </w:pPr>
            <w:r>
              <w:t>11 Listopada 28/3, Kwidzyn</w:t>
            </w:r>
          </w:p>
        </w:tc>
        <w:tc>
          <w:tcPr>
            <w:tcW w:w="2156" w:type="dxa"/>
            <w:vAlign w:val="center"/>
          </w:tcPr>
          <w:p w14:paraId="5375A0D7" w14:textId="3BE1E738" w:rsidR="00DA24F8" w:rsidRDefault="00DA24F8" w:rsidP="00DA24F8">
            <w:pPr>
              <w:jc w:val="center"/>
            </w:pPr>
            <w:r w:rsidRPr="00DA633A">
              <w:t>-</w:t>
            </w:r>
          </w:p>
        </w:tc>
        <w:tc>
          <w:tcPr>
            <w:tcW w:w="1664" w:type="dxa"/>
            <w:vAlign w:val="center"/>
          </w:tcPr>
          <w:p w14:paraId="62A837F0" w14:textId="458090CB" w:rsidR="00DA24F8" w:rsidRPr="00997801" w:rsidRDefault="00DA24F8" w:rsidP="00DA24F8">
            <w:pPr>
              <w:jc w:val="center"/>
            </w:pPr>
            <w:r w:rsidRPr="00DA633A">
              <w:t>-</w:t>
            </w:r>
          </w:p>
        </w:tc>
        <w:tc>
          <w:tcPr>
            <w:tcW w:w="1642" w:type="dxa"/>
          </w:tcPr>
          <w:p w14:paraId="6A76D83D" w14:textId="40387D7C" w:rsidR="00DA24F8" w:rsidRDefault="00DA24F8" w:rsidP="00DA24F8">
            <w:pPr>
              <w:spacing w:before="240"/>
              <w:jc w:val="center"/>
            </w:pPr>
            <w:r w:rsidRPr="00BD24E8">
              <w:t>-</w:t>
            </w:r>
          </w:p>
        </w:tc>
      </w:tr>
      <w:tr w:rsidR="00DA24F8" w:rsidRPr="00AF3DB6" w14:paraId="44C56D7D" w14:textId="77777777" w:rsidTr="00DA24F8">
        <w:tc>
          <w:tcPr>
            <w:tcW w:w="555" w:type="dxa"/>
            <w:vAlign w:val="center"/>
          </w:tcPr>
          <w:p w14:paraId="4EFB46A4" w14:textId="464F0EAE" w:rsidR="00DA24F8" w:rsidRDefault="00DA24F8" w:rsidP="00DA24F8">
            <w:pPr>
              <w:jc w:val="center"/>
            </w:pPr>
            <w:r>
              <w:t>53</w:t>
            </w:r>
          </w:p>
        </w:tc>
        <w:tc>
          <w:tcPr>
            <w:tcW w:w="4850" w:type="dxa"/>
            <w:vAlign w:val="center"/>
          </w:tcPr>
          <w:p w14:paraId="18D1CE75" w14:textId="25ABAA3D" w:rsidR="00DA24F8" w:rsidRPr="00DA24F8" w:rsidRDefault="00DA24F8" w:rsidP="00DA24F8">
            <w:pPr>
              <w:jc w:val="center"/>
              <w:rPr>
                <w:color w:val="000000" w:themeColor="text1"/>
              </w:rPr>
            </w:pPr>
            <w:r w:rsidRPr="0050214E">
              <w:rPr>
                <w:color w:val="000000" w:themeColor="text1"/>
              </w:rPr>
              <w:t>Szkolenie zawodowe</w:t>
            </w:r>
          </w:p>
        </w:tc>
        <w:tc>
          <w:tcPr>
            <w:tcW w:w="1498" w:type="dxa"/>
            <w:vAlign w:val="center"/>
          </w:tcPr>
          <w:p w14:paraId="43EA1FEB" w14:textId="69648CD6" w:rsidR="00DA24F8" w:rsidRDefault="00DA24F8" w:rsidP="00DA24F8">
            <w:pPr>
              <w:jc w:val="center"/>
            </w:pPr>
            <w:r>
              <w:t>06.11.2024</w:t>
            </w:r>
          </w:p>
        </w:tc>
        <w:tc>
          <w:tcPr>
            <w:tcW w:w="1577" w:type="dxa"/>
          </w:tcPr>
          <w:p w14:paraId="07D743CE" w14:textId="17527536" w:rsidR="00DA24F8" w:rsidRDefault="00DA24F8" w:rsidP="00DA24F8">
            <w:pPr>
              <w:spacing w:before="360" w:after="100" w:afterAutospacing="1"/>
              <w:jc w:val="center"/>
            </w:pPr>
            <w:r w:rsidRPr="00B96006">
              <w:t>08.00-1</w:t>
            </w:r>
            <w:r>
              <w:t>6</w:t>
            </w:r>
            <w:r w:rsidRPr="00B96006">
              <w:t>.00</w:t>
            </w:r>
          </w:p>
        </w:tc>
        <w:tc>
          <w:tcPr>
            <w:tcW w:w="1604" w:type="dxa"/>
            <w:vAlign w:val="center"/>
          </w:tcPr>
          <w:p w14:paraId="6850E99C" w14:textId="70AB2F81" w:rsidR="00DA24F8" w:rsidRDefault="00DA24F8" w:rsidP="00DA24F8">
            <w:pPr>
              <w:jc w:val="center"/>
            </w:pPr>
            <w:r>
              <w:t>11 Listopada 28/3, Kwidzyn</w:t>
            </w:r>
          </w:p>
        </w:tc>
        <w:tc>
          <w:tcPr>
            <w:tcW w:w="2156" w:type="dxa"/>
            <w:vAlign w:val="center"/>
          </w:tcPr>
          <w:p w14:paraId="031EF339" w14:textId="3CE32D84" w:rsidR="00DA24F8" w:rsidRDefault="00DA24F8" w:rsidP="00DA24F8">
            <w:pPr>
              <w:jc w:val="center"/>
            </w:pPr>
            <w:r w:rsidRPr="00DA633A">
              <w:t>-</w:t>
            </w:r>
          </w:p>
        </w:tc>
        <w:tc>
          <w:tcPr>
            <w:tcW w:w="1664" w:type="dxa"/>
            <w:vAlign w:val="center"/>
          </w:tcPr>
          <w:p w14:paraId="5565743F" w14:textId="5440374F" w:rsidR="00DA24F8" w:rsidRPr="00997801" w:rsidRDefault="00DA24F8" w:rsidP="00DA24F8">
            <w:pPr>
              <w:jc w:val="center"/>
            </w:pPr>
            <w:r w:rsidRPr="00DA633A">
              <w:t>-</w:t>
            </w:r>
          </w:p>
        </w:tc>
        <w:tc>
          <w:tcPr>
            <w:tcW w:w="1642" w:type="dxa"/>
          </w:tcPr>
          <w:p w14:paraId="30298AFA" w14:textId="1DCD9DA7" w:rsidR="00DA24F8" w:rsidRDefault="00DA24F8" w:rsidP="00DA24F8">
            <w:pPr>
              <w:spacing w:before="240"/>
              <w:jc w:val="center"/>
            </w:pPr>
            <w:r w:rsidRPr="00BD24E8">
              <w:t>-</w:t>
            </w:r>
          </w:p>
        </w:tc>
      </w:tr>
      <w:tr w:rsidR="00DA24F8" w:rsidRPr="00AF3DB6" w14:paraId="21AFF77A" w14:textId="77777777" w:rsidTr="00DA24F8">
        <w:tc>
          <w:tcPr>
            <w:tcW w:w="555" w:type="dxa"/>
            <w:vAlign w:val="center"/>
          </w:tcPr>
          <w:p w14:paraId="0F233554" w14:textId="04EE451A" w:rsidR="00DA24F8" w:rsidRDefault="00DA24F8" w:rsidP="00DA24F8">
            <w:pPr>
              <w:jc w:val="center"/>
            </w:pPr>
            <w:r>
              <w:t>55</w:t>
            </w:r>
          </w:p>
        </w:tc>
        <w:tc>
          <w:tcPr>
            <w:tcW w:w="4850" w:type="dxa"/>
            <w:vAlign w:val="center"/>
          </w:tcPr>
          <w:p w14:paraId="54C19388" w14:textId="45AEBC8D" w:rsidR="00DA24F8" w:rsidRPr="00DA24F8" w:rsidRDefault="00DA24F8" w:rsidP="00DA24F8">
            <w:pPr>
              <w:jc w:val="center"/>
              <w:rPr>
                <w:color w:val="000000" w:themeColor="text1"/>
              </w:rPr>
            </w:pPr>
            <w:r w:rsidRPr="0050214E">
              <w:rPr>
                <w:color w:val="000000" w:themeColor="text1"/>
              </w:rPr>
              <w:t>Szkolenie zawodowe</w:t>
            </w:r>
          </w:p>
        </w:tc>
        <w:tc>
          <w:tcPr>
            <w:tcW w:w="1498" w:type="dxa"/>
            <w:vAlign w:val="center"/>
          </w:tcPr>
          <w:p w14:paraId="2145B534" w14:textId="6432661A" w:rsidR="00DA24F8" w:rsidRDefault="00DA24F8" w:rsidP="00DA24F8">
            <w:pPr>
              <w:jc w:val="center"/>
            </w:pPr>
            <w:r>
              <w:t>07.11.2024</w:t>
            </w:r>
          </w:p>
        </w:tc>
        <w:tc>
          <w:tcPr>
            <w:tcW w:w="1577" w:type="dxa"/>
          </w:tcPr>
          <w:p w14:paraId="0A455BD8" w14:textId="02CAE74D" w:rsidR="00DA24F8" w:rsidRDefault="00DA24F8" w:rsidP="00DA24F8">
            <w:pPr>
              <w:spacing w:before="360" w:after="100" w:afterAutospacing="1"/>
              <w:jc w:val="center"/>
            </w:pPr>
            <w:r w:rsidRPr="001B470F">
              <w:t>08.00-1</w:t>
            </w:r>
            <w:r>
              <w:t>6</w:t>
            </w:r>
            <w:r w:rsidRPr="001B470F">
              <w:t>.00</w:t>
            </w:r>
          </w:p>
        </w:tc>
        <w:tc>
          <w:tcPr>
            <w:tcW w:w="1604" w:type="dxa"/>
            <w:vAlign w:val="center"/>
          </w:tcPr>
          <w:p w14:paraId="21E119AE" w14:textId="0AA62940" w:rsidR="00DA24F8" w:rsidRDefault="00DA24F8" w:rsidP="00DA24F8">
            <w:pPr>
              <w:jc w:val="center"/>
            </w:pPr>
            <w:r>
              <w:t>11 Listopada 28/3, Kwidzyn</w:t>
            </w:r>
          </w:p>
        </w:tc>
        <w:tc>
          <w:tcPr>
            <w:tcW w:w="2156" w:type="dxa"/>
            <w:vAlign w:val="center"/>
          </w:tcPr>
          <w:p w14:paraId="53A2E221" w14:textId="66273F10" w:rsidR="00DA24F8" w:rsidRDefault="00DA24F8" w:rsidP="00DA24F8">
            <w:pPr>
              <w:jc w:val="center"/>
            </w:pPr>
            <w:r w:rsidRPr="00DA633A">
              <w:t>-</w:t>
            </w:r>
          </w:p>
        </w:tc>
        <w:tc>
          <w:tcPr>
            <w:tcW w:w="1664" w:type="dxa"/>
            <w:vAlign w:val="center"/>
          </w:tcPr>
          <w:p w14:paraId="2AC9F57D" w14:textId="344E29AB" w:rsidR="00DA24F8" w:rsidRPr="00997801" w:rsidRDefault="00DA24F8" w:rsidP="00DA24F8">
            <w:pPr>
              <w:jc w:val="center"/>
            </w:pPr>
            <w:r w:rsidRPr="00DA633A">
              <w:t>-</w:t>
            </w:r>
          </w:p>
        </w:tc>
        <w:tc>
          <w:tcPr>
            <w:tcW w:w="1642" w:type="dxa"/>
          </w:tcPr>
          <w:p w14:paraId="20DB8CA9" w14:textId="03322C69" w:rsidR="00DA24F8" w:rsidRDefault="00DA24F8" w:rsidP="00DA24F8">
            <w:pPr>
              <w:spacing w:before="240"/>
              <w:jc w:val="center"/>
            </w:pPr>
            <w:r w:rsidRPr="00BD24E8">
              <w:t>-</w:t>
            </w:r>
          </w:p>
        </w:tc>
      </w:tr>
      <w:tr w:rsidR="00DA24F8" w:rsidRPr="00AF3DB6" w14:paraId="1CC08751" w14:textId="77777777" w:rsidTr="00DA24F8">
        <w:tc>
          <w:tcPr>
            <w:tcW w:w="555" w:type="dxa"/>
            <w:vAlign w:val="center"/>
          </w:tcPr>
          <w:p w14:paraId="0922EDA3" w14:textId="7AD38CDB" w:rsidR="00DA24F8" w:rsidRDefault="00DA24F8" w:rsidP="00DA24F8">
            <w:pPr>
              <w:jc w:val="center"/>
            </w:pPr>
            <w:r>
              <w:t>56</w:t>
            </w:r>
          </w:p>
        </w:tc>
        <w:tc>
          <w:tcPr>
            <w:tcW w:w="4850" w:type="dxa"/>
            <w:vAlign w:val="center"/>
          </w:tcPr>
          <w:p w14:paraId="1C034502" w14:textId="5B84579F" w:rsidR="00DA24F8" w:rsidRPr="00DA24F8" w:rsidRDefault="00DA24F8" w:rsidP="00DA24F8">
            <w:pPr>
              <w:jc w:val="center"/>
              <w:rPr>
                <w:color w:val="000000" w:themeColor="text1"/>
              </w:rPr>
            </w:pPr>
            <w:r w:rsidRPr="0050214E">
              <w:rPr>
                <w:color w:val="000000" w:themeColor="text1"/>
              </w:rPr>
              <w:t>Szkolenie zawodowe</w:t>
            </w:r>
          </w:p>
        </w:tc>
        <w:tc>
          <w:tcPr>
            <w:tcW w:w="1498" w:type="dxa"/>
            <w:vAlign w:val="center"/>
          </w:tcPr>
          <w:p w14:paraId="447B1972" w14:textId="67DFF5C2" w:rsidR="00DA24F8" w:rsidRDefault="00DA24F8" w:rsidP="00DA24F8">
            <w:pPr>
              <w:jc w:val="center"/>
            </w:pPr>
            <w:r>
              <w:t>08.11.2024</w:t>
            </w:r>
          </w:p>
        </w:tc>
        <w:tc>
          <w:tcPr>
            <w:tcW w:w="1577" w:type="dxa"/>
          </w:tcPr>
          <w:p w14:paraId="418BFB56" w14:textId="615646A6" w:rsidR="00DA24F8" w:rsidRDefault="00DA24F8" w:rsidP="00DA24F8">
            <w:pPr>
              <w:spacing w:before="360" w:after="100" w:afterAutospacing="1"/>
              <w:jc w:val="center"/>
            </w:pPr>
            <w:r w:rsidRPr="001B470F">
              <w:t>08.00-1</w:t>
            </w:r>
            <w:r>
              <w:t>6</w:t>
            </w:r>
            <w:r w:rsidRPr="001B470F">
              <w:t>.00</w:t>
            </w:r>
          </w:p>
        </w:tc>
        <w:tc>
          <w:tcPr>
            <w:tcW w:w="1604" w:type="dxa"/>
            <w:vAlign w:val="center"/>
          </w:tcPr>
          <w:p w14:paraId="3235F2AD" w14:textId="2389453B" w:rsidR="00DA24F8" w:rsidRDefault="00DA24F8" w:rsidP="00DA24F8">
            <w:pPr>
              <w:jc w:val="center"/>
            </w:pPr>
            <w:r>
              <w:t>11 Listopada 28/3, Kwidzyn</w:t>
            </w:r>
          </w:p>
        </w:tc>
        <w:tc>
          <w:tcPr>
            <w:tcW w:w="2156" w:type="dxa"/>
            <w:vAlign w:val="center"/>
          </w:tcPr>
          <w:p w14:paraId="5AABA7EB" w14:textId="680BB0E6" w:rsidR="00DA24F8" w:rsidRDefault="00DA24F8" w:rsidP="00DA24F8">
            <w:pPr>
              <w:jc w:val="center"/>
            </w:pPr>
            <w:r w:rsidRPr="00DA633A">
              <w:t>-</w:t>
            </w:r>
          </w:p>
        </w:tc>
        <w:tc>
          <w:tcPr>
            <w:tcW w:w="1664" w:type="dxa"/>
            <w:vAlign w:val="center"/>
          </w:tcPr>
          <w:p w14:paraId="0655D0BF" w14:textId="0AD61444" w:rsidR="00DA24F8" w:rsidRPr="00997801" w:rsidRDefault="00DA24F8" w:rsidP="00DA24F8">
            <w:pPr>
              <w:jc w:val="center"/>
            </w:pPr>
            <w:r w:rsidRPr="00DA633A">
              <w:t>-</w:t>
            </w:r>
          </w:p>
        </w:tc>
        <w:tc>
          <w:tcPr>
            <w:tcW w:w="1642" w:type="dxa"/>
          </w:tcPr>
          <w:p w14:paraId="2535D1DB" w14:textId="36DE7703" w:rsidR="00DA24F8" w:rsidRDefault="00DA24F8" w:rsidP="00DA24F8">
            <w:pPr>
              <w:spacing w:before="240"/>
              <w:jc w:val="center"/>
            </w:pPr>
            <w:r w:rsidRPr="00BD24E8">
              <w:t>-</w:t>
            </w:r>
          </w:p>
        </w:tc>
      </w:tr>
      <w:tr w:rsidR="00DA24F8" w:rsidRPr="00AF3DB6" w14:paraId="2E4A1071" w14:textId="77777777" w:rsidTr="00DA24F8">
        <w:tc>
          <w:tcPr>
            <w:tcW w:w="555" w:type="dxa"/>
            <w:vAlign w:val="center"/>
          </w:tcPr>
          <w:p w14:paraId="73CAE783" w14:textId="587F827A" w:rsidR="00DA24F8" w:rsidRDefault="00DA24F8" w:rsidP="00DA24F8">
            <w:pPr>
              <w:jc w:val="center"/>
            </w:pPr>
            <w:r>
              <w:t>57</w:t>
            </w:r>
          </w:p>
        </w:tc>
        <w:tc>
          <w:tcPr>
            <w:tcW w:w="4850" w:type="dxa"/>
            <w:vAlign w:val="center"/>
          </w:tcPr>
          <w:p w14:paraId="4A2083CD" w14:textId="1A7D09C7" w:rsidR="00DA24F8" w:rsidRPr="00DA24F8" w:rsidRDefault="00DA24F8" w:rsidP="00DA24F8">
            <w:pPr>
              <w:jc w:val="center"/>
              <w:rPr>
                <w:color w:val="000000" w:themeColor="text1"/>
              </w:rPr>
            </w:pPr>
            <w:r w:rsidRPr="00DA24F8">
              <w:rPr>
                <w:color w:val="000000" w:themeColor="text1"/>
              </w:rPr>
              <w:t>Szkolenie zawodowe</w:t>
            </w:r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1498" w:type="dxa"/>
            <w:vAlign w:val="center"/>
          </w:tcPr>
          <w:p w14:paraId="5C6D2903" w14:textId="66D16E8A" w:rsidR="00DA24F8" w:rsidRDefault="00DA24F8" w:rsidP="00DA24F8">
            <w:pPr>
              <w:jc w:val="center"/>
            </w:pPr>
            <w:r>
              <w:t>12.11.2024</w:t>
            </w:r>
          </w:p>
        </w:tc>
        <w:tc>
          <w:tcPr>
            <w:tcW w:w="1577" w:type="dxa"/>
          </w:tcPr>
          <w:p w14:paraId="62CB3440" w14:textId="6ED5AB2C" w:rsidR="00DA24F8" w:rsidRDefault="00DA24F8" w:rsidP="00DA24F8">
            <w:pPr>
              <w:spacing w:before="360" w:after="100" w:afterAutospacing="1"/>
              <w:jc w:val="center"/>
            </w:pPr>
            <w:r w:rsidRPr="001B470F">
              <w:t>08.00-1</w:t>
            </w:r>
            <w:r>
              <w:t>6</w:t>
            </w:r>
            <w:r w:rsidRPr="001B470F">
              <w:t>.00</w:t>
            </w:r>
          </w:p>
        </w:tc>
        <w:tc>
          <w:tcPr>
            <w:tcW w:w="1604" w:type="dxa"/>
            <w:vAlign w:val="center"/>
          </w:tcPr>
          <w:p w14:paraId="28A06520" w14:textId="6431BF20" w:rsidR="00DA24F8" w:rsidRDefault="00DA24F8" w:rsidP="00DA24F8">
            <w:pPr>
              <w:jc w:val="center"/>
            </w:pPr>
            <w:r>
              <w:t>11 Listopada 28/3, Kwidzyn</w:t>
            </w:r>
          </w:p>
        </w:tc>
        <w:tc>
          <w:tcPr>
            <w:tcW w:w="2156" w:type="dxa"/>
            <w:vAlign w:val="center"/>
          </w:tcPr>
          <w:p w14:paraId="2C54495A" w14:textId="2712E777" w:rsidR="00DA24F8" w:rsidRDefault="00DA24F8" w:rsidP="00DA24F8">
            <w:pPr>
              <w:jc w:val="center"/>
            </w:pPr>
            <w:r w:rsidRPr="00DA633A">
              <w:t>-</w:t>
            </w:r>
          </w:p>
        </w:tc>
        <w:tc>
          <w:tcPr>
            <w:tcW w:w="1664" w:type="dxa"/>
            <w:vAlign w:val="center"/>
          </w:tcPr>
          <w:p w14:paraId="388EDB89" w14:textId="5510279F" w:rsidR="00DA24F8" w:rsidRPr="00997801" w:rsidRDefault="00DA24F8" w:rsidP="00DA24F8">
            <w:pPr>
              <w:jc w:val="center"/>
            </w:pPr>
            <w:r w:rsidRPr="00DA633A">
              <w:t>-</w:t>
            </w:r>
          </w:p>
        </w:tc>
        <w:tc>
          <w:tcPr>
            <w:tcW w:w="1642" w:type="dxa"/>
          </w:tcPr>
          <w:p w14:paraId="5B88E871" w14:textId="0F8870C8" w:rsidR="00DA24F8" w:rsidRDefault="00DA24F8" w:rsidP="00DA24F8">
            <w:pPr>
              <w:spacing w:before="240"/>
              <w:jc w:val="center"/>
            </w:pPr>
            <w:r w:rsidRPr="00BD24E8">
              <w:t>-</w:t>
            </w:r>
          </w:p>
        </w:tc>
      </w:tr>
      <w:tr w:rsidR="00DA24F8" w:rsidRPr="00AF3DB6" w14:paraId="1BB0FF0D" w14:textId="77777777" w:rsidTr="00DA24F8">
        <w:tc>
          <w:tcPr>
            <w:tcW w:w="555" w:type="dxa"/>
            <w:vAlign w:val="center"/>
          </w:tcPr>
          <w:p w14:paraId="7E5239C7" w14:textId="4B280C54" w:rsidR="00DA24F8" w:rsidRDefault="00DA24F8" w:rsidP="00DA24F8">
            <w:pPr>
              <w:jc w:val="center"/>
            </w:pPr>
            <w:r>
              <w:t>58</w:t>
            </w:r>
          </w:p>
        </w:tc>
        <w:tc>
          <w:tcPr>
            <w:tcW w:w="4850" w:type="dxa"/>
            <w:vAlign w:val="center"/>
          </w:tcPr>
          <w:p w14:paraId="337F7DAE" w14:textId="5219CA6D" w:rsidR="00DA24F8" w:rsidRPr="006A007F" w:rsidRDefault="00DA24F8" w:rsidP="00DA24F8">
            <w:pPr>
              <w:jc w:val="center"/>
            </w:pPr>
            <w:r w:rsidRPr="006A007F">
              <w:t>Szkolenie zawodowe</w:t>
            </w:r>
            <w:r>
              <w:t xml:space="preserve"> </w:t>
            </w:r>
          </w:p>
        </w:tc>
        <w:tc>
          <w:tcPr>
            <w:tcW w:w="1498" w:type="dxa"/>
            <w:vAlign w:val="center"/>
          </w:tcPr>
          <w:p w14:paraId="3D0555C0" w14:textId="5F8797A8" w:rsidR="00DA24F8" w:rsidRDefault="00DA24F8" w:rsidP="00DA24F8">
            <w:pPr>
              <w:jc w:val="center"/>
            </w:pPr>
            <w:r>
              <w:t>13.11.2024</w:t>
            </w:r>
          </w:p>
        </w:tc>
        <w:tc>
          <w:tcPr>
            <w:tcW w:w="1577" w:type="dxa"/>
          </w:tcPr>
          <w:p w14:paraId="10B782EA" w14:textId="32FB473D" w:rsidR="00DA24F8" w:rsidRDefault="00DA24F8" w:rsidP="00DA24F8">
            <w:pPr>
              <w:spacing w:before="360" w:after="100" w:afterAutospacing="1"/>
              <w:jc w:val="center"/>
            </w:pPr>
            <w:r w:rsidRPr="001B470F">
              <w:t>08.00-1</w:t>
            </w:r>
            <w:r>
              <w:t>6</w:t>
            </w:r>
            <w:r w:rsidRPr="001B470F">
              <w:t>.00</w:t>
            </w:r>
          </w:p>
        </w:tc>
        <w:tc>
          <w:tcPr>
            <w:tcW w:w="1604" w:type="dxa"/>
            <w:vAlign w:val="center"/>
          </w:tcPr>
          <w:p w14:paraId="6B260E84" w14:textId="637E0E88" w:rsidR="00DA24F8" w:rsidRDefault="00DA24F8" w:rsidP="00DA24F8">
            <w:pPr>
              <w:jc w:val="center"/>
            </w:pPr>
            <w:r>
              <w:t>11 Listopada 28/3, Kwidzyn</w:t>
            </w:r>
          </w:p>
        </w:tc>
        <w:tc>
          <w:tcPr>
            <w:tcW w:w="2156" w:type="dxa"/>
            <w:vAlign w:val="center"/>
          </w:tcPr>
          <w:p w14:paraId="2E07D10B" w14:textId="79DFEC44" w:rsidR="00DA24F8" w:rsidRDefault="00DA24F8" w:rsidP="00DA24F8">
            <w:pPr>
              <w:jc w:val="center"/>
            </w:pPr>
            <w:r w:rsidRPr="00DA633A">
              <w:t>-</w:t>
            </w:r>
          </w:p>
        </w:tc>
        <w:tc>
          <w:tcPr>
            <w:tcW w:w="1664" w:type="dxa"/>
            <w:vAlign w:val="center"/>
          </w:tcPr>
          <w:p w14:paraId="7CEB6CD5" w14:textId="39171830" w:rsidR="00DA24F8" w:rsidRPr="00997801" w:rsidRDefault="00DA24F8" w:rsidP="00DA24F8">
            <w:pPr>
              <w:jc w:val="center"/>
            </w:pPr>
            <w:r w:rsidRPr="00DA633A">
              <w:t>-</w:t>
            </w:r>
          </w:p>
        </w:tc>
        <w:tc>
          <w:tcPr>
            <w:tcW w:w="1642" w:type="dxa"/>
          </w:tcPr>
          <w:p w14:paraId="6EBB1F69" w14:textId="005B661A" w:rsidR="00DA24F8" w:rsidRDefault="00DA24F8" w:rsidP="00DA24F8">
            <w:pPr>
              <w:spacing w:before="240"/>
              <w:jc w:val="center"/>
            </w:pPr>
            <w:r w:rsidRPr="00BD24E8">
              <w:t>-</w:t>
            </w:r>
          </w:p>
        </w:tc>
      </w:tr>
      <w:tr w:rsidR="00DA24F8" w:rsidRPr="00AF3DB6" w14:paraId="6D021341" w14:textId="77777777" w:rsidTr="00DA24F8">
        <w:tc>
          <w:tcPr>
            <w:tcW w:w="555" w:type="dxa"/>
            <w:vAlign w:val="center"/>
          </w:tcPr>
          <w:p w14:paraId="7582900D" w14:textId="3D598462" w:rsidR="00DA24F8" w:rsidRDefault="00DA24F8" w:rsidP="00DA24F8">
            <w:pPr>
              <w:jc w:val="center"/>
            </w:pPr>
            <w:r>
              <w:t>59</w:t>
            </w:r>
          </w:p>
        </w:tc>
        <w:tc>
          <w:tcPr>
            <w:tcW w:w="4850" w:type="dxa"/>
            <w:vAlign w:val="center"/>
          </w:tcPr>
          <w:p w14:paraId="2CDD464C" w14:textId="77425F2C" w:rsidR="00DA24F8" w:rsidRPr="006A007F" w:rsidRDefault="00DA24F8" w:rsidP="00DA24F8">
            <w:pPr>
              <w:jc w:val="center"/>
            </w:pPr>
            <w:r w:rsidRPr="006A007F">
              <w:t>Szkolenie zawodowe</w:t>
            </w:r>
            <w:r>
              <w:t xml:space="preserve"> </w:t>
            </w:r>
          </w:p>
        </w:tc>
        <w:tc>
          <w:tcPr>
            <w:tcW w:w="1498" w:type="dxa"/>
            <w:vAlign w:val="center"/>
          </w:tcPr>
          <w:p w14:paraId="3FDEA9F3" w14:textId="632BEA2A" w:rsidR="00DA24F8" w:rsidRDefault="00DA24F8" w:rsidP="00DA24F8">
            <w:pPr>
              <w:jc w:val="center"/>
            </w:pPr>
            <w:r>
              <w:t>14.11.2024</w:t>
            </w:r>
          </w:p>
        </w:tc>
        <w:tc>
          <w:tcPr>
            <w:tcW w:w="1577" w:type="dxa"/>
          </w:tcPr>
          <w:p w14:paraId="5C2AAF09" w14:textId="4DAE3BD5" w:rsidR="00DA24F8" w:rsidRDefault="00DA24F8" w:rsidP="00DA24F8">
            <w:pPr>
              <w:spacing w:before="360" w:after="100" w:afterAutospacing="1"/>
              <w:jc w:val="center"/>
            </w:pPr>
            <w:r w:rsidRPr="002A19A6">
              <w:t>08.00-15.00</w:t>
            </w:r>
          </w:p>
        </w:tc>
        <w:tc>
          <w:tcPr>
            <w:tcW w:w="1604" w:type="dxa"/>
            <w:vAlign w:val="center"/>
          </w:tcPr>
          <w:p w14:paraId="6C89CB5A" w14:textId="7600646D" w:rsidR="00DA24F8" w:rsidRDefault="00DA24F8" w:rsidP="00DA24F8">
            <w:pPr>
              <w:jc w:val="center"/>
            </w:pPr>
            <w:r>
              <w:t>11 Listopada 28/3, Kwidzyn</w:t>
            </w:r>
          </w:p>
        </w:tc>
        <w:tc>
          <w:tcPr>
            <w:tcW w:w="2156" w:type="dxa"/>
            <w:vAlign w:val="center"/>
          </w:tcPr>
          <w:p w14:paraId="7D4B28CA" w14:textId="79275944" w:rsidR="00DA24F8" w:rsidRDefault="00DA24F8" w:rsidP="00DA24F8">
            <w:pPr>
              <w:jc w:val="center"/>
            </w:pPr>
            <w:r w:rsidRPr="00DA633A">
              <w:t>-</w:t>
            </w:r>
          </w:p>
        </w:tc>
        <w:tc>
          <w:tcPr>
            <w:tcW w:w="1664" w:type="dxa"/>
            <w:vAlign w:val="center"/>
          </w:tcPr>
          <w:p w14:paraId="4768B934" w14:textId="2FD8EF20" w:rsidR="00DA24F8" w:rsidRPr="00997801" w:rsidRDefault="00DA24F8" w:rsidP="00DA24F8">
            <w:pPr>
              <w:jc w:val="center"/>
            </w:pPr>
            <w:r w:rsidRPr="00DA633A">
              <w:t>-</w:t>
            </w:r>
          </w:p>
        </w:tc>
        <w:tc>
          <w:tcPr>
            <w:tcW w:w="1642" w:type="dxa"/>
          </w:tcPr>
          <w:p w14:paraId="1795E86B" w14:textId="4D68A4D3" w:rsidR="00DA24F8" w:rsidRDefault="00DA24F8" w:rsidP="00DA24F8">
            <w:pPr>
              <w:spacing w:before="240"/>
              <w:jc w:val="center"/>
            </w:pPr>
            <w:r w:rsidRPr="00BD24E8">
              <w:t>-</w:t>
            </w:r>
          </w:p>
        </w:tc>
      </w:tr>
      <w:tr w:rsidR="00DA24F8" w:rsidRPr="00AF3DB6" w14:paraId="3E209F37" w14:textId="77777777" w:rsidTr="00DA24F8">
        <w:tc>
          <w:tcPr>
            <w:tcW w:w="555" w:type="dxa"/>
            <w:vAlign w:val="center"/>
          </w:tcPr>
          <w:p w14:paraId="44A7823A" w14:textId="46CF99A1" w:rsidR="00DA24F8" w:rsidRDefault="00DA24F8" w:rsidP="00DA24F8">
            <w:pPr>
              <w:jc w:val="center"/>
            </w:pPr>
            <w:r>
              <w:t>60</w:t>
            </w:r>
          </w:p>
        </w:tc>
        <w:tc>
          <w:tcPr>
            <w:tcW w:w="4850" w:type="dxa"/>
            <w:vAlign w:val="center"/>
          </w:tcPr>
          <w:p w14:paraId="693BCB0D" w14:textId="13D6644C" w:rsidR="00DA24F8" w:rsidRPr="006A007F" w:rsidRDefault="00DA24F8" w:rsidP="00DA24F8">
            <w:pPr>
              <w:jc w:val="center"/>
            </w:pPr>
            <w:r w:rsidRPr="006A007F">
              <w:t>Szkolenie zawodowe</w:t>
            </w:r>
            <w:r>
              <w:t xml:space="preserve"> </w:t>
            </w:r>
          </w:p>
        </w:tc>
        <w:tc>
          <w:tcPr>
            <w:tcW w:w="1498" w:type="dxa"/>
            <w:vAlign w:val="center"/>
          </w:tcPr>
          <w:p w14:paraId="35E9A5B6" w14:textId="1A0DC703" w:rsidR="00DA24F8" w:rsidRDefault="00DA24F8" w:rsidP="00DA24F8">
            <w:pPr>
              <w:jc w:val="center"/>
            </w:pPr>
            <w:r>
              <w:t>15.11.2024</w:t>
            </w:r>
          </w:p>
        </w:tc>
        <w:tc>
          <w:tcPr>
            <w:tcW w:w="1577" w:type="dxa"/>
          </w:tcPr>
          <w:p w14:paraId="5F8717D9" w14:textId="36FFF06E" w:rsidR="00DA24F8" w:rsidRDefault="00DA24F8" w:rsidP="00DA24F8">
            <w:pPr>
              <w:spacing w:before="360" w:after="100" w:afterAutospacing="1"/>
              <w:jc w:val="center"/>
            </w:pPr>
            <w:r w:rsidRPr="002A19A6">
              <w:t>08.00-1</w:t>
            </w:r>
            <w:r>
              <w:t>5.00</w:t>
            </w:r>
          </w:p>
        </w:tc>
        <w:tc>
          <w:tcPr>
            <w:tcW w:w="1604" w:type="dxa"/>
            <w:vAlign w:val="center"/>
          </w:tcPr>
          <w:p w14:paraId="5CAACCC7" w14:textId="08198E74" w:rsidR="00DA24F8" w:rsidRDefault="00DA24F8" w:rsidP="00DA24F8">
            <w:pPr>
              <w:jc w:val="center"/>
            </w:pPr>
            <w:r>
              <w:t>11 Listopada 28/3, Kwidzyn</w:t>
            </w:r>
          </w:p>
        </w:tc>
        <w:tc>
          <w:tcPr>
            <w:tcW w:w="2156" w:type="dxa"/>
            <w:vAlign w:val="center"/>
          </w:tcPr>
          <w:p w14:paraId="1F7ECC2E" w14:textId="7866FAD0" w:rsidR="00DA24F8" w:rsidRDefault="00DA24F8" w:rsidP="00DA24F8">
            <w:pPr>
              <w:jc w:val="center"/>
            </w:pPr>
            <w:r w:rsidRPr="00DA633A">
              <w:t>-</w:t>
            </w:r>
          </w:p>
        </w:tc>
        <w:tc>
          <w:tcPr>
            <w:tcW w:w="1664" w:type="dxa"/>
            <w:vAlign w:val="center"/>
          </w:tcPr>
          <w:p w14:paraId="5E6BCB0A" w14:textId="18848DA6" w:rsidR="00DA24F8" w:rsidRPr="00997801" w:rsidRDefault="00DA24F8" w:rsidP="00DA24F8">
            <w:pPr>
              <w:jc w:val="center"/>
            </w:pPr>
            <w:r w:rsidRPr="00DA633A">
              <w:t>-</w:t>
            </w:r>
          </w:p>
        </w:tc>
        <w:tc>
          <w:tcPr>
            <w:tcW w:w="1642" w:type="dxa"/>
          </w:tcPr>
          <w:p w14:paraId="68591FAA" w14:textId="42880107" w:rsidR="00DA24F8" w:rsidRDefault="00DA24F8" w:rsidP="00DA24F8">
            <w:pPr>
              <w:spacing w:before="240"/>
              <w:jc w:val="center"/>
            </w:pPr>
            <w:r w:rsidRPr="00BD24E8">
              <w:t>-</w:t>
            </w:r>
          </w:p>
        </w:tc>
      </w:tr>
      <w:tr w:rsidR="00DA24F8" w:rsidRPr="00AF3DB6" w14:paraId="791FB84A" w14:textId="77777777" w:rsidTr="00DA24F8">
        <w:tc>
          <w:tcPr>
            <w:tcW w:w="555" w:type="dxa"/>
            <w:vAlign w:val="center"/>
          </w:tcPr>
          <w:p w14:paraId="52DC19D4" w14:textId="79C06DDD" w:rsidR="00DA24F8" w:rsidRDefault="00DA24F8" w:rsidP="00DA24F8">
            <w:pPr>
              <w:jc w:val="center"/>
            </w:pPr>
            <w:r>
              <w:t>61</w:t>
            </w:r>
          </w:p>
        </w:tc>
        <w:tc>
          <w:tcPr>
            <w:tcW w:w="4850" w:type="dxa"/>
            <w:vAlign w:val="center"/>
          </w:tcPr>
          <w:p w14:paraId="60D7AD1C" w14:textId="6CC83CD9" w:rsidR="00DA24F8" w:rsidRPr="006A007F" w:rsidRDefault="00DA24F8" w:rsidP="00DA24F8">
            <w:pPr>
              <w:jc w:val="center"/>
            </w:pPr>
            <w:r w:rsidRPr="006A007F">
              <w:t>Szkolenie zawodowe</w:t>
            </w:r>
          </w:p>
        </w:tc>
        <w:tc>
          <w:tcPr>
            <w:tcW w:w="1498" w:type="dxa"/>
            <w:vAlign w:val="center"/>
          </w:tcPr>
          <w:p w14:paraId="4D18F5DF" w14:textId="7D9435F9" w:rsidR="00DA24F8" w:rsidRDefault="00DA24F8" w:rsidP="00DA24F8">
            <w:pPr>
              <w:jc w:val="center"/>
            </w:pPr>
            <w:r>
              <w:t>18.11.2024</w:t>
            </w:r>
          </w:p>
        </w:tc>
        <w:tc>
          <w:tcPr>
            <w:tcW w:w="1577" w:type="dxa"/>
          </w:tcPr>
          <w:p w14:paraId="519D38AA" w14:textId="2E1A7BBE" w:rsidR="00DA24F8" w:rsidRDefault="00DA24F8" w:rsidP="00DA24F8">
            <w:pPr>
              <w:spacing w:before="360" w:after="100" w:afterAutospacing="1"/>
              <w:jc w:val="center"/>
            </w:pPr>
            <w:r w:rsidRPr="002A19A6">
              <w:t>08.00-1</w:t>
            </w:r>
            <w:r>
              <w:t>5</w:t>
            </w:r>
            <w:r w:rsidRPr="002A19A6">
              <w:t>.</w:t>
            </w:r>
            <w:r>
              <w:t>0</w:t>
            </w:r>
            <w:r w:rsidRPr="002A19A6">
              <w:t>0</w:t>
            </w:r>
          </w:p>
        </w:tc>
        <w:tc>
          <w:tcPr>
            <w:tcW w:w="1604" w:type="dxa"/>
            <w:vAlign w:val="center"/>
          </w:tcPr>
          <w:p w14:paraId="1793A4A2" w14:textId="577ABE7F" w:rsidR="00DA24F8" w:rsidRDefault="00DA24F8" w:rsidP="00DA24F8">
            <w:pPr>
              <w:jc w:val="center"/>
            </w:pPr>
            <w:r>
              <w:t>11 Listopada 28/3, Kwidzyn</w:t>
            </w:r>
          </w:p>
        </w:tc>
        <w:tc>
          <w:tcPr>
            <w:tcW w:w="2156" w:type="dxa"/>
            <w:vAlign w:val="center"/>
          </w:tcPr>
          <w:p w14:paraId="161F8A49" w14:textId="1EDE9020" w:rsidR="00DA24F8" w:rsidRDefault="00DA24F8" w:rsidP="00DA24F8">
            <w:pPr>
              <w:jc w:val="center"/>
            </w:pPr>
            <w:r w:rsidRPr="00DA633A">
              <w:t>-</w:t>
            </w:r>
          </w:p>
        </w:tc>
        <w:tc>
          <w:tcPr>
            <w:tcW w:w="1664" w:type="dxa"/>
            <w:vAlign w:val="center"/>
          </w:tcPr>
          <w:p w14:paraId="5308C52C" w14:textId="5C27D6CF" w:rsidR="00DA24F8" w:rsidRPr="00997801" w:rsidRDefault="00DA24F8" w:rsidP="00DA24F8">
            <w:pPr>
              <w:jc w:val="center"/>
            </w:pPr>
            <w:r w:rsidRPr="00DA633A">
              <w:t>-</w:t>
            </w:r>
          </w:p>
        </w:tc>
        <w:tc>
          <w:tcPr>
            <w:tcW w:w="1642" w:type="dxa"/>
          </w:tcPr>
          <w:p w14:paraId="1280FABC" w14:textId="769C519E" w:rsidR="00DA24F8" w:rsidRDefault="00DA24F8" w:rsidP="00DA24F8">
            <w:pPr>
              <w:spacing w:before="240"/>
              <w:jc w:val="center"/>
            </w:pPr>
            <w:r w:rsidRPr="00BD24E8">
              <w:t>-</w:t>
            </w:r>
          </w:p>
        </w:tc>
      </w:tr>
      <w:tr w:rsidR="00DA24F8" w:rsidRPr="00AF3DB6" w14:paraId="35EB3B36" w14:textId="77777777" w:rsidTr="00DA24F8">
        <w:tc>
          <w:tcPr>
            <w:tcW w:w="555" w:type="dxa"/>
            <w:vAlign w:val="center"/>
          </w:tcPr>
          <w:p w14:paraId="079F6419" w14:textId="54404122" w:rsidR="00DA24F8" w:rsidRDefault="00DA24F8" w:rsidP="00DA24F8">
            <w:pPr>
              <w:jc w:val="center"/>
            </w:pPr>
            <w:r>
              <w:t>62</w:t>
            </w:r>
          </w:p>
        </w:tc>
        <w:tc>
          <w:tcPr>
            <w:tcW w:w="4850" w:type="dxa"/>
            <w:vAlign w:val="center"/>
          </w:tcPr>
          <w:p w14:paraId="08CFC0A4" w14:textId="4E6D52B7" w:rsidR="00DA24F8" w:rsidRPr="006A007F" w:rsidRDefault="00DA24F8" w:rsidP="00DA24F8">
            <w:pPr>
              <w:jc w:val="center"/>
            </w:pPr>
            <w:r w:rsidRPr="006A007F">
              <w:t>Szkolenie zawodowe</w:t>
            </w:r>
          </w:p>
        </w:tc>
        <w:tc>
          <w:tcPr>
            <w:tcW w:w="1498" w:type="dxa"/>
            <w:vAlign w:val="center"/>
          </w:tcPr>
          <w:p w14:paraId="251E17D7" w14:textId="03E44102" w:rsidR="00DA24F8" w:rsidRDefault="00DA24F8" w:rsidP="00DA24F8">
            <w:pPr>
              <w:jc w:val="center"/>
            </w:pPr>
            <w:r>
              <w:t>19.11</w:t>
            </w:r>
            <w:bookmarkStart w:id="0" w:name="_GoBack"/>
            <w:bookmarkEnd w:id="0"/>
            <w:r>
              <w:t>.2024</w:t>
            </w:r>
          </w:p>
        </w:tc>
        <w:tc>
          <w:tcPr>
            <w:tcW w:w="1577" w:type="dxa"/>
          </w:tcPr>
          <w:p w14:paraId="0E8558CB" w14:textId="6D216D11" w:rsidR="00DA24F8" w:rsidRDefault="00DA24F8" w:rsidP="00DA24F8">
            <w:pPr>
              <w:spacing w:before="360" w:after="100" w:afterAutospacing="1"/>
              <w:jc w:val="center"/>
            </w:pPr>
            <w:r w:rsidRPr="002A19A6">
              <w:t>08.00-1</w:t>
            </w:r>
            <w:r>
              <w:t>5</w:t>
            </w:r>
            <w:r w:rsidRPr="002A19A6">
              <w:t>.</w:t>
            </w:r>
            <w:r>
              <w:t>0</w:t>
            </w:r>
            <w:r w:rsidRPr="002A19A6">
              <w:t>0</w:t>
            </w:r>
          </w:p>
        </w:tc>
        <w:tc>
          <w:tcPr>
            <w:tcW w:w="1604" w:type="dxa"/>
            <w:vAlign w:val="center"/>
          </w:tcPr>
          <w:p w14:paraId="2CAC1460" w14:textId="1AEAFD7C" w:rsidR="00DA24F8" w:rsidRDefault="00DA24F8" w:rsidP="00DA24F8">
            <w:pPr>
              <w:jc w:val="center"/>
            </w:pPr>
            <w:r>
              <w:t>11 Listopada 28/3, Kwidzyn</w:t>
            </w:r>
          </w:p>
        </w:tc>
        <w:tc>
          <w:tcPr>
            <w:tcW w:w="2156" w:type="dxa"/>
            <w:vAlign w:val="center"/>
          </w:tcPr>
          <w:p w14:paraId="60967C4B" w14:textId="065D89BC" w:rsidR="00DA24F8" w:rsidRDefault="00DA24F8" w:rsidP="00DA24F8">
            <w:pPr>
              <w:jc w:val="center"/>
            </w:pPr>
            <w:r w:rsidRPr="00DA633A">
              <w:t>-</w:t>
            </w:r>
          </w:p>
        </w:tc>
        <w:tc>
          <w:tcPr>
            <w:tcW w:w="1664" w:type="dxa"/>
            <w:vAlign w:val="center"/>
          </w:tcPr>
          <w:p w14:paraId="082B25C9" w14:textId="6BED13D6" w:rsidR="00DA24F8" w:rsidRPr="00997801" w:rsidRDefault="00DA24F8" w:rsidP="00DA24F8">
            <w:pPr>
              <w:jc w:val="center"/>
            </w:pPr>
            <w:r w:rsidRPr="00DA633A">
              <w:t>-</w:t>
            </w:r>
          </w:p>
        </w:tc>
        <w:tc>
          <w:tcPr>
            <w:tcW w:w="1642" w:type="dxa"/>
          </w:tcPr>
          <w:p w14:paraId="7A555001" w14:textId="65F3FFB3" w:rsidR="00DA24F8" w:rsidRDefault="00DA24F8" w:rsidP="00DA24F8">
            <w:pPr>
              <w:spacing w:before="240"/>
              <w:jc w:val="center"/>
            </w:pPr>
            <w:r w:rsidRPr="00BD24E8">
              <w:t>-</w:t>
            </w:r>
          </w:p>
        </w:tc>
      </w:tr>
    </w:tbl>
    <w:p w14:paraId="6ADDB62E" w14:textId="77777777" w:rsidR="00D93707" w:rsidRPr="00D639A4" w:rsidRDefault="00D93707" w:rsidP="00D639A4">
      <w:pPr>
        <w:tabs>
          <w:tab w:val="left" w:pos="2370"/>
        </w:tabs>
      </w:pPr>
    </w:p>
    <w:sectPr w:rsidR="00D93707" w:rsidRPr="00D639A4" w:rsidSect="003A4A71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788" w:bottom="1418" w:left="1559" w:header="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4B74D9" w14:textId="77777777" w:rsidR="003B6C2C" w:rsidRDefault="003B6C2C">
      <w:r>
        <w:separator/>
      </w:r>
    </w:p>
  </w:endnote>
  <w:endnote w:type="continuationSeparator" w:id="0">
    <w:p w14:paraId="50FA05E3" w14:textId="77777777" w:rsidR="003B6C2C" w:rsidRDefault="003B6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19A412" w14:textId="77777777" w:rsidR="00086138" w:rsidRPr="00124D4A" w:rsidRDefault="00086138" w:rsidP="009A4ACC">
    <w:pPr>
      <w:pStyle w:val="Stopka"/>
      <w:ind w:left="-113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EE2C9B" w14:textId="77777777" w:rsidR="00086138" w:rsidRDefault="00086138" w:rsidP="00C12E28">
    <w:pPr>
      <w:pStyle w:val="Stopka"/>
      <w:tabs>
        <w:tab w:val="clear" w:pos="9072"/>
        <w:tab w:val="right" w:pos="8647"/>
      </w:tabs>
      <w:ind w:left="-1134" w:hanging="142"/>
      <w:jc w:val="center"/>
    </w:pPr>
    <w:r>
      <w:rPr>
        <w:noProof/>
      </w:rPr>
      <w:drawing>
        <wp:inline distT="0" distB="0" distL="0" distR="0" wp14:anchorId="4766E496" wp14:editId="515C39A4">
          <wp:extent cx="7346700" cy="617220"/>
          <wp:effectExtent l="0" t="0" r="6985" b="0"/>
          <wp:docPr id="2" name="Obraz 2" descr="DEPARTAMENT EUROPEJSKIEGO FUNDUSZU SPOŁECZNEGO, Urząd Marszałkowski Województwa Pomorskiego, ul. Okopowa 21/27, 80-810 Gdańsk, tel. 58 32 68 190, e-mail: defs@pomorskie.eu, www.funduszeuepomorskie.pl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ół 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4209" cy="621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320F06" w14:textId="77777777" w:rsidR="00086138" w:rsidRPr="00B01F08" w:rsidRDefault="00086138" w:rsidP="00C8100D">
    <w:pPr>
      <w:pStyle w:val="Stopka"/>
      <w:ind w:left="-113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E56EAE" w14:textId="77777777" w:rsidR="003B6C2C" w:rsidRDefault="003B6C2C">
      <w:r>
        <w:separator/>
      </w:r>
    </w:p>
  </w:footnote>
  <w:footnote w:type="continuationSeparator" w:id="0">
    <w:p w14:paraId="2A10CE89" w14:textId="77777777" w:rsidR="003B6C2C" w:rsidRDefault="003B6C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A49A31" w14:textId="77777777" w:rsidR="00086138" w:rsidRDefault="00086138" w:rsidP="009A4ACC">
    <w:pPr>
      <w:pStyle w:val="Nagwek"/>
      <w:ind w:left="-1134"/>
    </w:pPr>
  </w:p>
  <w:p w14:paraId="74BC3CAA" w14:textId="77777777" w:rsidR="00086138" w:rsidRDefault="00086138" w:rsidP="009A4ACC">
    <w:pPr>
      <w:pStyle w:val="Nagwek"/>
      <w:ind w:left="-113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32FACC" w14:textId="77777777" w:rsidR="00086138" w:rsidRDefault="00086138" w:rsidP="00C8100D">
    <w:pPr>
      <w:pStyle w:val="Nagwek"/>
      <w:tabs>
        <w:tab w:val="clear" w:pos="4536"/>
        <w:tab w:val="center" w:pos="4962"/>
      </w:tabs>
      <w:ind w:left="-99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F9E894D" wp14:editId="40062930">
          <wp:simplePos x="0" y="0"/>
          <wp:positionH relativeFrom="margin">
            <wp:align>center</wp:align>
          </wp:positionH>
          <wp:positionV relativeFrom="paragraph">
            <wp:posOffset>140335</wp:posOffset>
          </wp:positionV>
          <wp:extent cx="6977379" cy="818515"/>
          <wp:effectExtent l="0" t="0" r="0" b="635"/>
          <wp:wrapNone/>
          <wp:docPr id="19" name="Obraz 19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7379" cy="818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4CC400B" w14:textId="77777777" w:rsidR="00086138" w:rsidRDefault="00086138" w:rsidP="00DD00AB">
    <w:pPr>
      <w:pStyle w:val="Nagwek"/>
      <w:tabs>
        <w:tab w:val="clear" w:pos="4536"/>
        <w:tab w:val="clear" w:pos="9072"/>
        <w:tab w:val="left" w:pos="3583"/>
      </w:tabs>
      <w:ind w:left="-99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34062"/>
    <w:multiLevelType w:val="hybridMultilevel"/>
    <w:tmpl w:val="62165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F7979"/>
    <w:multiLevelType w:val="hybridMultilevel"/>
    <w:tmpl w:val="ACBAF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332745"/>
    <w:multiLevelType w:val="hybridMultilevel"/>
    <w:tmpl w:val="F7BA554C"/>
    <w:lvl w:ilvl="0" w:tplc="F6E68C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3F7504"/>
    <w:multiLevelType w:val="hybridMultilevel"/>
    <w:tmpl w:val="AF362E54"/>
    <w:lvl w:ilvl="0" w:tplc="F0488E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E895013"/>
    <w:multiLevelType w:val="hybridMultilevel"/>
    <w:tmpl w:val="609A536E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D10D7B"/>
    <w:multiLevelType w:val="hybridMultilevel"/>
    <w:tmpl w:val="1FDA43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A35C0A"/>
    <w:multiLevelType w:val="multilevel"/>
    <w:tmpl w:val="428E9EAC"/>
    <w:numStyleLink w:val="Lista1"/>
  </w:abstractNum>
  <w:num w:numId="1">
    <w:abstractNumId w:val="4"/>
  </w:num>
  <w:num w:numId="2">
    <w:abstractNumId w:val="7"/>
  </w:num>
  <w:num w:numId="3">
    <w:abstractNumId w:val="5"/>
  </w:num>
  <w:num w:numId="4">
    <w:abstractNumId w:val="0"/>
  </w:num>
  <w:num w:numId="5">
    <w:abstractNumId w:val="6"/>
  </w:num>
  <w:num w:numId="6">
    <w:abstractNumId w:val="1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C02C5F67-E33F-42B0-BAC2-562407A43028}"/>
  </w:docVars>
  <w:rsids>
    <w:rsidRoot w:val="001A02A1"/>
    <w:rsid w:val="000174EA"/>
    <w:rsid w:val="0003098C"/>
    <w:rsid w:val="000364DF"/>
    <w:rsid w:val="000449BE"/>
    <w:rsid w:val="00061F20"/>
    <w:rsid w:val="00080D83"/>
    <w:rsid w:val="000829EF"/>
    <w:rsid w:val="00086138"/>
    <w:rsid w:val="00087576"/>
    <w:rsid w:val="00091734"/>
    <w:rsid w:val="000A3836"/>
    <w:rsid w:val="000D23A2"/>
    <w:rsid w:val="000D283E"/>
    <w:rsid w:val="00120BC8"/>
    <w:rsid w:val="00124D4A"/>
    <w:rsid w:val="001304E7"/>
    <w:rsid w:val="00130B23"/>
    <w:rsid w:val="00141A58"/>
    <w:rsid w:val="001520FF"/>
    <w:rsid w:val="001858B6"/>
    <w:rsid w:val="001A02A1"/>
    <w:rsid w:val="001A3D33"/>
    <w:rsid w:val="001B210F"/>
    <w:rsid w:val="001D059A"/>
    <w:rsid w:val="00200923"/>
    <w:rsid w:val="00215B6D"/>
    <w:rsid w:val="00241C1F"/>
    <w:rsid w:val="002425AE"/>
    <w:rsid w:val="002529E4"/>
    <w:rsid w:val="0025406C"/>
    <w:rsid w:val="002672E3"/>
    <w:rsid w:val="002918E3"/>
    <w:rsid w:val="002A1D7C"/>
    <w:rsid w:val="002C6347"/>
    <w:rsid w:val="00315901"/>
    <w:rsid w:val="00320AAC"/>
    <w:rsid w:val="00321ECF"/>
    <w:rsid w:val="00325198"/>
    <w:rsid w:val="00333E3B"/>
    <w:rsid w:val="003514B1"/>
    <w:rsid w:val="003526F5"/>
    <w:rsid w:val="0035482A"/>
    <w:rsid w:val="003569E3"/>
    <w:rsid w:val="003619F2"/>
    <w:rsid w:val="00365820"/>
    <w:rsid w:val="00386C9D"/>
    <w:rsid w:val="00395C3D"/>
    <w:rsid w:val="0039693E"/>
    <w:rsid w:val="003A4A71"/>
    <w:rsid w:val="003B6C2C"/>
    <w:rsid w:val="003C554F"/>
    <w:rsid w:val="00400084"/>
    <w:rsid w:val="0040149C"/>
    <w:rsid w:val="00413554"/>
    <w:rsid w:val="00414478"/>
    <w:rsid w:val="004430F4"/>
    <w:rsid w:val="00464281"/>
    <w:rsid w:val="00475975"/>
    <w:rsid w:val="0048356A"/>
    <w:rsid w:val="00492BD3"/>
    <w:rsid w:val="004B38AD"/>
    <w:rsid w:val="004B4BC1"/>
    <w:rsid w:val="004B70BD"/>
    <w:rsid w:val="004C303B"/>
    <w:rsid w:val="004C68E6"/>
    <w:rsid w:val="004D6317"/>
    <w:rsid w:val="004E330F"/>
    <w:rsid w:val="004F2F83"/>
    <w:rsid w:val="004F6B08"/>
    <w:rsid w:val="0052111D"/>
    <w:rsid w:val="005310EF"/>
    <w:rsid w:val="00556687"/>
    <w:rsid w:val="005760A9"/>
    <w:rsid w:val="00594464"/>
    <w:rsid w:val="005B0144"/>
    <w:rsid w:val="005B6AD4"/>
    <w:rsid w:val="00604D9F"/>
    <w:rsid w:val="006110BE"/>
    <w:rsid w:val="0061767F"/>
    <w:rsid w:val="00622781"/>
    <w:rsid w:val="006261B8"/>
    <w:rsid w:val="0064017E"/>
    <w:rsid w:val="00640BFF"/>
    <w:rsid w:val="0066032A"/>
    <w:rsid w:val="00665A91"/>
    <w:rsid w:val="0069621B"/>
    <w:rsid w:val="006A007F"/>
    <w:rsid w:val="006A6F6C"/>
    <w:rsid w:val="006B4267"/>
    <w:rsid w:val="006C581E"/>
    <w:rsid w:val="006F0C63"/>
    <w:rsid w:val="006F209E"/>
    <w:rsid w:val="00701B4A"/>
    <w:rsid w:val="0072070C"/>
    <w:rsid w:val="00727F94"/>
    <w:rsid w:val="007337EB"/>
    <w:rsid w:val="0073462B"/>
    <w:rsid w:val="00745D18"/>
    <w:rsid w:val="007550BA"/>
    <w:rsid w:val="00776530"/>
    <w:rsid w:val="00780EAE"/>
    <w:rsid w:val="00791E8E"/>
    <w:rsid w:val="007A0109"/>
    <w:rsid w:val="007B2500"/>
    <w:rsid w:val="007B5688"/>
    <w:rsid w:val="007C4B4C"/>
    <w:rsid w:val="007D61D6"/>
    <w:rsid w:val="007E1B19"/>
    <w:rsid w:val="007E26A0"/>
    <w:rsid w:val="007F3623"/>
    <w:rsid w:val="00827311"/>
    <w:rsid w:val="00834BB4"/>
    <w:rsid w:val="00835187"/>
    <w:rsid w:val="00872BAB"/>
    <w:rsid w:val="008731A1"/>
    <w:rsid w:val="00873501"/>
    <w:rsid w:val="00876326"/>
    <w:rsid w:val="00876374"/>
    <w:rsid w:val="00886E83"/>
    <w:rsid w:val="008945D9"/>
    <w:rsid w:val="008C52E2"/>
    <w:rsid w:val="008C77E1"/>
    <w:rsid w:val="009150A9"/>
    <w:rsid w:val="009706FB"/>
    <w:rsid w:val="009726FB"/>
    <w:rsid w:val="00997801"/>
    <w:rsid w:val="009A4ACC"/>
    <w:rsid w:val="009B268D"/>
    <w:rsid w:val="009C092E"/>
    <w:rsid w:val="009D71C1"/>
    <w:rsid w:val="009E219E"/>
    <w:rsid w:val="009F2A29"/>
    <w:rsid w:val="009F2CF0"/>
    <w:rsid w:val="00A0160D"/>
    <w:rsid w:val="00A04690"/>
    <w:rsid w:val="00A27F01"/>
    <w:rsid w:val="00A40DD3"/>
    <w:rsid w:val="00A41E67"/>
    <w:rsid w:val="00A830EB"/>
    <w:rsid w:val="00A8311B"/>
    <w:rsid w:val="00A87D00"/>
    <w:rsid w:val="00A943F4"/>
    <w:rsid w:val="00AA0ACF"/>
    <w:rsid w:val="00AD1EFE"/>
    <w:rsid w:val="00AD51FC"/>
    <w:rsid w:val="00AD7E56"/>
    <w:rsid w:val="00B01F08"/>
    <w:rsid w:val="00B16E8F"/>
    <w:rsid w:val="00B2442F"/>
    <w:rsid w:val="00B30401"/>
    <w:rsid w:val="00B5746B"/>
    <w:rsid w:val="00B6637D"/>
    <w:rsid w:val="00B869EC"/>
    <w:rsid w:val="00BA7158"/>
    <w:rsid w:val="00BB1E9F"/>
    <w:rsid w:val="00BB609B"/>
    <w:rsid w:val="00BB6BCC"/>
    <w:rsid w:val="00BB76D0"/>
    <w:rsid w:val="00BC363C"/>
    <w:rsid w:val="00BD5BDF"/>
    <w:rsid w:val="00BE2511"/>
    <w:rsid w:val="00C04956"/>
    <w:rsid w:val="00C11C20"/>
    <w:rsid w:val="00C12E28"/>
    <w:rsid w:val="00C176A9"/>
    <w:rsid w:val="00C268A0"/>
    <w:rsid w:val="00C27A42"/>
    <w:rsid w:val="00C33F72"/>
    <w:rsid w:val="00C377A0"/>
    <w:rsid w:val="00C47B64"/>
    <w:rsid w:val="00C57BB1"/>
    <w:rsid w:val="00C62C24"/>
    <w:rsid w:val="00C635B6"/>
    <w:rsid w:val="00C8100D"/>
    <w:rsid w:val="00CA5CBD"/>
    <w:rsid w:val="00CC29D4"/>
    <w:rsid w:val="00CC58FC"/>
    <w:rsid w:val="00CE005B"/>
    <w:rsid w:val="00D0361A"/>
    <w:rsid w:val="00D1150B"/>
    <w:rsid w:val="00D30ADD"/>
    <w:rsid w:val="00D43A0D"/>
    <w:rsid w:val="00D46867"/>
    <w:rsid w:val="00D526F3"/>
    <w:rsid w:val="00D57724"/>
    <w:rsid w:val="00D57D3D"/>
    <w:rsid w:val="00D639A4"/>
    <w:rsid w:val="00D86F97"/>
    <w:rsid w:val="00D924CE"/>
    <w:rsid w:val="00D93707"/>
    <w:rsid w:val="00DA2034"/>
    <w:rsid w:val="00DA24F8"/>
    <w:rsid w:val="00DC5F9E"/>
    <w:rsid w:val="00DC733E"/>
    <w:rsid w:val="00DD00AB"/>
    <w:rsid w:val="00DE18B1"/>
    <w:rsid w:val="00DE5229"/>
    <w:rsid w:val="00DE661E"/>
    <w:rsid w:val="00DF57BE"/>
    <w:rsid w:val="00E06500"/>
    <w:rsid w:val="00E35CD5"/>
    <w:rsid w:val="00E539C6"/>
    <w:rsid w:val="00E57060"/>
    <w:rsid w:val="00E81ADD"/>
    <w:rsid w:val="00E87616"/>
    <w:rsid w:val="00EA5C16"/>
    <w:rsid w:val="00ED781A"/>
    <w:rsid w:val="00EF000D"/>
    <w:rsid w:val="00F22BD4"/>
    <w:rsid w:val="00F44D2A"/>
    <w:rsid w:val="00F5032F"/>
    <w:rsid w:val="00F545A3"/>
    <w:rsid w:val="00F71408"/>
    <w:rsid w:val="00F835BA"/>
    <w:rsid w:val="00F83EE2"/>
    <w:rsid w:val="00FA669C"/>
    <w:rsid w:val="00FB1502"/>
    <w:rsid w:val="00FB5706"/>
    <w:rsid w:val="00FB7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2EB855C"/>
  <w15:chartTrackingRefBased/>
  <w15:docId w15:val="{D6AA0289-BDD6-4532-88D6-029F85CA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442F"/>
    <w:pPr>
      <w:spacing w:line="276" w:lineRule="auto"/>
    </w:pPr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paragraph" w:customStyle="1" w:styleId="Default">
    <w:name w:val="Default"/>
    <w:rsid w:val="009F2A2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3A4A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C5F67-E33F-42B0-BAC2-562407A4302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755B4DF7-1A59-4A25-937D-53243634B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listownik-Pomorskie-FE-UMWP-UE-EFRR-RPO2014-2020-2018.dot</Template>
  <TotalTime>0</TotalTime>
  <Pages>8</Pages>
  <Words>1061</Words>
  <Characters>7573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8617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cp:lastModifiedBy>User</cp:lastModifiedBy>
  <cp:revision>2</cp:revision>
  <cp:lastPrinted>2024-10-09T14:35:00Z</cp:lastPrinted>
  <dcterms:created xsi:type="dcterms:W3CDTF">2024-10-11T09:00:00Z</dcterms:created>
  <dcterms:modified xsi:type="dcterms:W3CDTF">2024-10-11T09:00:00Z</dcterms:modified>
</cp:coreProperties>
</file>