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A58" w:rsidRDefault="00141A58" w:rsidP="00141A58">
      <w:pPr>
        <w:rPr>
          <w:rFonts w:asciiTheme="minorHAnsi" w:hAnsiTheme="minorHAnsi" w:cstheme="minorHAnsi"/>
        </w:rPr>
      </w:pPr>
    </w:p>
    <w:p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:rsidR="003A4A71" w:rsidRPr="00D639A4" w:rsidRDefault="003A4A71" w:rsidP="003A4A71">
      <w:pPr>
        <w:jc w:val="center"/>
        <w:rPr>
          <w:rFonts w:cs="Arial"/>
          <w:b/>
        </w:rPr>
      </w:pPr>
    </w:p>
    <w:p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6110BE" w:rsidRPr="005B6AD4">
        <w:rPr>
          <w:rFonts w:cs="Arial"/>
          <w:b/>
          <w:color w:val="000000" w:themeColor="text1"/>
        </w:rPr>
        <w:t>2</w:t>
      </w:r>
      <w:r w:rsidR="00E35CD5" w:rsidRPr="005B6AD4">
        <w:rPr>
          <w:rFonts w:cs="Arial"/>
          <w:b/>
          <w:color w:val="000000" w:themeColor="text1"/>
        </w:rPr>
        <w:t>7</w:t>
      </w:r>
      <w:r w:rsidR="00D639A4" w:rsidRPr="005B6AD4">
        <w:rPr>
          <w:rFonts w:cs="Arial"/>
          <w:b/>
          <w:color w:val="000000" w:themeColor="text1"/>
        </w:rPr>
        <w:t>.0</w:t>
      </w:r>
      <w:r w:rsidR="004F2F83" w:rsidRPr="005B6AD4">
        <w:rPr>
          <w:rFonts w:cs="Arial"/>
          <w:b/>
          <w:color w:val="000000" w:themeColor="text1"/>
        </w:rPr>
        <w:t>9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55"/>
        <w:gridCol w:w="4847"/>
        <w:gridCol w:w="1498"/>
        <w:gridCol w:w="1569"/>
        <w:gridCol w:w="1604"/>
        <w:gridCol w:w="2155"/>
        <w:gridCol w:w="1651"/>
        <w:gridCol w:w="12"/>
        <w:gridCol w:w="1655"/>
      </w:tblGrid>
      <w:tr w:rsidR="006B7970" w:rsidRPr="006B7970" w:rsidTr="006B7970">
        <w:trPr>
          <w:trHeight w:val="572"/>
        </w:trPr>
        <w:tc>
          <w:tcPr>
            <w:tcW w:w="555" w:type="dxa"/>
            <w:shd w:val="clear" w:color="auto" w:fill="F2F2F2" w:themeFill="background1" w:themeFillShade="F2"/>
            <w:vAlign w:val="center"/>
          </w:tcPr>
          <w:p w:rsidR="003A4A71" w:rsidRPr="006B7970" w:rsidRDefault="003A4A71" w:rsidP="005B6AD4">
            <w:pPr>
              <w:jc w:val="center"/>
              <w:rPr>
                <w:b/>
                <w:color w:val="000000" w:themeColor="text1"/>
                <w:sz w:val="18"/>
              </w:rPr>
            </w:pPr>
            <w:r w:rsidRPr="006B7970">
              <w:rPr>
                <w:b/>
                <w:color w:val="000000" w:themeColor="text1"/>
                <w:sz w:val="18"/>
              </w:rPr>
              <w:t>LP.</w:t>
            </w:r>
          </w:p>
        </w:tc>
        <w:tc>
          <w:tcPr>
            <w:tcW w:w="4847" w:type="dxa"/>
            <w:shd w:val="clear" w:color="auto" w:fill="F2F2F2" w:themeFill="background1" w:themeFillShade="F2"/>
            <w:vAlign w:val="center"/>
          </w:tcPr>
          <w:p w:rsidR="003A4A71" w:rsidRPr="006B7970" w:rsidRDefault="003A4A71" w:rsidP="005B6AD4">
            <w:pPr>
              <w:jc w:val="center"/>
              <w:rPr>
                <w:b/>
                <w:color w:val="000000" w:themeColor="text1"/>
                <w:sz w:val="18"/>
              </w:rPr>
            </w:pPr>
            <w:r w:rsidRPr="006B7970">
              <w:rPr>
                <w:b/>
                <w:color w:val="000000" w:themeColor="text1"/>
                <w:sz w:val="18"/>
              </w:rPr>
              <w:t>Rodzaj formy wsparcia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:rsidR="003A4A71" w:rsidRPr="006B7970" w:rsidRDefault="003A4A71" w:rsidP="005B6AD4">
            <w:pPr>
              <w:jc w:val="center"/>
              <w:rPr>
                <w:b/>
                <w:color w:val="000000" w:themeColor="text1"/>
                <w:sz w:val="18"/>
              </w:rPr>
            </w:pPr>
            <w:r w:rsidRPr="006B7970">
              <w:rPr>
                <w:b/>
                <w:color w:val="000000" w:themeColor="text1"/>
                <w:sz w:val="18"/>
              </w:rPr>
              <w:t>Data wsparcia</w:t>
            </w:r>
          </w:p>
          <w:p w:rsidR="003A4A71" w:rsidRPr="006B7970" w:rsidRDefault="003A4A71" w:rsidP="005B6AD4">
            <w:pPr>
              <w:jc w:val="center"/>
              <w:rPr>
                <w:b/>
                <w:color w:val="000000" w:themeColor="text1"/>
                <w:sz w:val="18"/>
              </w:rPr>
            </w:pPr>
            <w:r w:rsidRPr="006B7970">
              <w:rPr>
                <w:b/>
                <w:color w:val="000000" w:themeColor="text1"/>
                <w:sz w:val="18"/>
              </w:rPr>
              <w:t>(od – do)</w:t>
            </w:r>
          </w:p>
        </w:tc>
        <w:tc>
          <w:tcPr>
            <w:tcW w:w="1569" w:type="dxa"/>
            <w:shd w:val="clear" w:color="auto" w:fill="F2F2F2" w:themeFill="background1" w:themeFillShade="F2"/>
            <w:vAlign w:val="center"/>
          </w:tcPr>
          <w:p w:rsidR="003A4A71" w:rsidRPr="006B7970" w:rsidRDefault="003A4A71" w:rsidP="005B6AD4">
            <w:pPr>
              <w:jc w:val="center"/>
              <w:rPr>
                <w:b/>
                <w:color w:val="000000" w:themeColor="text1"/>
                <w:sz w:val="18"/>
              </w:rPr>
            </w:pPr>
            <w:r w:rsidRPr="006B7970">
              <w:rPr>
                <w:b/>
                <w:color w:val="000000" w:themeColor="text1"/>
                <w:sz w:val="18"/>
              </w:rPr>
              <w:t>Godziny realizacji wsparcia (od – do)</w:t>
            </w: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:rsidR="003A4A71" w:rsidRPr="006B7970" w:rsidRDefault="003A4A71" w:rsidP="005B6AD4">
            <w:pPr>
              <w:jc w:val="center"/>
              <w:rPr>
                <w:b/>
                <w:color w:val="000000" w:themeColor="text1"/>
                <w:sz w:val="18"/>
              </w:rPr>
            </w:pPr>
            <w:r w:rsidRPr="006B7970">
              <w:rPr>
                <w:b/>
                <w:color w:val="000000" w:themeColor="text1"/>
                <w:sz w:val="18"/>
              </w:rPr>
              <w:t>Miejsce realizacji wsparcia (dokładny adres)</w:t>
            </w:r>
          </w:p>
        </w:tc>
        <w:tc>
          <w:tcPr>
            <w:tcW w:w="2155" w:type="dxa"/>
            <w:shd w:val="clear" w:color="auto" w:fill="F2F2F2" w:themeFill="background1" w:themeFillShade="F2"/>
            <w:vAlign w:val="center"/>
          </w:tcPr>
          <w:p w:rsidR="003A4A71" w:rsidRPr="006B7970" w:rsidRDefault="003A4A71" w:rsidP="005B6AD4">
            <w:pPr>
              <w:jc w:val="center"/>
              <w:rPr>
                <w:b/>
                <w:color w:val="000000" w:themeColor="text1"/>
                <w:sz w:val="18"/>
              </w:rPr>
            </w:pPr>
            <w:r w:rsidRPr="006B7970">
              <w:rPr>
                <w:b/>
                <w:color w:val="000000" w:themeColor="text1"/>
                <w:sz w:val="18"/>
              </w:rPr>
              <w:t>Nazwa wykonawcy wsparcia (pole wskazane lecz nie wymagane)</w:t>
            </w:r>
          </w:p>
        </w:tc>
        <w:tc>
          <w:tcPr>
            <w:tcW w:w="1663" w:type="dxa"/>
            <w:gridSpan w:val="2"/>
            <w:shd w:val="clear" w:color="auto" w:fill="F2F2F2" w:themeFill="background1" w:themeFillShade="F2"/>
            <w:vAlign w:val="center"/>
          </w:tcPr>
          <w:p w:rsidR="003A4A71" w:rsidRPr="006B7970" w:rsidRDefault="003A4A71" w:rsidP="005B6AD4">
            <w:pPr>
              <w:jc w:val="center"/>
              <w:rPr>
                <w:b/>
                <w:color w:val="000000" w:themeColor="text1"/>
                <w:sz w:val="18"/>
              </w:rPr>
            </w:pPr>
            <w:r w:rsidRPr="006B7970">
              <w:rPr>
                <w:b/>
                <w:color w:val="000000" w:themeColor="text1"/>
                <w:sz w:val="18"/>
              </w:rPr>
              <w:t>Liczba uczestników (pole wskazane lecz nie wymagane)</w:t>
            </w:r>
          </w:p>
        </w:tc>
        <w:tc>
          <w:tcPr>
            <w:tcW w:w="1655" w:type="dxa"/>
            <w:shd w:val="clear" w:color="auto" w:fill="F2F2F2" w:themeFill="background1" w:themeFillShade="F2"/>
            <w:vAlign w:val="center"/>
          </w:tcPr>
          <w:p w:rsidR="003A4A71" w:rsidRPr="006B7970" w:rsidRDefault="003A4A71" w:rsidP="005B6AD4">
            <w:pPr>
              <w:jc w:val="center"/>
              <w:rPr>
                <w:b/>
                <w:color w:val="000000" w:themeColor="text1"/>
                <w:sz w:val="18"/>
              </w:rPr>
            </w:pPr>
            <w:r w:rsidRPr="006B7970">
              <w:rPr>
                <w:b/>
                <w:color w:val="000000" w:themeColor="text1"/>
                <w:sz w:val="18"/>
              </w:rPr>
              <w:t>Uwagi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30.09.2024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16:00-18:00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6B6722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6B6722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30.09.2024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18:00-20:00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6B6722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6B6722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01.10.2024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13:00-15:00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6B6722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6B6722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4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01.10.2024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16:00-18:00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6B6722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6B6722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5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01.10.2024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16:30-18:30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6B6722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6B6722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6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01.10.2024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18:30-20:30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7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02.10.2024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16:00-18:00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8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02.10.2024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18:00-20:00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9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03.10.2024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08:00-10:00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10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03.10.2024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10:00-12:00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11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03.10.2024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15:00-17:00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12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03.10.2024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17:00-19:00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13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04.10.2024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08:00-10:00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14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04.10.2024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09:00-11:00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935C7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15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04.10.2024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10:00-12:00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04.10.2024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11:00-13:00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17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04.10.2024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12:00-14:00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04.10.2024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13:00-15:00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19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04.10.2024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14:30-16:30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20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04.10.2024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15:30-17:30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21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04.10.2024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16:30-18:30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22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05.10.2024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09:00-11:00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23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05.10.2024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11:00-13:00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8A691E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24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05.10.2024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13:00-15:00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25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10.10.2024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10:00-12:00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26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10.10.2024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15:00-17:00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27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11.10.2024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10:00-12:00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28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11.10.2024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12:00-14:00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29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Grupowe treningi kompetencji społecznych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14.10.2024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14.00-20.00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ul. Wybickiego 4,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30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Grupowe treningi kompetencji społecznych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15.10.2024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14.00-20.00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ul. Wybickiego 4,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31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Grupowe treningi kompetencji społecznych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14.00-20.00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ul. Wybickiego 4,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32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Grupowe treningi kompetencji społecznych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17.10.2024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14.00-20.00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ul. Wybickiego 4,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1379CD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33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Grupowe treningi kompetencji społecznych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14.00-20.00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ul. Wybickiego 4,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34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Grupowe treningi kompetencji społecznych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21.10.2024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14.00-20.00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ul. Wybickiego 4,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35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22.10.2024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08.00-10.00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36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22.10.2024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14.00-16.00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37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22.10.2024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38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22.10.2024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39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23.10.2024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10.00-12.00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Kancelaria Adwokacka Grudziądzka 12/1,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40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23.10.2024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12.00-14.00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41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23.10.2024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12.00-14.00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Kancelaria Adwokacka Grudziądzka 12/1,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B446F4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42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24.10.2024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14.00-16.00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43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24.10.2024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44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24.10.2024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45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25.10.2024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08.00-10.00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46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25.10.2024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10.00-12.00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47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25.10.2024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12.00-14.00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48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25.10.2024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14.00-16.00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6B7970" w:rsidRPr="006B7970" w:rsidTr="00C93D65">
        <w:tc>
          <w:tcPr>
            <w:tcW w:w="5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49</w:t>
            </w:r>
          </w:p>
        </w:tc>
        <w:tc>
          <w:tcPr>
            <w:tcW w:w="4847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25.10.2024</w:t>
            </w:r>
          </w:p>
        </w:tc>
        <w:tc>
          <w:tcPr>
            <w:tcW w:w="1569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6B7970" w:rsidRDefault="006B7970" w:rsidP="00C93D65">
            <w:pPr>
              <w:jc w:val="center"/>
            </w:pPr>
            <w:r w:rsidRPr="004A4942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6B7970" w:rsidRPr="006B7970" w:rsidRDefault="006B7970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50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25.10.2024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51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Szkolenie zawodowe 8h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28.10.2024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Piłsudskiego 29,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52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Szkolenie zawodowe 8h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29.10.2024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Piłsudskiego 29,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53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30.10.2024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13.00-15.00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54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30.10.2024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11.00-13.00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55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01.11.2024-31.01.2025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spacing w:before="360" w:after="100" w:afterAutospacing="1"/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ul. 22 Listopada 18a, 82-500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A44176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A44176" w:rsidRPr="006B7970" w:rsidTr="00A44176">
        <w:tc>
          <w:tcPr>
            <w:tcW w:w="555" w:type="dxa"/>
            <w:vAlign w:val="center"/>
          </w:tcPr>
          <w:p w:rsidR="00A44176" w:rsidRPr="006B7970" w:rsidRDefault="00A44176" w:rsidP="00A44176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56</w:t>
            </w:r>
          </w:p>
        </w:tc>
        <w:tc>
          <w:tcPr>
            <w:tcW w:w="4847" w:type="dxa"/>
            <w:vAlign w:val="center"/>
          </w:tcPr>
          <w:p w:rsidR="00A44176" w:rsidRPr="006B7970" w:rsidRDefault="00A44176" w:rsidP="00A44176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:rsidR="00A44176" w:rsidRPr="006B7970" w:rsidRDefault="00A44176" w:rsidP="00A44176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01.11.2024-31.01.2025</w:t>
            </w:r>
          </w:p>
        </w:tc>
        <w:tc>
          <w:tcPr>
            <w:tcW w:w="1569" w:type="dxa"/>
            <w:vAlign w:val="center"/>
          </w:tcPr>
          <w:p w:rsidR="00A44176" w:rsidRPr="006B7970" w:rsidRDefault="00A44176" w:rsidP="00A44176">
            <w:pPr>
              <w:spacing w:before="360" w:after="100" w:afterAutospacing="1"/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A44176" w:rsidRPr="006B7970" w:rsidRDefault="00A44176" w:rsidP="00A44176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ul. Kwidzyńska 20A, 82-522 Sadlinki</w:t>
            </w:r>
          </w:p>
        </w:tc>
        <w:tc>
          <w:tcPr>
            <w:tcW w:w="2155" w:type="dxa"/>
            <w:vAlign w:val="center"/>
          </w:tcPr>
          <w:p w:rsidR="00A44176" w:rsidRDefault="00A44176" w:rsidP="00A44176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A44176" w:rsidRDefault="00A44176" w:rsidP="00A44176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A44176" w:rsidRDefault="00A44176" w:rsidP="00A44176">
            <w:pPr>
              <w:jc w:val="center"/>
            </w:pPr>
            <w:r w:rsidRPr="003C1A8A">
              <w:rPr>
                <w:color w:val="000000" w:themeColor="text1"/>
              </w:rPr>
              <w:t>-</w:t>
            </w:r>
          </w:p>
        </w:tc>
      </w:tr>
      <w:tr w:rsidR="00A44176" w:rsidRPr="006B7970" w:rsidTr="00A44176">
        <w:tc>
          <w:tcPr>
            <w:tcW w:w="555" w:type="dxa"/>
            <w:vAlign w:val="center"/>
          </w:tcPr>
          <w:p w:rsidR="00A44176" w:rsidRPr="006B7970" w:rsidRDefault="00A44176" w:rsidP="00A44176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57</w:t>
            </w:r>
          </w:p>
        </w:tc>
        <w:tc>
          <w:tcPr>
            <w:tcW w:w="4847" w:type="dxa"/>
            <w:vAlign w:val="center"/>
          </w:tcPr>
          <w:p w:rsidR="00A44176" w:rsidRPr="006B7970" w:rsidRDefault="00A44176" w:rsidP="00A44176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:rsidR="00A44176" w:rsidRPr="006B7970" w:rsidRDefault="00A44176" w:rsidP="00A44176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01.11.2024-31.01.2025</w:t>
            </w:r>
          </w:p>
        </w:tc>
        <w:tc>
          <w:tcPr>
            <w:tcW w:w="1569" w:type="dxa"/>
            <w:vAlign w:val="center"/>
          </w:tcPr>
          <w:p w:rsidR="00A44176" w:rsidRPr="006B7970" w:rsidRDefault="00A44176" w:rsidP="00A44176">
            <w:pPr>
              <w:spacing w:before="360" w:after="100" w:afterAutospacing="1"/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A44176" w:rsidRPr="006B7970" w:rsidRDefault="00A44176" w:rsidP="00A44176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ul. Katedralna 3/2, 82-500 Kwidzyn</w:t>
            </w:r>
          </w:p>
        </w:tc>
        <w:tc>
          <w:tcPr>
            <w:tcW w:w="2155" w:type="dxa"/>
            <w:vAlign w:val="center"/>
          </w:tcPr>
          <w:p w:rsidR="00A44176" w:rsidRDefault="00A44176" w:rsidP="00A44176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A44176" w:rsidRDefault="00A44176" w:rsidP="00A44176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A44176" w:rsidRDefault="00A44176" w:rsidP="00A44176">
            <w:pPr>
              <w:jc w:val="center"/>
            </w:pPr>
            <w:r w:rsidRPr="003C1A8A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58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01.11.2024-31.01.2025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spacing w:before="360" w:after="100" w:afterAutospacing="1"/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ul. Wschodnia 5, 82-500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EC3500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A44176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59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01.11.2024-31.01.2025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spacing w:before="360" w:after="100" w:afterAutospacing="1"/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ul. Wschodnia 5, 82-500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A44176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60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08.11.2024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Piłsudskiego 29,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spacing w:before="240"/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61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12.11.2024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Piłsudskiego 29,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spacing w:before="240"/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62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13.11.2024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08.00-15.00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Piłsudskiego 29,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spacing w:before="240"/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63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14.11.2024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08.00-15.00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Piłsudskiego 29,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spacing w:before="240"/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64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15.11.2024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08.00-15.00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Piłsudskiego 29,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spacing w:before="240"/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65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18.11.2024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08.00-15.00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Piłsudskiego 29,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spacing w:before="240"/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66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19.11.2024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Piłsudskiego 29,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67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28.11.2024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09.00-11.00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Kancelaria Adwokacka Grudziądzka 12/1,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68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28.11.2024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11.00-13.00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Kancelaria Adwokacka Grudziądzka 12/1,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B611FC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69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28.11.2024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13.00-15.00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Kancelaria Adwokacka Grudziądzka 12/1,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DA3D23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DA3D23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70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29.11.2024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09.00-11.00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Kancelaria Adwokacka Grudziądzka 12/1,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DA3D23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DA3D23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71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29.11.2024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16.15-17.15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Kancelaria Adwokacka Grudziądzka 12/1,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DA3D23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DA3D23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72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29.11.2024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DA3D23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DA3D23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73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29.11.2024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DA3D23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DA3D23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74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30.11.2024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17.00-19.00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DA3D23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DA3D23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75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Staż zawodowy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01.12.2024-28.02.2025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spacing w:before="360" w:after="100" w:afterAutospacing="1"/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08.00-16.00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bookmarkStart w:id="0" w:name="_GoBack"/>
            <w:r w:rsidRPr="006B7970">
              <w:rPr>
                <w:color w:val="000000" w:themeColor="text1"/>
              </w:rPr>
              <w:t>ul. Katedralna 3/2, 82-500 Kwidzyn</w:t>
            </w:r>
            <w:bookmarkEnd w:id="0"/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DA3D23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DA3D23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76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02.12.2024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16.15-17.15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Kancelaria Adwokacka Grudziądzka 12/1,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77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02.12.2024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63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78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02.12.2024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79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03.12.2024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0E3C32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80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03.12.2024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0E3C32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81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05.12.2024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17.00-19.00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0E3C32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82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06.12.2024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0E3C32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83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09.12.2024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16.00-18.00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25785C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0E3C32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84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09.12.2024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85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10.12.2024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16.30-18.30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86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10.12.2024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87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20.01.2025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16.30-18.30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88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21.01.2025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89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936B38" w:rsidP="00C93D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23.01.2025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17.00-19.00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90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936B38" w:rsidP="00C93D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24.01.2025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17.00-19.00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91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936B38" w:rsidP="00C93D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27.01.2025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16.30-18.30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92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936B38" w:rsidP="00C93D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28.01.2025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18.00-20.00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0E1CA9">
              <w:rPr>
                <w:color w:val="000000" w:themeColor="text1"/>
              </w:rPr>
              <w:t>-</w:t>
            </w:r>
          </w:p>
        </w:tc>
      </w:tr>
      <w:tr w:rsidR="00C93D65" w:rsidRPr="006B7970" w:rsidTr="00C93D65">
        <w:tc>
          <w:tcPr>
            <w:tcW w:w="555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93</w:t>
            </w:r>
          </w:p>
        </w:tc>
        <w:tc>
          <w:tcPr>
            <w:tcW w:w="4847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6B7970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:rsidR="00C93D65" w:rsidRPr="006B7970" w:rsidRDefault="00936B38" w:rsidP="00C93D6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30.01.2025</w:t>
            </w:r>
          </w:p>
        </w:tc>
        <w:tc>
          <w:tcPr>
            <w:tcW w:w="1569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16.30-18.30</w:t>
            </w:r>
          </w:p>
        </w:tc>
        <w:tc>
          <w:tcPr>
            <w:tcW w:w="1604" w:type="dxa"/>
            <w:vAlign w:val="center"/>
          </w:tcPr>
          <w:p w:rsidR="00C93D65" w:rsidRPr="006B7970" w:rsidRDefault="00C93D65" w:rsidP="00C93D65">
            <w:pPr>
              <w:jc w:val="center"/>
              <w:rPr>
                <w:color w:val="000000" w:themeColor="text1"/>
              </w:rPr>
            </w:pPr>
            <w:r w:rsidRPr="006B7970">
              <w:rPr>
                <w:color w:val="000000" w:themeColor="text1"/>
              </w:rPr>
              <w:t>Plac Plebiscytowy 2, Kwidzyn</w:t>
            </w:r>
          </w:p>
        </w:tc>
        <w:tc>
          <w:tcPr>
            <w:tcW w:w="2155" w:type="dxa"/>
            <w:vAlign w:val="center"/>
          </w:tcPr>
          <w:p w:rsidR="00C93D65" w:rsidRDefault="00C93D65" w:rsidP="00C93D65">
            <w:pPr>
              <w:jc w:val="center"/>
            </w:pPr>
            <w:r w:rsidRPr="00A26AD5">
              <w:rPr>
                <w:color w:val="000000" w:themeColor="text1"/>
              </w:rPr>
              <w:t>-</w:t>
            </w:r>
          </w:p>
        </w:tc>
        <w:tc>
          <w:tcPr>
            <w:tcW w:w="1651" w:type="dxa"/>
            <w:vAlign w:val="center"/>
          </w:tcPr>
          <w:p w:rsidR="00C93D65" w:rsidRDefault="00C93D65" w:rsidP="00C93D65">
            <w:pPr>
              <w:jc w:val="center"/>
            </w:pPr>
            <w:r w:rsidRPr="00A26AD5">
              <w:rPr>
                <w:color w:val="000000" w:themeColor="text1"/>
              </w:rPr>
              <w:t>-</w:t>
            </w:r>
          </w:p>
        </w:tc>
        <w:tc>
          <w:tcPr>
            <w:tcW w:w="1667" w:type="dxa"/>
            <w:gridSpan w:val="2"/>
            <w:vAlign w:val="center"/>
          </w:tcPr>
          <w:p w:rsidR="00C93D65" w:rsidRDefault="00C93D65" w:rsidP="00C93D65">
            <w:pPr>
              <w:jc w:val="center"/>
            </w:pPr>
            <w:r w:rsidRPr="00A26AD5">
              <w:rPr>
                <w:color w:val="000000" w:themeColor="text1"/>
              </w:rPr>
              <w:t>-</w:t>
            </w:r>
          </w:p>
        </w:tc>
      </w:tr>
    </w:tbl>
    <w:p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970" w:rsidRDefault="006B7970">
      <w:r>
        <w:separator/>
      </w:r>
    </w:p>
  </w:endnote>
  <w:endnote w:type="continuationSeparator" w:id="0">
    <w:p w:rsidR="006B7970" w:rsidRDefault="006B7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970" w:rsidRPr="00124D4A" w:rsidRDefault="006B797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970" w:rsidRDefault="006B7970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B7970" w:rsidRPr="00B01F08" w:rsidRDefault="006B7970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970" w:rsidRDefault="006B7970">
      <w:r>
        <w:separator/>
      </w:r>
    </w:p>
  </w:footnote>
  <w:footnote w:type="continuationSeparator" w:id="0">
    <w:p w:rsidR="006B7970" w:rsidRDefault="006B79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970" w:rsidRDefault="006B7970" w:rsidP="009A4ACC">
    <w:pPr>
      <w:pStyle w:val="Nagwek"/>
      <w:ind w:left="-1134"/>
    </w:pPr>
  </w:p>
  <w:p w:rsidR="006B7970" w:rsidRDefault="006B7970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970" w:rsidRDefault="006B7970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970" w:rsidRDefault="006B7970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098C"/>
    <w:rsid w:val="000364DF"/>
    <w:rsid w:val="000449BE"/>
    <w:rsid w:val="00061F20"/>
    <w:rsid w:val="00080D83"/>
    <w:rsid w:val="000829EF"/>
    <w:rsid w:val="00086138"/>
    <w:rsid w:val="00087576"/>
    <w:rsid w:val="00091734"/>
    <w:rsid w:val="000A3836"/>
    <w:rsid w:val="000D23A2"/>
    <w:rsid w:val="000D283E"/>
    <w:rsid w:val="000E5C6A"/>
    <w:rsid w:val="00120BC8"/>
    <w:rsid w:val="00124D4A"/>
    <w:rsid w:val="001304E7"/>
    <w:rsid w:val="00130B23"/>
    <w:rsid w:val="00134E23"/>
    <w:rsid w:val="00141A58"/>
    <w:rsid w:val="001520FF"/>
    <w:rsid w:val="001858B6"/>
    <w:rsid w:val="00197EB1"/>
    <w:rsid w:val="001A02A1"/>
    <w:rsid w:val="001A3D33"/>
    <w:rsid w:val="001B210F"/>
    <w:rsid w:val="001D059A"/>
    <w:rsid w:val="00200923"/>
    <w:rsid w:val="00215B6D"/>
    <w:rsid w:val="0023660B"/>
    <w:rsid w:val="00241C1F"/>
    <w:rsid w:val="002425AE"/>
    <w:rsid w:val="00243C77"/>
    <w:rsid w:val="002529E4"/>
    <w:rsid w:val="0025406C"/>
    <w:rsid w:val="002672E3"/>
    <w:rsid w:val="002918E3"/>
    <w:rsid w:val="00293D6B"/>
    <w:rsid w:val="002A1D7C"/>
    <w:rsid w:val="002C6347"/>
    <w:rsid w:val="002E2B31"/>
    <w:rsid w:val="003144DA"/>
    <w:rsid w:val="00315901"/>
    <w:rsid w:val="00320AAC"/>
    <w:rsid w:val="00321ECF"/>
    <w:rsid w:val="00325198"/>
    <w:rsid w:val="00326B0C"/>
    <w:rsid w:val="00333E3B"/>
    <w:rsid w:val="003514B1"/>
    <w:rsid w:val="003526F5"/>
    <w:rsid w:val="0035482A"/>
    <w:rsid w:val="003569E3"/>
    <w:rsid w:val="003619F2"/>
    <w:rsid w:val="00365820"/>
    <w:rsid w:val="00386C9D"/>
    <w:rsid w:val="00395C3D"/>
    <w:rsid w:val="00395C6F"/>
    <w:rsid w:val="0039693E"/>
    <w:rsid w:val="003A4A71"/>
    <w:rsid w:val="003B6C2C"/>
    <w:rsid w:val="003C554F"/>
    <w:rsid w:val="003C6F14"/>
    <w:rsid w:val="00400084"/>
    <w:rsid w:val="0040149C"/>
    <w:rsid w:val="00413554"/>
    <w:rsid w:val="00414478"/>
    <w:rsid w:val="004430F4"/>
    <w:rsid w:val="00464281"/>
    <w:rsid w:val="00475975"/>
    <w:rsid w:val="0048356A"/>
    <w:rsid w:val="00492BD3"/>
    <w:rsid w:val="004A401A"/>
    <w:rsid w:val="004A5BC3"/>
    <w:rsid w:val="004B38AD"/>
    <w:rsid w:val="004B4BC1"/>
    <w:rsid w:val="004B70BD"/>
    <w:rsid w:val="004C303B"/>
    <w:rsid w:val="004C68E6"/>
    <w:rsid w:val="004D6317"/>
    <w:rsid w:val="004E330F"/>
    <w:rsid w:val="004F2F83"/>
    <w:rsid w:val="004F6B08"/>
    <w:rsid w:val="00507B21"/>
    <w:rsid w:val="0052111D"/>
    <w:rsid w:val="005310EF"/>
    <w:rsid w:val="00556687"/>
    <w:rsid w:val="005760A9"/>
    <w:rsid w:val="00594464"/>
    <w:rsid w:val="005B0144"/>
    <w:rsid w:val="005B6AD4"/>
    <w:rsid w:val="00604D9F"/>
    <w:rsid w:val="006110BE"/>
    <w:rsid w:val="0061767F"/>
    <w:rsid w:val="006177D8"/>
    <w:rsid w:val="00622781"/>
    <w:rsid w:val="006261B8"/>
    <w:rsid w:val="00637443"/>
    <w:rsid w:val="0064017E"/>
    <w:rsid w:val="00640BFF"/>
    <w:rsid w:val="0066032A"/>
    <w:rsid w:val="00665A91"/>
    <w:rsid w:val="00665CA5"/>
    <w:rsid w:val="0069621B"/>
    <w:rsid w:val="006A007F"/>
    <w:rsid w:val="006A6F6C"/>
    <w:rsid w:val="006B4267"/>
    <w:rsid w:val="006B7970"/>
    <w:rsid w:val="006C581E"/>
    <w:rsid w:val="006E12BF"/>
    <w:rsid w:val="006F0C63"/>
    <w:rsid w:val="006F209E"/>
    <w:rsid w:val="00701B4A"/>
    <w:rsid w:val="0072070C"/>
    <w:rsid w:val="00727F94"/>
    <w:rsid w:val="007337EB"/>
    <w:rsid w:val="0073462B"/>
    <w:rsid w:val="00745D18"/>
    <w:rsid w:val="007550BA"/>
    <w:rsid w:val="00776530"/>
    <w:rsid w:val="00780EAE"/>
    <w:rsid w:val="00791E8E"/>
    <w:rsid w:val="007A0109"/>
    <w:rsid w:val="007B17E1"/>
    <w:rsid w:val="007B2500"/>
    <w:rsid w:val="007B2A00"/>
    <w:rsid w:val="007B5688"/>
    <w:rsid w:val="007C0600"/>
    <w:rsid w:val="007C21EA"/>
    <w:rsid w:val="007C4B4C"/>
    <w:rsid w:val="007D61D6"/>
    <w:rsid w:val="007E1B19"/>
    <w:rsid w:val="007E26A0"/>
    <w:rsid w:val="007F3623"/>
    <w:rsid w:val="007F7A98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45D9"/>
    <w:rsid w:val="008C52E2"/>
    <w:rsid w:val="008C77E1"/>
    <w:rsid w:val="009150A9"/>
    <w:rsid w:val="00927AB9"/>
    <w:rsid w:val="00936B38"/>
    <w:rsid w:val="00937F4B"/>
    <w:rsid w:val="00953706"/>
    <w:rsid w:val="009706FB"/>
    <w:rsid w:val="009726FB"/>
    <w:rsid w:val="00997801"/>
    <w:rsid w:val="009A4ACC"/>
    <w:rsid w:val="009B268D"/>
    <w:rsid w:val="009C092E"/>
    <w:rsid w:val="009D71C1"/>
    <w:rsid w:val="009E219E"/>
    <w:rsid w:val="009F2A29"/>
    <w:rsid w:val="009F2CF0"/>
    <w:rsid w:val="00A0160D"/>
    <w:rsid w:val="00A04690"/>
    <w:rsid w:val="00A14EC5"/>
    <w:rsid w:val="00A27F01"/>
    <w:rsid w:val="00A40DD3"/>
    <w:rsid w:val="00A41E67"/>
    <w:rsid w:val="00A44176"/>
    <w:rsid w:val="00A67CD3"/>
    <w:rsid w:val="00A830EB"/>
    <w:rsid w:val="00A8311B"/>
    <w:rsid w:val="00A87D00"/>
    <w:rsid w:val="00A943F4"/>
    <w:rsid w:val="00AA0ACF"/>
    <w:rsid w:val="00AD1EFE"/>
    <w:rsid w:val="00AD51FC"/>
    <w:rsid w:val="00AD7E56"/>
    <w:rsid w:val="00AE1C23"/>
    <w:rsid w:val="00AF5A2C"/>
    <w:rsid w:val="00B01F08"/>
    <w:rsid w:val="00B16E8F"/>
    <w:rsid w:val="00B2442F"/>
    <w:rsid w:val="00B30401"/>
    <w:rsid w:val="00B5746B"/>
    <w:rsid w:val="00B6637D"/>
    <w:rsid w:val="00B869EC"/>
    <w:rsid w:val="00B94A76"/>
    <w:rsid w:val="00BA7158"/>
    <w:rsid w:val="00BA7CC5"/>
    <w:rsid w:val="00BB1E9F"/>
    <w:rsid w:val="00BB609B"/>
    <w:rsid w:val="00BB6BCC"/>
    <w:rsid w:val="00BB76D0"/>
    <w:rsid w:val="00BC363C"/>
    <w:rsid w:val="00BD5BDF"/>
    <w:rsid w:val="00BE2511"/>
    <w:rsid w:val="00C04956"/>
    <w:rsid w:val="00C11C20"/>
    <w:rsid w:val="00C12E28"/>
    <w:rsid w:val="00C176A9"/>
    <w:rsid w:val="00C268A0"/>
    <w:rsid w:val="00C27A42"/>
    <w:rsid w:val="00C33F72"/>
    <w:rsid w:val="00C377A0"/>
    <w:rsid w:val="00C41B0C"/>
    <w:rsid w:val="00C47B64"/>
    <w:rsid w:val="00C57BB1"/>
    <w:rsid w:val="00C62C24"/>
    <w:rsid w:val="00C635B6"/>
    <w:rsid w:val="00C8100D"/>
    <w:rsid w:val="00C93D65"/>
    <w:rsid w:val="00CA5CBD"/>
    <w:rsid w:val="00CC29D4"/>
    <w:rsid w:val="00CC3292"/>
    <w:rsid w:val="00CC58FC"/>
    <w:rsid w:val="00CE005B"/>
    <w:rsid w:val="00CF4F5E"/>
    <w:rsid w:val="00CF59C3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7502D"/>
    <w:rsid w:val="00D86F97"/>
    <w:rsid w:val="00D924CE"/>
    <w:rsid w:val="00D93707"/>
    <w:rsid w:val="00DA2034"/>
    <w:rsid w:val="00DC5F9E"/>
    <w:rsid w:val="00DC6A5E"/>
    <w:rsid w:val="00DC733E"/>
    <w:rsid w:val="00DD00AB"/>
    <w:rsid w:val="00DE18B1"/>
    <w:rsid w:val="00DE33B9"/>
    <w:rsid w:val="00DE5229"/>
    <w:rsid w:val="00DE661E"/>
    <w:rsid w:val="00DF57BE"/>
    <w:rsid w:val="00E00457"/>
    <w:rsid w:val="00E06500"/>
    <w:rsid w:val="00E30152"/>
    <w:rsid w:val="00E35CD5"/>
    <w:rsid w:val="00E539C6"/>
    <w:rsid w:val="00E54B76"/>
    <w:rsid w:val="00E54CDB"/>
    <w:rsid w:val="00E555B4"/>
    <w:rsid w:val="00E57060"/>
    <w:rsid w:val="00E60FD5"/>
    <w:rsid w:val="00E63662"/>
    <w:rsid w:val="00E81ADD"/>
    <w:rsid w:val="00E87616"/>
    <w:rsid w:val="00EA5C16"/>
    <w:rsid w:val="00ED781A"/>
    <w:rsid w:val="00EF000D"/>
    <w:rsid w:val="00F05F27"/>
    <w:rsid w:val="00F22BD4"/>
    <w:rsid w:val="00F237C5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4171FD9C-11BF-4365-A19F-66247BEF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562F0EB-B069-4E5D-9550-921A73C15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3</TotalTime>
  <Pages>12</Pages>
  <Words>1494</Words>
  <Characters>10132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Twardokus Marcin</dc:creator>
  <cp:lastModifiedBy>User</cp:lastModifiedBy>
  <cp:revision>3</cp:revision>
  <cp:lastPrinted>2024-10-21T16:01:00Z</cp:lastPrinted>
  <dcterms:created xsi:type="dcterms:W3CDTF">2024-12-04T13:48:00Z</dcterms:created>
  <dcterms:modified xsi:type="dcterms:W3CDTF">2024-12-04T14:00:00Z</dcterms:modified>
</cp:coreProperties>
</file>