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A58" w:rsidRDefault="00141A58" w:rsidP="00141A58">
      <w:pPr>
        <w:rPr>
          <w:rFonts w:asciiTheme="minorHAnsi" w:hAnsiTheme="minorHAnsi" w:cstheme="minorHAnsi"/>
        </w:rPr>
      </w:pPr>
    </w:p>
    <w:p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:rsidR="003A4A71" w:rsidRPr="00D639A4" w:rsidRDefault="003A4A71" w:rsidP="003A4A71">
      <w:pPr>
        <w:jc w:val="center"/>
        <w:rPr>
          <w:rFonts w:cs="Arial"/>
          <w:b/>
        </w:rPr>
      </w:pPr>
    </w:p>
    <w:p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35CD5" w:rsidRPr="005B6AD4">
        <w:rPr>
          <w:rFonts w:cs="Arial"/>
          <w:b/>
          <w:color w:val="000000" w:themeColor="text1"/>
        </w:rPr>
        <w:t>7</w:t>
      </w:r>
      <w:r w:rsidR="00D639A4" w:rsidRPr="005B6AD4">
        <w:rPr>
          <w:rFonts w:cs="Arial"/>
          <w:b/>
          <w:color w:val="000000" w:themeColor="text1"/>
        </w:rPr>
        <w:t>.0</w:t>
      </w:r>
      <w:r w:rsidR="004F2F83" w:rsidRPr="005B6AD4">
        <w:rPr>
          <w:rFonts w:cs="Arial"/>
          <w:b/>
          <w:color w:val="000000" w:themeColor="text1"/>
        </w:rPr>
        <w:t>9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617"/>
        <w:gridCol w:w="4805"/>
        <w:gridCol w:w="1498"/>
        <w:gridCol w:w="1561"/>
        <w:gridCol w:w="1604"/>
        <w:gridCol w:w="2145"/>
        <w:gridCol w:w="1649"/>
        <w:gridCol w:w="12"/>
        <w:gridCol w:w="1655"/>
      </w:tblGrid>
      <w:tr w:rsidR="00D9250C" w:rsidRPr="00D9250C" w:rsidTr="00D9250C">
        <w:trPr>
          <w:trHeight w:val="572"/>
        </w:trPr>
        <w:tc>
          <w:tcPr>
            <w:tcW w:w="617" w:type="dxa"/>
            <w:shd w:val="clear" w:color="auto" w:fill="F2F2F2" w:themeFill="background1" w:themeFillShade="F2"/>
            <w:vAlign w:val="center"/>
          </w:tcPr>
          <w:p w:rsidR="003A4A71" w:rsidRPr="00D9250C" w:rsidRDefault="003A4A71" w:rsidP="00D9250C">
            <w:pPr>
              <w:jc w:val="center"/>
              <w:rPr>
                <w:rFonts w:cs="Arial"/>
                <w:b/>
                <w:color w:val="000000" w:themeColor="text1"/>
              </w:rPr>
            </w:pPr>
            <w:r w:rsidRPr="00D9250C">
              <w:rPr>
                <w:rFonts w:cs="Arial"/>
                <w:b/>
                <w:color w:val="000000" w:themeColor="text1"/>
              </w:rPr>
              <w:t>LP.</w:t>
            </w:r>
          </w:p>
        </w:tc>
        <w:tc>
          <w:tcPr>
            <w:tcW w:w="4805" w:type="dxa"/>
            <w:shd w:val="clear" w:color="auto" w:fill="F2F2F2" w:themeFill="background1" w:themeFillShade="F2"/>
            <w:vAlign w:val="center"/>
          </w:tcPr>
          <w:p w:rsidR="003A4A71" w:rsidRPr="00D9250C" w:rsidRDefault="003A4A71" w:rsidP="00D9250C">
            <w:pPr>
              <w:jc w:val="center"/>
              <w:rPr>
                <w:rFonts w:cs="Arial"/>
                <w:b/>
                <w:color w:val="000000" w:themeColor="text1"/>
              </w:rPr>
            </w:pPr>
            <w:r w:rsidRPr="00D9250C">
              <w:rPr>
                <w:rFonts w:cs="Arial"/>
                <w:b/>
                <w:color w:val="000000" w:themeColor="text1"/>
              </w:rPr>
              <w:t>Rodzaj formy wsparcia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3A4A71" w:rsidRPr="00D9250C" w:rsidRDefault="003A4A71" w:rsidP="00D9250C">
            <w:pPr>
              <w:jc w:val="center"/>
              <w:rPr>
                <w:rFonts w:cs="Arial"/>
                <w:b/>
                <w:color w:val="000000" w:themeColor="text1"/>
              </w:rPr>
            </w:pPr>
            <w:r w:rsidRPr="00D9250C">
              <w:rPr>
                <w:rFonts w:cs="Arial"/>
                <w:b/>
                <w:color w:val="000000" w:themeColor="text1"/>
              </w:rPr>
              <w:t>Data wsparcia</w:t>
            </w:r>
          </w:p>
          <w:p w:rsidR="003A4A71" w:rsidRPr="00D9250C" w:rsidRDefault="003A4A71" w:rsidP="00D9250C">
            <w:pPr>
              <w:jc w:val="center"/>
              <w:rPr>
                <w:rFonts w:cs="Arial"/>
                <w:b/>
                <w:color w:val="000000" w:themeColor="text1"/>
              </w:rPr>
            </w:pPr>
            <w:r w:rsidRPr="00D9250C">
              <w:rPr>
                <w:rFonts w:cs="Arial"/>
                <w:b/>
                <w:color w:val="000000" w:themeColor="text1"/>
              </w:rPr>
              <w:t>(od – do)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:rsidR="003A4A71" w:rsidRPr="00D9250C" w:rsidRDefault="003A4A71" w:rsidP="00D9250C">
            <w:pPr>
              <w:jc w:val="center"/>
              <w:rPr>
                <w:rFonts w:cs="Arial"/>
                <w:b/>
                <w:color w:val="000000" w:themeColor="text1"/>
              </w:rPr>
            </w:pPr>
            <w:r w:rsidRPr="00D9250C">
              <w:rPr>
                <w:rFonts w:cs="Arial"/>
                <w:b/>
                <w:color w:val="000000" w:themeColor="text1"/>
              </w:rPr>
              <w:t>Godziny realizacji wsparcia (od – do)</w:t>
            </w: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:rsidR="003A4A71" w:rsidRPr="00D9250C" w:rsidRDefault="003A4A71" w:rsidP="00D9250C">
            <w:pPr>
              <w:jc w:val="center"/>
              <w:rPr>
                <w:rFonts w:cs="Arial"/>
                <w:b/>
                <w:color w:val="000000" w:themeColor="text1"/>
              </w:rPr>
            </w:pPr>
            <w:r w:rsidRPr="00D9250C">
              <w:rPr>
                <w:rFonts w:cs="Arial"/>
                <w:b/>
                <w:color w:val="000000" w:themeColor="text1"/>
              </w:rPr>
              <w:t>Miejsce realizacji wsparcia (dokładny adres)</w:t>
            </w:r>
          </w:p>
        </w:tc>
        <w:tc>
          <w:tcPr>
            <w:tcW w:w="2145" w:type="dxa"/>
            <w:shd w:val="clear" w:color="auto" w:fill="F2F2F2" w:themeFill="background1" w:themeFillShade="F2"/>
            <w:vAlign w:val="center"/>
          </w:tcPr>
          <w:p w:rsidR="003A4A71" w:rsidRPr="00D9250C" w:rsidRDefault="003A4A71" w:rsidP="00D9250C">
            <w:pPr>
              <w:jc w:val="center"/>
              <w:rPr>
                <w:rFonts w:cs="Arial"/>
                <w:b/>
                <w:color w:val="000000" w:themeColor="text1"/>
              </w:rPr>
            </w:pPr>
            <w:r w:rsidRPr="00D9250C">
              <w:rPr>
                <w:rFonts w:cs="Arial"/>
                <w:b/>
                <w:color w:val="000000" w:themeColor="text1"/>
              </w:rPr>
              <w:t>Nazwa wykonawcy wsparcia (pole wskazane lecz nie wymagane)</w:t>
            </w:r>
          </w:p>
        </w:tc>
        <w:tc>
          <w:tcPr>
            <w:tcW w:w="1661" w:type="dxa"/>
            <w:gridSpan w:val="2"/>
            <w:shd w:val="clear" w:color="auto" w:fill="F2F2F2" w:themeFill="background1" w:themeFillShade="F2"/>
            <w:vAlign w:val="center"/>
          </w:tcPr>
          <w:p w:rsidR="003A4A71" w:rsidRPr="00D9250C" w:rsidRDefault="003A4A71" w:rsidP="00D9250C">
            <w:pPr>
              <w:jc w:val="center"/>
              <w:rPr>
                <w:rFonts w:cs="Arial"/>
                <w:b/>
                <w:color w:val="000000" w:themeColor="text1"/>
              </w:rPr>
            </w:pPr>
            <w:r w:rsidRPr="00D9250C">
              <w:rPr>
                <w:rFonts w:cs="Arial"/>
                <w:b/>
                <w:color w:val="000000" w:themeColor="text1"/>
              </w:rPr>
              <w:t>Liczba uczestników (pole wskazane lecz nie wymagane)</w:t>
            </w:r>
          </w:p>
        </w:tc>
        <w:tc>
          <w:tcPr>
            <w:tcW w:w="1655" w:type="dxa"/>
            <w:shd w:val="clear" w:color="auto" w:fill="F2F2F2" w:themeFill="background1" w:themeFillShade="F2"/>
            <w:vAlign w:val="center"/>
          </w:tcPr>
          <w:p w:rsidR="003A4A71" w:rsidRPr="00D9250C" w:rsidRDefault="003A4A71" w:rsidP="00D9250C">
            <w:pPr>
              <w:jc w:val="center"/>
              <w:rPr>
                <w:rFonts w:cs="Arial"/>
                <w:b/>
                <w:color w:val="000000" w:themeColor="text1"/>
              </w:rPr>
            </w:pPr>
            <w:r w:rsidRPr="00D9250C">
              <w:rPr>
                <w:rFonts w:cs="Arial"/>
                <w:b/>
                <w:color w:val="000000" w:themeColor="text1"/>
              </w:rPr>
              <w:t>Uwagi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886E83" w:rsidRPr="00D9250C" w:rsidRDefault="00886E83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</w:t>
            </w:r>
          </w:p>
        </w:tc>
        <w:tc>
          <w:tcPr>
            <w:tcW w:w="4805" w:type="dxa"/>
            <w:vAlign w:val="center"/>
          </w:tcPr>
          <w:p w:rsidR="00886E83" w:rsidRPr="00D9250C" w:rsidRDefault="00886E83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886E83" w:rsidRPr="00D9250C" w:rsidRDefault="00886E83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30.09.2024</w:t>
            </w:r>
          </w:p>
        </w:tc>
        <w:tc>
          <w:tcPr>
            <w:tcW w:w="1561" w:type="dxa"/>
            <w:vAlign w:val="center"/>
          </w:tcPr>
          <w:p w:rsidR="00886E83" w:rsidRPr="00D9250C" w:rsidRDefault="00886E83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16:00-18:00</w:t>
            </w:r>
          </w:p>
        </w:tc>
        <w:tc>
          <w:tcPr>
            <w:tcW w:w="1604" w:type="dxa"/>
            <w:vAlign w:val="center"/>
          </w:tcPr>
          <w:p w:rsidR="00886E83" w:rsidRPr="00D9250C" w:rsidRDefault="00886E83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886E83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886E83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886E83" w:rsidRPr="00D9250C" w:rsidRDefault="005B6AD4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30.09.2024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18:00-20:00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01.10.2024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13:00-15:00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01.10.2024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16:00-18:00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01.10.2024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6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01.10.2024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7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02.10.2024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16:00-18:00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8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02.10.2024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18:00-20:00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9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03.10.2024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08:00-10:00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03.10.2024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03.10.2024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15:00-17:00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03.10.2024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17:00-19:00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08:00-10:00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09:00-11:00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11:00-13:00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17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12:00-14:00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13:00-15:00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19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20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15:30-17:30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21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05.10.2024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09:00-11:00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05.10.2024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11:00-13:00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05.10.2024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13:00-15:00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26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15:00-17:00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27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28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12:00-14:00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29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Wybickiego 4,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30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15.10.2024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Wybickiego 4,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31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Wybickiego 4,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17.10.2024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Wybickiego 4,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Wybickiego 4,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21.10.2024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Wybickiego 4,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22.10.2024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36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22.10.2024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37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22.10.2024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38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22.10.2024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39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23.10.2024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10.00-12.00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Kancelaria Adwokacka Grudziądzka 12/1,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40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23.10.2024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12.00-14.00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41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23.10.2024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12.00-14.00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Kancelaria Adwokacka Grudziądzka 12/1,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42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43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44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24.10.2024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45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25.10.2024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46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25.10.2024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10.00-12.00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47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25.10.2024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12.00-14.00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48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25.10.2024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49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25.10.2024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50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25.10.2024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51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8h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28.10.2024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52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8h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29.10.2024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53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30.10.2024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13.00-15.00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54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30.10.2024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11.00-13.00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55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01.11.2024-31.01.2025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spacing w:before="360" w:after="100" w:afterAutospacing="1"/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22 Listopada 18a, 82-500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56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01.11.2024-31.01.2025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spacing w:before="360" w:after="100" w:afterAutospacing="1"/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Kwidzyńska 20A, 82-522 Sadlinki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57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01.11.2024-31.01.2025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spacing w:before="360" w:after="100" w:afterAutospacing="1"/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Katedralna 3/2, 82-500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58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01.11.2024-31.01.2025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spacing w:before="360" w:after="100" w:afterAutospacing="1"/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Wschodnia 5, 82-500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59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01.11.2024-31.01.2025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spacing w:before="360" w:after="100" w:afterAutospacing="1"/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Wschodnia 5, 82-500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60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8h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61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8h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05.11.2024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62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8h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06.11.2024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63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8h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07.11.2024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64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8h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65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8h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66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8h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13.11.2024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08.00-15.00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67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7h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08.00-15.00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68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7h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15.11.2024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08.00-15.00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69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7h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08.00-15.00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70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Szkolenie zawodowe 7h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19.11.2024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Piłsudskiego 29,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71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28.11.2024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09.00-11.00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Kancelaria Adwokacka Grudziądzka 12/1,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72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28.11.2024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11.00-13.00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Kancelaria Adwokacka Grudziądzka 12/1,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73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28.11.2024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13.00-15.00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Kancelaria Adwokacka Grudziądzka 12/1,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74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29.11.2024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09.00-11.00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Kancelaria Adwokacka Grudziądzka 12/1,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75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29.11.2024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16.15-17.15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Kancelaria Adwokacka Grudziądzka 12/1,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76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29.11.2024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77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29.11.2024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78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30.11.2024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17.00-19.00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79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Staż zawodowy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01.12.2024-28.02.2025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spacing w:before="360" w:after="100" w:afterAutospacing="1"/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ul. Katedralna 3/2, 82-500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80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02.12.2024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16.15-17.15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Kancelaria Adwokacka Grudziądzka 12/1,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81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02.12.2024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1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82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02.12.2024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83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03.12.2024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84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03.12.2024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85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05.12.2024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17.00-19.00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86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06.12.2024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87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09.12.2024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88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09.12.2024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89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16.30-18.30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90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91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17.00-19.00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92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13.12.2024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93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13.12.2024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94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12.00-15.00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95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14.00-17.00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16.12.2024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17.00-20.00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07.01.2025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16.30-18.30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09.01.2025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16.30-18.30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106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16.30-18.30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107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10.00-12.00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108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12.00-14.00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109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110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 xml:space="preserve">Indywidualne poradnictwo zawodowe w formie </w:t>
            </w:r>
            <w:proofErr w:type="spellStart"/>
            <w:r w:rsidRPr="00D9250C">
              <w:rPr>
                <w:rFonts w:cs="Arial"/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13.01.2025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16.30-18.30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111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03.02.2025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15.00-17.00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03.02.2025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17.00-19.00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115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04.02.2025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116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06.02.2025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15.00-17.00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bookmarkStart w:id="0" w:name="_GoBack" w:colFirst="5" w:colLast="7"/>
            <w:r w:rsidRPr="00D9250C">
              <w:rPr>
                <w:rFonts w:cs="Arial"/>
                <w:color w:val="000000" w:themeColor="text1"/>
              </w:rPr>
              <w:t>117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06.02.2025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17.00-20.00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118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07.02.2025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14.00-17.00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119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07.02.2025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17.00-20.00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120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10.00-13.00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121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08.02.2025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13.00-16.00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122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10.02.2025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16.00-19.00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123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03.03.2025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15.00-17.00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tr w:rsidR="00D9250C" w:rsidRPr="00D9250C" w:rsidTr="00D9250C">
        <w:tc>
          <w:tcPr>
            <w:tcW w:w="617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124</w:t>
            </w:r>
          </w:p>
        </w:tc>
        <w:tc>
          <w:tcPr>
            <w:tcW w:w="480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Pośrednictwo pracy</w:t>
            </w:r>
          </w:p>
        </w:tc>
        <w:tc>
          <w:tcPr>
            <w:tcW w:w="1498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05.03.2025</w:t>
            </w:r>
          </w:p>
        </w:tc>
        <w:tc>
          <w:tcPr>
            <w:tcW w:w="1561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15.00-18.00</w:t>
            </w:r>
          </w:p>
        </w:tc>
        <w:tc>
          <w:tcPr>
            <w:tcW w:w="1604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Plac Plebiscytowy 2, Kwidzyn</w:t>
            </w:r>
          </w:p>
        </w:tc>
        <w:tc>
          <w:tcPr>
            <w:tcW w:w="2145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49" w:type="dxa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D9250C" w:rsidRPr="00D9250C" w:rsidRDefault="00D9250C" w:rsidP="00D9250C">
            <w:pPr>
              <w:jc w:val="center"/>
              <w:rPr>
                <w:rFonts w:cs="Arial"/>
                <w:color w:val="000000" w:themeColor="text1"/>
              </w:rPr>
            </w:pPr>
            <w:r w:rsidRPr="00D9250C">
              <w:rPr>
                <w:rFonts w:cs="Arial"/>
                <w:color w:val="000000" w:themeColor="text1"/>
              </w:rPr>
              <w:t>-</w:t>
            </w:r>
          </w:p>
        </w:tc>
      </w:tr>
      <w:bookmarkEnd w:id="0"/>
    </w:tbl>
    <w:p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6D7" w:rsidRDefault="004526D7">
      <w:r>
        <w:separator/>
      </w:r>
    </w:p>
  </w:endnote>
  <w:endnote w:type="continuationSeparator" w:id="0">
    <w:p w:rsidR="004526D7" w:rsidRDefault="00452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6D7" w:rsidRPr="00124D4A" w:rsidRDefault="004526D7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6D7" w:rsidRDefault="004526D7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526D7" w:rsidRPr="00B01F08" w:rsidRDefault="004526D7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6D7" w:rsidRDefault="004526D7">
      <w:r>
        <w:separator/>
      </w:r>
    </w:p>
  </w:footnote>
  <w:footnote w:type="continuationSeparator" w:id="0">
    <w:p w:rsidR="004526D7" w:rsidRDefault="00452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6D7" w:rsidRDefault="004526D7" w:rsidP="009A4ACC">
    <w:pPr>
      <w:pStyle w:val="Nagwek"/>
      <w:ind w:left="-1134"/>
    </w:pPr>
  </w:p>
  <w:p w:rsidR="004526D7" w:rsidRDefault="004526D7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6D7" w:rsidRDefault="004526D7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6D7" w:rsidRDefault="004526D7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61F20"/>
    <w:rsid w:val="00080D83"/>
    <w:rsid w:val="000829EF"/>
    <w:rsid w:val="00086138"/>
    <w:rsid w:val="00087576"/>
    <w:rsid w:val="00091734"/>
    <w:rsid w:val="000A3836"/>
    <w:rsid w:val="000D23A2"/>
    <w:rsid w:val="000D283E"/>
    <w:rsid w:val="000E5C6A"/>
    <w:rsid w:val="00104E63"/>
    <w:rsid w:val="00120BC8"/>
    <w:rsid w:val="00124D4A"/>
    <w:rsid w:val="001304E7"/>
    <w:rsid w:val="00130B23"/>
    <w:rsid w:val="00134E23"/>
    <w:rsid w:val="00141A58"/>
    <w:rsid w:val="001520FF"/>
    <w:rsid w:val="001858B6"/>
    <w:rsid w:val="00197EB1"/>
    <w:rsid w:val="001A02A1"/>
    <w:rsid w:val="001A3D33"/>
    <w:rsid w:val="001B210F"/>
    <w:rsid w:val="001D059A"/>
    <w:rsid w:val="00200923"/>
    <w:rsid w:val="00215B6D"/>
    <w:rsid w:val="0023660B"/>
    <w:rsid w:val="00241C1F"/>
    <w:rsid w:val="002425AE"/>
    <w:rsid w:val="00243C77"/>
    <w:rsid w:val="002529E4"/>
    <w:rsid w:val="0025406C"/>
    <w:rsid w:val="002672E3"/>
    <w:rsid w:val="00287DE6"/>
    <w:rsid w:val="002918E3"/>
    <w:rsid w:val="00293D6B"/>
    <w:rsid w:val="002A1D7C"/>
    <w:rsid w:val="002C6347"/>
    <w:rsid w:val="002E2B31"/>
    <w:rsid w:val="003144DA"/>
    <w:rsid w:val="00315901"/>
    <w:rsid w:val="00320AAC"/>
    <w:rsid w:val="00321ECF"/>
    <w:rsid w:val="00325198"/>
    <w:rsid w:val="00326B0C"/>
    <w:rsid w:val="00333E3B"/>
    <w:rsid w:val="003514B1"/>
    <w:rsid w:val="003526F5"/>
    <w:rsid w:val="0035482A"/>
    <w:rsid w:val="003569E3"/>
    <w:rsid w:val="003619F2"/>
    <w:rsid w:val="00365820"/>
    <w:rsid w:val="00386C9D"/>
    <w:rsid w:val="00395C3D"/>
    <w:rsid w:val="00395C6F"/>
    <w:rsid w:val="0039693E"/>
    <w:rsid w:val="003A4A71"/>
    <w:rsid w:val="003B6C2C"/>
    <w:rsid w:val="003C554F"/>
    <w:rsid w:val="003C6F14"/>
    <w:rsid w:val="00400084"/>
    <w:rsid w:val="0040149C"/>
    <w:rsid w:val="00413554"/>
    <w:rsid w:val="00414478"/>
    <w:rsid w:val="004430F4"/>
    <w:rsid w:val="004526D7"/>
    <w:rsid w:val="00464281"/>
    <w:rsid w:val="00475975"/>
    <w:rsid w:val="0048356A"/>
    <w:rsid w:val="00492BD3"/>
    <w:rsid w:val="004A401A"/>
    <w:rsid w:val="004A5BC3"/>
    <w:rsid w:val="004B38AD"/>
    <w:rsid w:val="004B4BC1"/>
    <w:rsid w:val="004B70BD"/>
    <w:rsid w:val="004C303B"/>
    <w:rsid w:val="004C68E6"/>
    <w:rsid w:val="004D6317"/>
    <w:rsid w:val="004E330F"/>
    <w:rsid w:val="004F2F83"/>
    <w:rsid w:val="004F6B08"/>
    <w:rsid w:val="00507B21"/>
    <w:rsid w:val="0052111D"/>
    <w:rsid w:val="005310EF"/>
    <w:rsid w:val="00556687"/>
    <w:rsid w:val="005760A9"/>
    <w:rsid w:val="00594464"/>
    <w:rsid w:val="005B0144"/>
    <w:rsid w:val="005B6AD4"/>
    <w:rsid w:val="00604D9F"/>
    <w:rsid w:val="006110BE"/>
    <w:rsid w:val="0061767F"/>
    <w:rsid w:val="006177D8"/>
    <w:rsid w:val="00622781"/>
    <w:rsid w:val="006261B8"/>
    <w:rsid w:val="00637443"/>
    <w:rsid w:val="0064017E"/>
    <w:rsid w:val="00640BFF"/>
    <w:rsid w:val="0066032A"/>
    <w:rsid w:val="00665A91"/>
    <w:rsid w:val="00665CA5"/>
    <w:rsid w:val="0069621B"/>
    <w:rsid w:val="006A007F"/>
    <w:rsid w:val="006A6F6C"/>
    <w:rsid w:val="006B4267"/>
    <w:rsid w:val="006C581E"/>
    <w:rsid w:val="006E12BF"/>
    <w:rsid w:val="006F0C63"/>
    <w:rsid w:val="006F209E"/>
    <w:rsid w:val="00701B4A"/>
    <w:rsid w:val="0072070C"/>
    <w:rsid w:val="00727F94"/>
    <w:rsid w:val="007337EB"/>
    <w:rsid w:val="0073462B"/>
    <w:rsid w:val="00745D18"/>
    <w:rsid w:val="007550BA"/>
    <w:rsid w:val="00776530"/>
    <w:rsid w:val="00780EAE"/>
    <w:rsid w:val="00791E8E"/>
    <w:rsid w:val="007A0109"/>
    <w:rsid w:val="007B17E1"/>
    <w:rsid w:val="007B2500"/>
    <w:rsid w:val="007B2A00"/>
    <w:rsid w:val="007B5688"/>
    <w:rsid w:val="007C0600"/>
    <w:rsid w:val="007C21EA"/>
    <w:rsid w:val="007C4B4C"/>
    <w:rsid w:val="007D61D6"/>
    <w:rsid w:val="007E1B19"/>
    <w:rsid w:val="007E26A0"/>
    <w:rsid w:val="007F3623"/>
    <w:rsid w:val="007F7A98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9150A9"/>
    <w:rsid w:val="00927AB9"/>
    <w:rsid w:val="00937F4B"/>
    <w:rsid w:val="00953706"/>
    <w:rsid w:val="009706FB"/>
    <w:rsid w:val="009726FB"/>
    <w:rsid w:val="00997801"/>
    <w:rsid w:val="009A4ACC"/>
    <w:rsid w:val="009B268D"/>
    <w:rsid w:val="009C092E"/>
    <w:rsid w:val="009D62D4"/>
    <w:rsid w:val="009D71C1"/>
    <w:rsid w:val="009E219E"/>
    <w:rsid w:val="009F2A29"/>
    <w:rsid w:val="009F2CF0"/>
    <w:rsid w:val="00A0160D"/>
    <w:rsid w:val="00A04690"/>
    <w:rsid w:val="00A14EC5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AE1C23"/>
    <w:rsid w:val="00AF5A2C"/>
    <w:rsid w:val="00B01F08"/>
    <w:rsid w:val="00B16E8F"/>
    <w:rsid w:val="00B2442F"/>
    <w:rsid w:val="00B30401"/>
    <w:rsid w:val="00B5746B"/>
    <w:rsid w:val="00B6637D"/>
    <w:rsid w:val="00B869EC"/>
    <w:rsid w:val="00B94A76"/>
    <w:rsid w:val="00BA7158"/>
    <w:rsid w:val="00BA7CC5"/>
    <w:rsid w:val="00BB1E9F"/>
    <w:rsid w:val="00BB609B"/>
    <w:rsid w:val="00BB6BCC"/>
    <w:rsid w:val="00BB76D0"/>
    <w:rsid w:val="00BC363C"/>
    <w:rsid w:val="00BD5BDF"/>
    <w:rsid w:val="00BE2511"/>
    <w:rsid w:val="00C04956"/>
    <w:rsid w:val="00C11C20"/>
    <w:rsid w:val="00C12E28"/>
    <w:rsid w:val="00C176A9"/>
    <w:rsid w:val="00C268A0"/>
    <w:rsid w:val="00C27A42"/>
    <w:rsid w:val="00C33F72"/>
    <w:rsid w:val="00C377A0"/>
    <w:rsid w:val="00C41B0C"/>
    <w:rsid w:val="00C47B64"/>
    <w:rsid w:val="00C57BB1"/>
    <w:rsid w:val="00C62C24"/>
    <w:rsid w:val="00C635B6"/>
    <w:rsid w:val="00C8100D"/>
    <w:rsid w:val="00CA5CBD"/>
    <w:rsid w:val="00CC29D4"/>
    <w:rsid w:val="00CC3292"/>
    <w:rsid w:val="00CC58FC"/>
    <w:rsid w:val="00CE005B"/>
    <w:rsid w:val="00CF4F5E"/>
    <w:rsid w:val="00CF59C3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7502D"/>
    <w:rsid w:val="00D86F97"/>
    <w:rsid w:val="00D924CE"/>
    <w:rsid w:val="00D9250C"/>
    <w:rsid w:val="00D93707"/>
    <w:rsid w:val="00DA2034"/>
    <w:rsid w:val="00DC5F9E"/>
    <w:rsid w:val="00DC6A5E"/>
    <w:rsid w:val="00DC733E"/>
    <w:rsid w:val="00DD00AB"/>
    <w:rsid w:val="00DE18B1"/>
    <w:rsid w:val="00DE33B9"/>
    <w:rsid w:val="00DE5229"/>
    <w:rsid w:val="00DE661E"/>
    <w:rsid w:val="00DF57BE"/>
    <w:rsid w:val="00E00457"/>
    <w:rsid w:val="00E06500"/>
    <w:rsid w:val="00E30152"/>
    <w:rsid w:val="00E35CD5"/>
    <w:rsid w:val="00E539C6"/>
    <w:rsid w:val="00E54B76"/>
    <w:rsid w:val="00E54CDB"/>
    <w:rsid w:val="00E555B4"/>
    <w:rsid w:val="00E57060"/>
    <w:rsid w:val="00E60FD5"/>
    <w:rsid w:val="00E63662"/>
    <w:rsid w:val="00E81ADD"/>
    <w:rsid w:val="00E87616"/>
    <w:rsid w:val="00EA5C16"/>
    <w:rsid w:val="00ED781A"/>
    <w:rsid w:val="00EF000D"/>
    <w:rsid w:val="00F05F27"/>
    <w:rsid w:val="00F22BD4"/>
    <w:rsid w:val="00F237C5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4171FD9C-11BF-4365-A19F-66247BEF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BD45898-03D0-4B34-B1B6-E73EB000D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0</TotalTime>
  <Pages>14</Pages>
  <Words>1944</Words>
  <Characters>11667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Twardokus Marcin</dc:creator>
  <cp:lastModifiedBy>User</cp:lastModifiedBy>
  <cp:revision>2</cp:revision>
  <cp:lastPrinted>2024-10-21T16:01:00Z</cp:lastPrinted>
  <dcterms:created xsi:type="dcterms:W3CDTF">2025-01-07T11:33:00Z</dcterms:created>
  <dcterms:modified xsi:type="dcterms:W3CDTF">2025-01-07T11:33:00Z</dcterms:modified>
</cp:coreProperties>
</file>