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73A350A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35CD5" w:rsidRPr="005B6AD4">
        <w:rPr>
          <w:rFonts w:cs="Arial"/>
          <w:b/>
          <w:color w:val="000000" w:themeColor="text1"/>
        </w:rPr>
        <w:t>7</w:t>
      </w:r>
      <w:r w:rsidR="00D639A4" w:rsidRPr="005B6AD4">
        <w:rPr>
          <w:rFonts w:cs="Arial"/>
          <w:b/>
          <w:color w:val="000000" w:themeColor="text1"/>
        </w:rPr>
        <w:t>.0</w:t>
      </w:r>
      <w:r w:rsidR="004F2F83" w:rsidRPr="005B6AD4">
        <w:rPr>
          <w:rFonts w:cs="Arial"/>
          <w:b/>
          <w:color w:val="000000" w:themeColor="text1"/>
        </w:rPr>
        <w:t>9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5"/>
        <w:gridCol w:w="4906"/>
        <w:gridCol w:w="1418"/>
        <w:gridCol w:w="1580"/>
        <w:gridCol w:w="1604"/>
        <w:gridCol w:w="2158"/>
        <w:gridCol w:w="12"/>
        <w:gridCol w:w="1654"/>
        <w:gridCol w:w="1659"/>
      </w:tblGrid>
      <w:tr w:rsidR="00215B6D" w:rsidRPr="00AF3DB6" w14:paraId="6175B3C3" w14:textId="77777777" w:rsidTr="005B6AD4">
        <w:trPr>
          <w:trHeight w:val="572"/>
        </w:trPr>
        <w:tc>
          <w:tcPr>
            <w:tcW w:w="555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906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80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2170" w:type="dxa"/>
            <w:gridSpan w:val="2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54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59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886E83" w:rsidRPr="00AF3DB6" w14:paraId="0109324D" w14:textId="77777777" w:rsidTr="005B6AD4">
        <w:tc>
          <w:tcPr>
            <w:tcW w:w="555" w:type="dxa"/>
            <w:vAlign w:val="center"/>
          </w:tcPr>
          <w:p w14:paraId="7B7E2451" w14:textId="74589C07" w:rsidR="00886E83" w:rsidRPr="00AF3DB6" w:rsidRDefault="00886E83" w:rsidP="005B6AD4">
            <w:pPr>
              <w:jc w:val="center"/>
            </w:pPr>
            <w:r>
              <w:t>1</w:t>
            </w:r>
          </w:p>
        </w:tc>
        <w:tc>
          <w:tcPr>
            <w:tcW w:w="4906" w:type="dxa"/>
            <w:vAlign w:val="center"/>
          </w:tcPr>
          <w:p w14:paraId="31442785" w14:textId="0666A3F5" w:rsidR="00886E83" w:rsidRPr="00AF3DB6" w:rsidRDefault="00886E83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EACE8F8" w14:textId="2AAC9CFC" w:rsidR="00886E83" w:rsidRPr="00AF3DB6" w:rsidRDefault="00886E83" w:rsidP="005B6AD4">
            <w:pPr>
              <w:jc w:val="center"/>
            </w:pPr>
            <w:r>
              <w:t>30.09.2024</w:t>
            </w:r>
          </w:p>
        </w:tc>
        <w:tc>
          <w:tcPr>
            <w:tcW w:w="1580" w:type="dxa"/>
            <w:vAlign w:val="center"/>
          </w:tcPr>
          <w:p w14:paraId="6A7228CA" w14:textId="3B0F451E" w:rsidR="00886E83" w:rsidRPr="004F2F83" w:rsidRDefault="00886E83" w:rsidP="005B6AD4">
            <w:pPr>
              <w:jc w:val="center"/>
              <w:rPr>
                <w:color w:val="FF0000"/>
              </w:rPr>
            </w:pPr>
            <w:r>
              <w:t>16:00-18:00</w:t>
            </w:r>
          </w:p>
        </w:tc>
        <w:tc>
          <w:tcPr>
            <w:tcW w:w="1604" w:type="dxa"/>
            <w:vAlign w:val="center"/>
          </w:tcPr>
          <w:p w14:paraId="3893BE27" w14:textId="53DB5402" w:rsidR="00886E83" w:rsidRPr="00AF3DB6" w:rsidRDefault="00886E83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16F29FCF" w14:textId="2032AED7" w:rsidR="00886E83" w:rsidRPr="00AF3DB6" w:rsidRDefault="00886E83" w:rsidP="005B6AD4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54" w:type="dxa"/>
            <w:vAlign w:val="center"/>
          </w:tcPr>
          <w:p w14:paraId="74E9802B" w14:textId="3822ACAB" w:rsidR="00886E83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CE6E5C3" w14:textId="2546F690" w:rsidR="00886E83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716F3CB2" w14:textId="77777777" w:rsidTr="005B6AD4">
        <w:tc>
          <w:tcPr>
            <w:tcW w:w="555" w:type="dxa"/>
            <w:vAlign w:val="center"/>
          </w:tcPr>
          <w:p w14:paraId="58DB59E3" w14:textId="536A26FA" w:rsidR="005B6AD4" w:rsidRPr="00AF3DB6" w:rsidRDefault="005B6AD4" w:rsidP="005B6AD4">
            <w:pPr>
              <w:jc w:val="center"/>
            </w:pPr>
            <w:r>
              <w:t>2</w:t>
            </w:r>
          </w:p>
        </w:tc>
        <w:tc>
          <w:tcPr>
            <w:tcW w:w="4906" w:type="dxa"/>
            <w:vAlign w:val="center"/>
          </w:tcPr>
          <w:p w14:paraId="72142FDB" w14:textId="2A66197E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B7CDA6D" w14:textId="29ECB3FE" w:rsidR="005B6AD4" w:rsidRPr="00AF3DB6" w:rsidRDefault="005B6AD4" w:rsidP="005B6AD4">
            <w:pPr>
              <w:jc w:val="center"/>
            </w:pPr>
            <w:r>
              <w:t>30.09.2024</w:t>
            </w:r>
          </w:p>
        </w:tc>
        <w:tc>
          <w:tcPr>
            <w:tcW w:w="1580" w:type="dxa"/>
            <w:vAlign w:val="center"/>
          </w:tcPr>
          <w:p w14:paraId="4FD4306F" w14:textId="78C1DA1B" w:rsidR="005B6AD4" w:rsidRPr="004F2F83" w:rsidRDefault="005B6AD4" w:rsidP="005B6AD4">
            <w:pPr>
              <w:jc w:val="center"/>
              <w:rPr>
                <w:color w:val="FF0000"/>
              </w:rPr>
            </w:pPr>
            <w:r>
              <w:t>18:00-20:00</w:t>
            </w:r>
          </w:p>
        </w:tc>
        <w:tc>
          <w:tcPr>
            <w:tcW w:w="1604" w:type="dxa"/>
            <w:vAlign w:val="center"/>
          </w:tcPr>
          <w:p w14:paraId="1A52EBF1" w14:textId="3FD93EE9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7A323950" w14:textId="0C4F494A" w:rsidR="005B6AD4" w:rsidRPr="00AF3DB6" w:rsidRDefault="005B6AD4" w:rsidP="005B6AD4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54" w:type="dxa"/>
            <w:vAlign w:val="center"/>
          </w:tcPr>
          <w:p w14:paraId="73CDBE2D" w14:textId="72BEE198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705B7F6" w14:textId="1FE176C9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66937CF5" w14:textId="77777777" w:rsidTr="005B6AD4">
        <w:tc>
          <w:tcPr>
            <w:tcW w:w="555" w:type="dxa"/>
            <w:vAlign w:val="center"/>
          </w:tcPr>
          <w:p w14:paraId="53785AD2" w14:textId="372E428E" w:rsidR="005B6AD4" w:rsidRPr="00AF3DB6" w:rsidRDefault="005B6AD4" w:rsidP="005B6AD4">
            <w:pPr>
              <w:jc w:val="center"/>
            </w:pPr>
            <w:r>
              <w:t>3</w:t>
            </w:r>
          </w:p>
        </w:tc>
        <w:tc>
          <w:tcPr>
            <w:tcW w:w="4906" w:type="dxa"/>
            <w:vAlign w:val="center"/>
          </w:tcPr>
          <w:p w14:paraId="4B410254" w14:textId="04BC0686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8033AC4" w14:textId="3C52FA5A" w:rsidR="005B6AD4" w:rsidRPr="00AF3DB6" w:rsidRDefault="005B6AD4" w:rsidP="005B6AD4">
            <w:pPr>
              <w:jc w:val="center"/>
            </w:pPr>
            <w:r>
              <w:t>01.10.2024</w:t>
            </w:r>
          </w:p>
        </w:tc>
        <w:tc>
          <w:tcPr>
            <w:tcW w:w="1580" w:type="dxa"/>
            <w:vAlign w:val="center"/>
          </w:tcPr>
          <w:p w14:paraId="4EF23A68" w14:textId="565B26F6" w:rsidR="005B6AD4" w:rsidRPr="004F2F83" w:rsidRDefault="005B6AD4" w:rsidP="005B6AD4">
            <w:pPr>
              <w:jc w:val="center"/>
              <w:rPr>
                <w:color w:val="FF0000"/>
              </w:rPr>
            </w:pPr>
            <w:r>
              <w:t>13:00-15:00</w:t>
            </w:r>
          </w:p>
        </w:tc>
        <w:tc>
          <w:tcPr>
            <w:tcW w:w="1604" w:type="dxa"/>
            <w:vAlign w:val="center"/>
          </w:tcPr>
          <w:p w14:paraId="3DB79361" w14:textId="2140C3E1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469DC3C9" w14:textId="4CA75B17" w:rsidR="005B6AD4" w:rsidRPr="00AF3DB6" w:rsidRDefault="005B6AD4" w:rsidP="005B6AD4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54" w:type="dxa"/>
            <w:vAlign w:val="center"/>
          </w:tcPr>
          <w:p w14:paraId="2D6CBDCD" w14:textId="2796CC85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FBA3BC3" w14:textId="5F30D970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21394A4B" w14:textId="77777777" w:rsidTr="005B6AD4">
        <w:tc>
          <w:tcPr>
            <w:tcW w:w="555" w:type="dxa"/>
            <w:vAlign w:val="center"/>
          </w:tcPr>
          <w:p w14:paraId="3B17FCE5" w14:textId="636D2F38" w:rsidR="005B6AD4" w:rsidRPr="00AF3DB6" w:rsidRDefault="005B6AD4" w:rsidP="005B6AD4">
            <w:pPr>
              <w:jc w:val="center"/>
            </w:pPr>
            <w:r>
              <w:t>4</w:t>
            </w:r>
          </w:p>
        </w:tc>
        <w:tc>
          <w:tcPr>
            <w:tcW w:w="4906" w:type="dxa"/>
            <w:vAlign w:val="center"/>
          </w:tcPr>
          <w:p w14:paraId="224DB3E3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19FAC503" w14:textId="77777777" w:rsidR="005B6AD4" w:rsidRPr="00AF3DB6" w:rsidRDefault="005B6AD4" w:rsidP="005B6AD4">
            <w:pPr>
              <w:jc w:val="center"/>
            </w:pPr>
            <w:r>
              <w:t>01.10.2024</w:t>
            </w:r>
          </w:p>
        </w:tc>
        <w:tc>
          <w:tcPr>
            <w:tcW w:w="1580" w:type="dxa"/>
            <w:vAlign w:val="center"/>
          </w:tcPr>
          <w:p w14:paraId="4464CABF" w14:textId="77777777" w:rsidR="005B6AD4" w:rsidRPr="00B64EFF" w:rsidRDefault="005B6AD4" w:rsidP="005B6AD4">
            <w:pPr>
              <w:jc w:val="center"/>
            </w:pPr>
            <w:r w:rsidRPr="00B64EFF">
              <w:t>16:00-18:00</w:t>
            </w:r>
          </w:p>
        </w:tc>
        <w:tc>
          <w:tcPr>
            <w:tcW w:w="1604" w:type="dxa"/>
            <w:vAlign w:val="center"/>
          </w:tcPr>
          <w:p w14:paraId="69C2E63D" w14:textId="4B5E5EB7" w:rsidR="005B6AD4" w:rsidRPr="00AF3DB6" w:rsidRDefault="005B6AD4" w:rsidP="005B6AD4">
            <w:pPr>
              <w:jc w:val="center"/>
            </w:pPr>
            <w:r>
              <w:t>ul. Grudziądzka 22, Kwidzyn</w:t>
            </w:r>
          </w:p>
        </w:tc>
        <w:tc>
          <w:tcPr>
            <w:tcW w:w="2170" w:type="dxa"/>
            <w:gridSpan w:val="2"/>
            <w:vAlign w:val="center"/>
          </w:tcPr>
          <w:p w14:paraId="75079EBA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54" w:type="dxa"/>
            <w:vAlign w:val="center"/>
          </w:tcPr>
          <w:p w14:paraId="40614D57" w14:textId="701296B2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6FE0E189" w14:textId="142C11EB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1C52F4E4" w14:textId="77777777" w:rsidTr="005B6AD4">
        <w:tc>
          <w:tcPr>
            <w:tcW w:w="555" w:type="dxa"/>
            <w:vAlign w:val="center"/>
          </w:tcPr>
          <w:p w14:paraId="432DAA08" w14:textId="5A7CDAEE" w:rsidR="005B6AD4" w:rsidRPr="00AF3DB6" w:rsidRDefault="005B6AD4" w:rsidP="005B6AD4">
            <w:pPr>
              <w:jc w:val="center"/>
            </w:pPr>
            <w:r>
              <w:t>5</w:t>
            </w:r>
          </w:p>
        </w:tc>
        <w:tc>
          <w:tcPr>
            <w:tcW w:w="4906" w:type="dxa"/>
            <w:vAlign w:val="center"/>
          </w:tcPr>
          <w:p w14:paraId="49E0C561" w14:textId="707DF1CC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4F00F739" w14:textId="2AB2131A" w:rsidR="005B6AD4" w:rsidRPr="00AF3DB6" w:rsidRDefault="005B6AD4" w:rsidP="005B6AD4">
            <w:pPr>
              <w:jc w:val="center"/>
            </w:pPr>
            <w:r>
              <w:t>01.10.2024</w:t>
            </w:r>
          </w:p>
        </w:tc>
        <w:tc>
          <w:tcPr>
            <w:tcW w:w="1580" w:type="dxa"/>
            <w:vAlign w:val="center"/>
          </w:tcPr>
          <w:p w14:paraId="73192F81" w14:textId="0C9386D1" w:rsidR="005B6AD4" w:rsidRPr="004F2F83" w:rsidRDefault="005B6AD4" w:rsidP="005B6AD4">
            <w:pPr>
              <w:jc w:val="center"/>
              <w:rPr>
                <w:color w:val="FF0000"/>
              </w:rPr>
            </w:pPr>
            <w:r>
              <w:t>16:30-18:30</w:t>
            </w:r>
          </w:p>
        </w:tc>
        <w:tc>
          <w:tcPr>
            <w:tcW w:w="1604" w:type="dxa"/>
            <w:vAlign w:val="center"/>
          </w:tcPr>
          <w:p w14:paraId="284053FD" w14:textId="12A7C683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46E2C895" w14:textId="4977471D" w:rsidR="005B6AD4" w:rsidRPr="00AF3DB6" w:rsidRDefault="005B6AD4" w:rsidP="005B6AD4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54" w:type="dxa"/>
            <w:vAlign w:val="center"/>
          </w:tcPr>
          <w:p w14:paraId="0535D466" w14:textId="79B82388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7D21FF7A" w14:textId="28381D55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10B74934" w14:textId="77777777" w:rsidTr="005B6AD4">
        <w:tc>
          <w:tcPr>
            <w:tcW w:w="555" w:type="dxa"/>
            <w:vAlign w:val="center"/>
          </w:tcPr>
          <w:p w14:paraId="35899530" w14:textId="0EDEF2EC" w:rsidR="005B6AD4" w:rsidRPr="00AF3DB6" w:rsidRDefault="005B6AD4" w:rsidP="005B6AD4">
            <w:pPr>
              <w:jc w:val="center"/>
            </w:pPr>
            <w:r>
              <w:t>6</w:t>
            </w:r>
          </w:p>
        </w:tc>
        <w:tc>
          <w:tcPr>
            <w:tcW w:w="4906" w:type="dxa"/>
            <w:vAlign w:val="center"/>
          </w:tcPr>
          <w:p w14:paraId="7A2D1B6A" w14:textId="32851852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2F81AE91" w14:textId="3702BDF5" w:rsidR="005B6AD4" w:rsidRPr="00AF3DB6" w:rsidRDefault="005B6AD4" w:rsidP="005B6AD4">
            <w:pPr>
              <w:jc w:val="center"/>
            </w:pPr>
            <w:r>
              <w:t>01.10.2024</w:t>
            </w:r>
          </w:p>
        </w:tc>
        <w:tc>
          <w:tcPr>
            <w:tcW w:w="1580" w:type="dxa"/>
            <w:vAlign w:val="center"/>
          </w:tcPr>
          <w:p w14:paraId="1D12AA4C" w14:textId="7F3E345F" w:rsidR="005B6AD4" w:rsidRPr="004F2F83" w:rsidRDefault="005B6AD4" w:rsidP="005B6AD4">
            <w:pPr>
              <w:jc w:val="center"/>
              <w:rPr>
                <w:color w:val="FF0000"/>
              </w:rPr>
            </w:pPr>
            <w:r>
              <w:t>18:30-20:30</w:t>
            </w:r>
          </w:p>
        </w:tc>
        <w:tc>
          <w:tcPr>
            <w:tcW w:w="1604" w:type="dxa"/>
            <w:vAlign w:val="center"/>
          </w:tcPr>
          <w:p w14:paraId="701BF33C" w14:textId="106C0E96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7B4F2587" w14:textId="7E6478C1" w:rsidR="005B6AD4" w:rsidRPr="00AF3DB6" w:rsidRDefault="005B6AD4" w:rsidP="005B6AD4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54" w:type="dxa"/>
            <w:vAlign w:val="center"/>
          </w:tcPr>
          <w:p w14:paraId="265F9911" w14:textId="7FD17344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C7FDFBE" w14:textId="213FFF07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0C1C0A0F" w14:textId="77777777" w:rsidTr="005B6AD4">
        <w:tc>
          <w:tcPr>
            <w:tcW w:w="555" w:type="dxa"/>
            <w:vAlign w:val="center"/>
          </w:tcPr>
          <w:p w14:paraId="33460751" w14:textId="1F38D8D8" w:rsidR="005B6AD4" w:rsidRPr="00AF3DB6" w:rsidRDefault="005B6AD4" w:rsidP="005B6AD4">
            <w:pPr>
              <w:jc w:val="center"/>
            </w:pPr>
            <w:r>
              <w:t>7</w:t>
            </w:r>
          </w:p>
        </w:tc>
        <w:tc>
          <w:tcPr>
            <w:tcW w:w="4906" w:type="dxa"/>
            <w:vAlign w:val="center"/>
          </w:tcPr>
          <w:p w14:paraId="209374B6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3F12C21" w14:textId="77777777" w:rsidR="005B6AD4" w:rsidRPr="00AF3DB6" w:rsidRDefault="005B6AD4" w:rsidP="005B6AD4">
            <w:pPr>
              <w:jc w:val="center"/>
            </w:pPr>
            <w:r>
              <w:t>02.10.2024</w:t>
            </w:r>
          </w:p>
        </w:tc>
        <w:tc>
          <w:tcPr>
            <w:tcW w:w="1580" w:type="dxa"/>
            <w:vAlign w:val="center"/>
          </w:tcPr>
          <w:p w14:paraId="6636C8CD" w14:textId="77777777" w:rsidR="005B6AD4" w:rsidRPr="00B64EFF" w:rsidRDefault="005B6AD4" w:rsidP="005B6AD4">
            <w:pPr>
              <w:jc w:val="center"/>
            </w:pPr>
            <w:r w:rsidRPr="00B64EFF">
              <w:t>16:00-18:00</w:t>
            </w:r>
          </w:p>
        </w:tc>
        <w:tc>
          <w:tcPr>
            <w:tcW w:w="1604" w:type="dxa"/>
            <w:vAlign w:val="center"/>
          </w:tcPr>
          <w:p w14:paraId="5EC24001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5D1E56E7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54" w:type="dxa"/>
            <w:vAlign w:val="center"/>
          </w:tcPr>
          <w:p w14:paraId="6FF8D560" w14:textId="2F2764D1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81EAE93" w14:textId="15538563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48F6542B" w14:textId="77777777" w:rsidTr="005B6AD4">
        <w:tc>
          <w:tcPr>
            <w:tcW w:w="555" w:type="dxa"/>
            <w:vAlign w:val="center"/>
          </w:tcPr>
          <w:p w14:paraId="2ABA8DF5" w14:textId="5071A097" w:rsidR="005B6AD4" w:rsidRPr="00AF3DB6" w:rsidRDefault="005B6AD4" w:rsidP="005B6AD4">
            <w:pPr>
              <w:jc w:val="center"/>
            </w:pPr>
            <w:r>
              <w:t>8</w:t>
            </w:r>
          </w:p>
        </w:tc>
        <w:tc>
          <w:tcPr>
            <w:tcW w:w="4906" w:type="dxa"/>
            <w:vAlign w:val="center"/>
          </w:tcPr>
          <w:p w14:paraId="51E4C5CC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084FC20" w14:textId="77777777" w:rsidR="005B6AD4" w:rsidRPr="00AF3DB6" w:rsidRDefault="005B6AD4" w:rsidP="005B6AD4">
            <w:pPr>
              <w:jc w:val="center"/>
            </w:pPr>
            <w:r>
              <w:t>02.10.2024</w:t>
            </w:r>
          </w:p>
        </w:tc>
        <w:tc>
          <w:tcPr>
            <w:tcW w:w="1580" w:type="dxa"/>
            <w:vAlign w:val="center"/>
          </w:tcPr>
          <w:p w14:paraId="18C92960" w14:textId="77777777" w:rsidR="005B6AD4" w:rsidRPr="00B64EFF" w:rsidRDefault="005B6AD4" w:rsidP="005B6AD4">
            <w:pPr>
              <w:jc w:val="center"/>
            </w:pPr>
            <w:r w:rsidRPr="00B64EFF">
              <w:t>18:00-20:00</w:t>
            </w:r>
          </w:p>
        </w:tc>
        <w:tc>
          <w:tcPr>
            <w:tcW w:w="1604" w:type="dxa"/>
            <w:vAlign w:val="center"/>
          </w:tcPr>
          <w:p w14:paraId="784501DE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0A65921F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54" w:type="dxa"/>
            <w:vAlign w:val="center"/>
          </w:tcPr>
          <w:p w14:paraId="75A35519" w14:textId="4030EA2D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160495DF" w14:textId="2F949791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61A91AA0" w14:textId="77777777" w:rsidTr="005B6AD4">
        <w:tc>
          <w:tcPr>
            <w:tcW w:w="555" w:type="dxa"/>
            <w:vAlign w:val="center"/>
          </w:tcPr>
          <w:p w14:paraId="01ADA451" w14:textId="7C9F40D6" w:rsidR="005B6AD4" w:rsidRPr="00AF3DB6" w:rsidRDefault="005B6AD4" w:rsidP="005B6AD4">
            <w:pPr>
              <w:jc w:val="center"/>
            </w:pPr>
            <w:r>
              <w:t>9</w:t>
            </w:r>
          </w:p>
        </w:tc>
        <w:tc>
          <w:tcPr>
            <w:tcW w:w="4906" w:type="dxa"/>
            <w:vAlign w:val="center"/>
          </w:tcPr>
          <w:p w14:paraId="7D85765D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41ABDCF" w14:textId="77777777" w:rsidR="005B6AD4" w:rsidRPr="00AF3DB6" w:rsidRDefault="005B6AD4" w:rsidP="005B6AD4">
            <w:pPr>
              <w:jc w:val="center"/>
            </w:pPr>
            <w:r>
              <w:t>03.10.2024</w:t>
            </w:r>
          </w:p>
        </w:tc>
        <w:tc>
          <w:tcPr>
            <w:tcW w:w="1580" w:type="dxa"/>
            <w:vAlign w:val="center"/>
          </w:tcPr>
          <w:p w14:paraId="10F06786" w14:textId="77777777" w:rsidR="005B6AD4" w:rsidRPr="00AF3DB6" w:rsidRDefault="005B6AD4" w:rsidP="005B6AD4">
            <w:pPr>
              <w:jc w:val="center"/>
            </w:pPr>
            <w:r>
              <w:t>08:00-10:00</w:t>
            </w:r>
          </w:p>
        </w:tc>
        <w:tc>
          <w:tcPr>
            <w:tcW w:w="1604" w:type="dxa"/>
            <w:vAlign w:val="center"/>
          </w:tcPr>
          <w:p w14:paraId="71C0316E" w14:textId="6F7981FE" w:rsidR="005B6AD4" w:rsidRPr="00AF3DB6" w:rsidRDefault="005B6AD4" w:rsidP="005B6AD4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8" w:type="dxa"/>
            <w:vAlign w:val="center"/>
          </w:tcPr>
          <w:p w14:paraId="75353A2D" w14:textId="237CCD1C" w:rsidR="005B6AD4" w:rsidRPr="00AF3DB6" w:rsidRDefault="005B6AD4" w:rsidP="005B6AD4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1605BBDF" w14:textId="728759A2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750526A9" w14:textId="4D869263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28DA17C4" w14:textId="77777777" w:rsidTr="005B6AD4">
        <w:tc>
          <w:tcPr>
            <w:tcW w:w="555" w:type="dxa"/>
            <w:vAlign w:val="center"/>
          </w:tcPr>
          <w:p w14:paraId="2F6F686F" w14:textId="0D4CD1CB" w:rsidR="005B6AD4" w:rsidRPr="00AF3DB6" w:rsidRDefault="005B6AD4" w:rsidP="005B6AD4">
            <w:pPr>
              <w:jc w:val="center"/>
            </w:pPr>
            <w:r>
              <w:t>10</w:t>
            </w:r>
          </w:p>
        </w:tc>
        <w:tc>
          <w:tcPr>
            <w:tcW w:w="4906" w:type="dxa"/>
            <w:vAlign w:val="center"/>
          </w:tcPr>
          <w:p w14:paraId="60062AE9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67A91C83" w14:textId="77777777" w:rsidR="005B6AD4" w:rsidRPr="00AF3DB6" w:rsidRDefault="005B6AD4" w:rsidP="005B6AD4">
            <w:pPr>
              <w:jc w:val="center"/>
            </w:pPr>
            <w:r>
              <w:t>03.10.2024</w:t>
            </w:r>
          </w:p>
        </w:tc>
        <w:tc>
          <w:tcPr>
            <w:tcW w:w="1580" w:type="dxa"/>
            <w:vAlign w:val="center"/>
          </w:tcPr>
          <w:p w14:paraId="5DB7AEB2" w14:textId="77777777" w:rsidR="005B6AD4" w:rsidRPr="00AF3DB6" w:rsidRDefault="005B6AD4" w:rsidP="005B6AD4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6AB5CC16" w14:textId="05D56AF1" w:rsidR="005B6AD4" w:rsidRPr="00AF3DB6" w:rsidRDefault="005B6AD4" w:rsidP="005B6AD4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8" w:type="dxa"/>
            <w:vAlign w:val="center"/>
          </w:tcPr>
          <w:p w14:paraId="5B6357A2" w14:textId="677442C4" w:rsidR="005B6AD4" w:rsidRPr="00AF3DB6" w:rsidRDefault="005B6AD4" w:rsidP="005B6AD4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0D25D46C" w14:textId="3EAAC797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7F52DC4B" w14:textId="38B7CDB6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26C96F37" w14:textId="77777777" w:rsidTr="005B6AD4">
        <w:tc>
          <w:tcPr>
            <w:tcW w:w="555" w:type="dxa"/>
            <w:vAlign w:val="center"/>
          </w:tcPr>
          <w:p w14:paraId="2BAF1ADC" w14:textId="0CC951CD" w:rsidR="005B6AD4" w:rsidRPr="00AF3DB6" w:rsidRDefault="005B6AD4" w:rsidP="005B6AD4">
            <w:pPr>
              <w:jc w:val="center"/>
            </w:pPr>
            <w:r>
              <w:t>11</w:t>
            </w:r>
          </w:p>
        </w:tc>
        <w:tc>
          <w:tcPr>
            <w:tcW w:w="4906" w:type="dxa"/>
            <w:vAlign w:val="center"/>
          </w:tcPr>
          <w:p w14:paraId="77A643C2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40826183" w14:textId="77777777" w:rsidR="005B6AD4" w:rsidRPr="00AF3DB6" w:rsidRDefault="005B6AD4" w:rsidP="005B6AD4">
            <w:pPr>
              <w:jc w:val="center"/>
            </w:pPr>
            <w:r>
              <w:t>03.10.2024</w:t>
            </w:r>
          </w:p>
        </w:tc>
        <w:tc>
          <w:tcPr>
            <w:tcW w:w="1580" w:type="dxa"/>
            <w:vAlign w:val="center"/>
          </w:tcPr>
          <w:p w14:paraId="64E3B821" w14:textId="77777777" w:rsidR="005B6AD4" w:rsidRPr="00B64EFF" w:rsidRDefault="005B6AD4" w:rsidP="005B6AD4">
            <w:pPr>
              <w:jc w:val="center"/>
            </w:pPr>
            <w:r w:rsidRPr="00B64EFF">
              <w:t>15:00-17:00</w:t>
            </w:r>
          </w:p>
        </w:tc>
        <w:tc>
          <w:tcPr>
            <w:tcW w:w="1604" w:type="dxa"/>
            <w:vAlign w:val="center"/>
          </w:tcPr>
          <w:p w14:paraId="0F1BA627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32C1E9AE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54" w:type="dxa"/>
            <w:vAlign w:val="center"/>
          </w:tcPr>
          <w:p w14:paraId="542E84F0" w14:textId="7E5BA17F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17AEC508" w14:textId="1C4F71EF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757FBFB4" w14:textId="77777777" w:rsidTr="005B6AD4">
        <w:tc>
          <w:tcPr>
            <w:tcW w:w="555" w:type="dxa"/>
            <w:vAlign w:val="center"/>
          </w:tcPr>
          <w:p w14:paraId="18BC6A5F" w14:textId="3CF2414D" w:rsidR="005B6AD4" w:rsidRPr="00AF3DB6" w:rsidRDefault="005B6AD4" w:rsidP="005B6AD4">
            <w:pPr>
              <w:jc w:val="center"/>
            </w:pPr>
            <w:r>
              <w:t>12</w:t>
            </w:r>
          </w:p>
        </w:tc>
        <w:tc>
          <w:tcPr>
            <w:tcW w:w="4906" w:type="dxa"/>
            <w:vAlign w:val="center"/>
          </w:tcPr>
          <w:p w14:paraId="0F498CBD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13A8FA6A" w14:textId="77777777" w:rsidR="005B6AD4" w:rsidRPr="00AF3DB6" w:rsidRDefault="005B6AD4" w:rsidP="005B6AD4">
            <w:pPr>
              <w:jc w:val="center"/>
            </w:pPr>
            <w:r>
              <w:t>03.10.2024</w:t>
            </w:r>
          </w:p>
        </w:tc>
        <w:tc>
          <w:tcPr>
            <w:tcW w:w="1580" w:type="dxa"/>
            <w:vAlign w:val="center"/>
          </w:tcPr>
          <w:p w14:paraId="549B807C" w14:textId="77777777" w:rsidR="005B6AD4" w:rsidRPr="00B64EFF" w:rsidRDefault="005B6AD4" w:rsidP="005B6AD4">
            <w:pPr>
              <w:jc w:val="center"/>
            </w:pPr>
            <w:r w:rsidRPr="00B64EFF">
              <w:t>17:00-19:00</w:t>
            </w:r>
          </w:p>
        </w:tc>
        <w:tc>
          <w:tcPr>
            <w:tcW w:w="1604" w:type="dxa"/>
            <w:vAlign w:val="center"/>
          </w:tcPr>
          <w:p w14:paraId="6C9CF5ED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5C937FFB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54" w:type="dxa"/>
            <w:vAlign w:val="center"/>
          </w:tcPr>
          <w:p w14:paraId="21A195D4" w14:textId="2ED2ADC6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4EFDB118" w14:textId="63615780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5524D737" w14:textId="77777777" w:rsidTr="005B6AD4">
        <w:tc>
          <w:tcPr>
            <w:tcW w:w="555" w:type="dxa"/>
            <w:vAlign w:val="center"/>
          </w:tcPr>
          <w:p w14:paraId="4BEFC54D" w14:textId="39590C72" w:rsidR="005B6AD4" w:rsidRPr="00AF3DB6" w:rsidRDefault="005B6AD4" w:rsidP="005B6AD4">
            <w:pPr>
              <w:jc w:val="center"/>
            </w:pPr>
            <w:r>
              <w:t>13</w:t>
            </w:r>
          </w:p>
        </w:tc>
        <w:tc>
          <w:tcPr>
            <w:tcW w:w="4906" w:type="dxa"/>
            <w:vAlign w:val="center"/>
          </w:tcPr>
          <w:p w14:paraId="48710B4A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33CAFA70" w14:textId="77777777" w:rsidR="005B6AD4" w:rsidRPr="00AF3DB6" w:rsidRDefault="005B6AD4" w:rsidP="005B6AD4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0CF66B64" w14:textId="77777777" w:rsidR="005B6AD4" w:rsidRPr="00AF3DB6" w:rsidRDefault="005B6AD4" w:rsidP="005B6AD4">
            <w:pPr>
              <w:jc w:val="center"/>
            </w:pPr>
            <w:r>
              <w:t>08:00-10:00</w:t>
            </w:r>
          </w:p>
        </w:tc>
        <w:tc>
          <w:tcPr>
            <w:tcW w:w="1604" w:type="dxa"/>
            <w:vAlign w:val="center"/>
          </w:tcPr>
          <w:p w14:paraId="6482807E" w14:textId="72324147" w:rsidR="005B6AD4" w:rsidRPr="00AF3DB6" w:rsidRDefault="005B6AD4" w:rsidP="005B6AD4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8" w:type="dxa"/>
            <w:vAlign w:val="center"/>
          </w:tcPr>
          <w:p w14:paraId="7D883F35" w14:textId="0CFF2619" w:rsidR="005B6AD4" w:rsidRPr="00AF3DB6" w:rsidRDefault="005B6AD4" w:rsidP="005B6AD4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6EEDC17F" w14:textId="2866A9C9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2251F0C" w14:textId="058C4729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357E8B33" w14:textId="77777777" w:rsidTr="005B6AD4">
        <w:tc>
          <w:tcPr>
            <w:tcW w:w="555" w:type="dxa"/>
            <w:vAlign w:val="center"/>
          </w:tcPr>
          <w:p w14:paraId="679807AD" w14:textId="741754A6" w:rsidR="005B6AD4" w:rsidRPr="00AF3DB6" w:rsidRDefault="005B6AD4" w:rsidP="005B6AD4">
            <w:pPr>
              <w:jc w:val="center"/>
            </w:pPr>
            <w:r>
              <w:t>1</w:t>
            </w:r>
            <w:r>
              <w:t>4</w:t>
            </w:r>
          </w:p>
        </w:tc>
        <w:tc>
          <w:tcPr>
            <w:tcW w:w="4906" w:type="dxa"/>
            <w:vAlign w:val="center"/>
          </w:tcPr>
          <w:p w14:paraId="4E6B7008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0AB5CA3C" w14:textId="77777777" w:rsidR="005B6AD4" w:rsidRPr="00AF3DB6" w:rsidRDefault="005B6AD4" w:rsidP="005B6AD4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7B1C25C7" w14:textId="77777777" w:rsidR="005B6AD4" w:rsidRPr="00B64EFF" w:rsidRDefault="005B6AD4" w:rsidP="005B6AD4">
            <w:pPr>
              <w:jc w:val="center"/>
            </w:pPr>
            <w:r w:rsidRPr="00B64EFF">
              <w:t>09:00-11:00</w:t>
            </w:r>
          </w:p>
        </w:tc>
        <w:tc>
          <w:tcPr>
            <w:tcW w:w="1604" w:type="dxa"/>
            <w:vAlign w:val="center"/>
          </w:tcPr>
          <w:p w14:paraId="01E2362A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5E4487E7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54" w:type="dxa"/>
            <w:vAlign w:val="center"/>
          </w:tcPr>
          <w:p w14:paraId="061E8DED" w14:textId="719299C7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5D3781E1" w14:textId="202255BD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409D5DCE" w14:textId="77777777" w:rsidTr="005B6AD4">
        <w:tc>
          <w:tcPr>
            <w:tcW w:w="555" w:type="dxa"/>
            <w:vAlign w:val="center"/>
          </w:tcPr>
          <w:p w14:paraId="01613A3E" w14:textId="204CDA03" w:rsidR="005B6AD4" w:rsidRPr="00AF3DB6" w:rsidRDefault="005B6AD4" w:rsidP="005B6AD4">
            <w:pPr>
              <w:jc w:val="center"/>
            </w:pPr>
            <w:r>
              <w:t>15</w:t>
            </w:r>
          </w:p>
        </w:tc>
        <w:tc>
          <w:tcPr>
            <w:tcW w:w="4906" w:type="dxa"/>
            <w:vAlign w:val="center"/>
          </w:tcPr>
          <w:p w14:paraId="0A040729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579370EF" w14:textId="77777777" w:rsidR="005B6AD4" w:rsidRPr="00AF3DB6" w:rsidRDefault="005B6AD4" w:rsidP="005B6AD4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4E605947" w14:textId="77777777" w:rsidR="005B6AD4" w:rsidRPr="00AF3DB6" w:rsidRDefault="005B6AD4" w:rsidP="005B6AD4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614DCFDC" w14:textId="336556BD" w:rsidR="005B6AD4" w:rsidRPr="00AF3DB6" w:rsidRDefault="005B6AD4" w:rsidP="005B6AD4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8" w:type="dxa"/>
            <w:vAlign w:val="center"/>
          </w:tcPr>
          <w:p w14:paraId="012C0750" w14:textId="51BD5957" w:rsidR="005B6AD4" w:rsidRPr="00AF3DB6" w:rsidRDefault="005B6AD4" w:rsidP="005B6AD4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11213A1E" w14:textId="7F1EC77D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42BF5143" w14:textId="5AD7F4DA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7AE57559" w14:textId="77777777" w:rsidTr="005B6AD4">
        <w:tc>
          <w:tcPr>
            <w:tcW w:w="555" w:type="dxa"/>
            <w:vAlign w:val="center"/>
          </w:tcPr>
          <w:p w14:paraId="79189705" w14:textId="22521ECA" w:rsidR="005B6AD4" w:rsidRPr="00AF3DB6" w:rsidRDefault="005B6AD4" w:rsidP="005B6AD4">
            <w:pPr>
              <w:jc w:val="center"/>
            </w:pPr>
            <w:r>
              <w:t>1</w:t>
            </w:r>
            <w:r>
              <w:t>6</w:t>
            </w:r>
          </w:p>
        </w:tc>
        <w:tc>
          <w:tcPr>
            <w:tcW w:w="4906" w:type="dxa"/>
            <w:vAlign w:val="center"/>
          </w:tcPr>
          <w:p w14:paraId="3F6692B4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D16CED8" w14:textId="77777777" w:rsidR="005B6AD4" w:rsidRPr="00AF3DB6" w:rsidRDefault="005B6AD4" w:rsidP="005B6AD4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4F0A0AEF" w14:textId="77777777" w:rsidR="005B6AD4" w:rsidRPr="00B64EFF" w:rsidRDefault="005B6AD4" w:rsidP="005B6AD4">
            <w:pPr>
              <w:jc w:val="center"/>
            </w:pPr>
            <w:r w:rsidRPr="00B64EFF">
              <w:t>11:00-13:00</w:t>
            </w:r>
          </w:p>
        </w:tc>
        <w:tc>
          <w:tcPr>
            <w:tcW w:w="1604" w:type="dxa"/>
            <w:vAlign w:val="center"/>
          </w:tcPr>
          <w:p w14:paraId="4F526431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26DA7ED3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27402205" w14:textId="29D94582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6265EA96" w14:textId="0F4C5ECD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09AEAB81" w14:textId="77777777" w:rsidTr="005B6AD4">
        <w:tc>
          <w:tcPr>
            <w:tcW w:w="555" w:type="dxa"/>
            <w:vAlign w:val="center"/>
          </w:tcPr>
          <w:p w14:paraId="70247D8D" w14:textId="5158B727" w:rsidR="005B6AD4" w:rsidRPr="00AF3DB6" w:rsidRDefault="005B6AD4" w:rsidP="005B6AD4">
            <w:pPr>
              <w:jc w:val="center"/>
            </w:pPr>
            <w:r>
              <w:t>17</w:t>
            </w:r>
          </w:p>
        </w:tc>
        <w:tc>
          <w:tcPr>
            <w:tcW w:w="4906" w:type="dxa"/>
            <w:vAlign w:val="center"/>
          </w:tcPr>
          <w:p w14:paraId="42F182A2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462D56CB" w14:textId="77777777" w:rsidR="005B6AD4" w:rsidRPr="00AF3DB6" w:rsidRDefault="005B6AD4" w:rsidP="005B6AD4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546790B2" w14:textId="77777777" w:rsidR="005B6AD4" w:rsidRPr="00AF3DB6" w:rsidRDefault="005B6AD4" w:rsidP="005B6AD4">
            <w:pPr>
              <w:jc w:val="center"/>
            </w:pPr>
            <w:r>
              <w:t>12:00-14:00</w:t>
            </w:r>
          </w:p>
        </w:tc>
        <w:tc>
          <w:tcPr>
            <w:tcW w:w="1604" w:type="dxa"/>
            <w:vAlign w:val="center"/>
          </w:tcPr>
          <w:p w14:paraId="2426EC89" w14:textId="68193FC9" w:rsidR="005B6AD4" w:rsidRPr="00AF3DB6" w:rsidRDefault="005B6AD4" w:rsidP="005B6AD4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8" w:type="dxa"/>
            <w:vAlign w:val="center"/>
          </w:tcPr>
          <w:p w14:paraId="044CFE84" w14:textId="2BB0F26A" w:rsidR="005B6AD4" w:rsidRPr="00AF3DB6" w:rsidRDefault="005B6AD4" w:rsidP="005B6AD4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18CCD104" w14:textId="7FDD9863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047B4FBD" w14:textId="732C1DD3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6D8AAB17" w14:textId="77777777" w:rsidTr="005B6AD4">
        <w:tc>
          <w:tcPr>
            <w:tcW w:w="555" w:type="dxa"/>
            <w:vAlign w:val="center"/>
          </w:tcPr>
          <w:p w14:paraId="68BC057F" w14:textId="1ED6C50D" w:rsidR="005B6AD4" w:rsidRPr="00AF3DB6" w:rsidRDefault="005B6AD4" w:rsidP="005B6AD4">
            <w:pPr>
              <w:jc w:val="center"/>
            </w:pPr>
            <w:r>
              <w:t>18</w:t>
            </w:r>
          </w:p>
        </w:tc>
        <w:tc>
          <w:tcPr>
            <w:tcW w:w="4906" w:type="dxa"/>
            <w:vAlign w:val="center"/>
          </w:tcPr>
          <w:p w14:paraId="102BBC7F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78EB0211" w14:textId="77777777" w:rsidR="005B6AD4" w:rsidRPr="00AF3DB6" w:rsidRDefault="005B6AD4" w:rsidP="005B6AD4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6ABB2D46" w14:textId="6987EB02" w:rsidR="005B6AD4" w:rsidRPr="00B64EFF" w:rsidRDefault="005B6AD4" w:rsidP="005B6AD4">
            <w:pPr>
              <w:jc w:val="center"/>
            </w:pPr>
            <w:r>
              <w:t>13:30-15:3</w:t>
            </w:r>
            <w:r w:rsidRPr="00B64EFF">
              <w:t>0</w:t>
            </w:r>
          </w:p>
        </w:tc>
        <w:tc>
          <w:tcPr>
            <w:tcW w:w="1604" w:type="dxa"/>
            <w:vAlign w:val="center"/>
          </w:tcPr>
          <w:p w14:paraId="29C4D43C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7F0EDAA9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77E76F91" w14:textId="7E811E43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04AFF65B" w14:textId="3A72DEDC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4879FB9C" w14:textId="77777777" w:rsidTr="005B6AD4">
        <w:tc>
          <w:tcPr>
            <w:tcW w:w="555" w:type="dxa"/>
            <w:vAlign w:val="center"/>
          </w:tcPr>
          <w:p w14:paraId="0CF61CED" w14:textId="5DD468EC" w:rsidR="005B6AD4" w:rsidRPr="00AF3DB6" w:rsidRDefault="005B6AD4" w:rsidP="005B6AD4">
            <w:pPr>
              <w:jc w:val="center"/>
            </w:pPr>
            <w:r>
              <w:t>19</w:t>
            </w:r>
          </w:p>
        </w:tc>
        <w:tc>
          <w:tcPr>
            <w:tcW w:w="4906" w:type="dxa"/>
            <w:vAlign w:val="center"/>
          </w:tcPr>
          <w:p w14:paraId="58C07841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6AD22C61" w14:textId="77777777" w:rsidR="005B6AD4" w:rsidRPr="00AF3DB6" w:rsidRDefault="005B6AD4" w:rsidP="005B6AD4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1BFD6C1E" w14:textId="1CB896DD" w:rsidR="005B6AD4" w:rsidRPr="00AF3DB6" w:rsidRDefault="005B6AD4" w:rsidP="005B6AD4">
            <w:pPr>
              <w:jc w:val="center"/>
            </w:pPr>
            <w:r>
              <w:t>14:30-16:30</w:t>
            </w:r>
          </w:p>
        </w:tc>
        <w:tc>
          <w:tcPr>
            <w:tcW w:w="1604" w:type="dxa"/>
            <w:vAlign w:val="center"/>
          </w:tcPr>
          <w:p w14:paraId="64297D82" w14:textId="3E5091AB" w:rsidR="005B6AD4" w:rsidRPr="00AF3DB6" w:rsidRDefault="005B6AD4" w:rsidP="005B6AD4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8" w:type="dxa"/>
            <w:vAlign w:val="center"/>
          </w:tcPr>
          <w:p w14:paraId="26C0D06D" w14:textId="33F119B3" w:rsidR="005B6AD4" w:rsidRPr="00AF3DB6" w:rsidRDefault="005B6AD4" w:rsidP="005B6AD4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4E08A42A" w14:textId="63DC74C3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C8EAC6F" w14:textId="1B784AB0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649CB076" w14:textId="77777777" w:rsidTr="005B6AD4">
        <w:tc>
          <w:tcPr>
            <w:tcW w:w="555" w:type="dxa"/>
            <w:vAlign w:val="center"/>
          </w:tcPr>
          <w:p w14:paraId="4BC1F0A2" w14:textId="39053493" w:rsidR="005B6AD4" w:rsidRPr="00AF3DB6" w:rsidRDefault="005B6AD4" w:rsidP="005B6AD4">
            <w:pPr>
              <w:jc w:val="center"/>
            </w:pPr>
            <w:r>
              <w:t>2</w:t>
            </w:r>
            <w:r>
              <w:t>0</w:t>
            </w:r>
          </w:p>
        </w:tc>
        <w:tc>
          <w:tcPr>
            <w:tcW w:w="4906" w:type="dxa"/>
            <w:vAlign w:val="center"/>
          </w:tcPr>
          <w:p w14:paraId="6A39502A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33C548E1" w14:textId="77777777" w:rsidR="005B6AD4" w:rsidRPr="00AF3DB6" w:rsidRDefault="005B6AD4" w:rsidP="005B6AD4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3289AF9D" w14:textId="6ED505B3" w:rsidR="005B6AD4" w:rsidRPr="00B64EFF" w:rsidRDefault="005B6AD4" w:rsidP="005B6AD4">
            <w:pPr>
              <w:jc w:val="center"/>
            </w:pPr>
            <w:r>
              <w:t>15:30-17:3</w:t>
            </w:r>
            <w:r w:rsidRPr="00B64EFF">
              <w:t>0</w:t>
            </w:r>
          </w:p>
        </w:tc>
        <w:tc>
          <w:tcPr>
            <w:tcW w:w="1604" w:type="dxa"/>
            <w:vAlign w:val="center"/>
          </w:tcPr>
          <w:p w14:paraId="6722E5A3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58" w:type="dxa"/>
            <w:vAlign w:val="center"/>
          </w:tcPr>
          <w:p w14:paraId="40D0829E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1A2FD087" w14:textId="70D6005A" w:rsidR="005B6AD4" w:rsidRPr="00B64EFF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375F7873" w14:textId="5CD8624C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11D22F0E" w14:textId="77777777" w:rsidTr="005B6AD4">
        <w:tc>
          <w:tcPr>
            <w:tcW w:w="555" w:type="dxa"/>
            <w:vAlign w:val="center"/>
          </w:tcPr>
          <w:p w14:paraId="0AB66EFC" w14:textId="4762E61C" w:rsidR="005B6AD4" w:rsidRPr="00AF3DB6" w:rsidRDefault="005B6AD4" w:rsidP="005B6AD4">
            <w:pPr>
              <w:jc w:val="center"/>
            </w:pPr>
            <w:r>
              <w:t>21</w:t>
            </w:r>
          </w:p>
        </w:tc>
        <w:tc>
          <w:tcPr>
            <w:tcW w:w="4906" w:type="dxa"/>
            <w:vAlign w:val="center"/>
          </w:tcPr>
          <w:p w14:paraId="13CC6ED3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24C44DC0" w14:textId="77777777" w:rsidR="005B6AD4" w:rsidRPr="00AF3DB6" w:rsidRDefault="005B6AD4" w:rsidP="005B6AD4">
            <w:pPr>
              <w:jc w:val="center"/>
            </w:pPr>
            <w:r>
              <w:t>04.10.2024</w:t>
            </w:r>
          </w:p>
        </w:tc>
        <w:tc>
          <w:tcPr>
            <w:tcW w:w="1580" w:type="dxa"/>
            <w:vAlign w:val="center"/>
          </w:tcPr>
          <w:p w14:paraId="19E781F7" w14:textId="100DEFB9" w:rsidR="005B6AD4" w:rsidRPr="00AF3DB6" w:rsidRDefault="005B6AD4" w:rsidP="005B6AD4">
            <w:pPr>
              <w:jc w:val="center"/>
            </w:pPr>
            <w:r>
              <w:t>16:30-18:30</w:t>
            </w:r>
          </w:p>
        </w:tc>
        <w:tc>
          <w:tcPr>
            <w:tcW w:w="1604" w:type="dxa"/>
            <w:vAlign w:val="center"/>
          </w:tcPr>
          <w:p w14:paraId="61719195" w14:textId="4373B3EE" w:rsidR="005B6AD4" w:rsidRPr="00AF3DB6" w:rsidRDefault="005B6AD4" w:rsidP="005B6AD4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8" w:type="dxa"/>
            <w:vAlign w:val="center"/>
          </w:tcPr>
          <w:p w14:paraId="5CEAEB73" w14:textId="48CA8B60" w:rsidR="005B6AD4" w:rsidRPr="00AF3DB6" w:rsidRDefault="005B6AD4" w:rsidP="005B6AD4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6" w:type="dxa"/>
            <w:gridSpan w:val="2"/>
            <w:vAlign w:val="center"/>
          </w:tcPr>
          <w:p w14:paraId="3B579151" w14:textId="743FE322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296E918A" w14:textId="51F99446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15005AD5" w14:textId="77777777" w:rsidTr="005B6AD4">
        <w:tc>
          <w:tcPr>
            <w:tcW w:w="555" w:type="dxa"/>
            <w:vAlign w:val="center"/>
          </w:tcPr>
          <w:p w14:paraId="4BC614B2" w14:textId="4D1BD4B7" w:rsidR="005B6AD4" w:rsidRPr="00AF3DB6" w:rsidRDefault="005B6AD4" w:rsidP="005B6AD4">
            <w:pPr>
              <w:jc w:val="center"/>
            </w:pPr>
            <w:bookmarkStart w:id="0" w:name="_GoBack" w:colFirst="6" w:colLast="7"/>
            <w:r>
              <w:t>22</w:t>
            </w:r>
          </w:p>
        </w:tc>
        <w:tc>
          <w:tcPr>
            <w:tcW w:w="4906" w:type="dxa"/>
            <w:vAlign w:val="center"/>
          </w:tcPr>
          <w:p w14:paraId="0914BFF1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7C143AC4" w14:textId="77777777" w:rsidR="005B6AD4" w:rsidRPr="00AF3DB6" w:rsidRDefault="005B6AD4" w:rsidP="005B6AD4">
            <w:pPr>
              <w:jc w:val="center"/>
            </w:pPr>
            <w:r>
              <w:t>05.10.2024</w:t>
            </w:r>
          </w:p>
        </w:tc>
        <w:tc>
          <w:tcPr>
            <w:tcW w:w="1580" w:type="dxa"/>
            <w:vAlign w:val="center"/>
          </w:tcPr>
          <w:p w14:paraId="2F1F7694" w14:textId="77777777" w:rsidR="005B6AD4" w:rsidRPr="00B64EFF" w:rsidRDefault="005B6AD4" w:rsidP="005B6AD4">
            <w:pPr>
              <w:jc w:val="center"/>
            </w:pPr>
            <w:r w:rsidRPr="00B64EFF">
              <w:t>09:00-11:00</w:t>
            </w:r>
          </w:p>
        </w:tc>
        <w:tc>
          <w:tcPr>
            <w:tcW w:w="1604" w:type="dxa"/>
            <w:vAlign w:val="center"/>
          </w:tcPr>
          <w:p w14:paraId="6514CB87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69D0E9FC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54" w:type="dxa"/>
            <w:vAlign w:val="center"/>
          </w:tcPr>
          <w:p w14:paraId="0EAD50A0" w14:textId="6251FCF6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29FAC911" w14:textId="7E6246F3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tr w:rsidR="005B6AD4" w:rsidRPr="00AF3DB6" w14:paraId="2076CC3A" w14:textId="77777777" w:rsidTr="005B6AD4">
        <w:tc>
          <w:tcPr>
            <w:tcW w:w="555" w:type="dxa"/>
            <w:vAlign w:val="center"/>
          </w:tcPr>
          <w:p w14:paraId="49A9660F" w14:textId="35F51FD8" w:rsidR="005B6AD4" w:rsidRPr="00AF3DB6" w:rsidRDefault="005B6AD4" w:rsidP="005B6AD4">
            <w:pPr>
              <w:jc w:val="center"/>
            </w:pPr>
            <w:r>
              <w:t>23</w:t>
            </w:r>
          </w:p>
        </w:tc>
        <w:tc>
          <w:tcPr>
            <w:tcW w:w="4906" w:type="dxa"/>
            <w:vAlign w:val="center"/>
          </w:tcPr>
          <w:p w14:paraId="02BD2EA3" w14:textId="77777777" w:rsidR="005B6AD4" w:rsidRPr="00AF3DB6" w:rsidRDefault="005B6AD4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2EB2C6E2" w14:textId="77777777" w:rsidR="005B6AD4" w:rsidRPr="00AF3DB6" w:rsidRDefault="005B6AD4" w:rsidP="005B6AD4">
            <w:pPr>
              <w:jc w:val="center"/>
            </w:pPr>
            <w:r>
              <w:t>05.10.2024</w:t>
            </w:r>
          </w:p>
        </w:tc>
        <w:tc>
          <w:tcPr>
            <w:tcW w:w="1580" w:type="dxa"/>
            <w:vAlign w:val="center"/>
          </w:tcPr>
          <w:p w14:paraId="1B849144" w14:textId="77777777" w:rsidR="005B6AD4" w:rsidRPr="00B64EFF" w:rsidRDefault="005B6AD4" w:rsidP="005B6AD4">
            <w:pPr>
              <w:jc w:val="center"/>
            </w:pPr>
            <w:r w:rsidRPr="00B64EFF">
              <w:t>11:00-13:00</w:t>
            </w:r>
          </w:p>
        </w:tc>
        <w:tc>
          <w:tcPr>
            <w:tcW w:w="1604" w:type="dxa"/>
            <w:vAlign w:val="center"/>
          </w:tcPr>
          <w:p w14:paraId="47C59AEB" w14:textId="77777777" w:rsidR="005B6AD4" w:rsidRPr="00AF3DB6" w:rsidRDefault="005B6AD4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02D51293" w14:textId="77777777" w:rsidR="005B6AD4" w:rsidRPr="00AF3DB6" w:rsidRDefault="005B6AD4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54" w:type="dxa"/>
            <w:vAlign w:val="center"/>
          </w:tcPr>
          <w:p w14:paraId="433645C7" w14:textId="1B48D376" w:rsidR="005B6AD4" w:rsidRPr="00AF3DB6" w:rsidRDefault="005B6AD4" w:rsidP="005B6AD4">
            <w:pPr>
              <w:jc w:val="center"/>
            </w:pPr>
            <w:r>
              <w:t>-</w:t>
            </w:r>
          </w:p>
        </w:tc>
        <w:tc>
          <w:tcPr>
            <w:tcW w:w="1659" w:type="dxa"/>
            <w:vAlign w:val="center"/>
          </w:tcPr>
          <w:p w14:paraId="141FBBDD" w14:textId="53E52105" w:rsidR="005B6AD4" w:rsidRPr="00AF3DB6" w:rsidRDefault="005B6AD4" w:rsidP="005B6AD4">
            <w:pPr>
              <w:jc w:val="center"/>
            </w:pPr>
            <w:r>
              <w:t>-</w:t>
            </w:r>
          </w:p>
        </w:tc>
      </w:tr>
      <w:bookmarkEnd w:id="0"/>
      <w:tr w:rsidR="00200923" w:rsidRPr="00AF3DB6" w14:paraId="1B1C2448" w14:textId="77777777" w:rsidTr="005B6AD4">
        <w:tc>
          <w:tcPr>
            <w:tcW w:w="555" w:type="dxa"/>
            <w:vAlign w:val="center"/>
          </w:tcPr>
          <w:p w14:paraId="088596BB" w14:textId="1A6B5000" w:rsidR="00200923" w:rsidRPr="00AF3DB6" w:rsidRDefault="000449BE" w:rsidP="005B6AD4">
            <w:pPr>
              <w:jc w:val="center"/>
            </w:pPr>
            <w:r>
              <w:t>24</w:t>
            </w:r>
          </w:p>
        </w:tc>
        <w:tc>
          <w:tcPr>
            <w:tcW w:w="4906" w:type="dxa"/>
            <w:vAlign w:val="center"/>
          </w:tcPr>
          <w:p w14:paraId="07F42641" w14:textId="77777777" w:rsidR="00200923" w:rsidRPr="00AF3DB6" w:rsidRDefault="00200923" w:rsidP="005B6AD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3C6C466F" w14:textId="77777777" w:rsidR="00200923" w:rsidRPr="00AF3DB6" w:rsidRDefault="00200923" w:rsidP="005B6AD4">
            <w:pPr>
              <w:jc w:val="center"/>
            </w:pPr>
            <w:r>
              <w:t>05.10.2024</w:t>
            </w:r>
          </w:p>
        </w:tc>
        <w:tc>
          <w:tcPr>
            <w:tcW w:w="1580" w:type="dxa"/>
            <w:vAlign w:val="center"/>
          </w:tcPr>
          <w:p w14:paraId="20D6DA5B" w14:textId="77777777" w:rsidR="00200923" w:rsidRPr="00B64EFF" w:rsidRDefault="00200923" w:rsidP="005B6AD4">
            <w:pPr>
              <w:jc w:val="center"/>
            </w:pPr>
            <w:r w:rsidRPr="00B64EFF">
              <w:t>13:00-15:00</w:t>
            </w:r>
          </w:p>
        </w:tc>
        <w:tc>
          <w:tcPr>
            <w:tcW w:w="1604" w:type="dxa"/>
            <w:vAlign w:val="center"/>
          </w:tcPr>
          <w:p w14:paraId="6D839A37" w14:textId="77777777" w:rsidR="00200923" w:rsidRPr="00AF3DB6" w:rsidRDefault="00200923" w:rsidP="005B6AD4">
            <w:pPr>
              <w:jc w:val="center"/>
            </w:pPr>
            <w:r>
              <w:t>Plac Plebiscytowy 2, Kwidzyn</w:t>
            </w:r>
          </w:p>
        </w:tc>
        <w:tc>
          <w:tcPr>
            <w:tcW w:w="2170" w:type="dxa"/>
            <w:gridSpan w:val="2"/>
            <w:vAlign w:val="center"/>
          </w:tcPr>
          <w:p w14:paraId="6CC022EB" w14:textId="77777777" w:rsidR="00200923" w:rsidRPr="00AF3DB6" w:rsidRDefault="00200923" w:rsidP="005B6AD4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54" w:type="dxa"/>
            <w:vAlign w:val="center"/>
          </w:tcPr>
          <w:p w14:paraId="220883CA" w14:textId="77777777" w:rsidR="00200923" w:rsidRPr="00556687" w:rsidRDefault="00200923" w:rsidP="005B6AD4">
            <w:pPr>
              <w:pStyle w:val="Akapitzlist"/>
              <w:jc w:val="center"/>
            </w:pPr>
          </w:p>
        </w:tc>
        <w:tc>
          <w:tcPr>
            <w:tcW w:w="1659" w:type="dxa"/>
            <w:vAlign w:val="center"/>
          </w:tcPr>
          <w:p w14:paraId="3BB49DF2" w14:textId="77777777" w:rsidR="00200923" w:rsidRPr="00AF3DB6" w:rsidRDefault="00200923" w:rsidP="005B6AD4">
            <w:pPr>
              <w:jc w:val="center"/>
            </w:pP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E81C39" w14:textId="77777777" w:rsidR="00091734" w:rsidRDefault="00091734">
      <w:r>
        <w:separator/>
      </w:r>
    </w:p>
  </w:endnote>
  <w:endnote w:type="continuationSeparator" w:id="0">
    <w:p w14:paraId="2E32D64F" w14:textId="77777777" w:rsidR="00091734" w:rsidRDefault="00091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33E652" w14:textId="77777777" w:rsidR="00091734" w:rsidRDefault="00091734">
      <w:r>
        <w:separator/>
      </w:r>
    </w:p>
  </w:footnote>
  <w:footnote w:type="continuationSeparator" w:id="0">
    <w:p w14:paraId="24985609" w14:textId="77777777" w:rsidR="00091734" w:rsidRDefault="000917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5032F" w:rsidRDefault="00F5032F" w:rsidP="009A4ACC">
    <w:pPr>
      <w:pStyle w:val="Nagwek"/>
      <w:ind w:left="-1134"/>
    </w:pPr>
  </w:p>
  <w:p w14:paraId="74BC3CAA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174EA" w:rsidRDefault="00D639A4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174EA" w:rsidRDefault="000174EA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449BE"/>
    <w:rsid w:val="00061F20"/>
    <w:rsid w:val="00080D83"/>
    <w:rsid w:val="00091734"/>
    <w:rsid w:val="000A3836"/>
    <w:rsid w:val="000D283E"/>
    <w:rsid w:val="00120BC8"/>
    <w:rsid w:val="00124D4A"/>
    <w:rsid w:val="001304E7"/>
    <w:rsid w:val="00130B23"/>
    <w:rsid w:val="00141A58"/>
    <w:rsid w:val="001520FF"/>
    <w:rsid w:val="001A02A1"/>
    <w:rsid w:val="001A3D33"/>
    <w:rsid w:val="001B210F"/>
    <w:rsid w:val="001D059A"/>
    <w:rsid w:val="00200923"/>
    <w:rsid w:val="00215B6D"/>
    <w:rsid w:val="00241C1F"/>
    <w:rsid w:val="002425AE"/>
    <w:rsid w:val="002529E4"/>
    <w:rsid w:val="0025406C"/>
    <w:rsid w:val="002A1D7C"/>
    <w:rsid w:val="002C6347"/>
    <w:rsid w:val="00315901"/>
    <w:rsid w:val="00320AAC"/>
    <w:rsid w:val="00321ECF"/>
    <w:rsid w:val="00325198"/>
    <w:rsid w:val="003514B1"/>
    <w:rsid w:val="003526F5"/>
    <w:rsid w:val="0035482A"/>
    <w:rsid w:val="003619F2"/>
    <w:rsid w:val="00365820"/>
    <w:rsid w:val="00386C9D"/>
    <w:rsid w:val="00395C3D"/>
    <w:rsid w:val="0039693E"/>
    <w:rsid w:val="003A4A71"/>
    <w:rsid w:val="003C554F"/>
    <w:rsid w:val="0040149C"/>
    <w:rsid w:val="00414478"/>
    <w:rsid w:val="004430F4"/>
    <w:rsid w:val="00464281"/>
    <w:rsid w:val="00492BD3"/>
    <w:rsid w:val="004B38AD"/>
    <w:rsid w:val="004B70BD"/>
    <w:rsid w:val="004C303B"/>
    <w:rsid w:val="004C68E6"/>
    <w:rsid w:val="004D6317"/>
    <w:rsid w:val="004E330F"/>
    <w:rsid w:val="004F2F83"/>
    <w:rsid w:val="0052111D"/>
    <w:rsid w:val="005310EF"/>
    <w:rsid w:val="00556687"/>
    <w:rsid w:val="005760A9"/>
    <w:rsid w:val="00594464"/>
    <w:rsid w:val="005B6AD4"/>
    <w:rsid w:val="006110BE"/>
    <w:rsid w:val="0061767F"/>
    <w:rsid w:val="00622781"/>
    <w:rsid w:val="006261B8"/>
    <w:rsid w:val="00640BFF"/>
    <w:rsid w:val="0066032A"/>
    <w:rsid w:val="00665A91"/>
    <w:rsid w:val="0069621B"/>
    <w:rsid w:val="006A6F6C"/>
    <w:rsid w:val="006B4267"/>
    <w:rsid w:val="006C581E"/>
    <w:rsid w:val="006F0C63"/>
    <w:rsid w:val="006F209E"/>
    <w:rsid w:val="00727F94"/>
    <w:rsid w:val="007337EB"/>
    <w:rsid w:val="00745D18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F3623"/>
    <w:rsid w:val="00827311"/>
    <w:rsid w:val="00834BB4"/>
    <w:rsid w:val="00835187"/>
    <w:rsid w:val="00872BAB"/>
    <w:rsid w:val="008731A1"/>
    <w:rsid w:val="00873501"/>
    <w:rsid w:val="00876326"/>
    <w:rsid w:val="00886E83"/>
    <w:rsid w:val="008945D9"/>
    <w:rsid w:val="008C52E2"/>
    <w:rsid w:val="008C77E1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40DD3"/>
    <w:rsid w:val="00A830EB"/>
    <w:rsid w:val="00A8311B"/>
    <w:rsid w:val="00A87D00"/>
    <w:rsid w:val="00A943F4"/>
    <w:rsid w:val="00AD1EFE"/>
    <w:rsid w:val="00AD51FC"/>
    <w:rsid w:val="00AD7E56"/>
    <w:rsid w:val="00B01F08"/>
    <w:rsid w:val="00B16E8F"/>
    <w:rsid w:val="00B2442F"/>
    <w:rsid w:val="00B30401"/>
    <w:rsid w:val="00B6637D"/>
    <w:rsid w:val="00B869EC"/>
    <w:rsid w:val="00BB609B"/>
    <w:rsid w:val="00BB6BCC"/>
    <w:rsid w:val="00BB76D0"/>
    <w:rsid w:val="00BC363C"/>
    <w:rsid w:val="00BD5BDF"/>
    <w:rsid w:val="00BE2511"/>
    <w:rsid w:val="00C12E28"/>
    <w:rsid w:val="00C268A0"/>
    <w:rsid w:val="00C27A42"/>
    <w:rsid w:val="00C33F72"/>
    <w:rsid w:val="00C377A0"/>
    <w:rsid w:val="00C57BB1"/>
    <w:rsid w:val="00C62C24"/>
    <w:rsid w:val="00C635B6"/>
    <w:rsid w:val="00C8100D"/>
    <w:rsid w:val="00CA5CBD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86F97"/>
    <w:rsid w:val="00D93707"/>
    <w:rsid w:val="00DA2034"/>
    <w:rsid w:val="00DC5F9E"/>
    <w:rsid w:val="00DC733E"/>
    <w:rsid w:val="00DD00AB"/>
    <w:rsid w:val="00DE5229"/>
    <w:rsid w:val="00DF57BE"/>
    <w:rsid w:val="00E06500"/>
    <w:rsid w:val="00E35CD5"/>
    <w:rsid w:val="00E539C6"/>
    <w:rsid w:val="00E57060"/>
    <w:rsid w:val="00E81ADD"/>
    <w:rsid w:val="00E87616"/>
    <w:rsid w:val="00EA5C16"/>
    <w:rsid w:val="00EF000D"/>
    <w:rsid w:val="00F5032F"/>
    <w:rsid w:val="00F545A3"/>
    <w:rsid w:val="00F71408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D2A326E-2E3C-4D09-9EC1-55C0CDC91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33</TotalTime>
  <Pages>4</Pages>
  <Words>512</Words>
  <Characters>3962</Characters>
  <Application>Microsoft Office Word</Application>
  <DocSecurity>0</DocSecurity>
  <Lines>33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4</cp:revision>
  <cp:lastPrinted>2024-09-27T11:52:00Z</cp:lastPrinted>
  <dcterms:created xsi:type="dcterms:W3CDTF">2024-09-27T11:54:00Z</dcterms:created>
  <dcterms:modified xsi:type="dcterms:W3CDTF">2024-09-27T12:50:00Z</dcterms:modified>
</cp:coreProperties>
</file>