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5CA9C69C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6110BE" w:rsidRPr="005B6AD4">
        <w:rPr>
          <w:rFonts w:cs="Arial"/>
          <w:b/>
          <w:color w:val="000000" w:themeColor="text1"/>
        </w:rPr>
        <w:t>2</w:t>
      </w:r>
      <w:r w:rsidR="00ED7E80">
        <w:rPr>
          <w:rFonts w:cs="Arial"/>
          <w:b/>
          <w:color w:val="000000" w:themeColor="text1"/>
        </w:rPr>
        <w:t>1.11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617"/>
        <w:gridCol w:w="4538"/>
        <w:gridCol w:w="1498"/>
        <w:gridCol w:w="1508"/>
        <w:gridCol w:w="1817"/>
        <w:gridCol w:w="1557"/>
        <w:gridCol w:w="1672"/>
        <w:gridCol w:w="2339"/>
      </w:tblGrid>
      <w:tr w:rsidR="00A259B4" w:rsidRPr="00684BBA" w14:paraId="6175B3C3" w14:textId="77777777" w:rsidTr="00684BBA">
        <w:trPr>
          <w:trHeight w:val="572"/>
        </w:trPr>
        <w:tc>
          <w:tcPr>
            <w:tcW w:w="617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bookmarkStart w:id="0" w:name="_GoBack"/>
            <w:r w:rsidRPr="00684BBA">
              <w:rPr>
                <w:rFonts w:cs="Arial"/>
                <w:b/>
                <w:sz w:val="22"/>
                <w:szCs w:val="22"/>
              </w:rPr>
              <w:t>LP.</w:t>
            </w:r>
          </w:p>
        </w:tc>
        <w:tc>
          <w:tcPr>
            <w:tcW w:w="4538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Rodzaj formy wsparcia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14:paraId="520DB1AE" w14:textId="70E1CB4A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Data wsparcia</w:t>
            </w:r>
          </w:p>
          <w:p w14:paraId="72663268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1508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Godziny realizacji wsparcia (od – do)</w:t>
            </w:r>
          </w:p>
        </w:tc>
        <w:tc>
          <w:tcPr>
            <w:tcW w:w="1817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Miejsce realizacji wsparcia (dokładny adres)</w:t>
            </w:r>
          </w:p>
        </w:tc>
        <w:tc>
          <w:tcPr>
            <w:tcW w:w="1557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Nazwa wykonawcy wsparcia (pole wskazane lecz nie wymagane)</w:t>
            </w:r>
          </w:p>
        </w:tc>
        <w:tc>
          <w:tcPr>
            <w:tcW w:w="1672" w:type="dxa"/>
            <w:shd w:val="clear" w:color="auto" w:fill="F2F2F2" w:themeFill="background1" w:themeFillShade="F2"/>
            <w:vAlign w:val="center"/>
          </w:tcPr>
          <w:p w14:paraId="032F1EAD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Liczba uczestników (pole wskazane lecz nie wymagane)</w:t>
            </w:r>
          </w:p>
        </w:tc>
        <w:tc>
          <w:tcPr>
            <w:tcW w:w="2339" w:type="dxa"/>
            <w:shd w:val="clear" w:color="auto" w:fill="F2F2F2" w:themeFill="background1" w:themeFillShade="F2"/>
            <w:vAlign w:val="center"/>
          </w:tcPr>
          <w:p w14:paraId="41B89695" w14:textId="77777777" w:rsidR="003A4A71" w:rsidRPr="00684BBA" w:rsidRDefault="003A4A71" w:rsidP="00684BB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684BBA">
              <w:rPr>
                <w:rFonts w:cs="Arial"/>
                <w:b/>
                <w:sz w:val="22"/>
                <w:szCs w:val="22"/>
              </w:rPr>
              <w:t>Uwagi</w:t>
            </w:r>
          </w:p>
        </w:tc>
      </w:tr>
      <w:tr w:rsidR="001A1D68" w:rsidRPr="00684BBA" w14:paraId="0109324D" w14:textId="77777777" w:rsidTr="00684BBA">
        <w:tc>
          <w:tcPr>
            <w:tcW w:w="617" w:type="dxa"/>
            <w:shd w:val="clear" w:color="auto" w:fill="auto"/>
            <w:vAlign w:val="center"/>
          </w:tcPr>
          <w:p w14:paraId="7B7E2451" w14:textId="74589C07" w:rsidR="001A1D68" w:rsidRPr="00684BBA" w:rsidRDefault="001A1D68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1442785" w14:textId="0666A3F5" w:rsidR="001A1D68" w:rsidRPr="00684BBA" w:rsidRDefault="001A1D68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EACE8F8" w14:textId="369F8896" w:rsidR="001A1D68" w:rsidRPr="00684BBA" w:rsidRDefault="001A1D68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A7228CA" w14:textId="5AD8F19B" w:rsidR="001A1D68" w:rsidRPr="00684BBA" w:rsidRDefault="001A1D68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893BE27" w14:textId="38C93C52" w:rsidR="001A1D68" w:rsidRPr="00684BBA" w:rsidRDefault="001A1D68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6F29FCF" w14:textId="131A71CA" w:rsidR="001A1D68" w:rsidRPr="00684BBA" w:rsidRDefault="000E327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4E9802B" w14:textId="00254BB9" w:rsidR="001A1D68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CE6E5C3" w14:textId="2546F690" w:rsidR="001A1D68" w:rsidRPr="00684BBA" w:rsidRDefault="001A1D68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16F3CB2" w14:textId="77777777" w:rsidTr="00684BBA">
        <w:tc>
          <w:tcPr>
            <w:tcW w:w="617" w:type="dxa"/>
            <w:shd w:val="clear" w:color="auto" w:fill="auto"/>
            <w:vAlign w:val="center"/>
          </w:tcPr>
          <w:p w14:paraId="58DB59E3" w14:textId="536A26F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2142FDB" w14:textId="2432955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B7CDA6D" w14:textId="73CB0AF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FD4306F" w14:textId="2F7CB48C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A52EBF1" w14:textId="435D518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A323950" w14:textId="30BDDB1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3CDBE2D" w14:textId="311AAE7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705B7F6" w14:textId="7993D7E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6937CF5" w14:textId="77777777" w:rsidTr="00684BBA">
        <w:tc>
          <w:tcPr>
            <w:tcW w:w="617" w:type="dxa"/>
            <w:shd w:val="clear" w:color="auto" w:fill="auto"/>
            <w:vAlign w:val="center"/>
          </w:tcPr>
          <w:p w14:paraId="53785AD2" w14:textId="372E428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B410254" w14:textId="1B4EAE8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8033AC4" w14:textId="2213FD6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EF23A68" w14:textId="304C075D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DB79361" w14:textId="6E0E76D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69DC3C9" w14:textId="7E8B03F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D6CBDCD" w14:textId="686B1B3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FBA3BC3" w14:textId="3072FEE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21394A4B" w14:textId="77777777" w:rsidTr="00684BBA">
        <w:tc>
          <w:tcPr>
            <w:tcW w:w="617" w:type="dxa"/>
            <w:shd w:val="clear" w:color="auto" w:fill="auto"/>
            <w:vAlign w:val="center"/>
          </w:tcPr>
          <w:p w14:paraId="3B17FCE5" w14:textId="636D2F3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24DB3E3" w14:textId="77BA0A0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9FAC503" w14:textId="20E0724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464CABF" w14:textId="3469BF9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9C2E63D" w14:textId="3BF1460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5079EBA" w14:textId="3623987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0614D57" w14:textId="5890C15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FE0E189" w14:textId="3EB5D8D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10B74934" w14:textId="77777777" w:rsidTr="00684BBA">
        <w:tc>
          <w:tcPr>
            <w:tcW w:w="617" w:type="dxa"/>
            <w:shd w:val="clear" w:color="auto" w:fill="auto"/>
            <w:vAlign w:val="center"/>
          </w:tcPr>
          <w:p w14:paraId="35899530" w14:textId="30A1452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lastRenderedPageBreak/>
              <w:t>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A2D1B6A" w14:textId="4C7A411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F81AE91" w14:textId="58E590F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D12AA4C" w14:textId="4A585106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01BF33C" w14:textId="32178DF9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B4F2587" w14:textId="0E9D95CE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65F9911" w14:textId="3E12ECDF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C7FDFBE" w14:textId="203193A1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0C1C0A0F" w14:textId="77777777" w:rsidTr="00684BBA">
        <w:tc>
          <w:tcPr>
            <w:tcW w:w="617" w:type="dxa"/>
            <w:shd w:val="clear" w:color="auto" w:fill="auto"/>
            <w:vAlign w:val="center"/>
          </w:tcPr>
          <w:p w14:paraId="33460751" w14:textId="6825F95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09374B6" w14:textId="51B0D79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3F12C21" w14:textId="7369DDA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636C8CD" w14:textId="35968807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EC24001" w14:textId="4CAE5BBA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D1E56E7" w14:textId="4D40F196" w:rsidR="00077BB3" w:rsidRPr="00684BBA" w:rsidRDefault="00A259B4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 xml:space="preserve">Aleksandra </w:t>
            </w:r>
            <w:r w:rsidR="00077BB3" w:rsidRPr="00684BBA">
              <w:rPr>
                <w:rFonts w:cs="Arial"/>
                <w:color w:val="000000" w:themeColor="text1"/>
                <w:sz w:val="22"/>
                <w:szCs w:val="22"/>
              </w:rPr>
              <w:t>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FF8D560" w14:textId="01822BEB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81EAE93" w14:textId="73D177B2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48F6542B" w14:textId="77777777" w:rsidTr="00684BBA">
        <w:tc>
          <w:tcPr>
            <w:tcW w:w="617" w:type="dxa"/>
            <w:shd w:val="clear" w:color="auto" w:fill="auto"/>
            <w:vAlign w:val="center"/>
          </w:tcPr>
          <w:p w14:paraId="2ABA8DF5" w14:textId="09406DE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1E4C5CC" w14:textId="082DE5C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084FC20" w14:textId="3F68503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8C92960" w14:textId="6A79B0B7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84501DE" w14:textId="5801D958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A65921F" w14:textId="4E88C19F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5A35519" w14:textId="37C1D4CB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60495DF" w14:textId="746D9E69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1A91AA0" w14:textId="77777777" w:rsidTr="00684BBA">
        <w:tc>
          <w:tcPr>
            <w:tcW w:w="617" w:type="dxa"/>
            <w:shd w:val="clear" w:color="auto" w:fill="auto"/>
            <w:vAlign w:val="center"/>
          </w:tcPr>
          <w:p w14:paraId="01ADA451" w14:textId="2BC7EF2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D85765D" w14:textId="0323F51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41ABDCF" w14:textId="1FDA290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0F06786" w14:textId="354BC5EF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1C0316E" w14:textId="59FBD896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5353A2D" w14:textId="478A9A72" w:rsidR="00077BB3" w:rsidRPr="00684BBA" w:rsidRDefault="00A259B4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605BBDF" w14:textId="6EC84914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50526A9" w14:textId="1E1FF63D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26C96F37" w14:textId="77777777" w:rsidTr="00684BBA">
        <w:tc>
          <w:tcPr>
            <w:tcW w:w="617" w:type="dxa"/>
            <w:shd w:val="clear" w:color="auto" w:fill="auto"/>
            <w:vAlign w:val="center"/>
          </w:tcPr>
          <w:p w14:paraId="2BAF1ADC" w14:textId="28B6A50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7A643C2" w14:textId="47CBE88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0826183" w14:textId="0F6472E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4E3B821" w14:textId="7FACB7C8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F1BA627" w14:textId="2DB0E79B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2C1E9AE" w14:textId="6F78DD08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42E84F0" w14:textId="7D6BF514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7AEC508" w14:textId="452852E6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57FBFB4" w14:textId="77777777" w:rsidTr="00684BBA">
        <w:tc>
          <w:tcPr>
            <w:tcW w:w="617" w:type="dxa"/>
            <w:shd w:val="clear" w:color="auto" w:fill="auto"/>
            <w:vAlign w:val="center"/>
          </w:tcPr>
          <w:p w14:paraId="18BC6A5F" w14:textId="517A512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F498CBD" w14:textId="7D36B19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3A8FA6A" w14:textId="1B98790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49B807C" w14:textId="79A1E2AA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C9CF5ED" w14:textId="76B1FB79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C937FFB" w14:textId="4AC499FE" w:rsidR="00077BB3" w:rsidRPr="00684BBA" w:rsidRDefault="00A259B4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1A195D4" w14:textId="41F1D2F0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EFDB118" w14:textId="39B47653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5524D737" w14:textId="77777777" w:rsidTr="00684BBA">
        <w:tc>
          <w:tcPr>
            <w:tcW w:w="617" w:type="dxa"/>
            <w:shd w:val="clear" w:color="auto" w:fill="auto"/>
            <w:vAlign w:val="center"/>
          </w:tcPr>
          <w:p w14:paraId="4BEFC54D" w14:textId="787A556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8710B4A" w14:textId="104851A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3CAFA70" w14:textId="436715F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CF66B64" w14:textId="3FA6D35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482807E" w14:textId="25094CD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D883F35" w14:textId="0AC467C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EEDC17F" w14:textId="47E48E7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2251F0C" w14:textId="540EB12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AE57559" w14:textId="77777777" w:rsidTr="00684BBA">
        <w:tc>
          <w:tcPr>
            <w:tcW w:w="617" w:type="dxa"/>
            <w:shd w:val="clear" w:color="auto" w:fill="auto"/>
            <w:vAlign w:val="center"/>
          </w:tcPr>
          <w:p w14:paraId="79189705" w14:textId="6F1FC08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lastRenderedPageBreak/>
              <w:t>12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F6692B4" w14:textId="06BBE07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D16CED8" w14:textId="64C1C50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F0A0AEF" w14:textId="3EFE29B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F526431" w14:textId="70D4AB2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6DA7ED3" w14:textId="0DC53461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7402205" w14:textId="7A74604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265EA96" w14:textId="1D2ABC3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D8AAB17" w14:textId="77777777" w:rsidTr="00684BBA">
        <w:tc>
          <w:tcPr>
            <w:tcW w:w="617" w:type="dxa"/>
            <w:shd w:val="clear" w:color="auto" w:fill="auto"/>
            <w:vAlign w:val="center"/>
          </w:tcPr>
          <w:p w14:paraId="68BC057F" w14:textId="7151924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02BBC7F" w14:textId="469A1B7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8EB0211" w14:textId="0A6E6C7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ABB2D46" w14:textId="55611618" w:rsidR="00077BB3" w:rsidRPr="00684BBA" w:rsidRDefault="00077BB3" w:rsidP="00684BBA">
            <w:pPr>
              <w:jc w:val="center"/>
              <w:rPr>
                <w:rFonts w:cs="Arial"/>
                <w:color w:val="FF0000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9C4D43C" w14:textId="29B66D4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F0EDAA9" w14:textId="2BCF12E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7E76F91" w14:textId="6ECF7FE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4AFF65B" w14:textId="602E9CC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4879FB9C" w14:textId="77777777" w:rsidTr="00684BBA">
        <w:tc>
          <w:tcPr>
            <w:tcW w:w="617" w:type="dxa"/>
            <w:shd w:val="clear" w:color="auto" w:fill="auto"/>
            <w:vAlign w:val="center"/>
          </w:tcPr>
          <w:p w14:paraId="0CF61CED" w14:textId="2B5DEE4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8C07841" w14:textId="6EDAFDE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AD22C61" w14:textId="051A0E7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BFD6C1E" w14:textId="089970F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4297D82" w14:textId="568B178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6C0D06D" w14:textId="344B45D7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E08A42A" w14:textId="1AD7477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C8EAC6F" w14:textId="0843274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49CB076" w14:textId="77777777" w:rsidTr="00684BBA">
        <w:tc>
          <w:tcPr>
            <w:tcW w:w="617" w:type="dxa"/>
            <w:shd w:val="clear" w:color="auto" w:fill="auto"/>
            <w:vAlign w:val="center"/>
          </w:tcPr>
          <w:p w14:paraId="4BC1F0A2" w14:textId="5067803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A39502A" w14:textId="5A0EC26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3C548E1" w14:textId="62CD667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289AF9D" w14:textId="018E4EF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722E5A3" w14:textId="311294F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0D0829E" w14:textId="4214927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2FD087" w14:textId="6F797BE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75F7873" w14:textId="24036D7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11D22F0E" w14:textId="77777777" w:rsidTr="00684BBA">
        <w:tc>
          <w:tcPr>
            <w:tcW w:w="617" w:type="dxa"/>
            <w:shd w:val="clear" w:color="auto" w:fill="auto"/>
            <w:vAlign w:val="center"/>
          </w:tcPr>
          <w:p w14:paraId="0AB66EFC" w14:textId="3C06AB4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3CC6ED3" w14:textId="78F93DB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4C44DC0" w14:textId="7CE01C9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9E781F7" w14:textId="4B78919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1719195" w14:textId="30E9E2C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CEAEB73" w14:textId="45EFBD4B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B579151" w14:textId="2B96B8C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96E918A" w14:textId="314FC6B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2076CC3A" w14:textId="77777777" w:rsidTr="00684BBA">
        <w:tc>
          <w:tcPr>
            <w:tcW w:w="617" w:type="dxa"/>
            <w:shd w:val="clear" w:color="auto" w:fill="auto"/>
            <w:vAlign w:val="center"/>
          </w:tcPr>
          <w:p w14:paraId="49A9660F" w14:textId="0B19B0B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2BD2EA3" w14:textId="2BF7068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EB2C6E2" w14:textId="3CB5023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B849144" w14:textId="6B76B76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7C59AEB" w14:textId="17ACFF3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2D51293" w14:textId="2A44A13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33645C7" w14:textId="691D785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41FBBDD" w14:textId="0419544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1B1C2448" w14:textId="77777777" w:rsidTr="00684BBA">
        <w:tc>
          <w:tcPr>
            <w:tcW w:w="617" w:type="dxa"/>
            <w:shd w:val="clear" w:color="auto" w:fill="auto"/>
            <w:vAlign w:val="center"/>
          </w:tcPr>
          <w:p w14:paraId="088596BB" w14:textId="55F9535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7F42641" w14:textId="66E48D9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C6C466F" w14:textId="0723483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0D6DA5B" w14:textId="4466FCC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D839A37" w14:textId="62C70F6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CC022EB" w14:textId="7326C4D5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20883CA" w14:textId="0FFB641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BB49DF2" w14:textId="3237959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5E8E92F0" w14:textId="77777777" w:rsidTr="00684BBA">
        <w:tc>
          <w:tcPr>
            <w:tcW w:w="617" w:type="dxa"/>
            <w:shd w:val="clear" w:color="auto" w:fill="auto"/>
            <w:vAlign w:val="center"/>
          </w:tcPr>
          <w:p w14:paraId="621787BF" w14:textId="58FED8B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lastRenderedPageBreak/>
              <w:t>19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BBF97EF" w14:textId="2A9FBD0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03474BB" w14:textId="6F95EAA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76EF9A8" w14:textId="6C0E201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76C8610" w14:textId="0E07209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95FDA18" w14:textId="2A6B6161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D3EB318" w14:textId="5D86A4E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9697A87" w14:textId="6123B34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43294E5E" w14:textId="77777777" w:rsidTr="00684BBA">
        <w:tc>
          <w:tcPr>
            <w:tcW w:w="617" w:type="dxa"/>
            <w:shd w:val="clear" w:color="auto" w:fill="auto"/>
            <w:vAlign w:val="center"/>
          </w:tcPr>
          <w:p w14:paraId="1EA7F1CF" w14:textId="43CBDEF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BF445E7" w14:textId="6283216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52A6F21" w14:textId="25CFCDA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7F63860" w14:textId="0151398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BDDB097" w14:textId="42798A3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2CC520C" w14:textId="25E8E89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3744AE3" w14:textId="7DBFCDB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F69A69A" w14:textId="385DC92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370B963" w14:textId="77777777" w:rsidTr="00684BBA">
        <w:tc>
          <w:tcPr>
            <w:tcW w:w="617" w:type="dxa"/>
            <w:shd w:val="clear" w:color="auto" w:fill="auto"/>
            <w:vAlign w:val="center"/>
          </w:tcPr>
          <w:p w14:paraId="22B03FB2" w14:textId="7F3542F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E885772" w14:textId="60AC2B9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F8F8AB4" w14:textId="0B9634A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0C8F083" w14:textId="2418372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7BF9241" w14:textId="67F9B96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B5A9815" w14:textId="75371840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D8960FA" w14:textId="3707C94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A5A40B1" w14:textId="542609E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BF24533" w14:textId="77777777" w:rsidTr="00684BBA">
        <w:tc>
          <w:tcPr>
            <w:tcW w:w="617" w:type="dxa"/>
            <w:shd w:val="clear" w:color="auto" w:fill="auto"/>
            <w:vAlign w:val="center"/>
          </w:tcPr>
          <w:p w14:paraId="46850B2B" w14:textId="3957793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90A425D" w14:textId="21C42FB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9A0F082" w14:textId="1C6DB05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E37757B" w14:textId="500971F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0A2C9BF" w14:textId="724A8EB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0228AF7" w14:textId="732E974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839F2C3" w14:textId="63A2BB0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222CBD4" w14:textId="4C322A5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2F4FCBE5" w14:textId="77777777" w:rsidTr="00684BBA">
        <w:tc>
          <w:tcPr>
            <w:tcW w:w="617" w:type="dxa"/>
            <w:shd w:val="clear" w:color="auto" w:fill="auto"/>
            <w:vAlign w:val="center"/>
          </w:tcPr>
          <w:p w14:paraId="6BAD45EA" w14:textId="3EC67CD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1602415" w14:textId="46BC25D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055200F" w14:textId="37121D9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CBB9E9E" w14:textId="15670EE8" w:rsidR="00077BB3" w:rsidRPr="00684BBA" w:rsidRDefault="00077BB3" w:rsidP="00684BB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4C0CB98" w14:textId="2609F16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34F68E6" w14:textId="67B17E2A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87821DC" w14:textId="1695387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3B7DAC0" w14:textId="3128C9C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05204CDB" w14:textId="77777777" w:rsidTr="00684BBA">
        <w:tc>
          <w:tcPr>
            <w:tcW w:w="617" w:type="dxa"/>
            <w:shd w:val="clear" w:color="auto" w:fill="auto"/>
            <w:vAlign w:val="center"/>
          </w:tcPr>
          <w:p w14:paraId="6176729C" w14:textId="76B0957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817B466" w14:textId="30C21D2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0706BD8" w14:textId="4D0627F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3E61F8D" w14:textId="50FB6F7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E553525" w14:textId="37FA8C4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5E4ACDF" w14:textId="41CD6E42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0C8DE73" w14:textId="7E42977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50AA9CA" w14:textId="7C6AB2D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F677910" w14:textId="77777777" w:rsidTr="00684BBA">
        <w:tc>
          <w:tcPr>
            <w:tcW w:w="617" w:type="dxa"/>
            <w:shd w:val="clear" w:color="auto" w:fill="auto"/>
            <w:vAlign w:val="center"/>
          </w:tcPr>
          <w:p w14:paraId="4A769E24" w14:textId="46CAC1A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39D98DB" w14:textId="3CBC2AC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FFDD1DE" w14:textId="403A442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28.11.2024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768EFFE" w14:textId="0403F5D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FCB9B8C" w14:textId="3A8C149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11B0D25" w14:textId="39F27F9B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5D422A0" w14:textId="486C188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6413A53" w14:textId="095EDBC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A36C0E5" w14:textId="77777777" w:rsidTr="00684BBA">
        <w:tc>
          <w:tcPr>
            <w:tcW w:w="617" w:type="dxa"/>
            <w:shd w:val="clear" w:color="auto" w:fill="auto"/>
            <w:vAlign w:val="center"/>
          </w:tcPr>
          <w:p w14:paraId="6F9C3EC4" w14:textId="5678F37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820CB08" w14:textId="19C1C51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684BBA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D19C60C" w14:textId="2A2C003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28.11.2024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0CFB9E3" w14:textId="26FA360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C1B194D" w14:textId="2AFE087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684BBA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6A65EA9" w14:textId="197CB362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000000" w:themeColor="text1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78A625E" w14:textId="3A3A864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2EC9C59" w14:textId="7B588AA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299E3160" w14:textId="77777777" w:rsidTr="00684BBA">
        <w:tc>
          <w:tcPr>
            <w:tcW w:w="617" w:type="dxa"/>
            <w:shd w:val="clear" w:color="auto" w:fill="auto"/>
            <w:vAlign w:val="center"/>
          </w:tcPr>
          <w:p w14:paraId="54E21551" w14:textId="36E3C0A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058A589" w14:textId="29AC7A7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3D33BD4" w14:textId="58F0A17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02.12.2024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9AB23A9" w14:textId="3ED0E2B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E0F6558" w14:textId="50CE03D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Główna 49,</w:t>
            </w:r>
          </w:p>
          <w:p w14:paraId="7583E4FB" w14:textId="5FAFE4D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FF4622D" w14:textId="44538E1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D672EE4" w14:textId="6A8545F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A7EB2CD" w14:textId="548B020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2B1CD1FA" w14:textId="77777777" w:rsidTr="00684BBA">
        <w:tc>
          <w:tcPr>
            <w:tcW w:w="617" w:type="dxa"/>
            <w:shd w:val="clear" w:color="auto" w:fill="auto"/>
            <w:vAlign w:val="center"/>
          </w:tcPr>
          <w:p w14:paraId="49EA6E95" w14:textId="209B63D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1A11A01" w14:textId="0E3AFB5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C6F63F7" w14:textId="226E4B2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03.12.2024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85ADF23" w14:textId="498BD74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6551172" w14:textId="0A769EA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Główna 49,</w:t>
            </w:r>
          </w:p>
          <w:p w14:paraId="112F047B" w14:textId="088AF00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3CB9017" w14:textId="174368F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3639F0B" w14:textId="09FA01E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FD936EB" w14:textId="1823651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537C32FD" w14:textId="77777777" w:rsidTr="00684BBA">
        <w:tc>
          <w:tcPr>
            <w:tcW w:w="617" w:type="dxa"/>
            <w:shd w:val="clear" w:color="auto" w:fill="auto"/>
            <w:vAlign w:val="center"/>
          </w:tcPr>
          <w:p w14:paraId="6FA60548" w14:textId="32A2051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F2580C2" w14:textId="1EEB4E6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CC97801" w14:textId="7C45447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04.12.2024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80D9CED" w14:textId="14CE70C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AA9B93C" w14:textId="03B1726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Główna 49,</w:t>
            </w:r>
          </w:p>
          <w:p w14:paraId="0D49EC91" w14:textId="0C342B3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805408E" w14:textId="101D7BF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8A652C" w14:textId="68FD26C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4581DCD" w14:textId="7DFF2F9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4F69004" w14:textId="77777777" w:rsidTr="00684BBA">
        <w:tc>
          <w:tcPr>
            <w:tcW w:w="617" w:type="dxa"/>
            <w:shd w:val="clear" w:color="auto" w:fill="auto"/>
            <w:vAlign w:val="center"/>
          </w:tcPr>
          <w:p w14:paraId="10808B1B" w14:textId="5A530E2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E653D9D" w14:textId="4AA3F37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CF9695A" w14:textId="085FB53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05.12.2024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74BA02E" w14:textId="4EC9155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86A661F" w14:textId="497F2F1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Główna 49,</w:t>
            </w:r>
          </w:p>
          <w:p w14:paraId="7B4CA933" w14:textId="34DC933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703F4F9" w14:textId="3B6A221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DD9E093" w14:textId="3A1741C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A896BBA" w14:textId="3D9A7F6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C6F5F1D" w14:textId="77777777" w:rsidTr="00684BBA">
        <w:tc>
          <w:tcPr>
            <w:tcW w:w="617" w:type="dxa"/>
            <w:shd w:val="clear" w:color="auto" w:fill="auto"/>
            <w:vAlign w:val="center"/>
          </w:tcPr>
          <w:p w14:paraId="09184F01" w14:textId="1377789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49B8400" w14:textId="63B6B4C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D23B509" w14:textId="5AB8A75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06.12.2024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DE50D96" w14:textId="1343F03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D09A584" w14:textId="2F3F46E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Główna 49,</w:t>
            </w:r>
          </w:p>
          <w:p w14:paraId="1746FBE0" w14:textId="461F735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93985B0" w14:textId="71A9A33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ECA6516" w14:textId="4455602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594E704" w14:textId="318974F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135AF15E" w14:textId="77777777" w:rsidTr="00684BBA">
        <w:tc>
          <w:tcPr>
            <w:tcW w:w="617" w:type="dxa"/>
            <w:shd w:val="clear" w:color="auto" w:fill="auto"/>
            <w:vAlign w:val="center"/>
          </w:tcPr>
          <w:p w14:paraId="6B78B625" w14:textId="12C48C1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0F08E00" w14:textId="7341EC6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784407B" w14:textId="78F7DD8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7AAAE83" w14:textId="30641AE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7971C66" w14:textId="298EC2F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Główna 49,</w:t>
            </w:r>
          </w:p>
          <w:p w14:paraId="59F5ACEF" w14:textId="7B297C7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0F82265" w14:textId="2D5A8D8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4C40CE" w14:textId="2CD794B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A5ED696" w14:textId="48CBFD0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31BBDFC7" w14:textId="77777777" w:rsidTr="00684BBA">
        <w:tc>
          <w:tcPr>
            <w:tcW w:w="617" w:type="dxa"/>
            <w:shd w:val="clear" w:color="auto" w:fill="auto"/>
            <w:vAlign w:val="center"/>
          </w:tcPr>
          <w:p w14:paraId="5B27FE7A" w14:textId="193F10A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85A77BF" w14:textId="170F79D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1B0A3AB" w14:textId="0547C6C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083A352" w14:textId="3D5B63F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443D6F8" w14:textId="64DA2B0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51D7694" w14:textId="299AA5C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65AD3EC" w14:textId="406A429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580DB81" w14:textId="0ACA88E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B71A460" w14:textId="58547EB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2C916095" w14:textId="77777777" w:rsidTr="00684BBA">
        <w:tc>
          <w:tcPr>
            <w:tcW w:w="617" w:type="dxa"/>
            <w:shd w:val="clear" w:color="auto" w:fill="auto"/>
            <w:vAlign w:val="center"/>
          </w:tcPr>
          <w:p w14:paraId="0F849429" w14:textId="236F407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C34AB94" w14:textId="1C7A118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BA73FEE" w14:textId="6FEEA6A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A4C6E59" w14:textId="000DFFE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CD77914" w14:textId="20B2DA8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0131FA7E" w14:textId="314CBE7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563630D" w14:textId="7D4150C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0DBDB2B" w14:textId="4264493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D73BFCA" w14:textId="0AA13C9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4578AF0" w14:textId="77777777" w:rsidTr="00684BBA">
        <w:tc>
          <w:tcPr>
            <w:tcW w:w="617" w:type="dxa"/>
            <w:shd w:val="clear" w:color="auto" w:fill="auto"/>
            <w:vAlign w:val="center"/>
          </w:tcPr>
          <w:p w14:paraId="6032FBF2" w14:textId="7E08247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EF863DF" w14:textId="71A474B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A1C21DA" w14:textId="317C113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44B78BE" w14:textId="065F7B3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0A5DFC0" w14:textId="0876657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E63F4FA" w14:textId="36859B9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BBA0080" w14:textId="099B49C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9B1F4A2" w14:textId="04C870B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B02C54A" w14:textId="1D0EE27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13930565" w14:textId="77777777" w:rsidTr="00684BBA">
        <w:tc>
          <w:tcPr>
            <w:tcW w:w="617" w:type="dxa"/>
            <w:shd w:val="clear" w:color="auto" w:fill="auto"/>
            <w:vAlign w:val="center"/>
          </w:tcPr>
          <w:p w14:paraId="6D79F7F8" w14:textId="196BB4E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B2ADCAD" w14:textId="357CA72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660D528" w14:textId="7FAD157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BDE2032" w14:textId="1F2F70D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EAFF88E" w14:textId="411EE90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385EEA3" w14:textId="7FDF389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420C033" w14:textId="256B07E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77A4E54" w14:textId="0844030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A1BB245" w14:textId="3FA3F63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E8EE243" w14:textId="77777777" w:rsidTr="00684BBA">
        <w:tc>
          <w:tcPr>
            <w:tcW w:w="617" w:type="dxa"/>
            <w:shd w:val="clear" w:color="auto" w:fill="auto"/>
            <w:vAlign w:val="center"/>
          </w:tcPr>
          <w:p w14:paraId="3D134844" w14:textId="540813C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7C82189" w14:textId="6D5E7F2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43BB4D86" w14:textId="2E1D4FB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399F5D6" w14:textId="52BA0A7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18B3DB1" w14:textId="59DDD1B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4478B249" w14:textId="45CA8FB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55C866A" w14:textId="3C9FB8A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99D7FEE" w14:textId="4E69E6D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A4184C3" w14:textId="69D4F1F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0C2FBBC9" w14:textId="77777777" w:rsidTr="00684BBA">
        <w:tc>
          <w:tcPr>
            <w:tcW w:w="617" w:type="dxa"/>
            <w:shd w:val="clear" w:color="auto" w:fill="auto"/>
            <w:vAlign w:val="center"/>
          </w:tcPr>
          <w:p w14:paraId="392F185A" w14:textId="54EC926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EC60DC9" w14:textId="46C4563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F0BB0BB" w14:textId="17E57F6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E87F889" w14:textId="0D79E9C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6F8F060" w14:textId="2DC300B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1566A53" w14:textId="172A348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B39C1BA" w14:textId="6BAF7F6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1C9D2AA" w14:textId="5F3D500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6A39248" w14:textId="35137DB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76E5A9A9" w14:textId="77777777" w:rsidTr="00684BBA">
        <w:tc>
          <w:tcPr>
            <w:tcW w:w="617" w:type="dxa"/>
            <w:shd w:val="clear" w:color="auto" w:fill="auto"/>
            <w:vAlign w:val="center"/>
          </w:tcPr>
          <w:p w14:paraId="1E43C984" w14:textId="12B9B86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99688F9" w14:textId="752D03E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F117EE5" w14:textId="541E659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3DC0C7" w14:textId="2210A95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92D9B25" w14:textId="2D0059C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51964DD" w14:textId="75A5C98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A3F5292" w14:textId="27E9285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4F6E2C" w14:textId="6778499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4428499" w14:textId="2C12C9E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513A26C" w14:textId="77777777" w:rsidTr="00684BBA">
        <w:tc>
          <w:tcPr>
            <w:tcW w:w="617" w:type="dxa"/>
            <w:shd w:val="clear" w:color="auto" w:fill="auto"/>
            <w:vAlign w:val="center"/>
          </w:tcPr>
          <w:p w14:paraId="63AAAE8E" w14:textId="79E46E0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5F768A9" w14:textId="5AFA9E8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F76E487" w14:textId="2D2BF2F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F29CD4F" w14:textId="147C535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4325B19" w14:textId="01802E1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1B6275D" w14:textId="4ADDBA8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411088D" w14:textId="36BC6DF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C820D78" w14:textId="11A85F9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44BA55D" w14:textId="41CB08E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0CAC3A76" w14:textId="77777777" w:rsidTr="00684BBA">
        <w:tc>
          <w:tcPr>
            <w:tcW w:w="617" w:type="dxa"/>
            <w:shd w:val="clear" w:color="auto" w:fill="auto"/>
            <w:vAlign w:val="center"/>
          </w:tcPr>
          <w:p w14:paraId="6D4AE791" w14:textId="4B5F0E1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DA299D0" w14:textId="5BA0D8D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1F3AF62" w14:textId="0A151F3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C9C0EF4" w14:textId="0095081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748BA69" w14:textId="2D73D35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9F68401" w14:textId="7C2415E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132DA48" w14:textId="75D35B9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6ECAD4F" w14:textId="0EFB694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0C18F89" w14:textId="2166093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7961F3D" w14:textId="77777777" w:rsidTr="00684BBA">
        <w:tc>
          <w:tcPr>
            <w:tcW w:w="617" w:type="dxa"/>
            <w:shd w:val="clear" w:color="auto" w:fill="auto"/>
            <w:vAlign w:val="center"/>
          </w:tcPr>
          <w:p w14:paraId="7A4B9260" w14:textId="18AC5DB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03B57DF" w14:textId="19671FA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FA6EE89" w14:textId="76B709C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219E686" w14:textId="5E73AFB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F69FF64" w14:textId="4F7F549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6AD539C" w14:textId="70774E2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26D529B" w14:textId="7F26B53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706C101" w14:textId="6BB672F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926FBC9" w14:textId="605EEF8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00E13D5A" w14:textId="77777777" w:rsidTr="00684BBA">
        <w:tc>
          <w:tcPr>
            <w:tcW w:w="617" w:type="dxa"/>
            <w:shd w:val="clear" w:color="auto" w:fill="auto"/>
            <w:vAlign w:val="center"/>
          </w:tcPr>
          <w:p w14:paraId="55396377" w14:textId="2793719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5A9B343" w14:textId="423DF42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2A4EBB74" w14:textId="5D7F986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97A07C4" w14:textId="2D7C9AA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BFE4287" w14:textId="62DC519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4988ADA3" w14:textId="544B016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B7A3257" w14:textId="0B02A66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9E9EB34" w14:textId="1C70C83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DF0FB30" w14:textId="6E3F10A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2999888B" w14:textId="77777777" w:rsidTr="00684BBA">
        <w:tc>
          <w:tcPr>
            <w:tcW w:w="617" w:type="dxa"/>
            <w:shd w:val="clear" w:color="auto" w:fill="auto"/>
            <w:vAlign w:val="center"/>
          </w:tcPr>
          <w:p w14:paraId="5BFB6229" w14:textId="5E79BEB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5F1AF23" w14:textId="045F8D2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3D8BAC4" w14:textId="030657A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C81BE02" w14:textId="767BB1A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C815D0D" w14:textId="39323F2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8630D2C" w14:textId="69DBA1F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AFD1E89" w14:textId="7FB6392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B894788" w14:textId="4C4D1DB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C8A1D7A" w14:textId="660EBF4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7AA7BB3C" w14:textId="77777777" w:rsidTr="00684BBA">
        <w:tc>
          <w:tcPr>
            <w:tcW w:w="617" w:type="dxa"/>
            <w:shd w:val="clear" w:color="auto" w:fill="auto"/>
            <w:vAlign w:val="center"/>
          </w:tcPr>
          <w:p w14:paraId="02181152" w14:textId="7F956A6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05D1B94" w14:textId="4F2F719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EF7DDBA" w14:textId="255E3A6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601F4C6" w14:textId="025B14D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9E2B185" w14:textId="57AEAC3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4181F5A" w14:textId="78C0F4C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C77AE37" w14:textId="0CBB331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6634ABF" w14:textId="06CC897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A376844" w14:textId="1D73C36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F5918AF" w14:textId="77777777" w:rsidTr="00684BBA">
        <w:tc>
          <w:tcPr>
            <w:tcW w:w="617" w:type="dxa"/>
            <w:shd w:val="clear" w:color="auto" w:fill="auto"/>
            <w:vAlign w:val="center"/>
          </w:tcPr>
          <w:p w14:paraId="0B7D593C" w14:textId="22201D6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2D4FEEE" w14:textId="192FE3D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2044C9C7" w14:textId="2AF4326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9FD9E8E" w14:textId="45F395B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9B04D87" w14:textId="63109D8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1B85718" w14:textId="0B9B10B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7F225AE" w14:textId="5DB08E9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F9C8EFB" w14:textId="2DA6301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425F5F2" w14:textId="0D655AC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2D74213C" w14:textId="77777777" w:rsidTr="00684BBA">
        <w:tc>
          <w:tcPr>
            <w:tcW w:w="617" w:type="dxa"/>
            <w:shd w:val="clear" w:color="auto" w:fill="auto"/>
            <w:vAlign w:val="center"/>
          </w:tcPr>
          <w:p w14:paraId="3FC82EFF" w14:textId="4513E6F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DBFD60F" w14:textId="06778E8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4383ED18" w14:textId="0005290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72B7E12" w14:textId="683F785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6DDA3DC" w14:textId="0F783A0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A9055E7" w14:textId="0FE4052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E3C3ED5" w14:textId="65F97AD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84348E5" w14:textId="59FE3BD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8505907" w14:textId="6716AAA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BA65BE9" w14:textId="77777777" w:rsidTr="00684BBA">
        <w:tc>
          <w:tcPr>
            <w:tcW w:w="617" w:type="dxa"/>
            <w:shd w:val="clear" w:color="auto" w:fill="auto"/>
            <w:vAlign w:val="center"/>
          </w:tcPr>
          <w:p w14:paraId="557EAB3A" w14:textId="279115B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77BB825" w14:textId="7ADBC3B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605448BE" w14:textId="2D6A296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C77910B" w14:textId="3CC1972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9A6F8B8" w14:textId="1258082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2041BAD" w14:textId="55A08A3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2A69D07" w14:textId="24C6B8A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E305F0" w14:textId="7F2F954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C678D59" w14:textId="01687E2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3BD6F03" w14:textId="77777777" w:rsidTr="00684BBA">
        <w:tc>
          <w:tcPr>
            <w:tcW w:w="617" w:type="dxa"/>
            <w:shd w:val="clear" w:color="auto" w:fill="auto"/>
            <w:vAlign w:val="center"/>
          </w:tcPr>
          <w:p w14:paraId="4820C58C" w14:textId="03FB8C0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49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C4765C6" w14:textId="5A8A432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4A183592" w14:textId="5CC2E9B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DCBF74F" w14:textId="76A6B80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AE3B5AE" w14:textId="563D643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4DB604D" w14:textId="5CBD892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F0A3234" w14:textId="74EFE5A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534D2A1" w14:textId="70563DF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68126E1" w14:textId="69356D6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3ED4FAD" w14:textId="77777777" w:rsidTr="00684BBA">
        <w:tc>
          <w:tcPr>
            <w:tcW w:w="617" w:type="dxa"/>
            <w:shd w:val="clear" w:color="auto" w:fill="auto"/>
            <w:vAlign w:val="center"/>
          </w:tcPr>
          <w:p w14:paraId="2558A7E0" w14:textId="64372A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52CF16C" w14:textId="5E46838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836AD27" w14:textId="3C8C41F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49D80BE" w14:textId="324AE99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E44BA05" w14:textId="0C3A2D4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4960CF1E" w14:textId="5DA14BE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1F6806D" w14:textId="7EF084F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8A996DD" w14:textId="10C27AD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D0D57C7" w14:textId="16041DF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61EE1F37" w14:textId="77777777" w:rsidTr="00684BBA">
        <w:tc>
          <w:tcPr>
            <w:tcW w:w="617" w:type="dxa"/>
            <w:shd w:val="clear" w:color="auto" w:fill="auto"/>
            <w:vAlign w:val="center"/>
          </w:tcPr>
          <w:p w14:paraId="55D86E5E" w14:textId="335AE1E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B0EE0F7" w14:textId="30CBA87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4D9553F" w14:textId="6BCC1EB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0A832EC" w14:textId="6C8BE0A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FE8A62C" w14:textId="2EE6F4F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FB643D4" w14:textId="6B3B98A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E54E96B" w14:textId="089856C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8B79B4" w14:textId="79B1E49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3C89AFA" w14:textId="68BA106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C01EA03" w14:textId="77777777" w:rsidTr="00684BBA">
        <w:tc>
          <w:tcPr>
            <w:tcW w:w="617" w:type="dxa"/>
            <w:shd w:val="clear" w:color="auto" w:fill="auto"/>
            <w:vAlign w:val="center"/>
          </w:tcPr>
          <w:p w14:paraId="12EEA66B" w14:textId="409A6DE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8730DF1" w14:textId="5D421C1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0EAC3CC" w14:textId="72633B4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9663C81" w14:textId="04178C6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F3E6B26" w14:textId="6D4FDC0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22C0113" w14:textId="48A171B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D31F212" w14:textId="423E869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02070E9" w14:textId="1172403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798625A" w14:textId="466BE26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928B906" w14:textId="77777777" w:rsidTr="00684BBA">
        <w:tc>
          <w:tcPr>
            <w:tcW w:w="617" w:type="dxa"/>
            <w:shd w:val="clear" w:color="auto" w:fill="auto"/>
            <w:vAlign w:val="center"/>
          </w:tcPr>
          <w:p w14:paraId="207B74B2" w14:textId="7F764BB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B389107" w14:textId="57F0EDE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4209483" w14:textId="154ADE0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0EE0655" w14:textId="16723D8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4934187" w14:textId="2BB9CD6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675D32D" w14:textId="5045DB0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1335F8F" w14:textId="7739A3F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AE5AE51" w14:textId="196793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85D2A32" w14:textId="0EAAABE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27A1CBFC" w14:textId="77777777" w:rsidTr="00684BBA">
        <w:tc>
          <w:tcPr>
            <w:tcW w:w="617" w:type="dxa"/>
            <w:shd w:val="clear" w:color="auto" w:fill="auto"/>
            <w:vAlign w:val="center"/>
          </w:tcPr>
          <w:p w14:paraId="0A4EF47F" w14:textId="7842C84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2067366" w14:textId="50E2976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C85B991" w14:textId="7434ACC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12CBB47" w14:textId="37AF7CB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2F015C7" w14:textId="12095A1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C197733" w14:textId="6F80274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7FEA24A" w14:textId="79553BC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EA4C4A7" w14:textId="22BB665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219175A" w14:textId="09CA18F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77FA098" w14:textId="77777777" w:rsidTr="00684BBA">
        <w:tc>
          <w:tcPr>
            <w:tcW w:w="617" w:type="dxa"/>
            <w:shd w:val="clear" w:color="auto" w:fill="auto"/>
            <w:vAlign w:val="center"/>
          </w:tcPr>
          <w:p w14:paraId="051B58CB" w14:textId="350A12C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52A19D9" w14:textId="1FD6E28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B2E52DA" w14:textId="23D4256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B2D57CC" w14:textId="62518C4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2704456" w14:textId="0BD2A36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58E2ED0" w14:textId="47FA53D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AA6A53A" w14:textId="55E3793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61D565F" w14:textId="4A992F7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E874C1C" w14:textId="6491A3C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3631DD1" w14:textId="77777777" w:rsidTr="00684BBA">
        <w:tc>
          <w:tcPr>
            <w:tcW w:w="617" w:type="dxa"/>
            <w:shd w:val="clear" w:color="auto" w:fill="auto"/>
            <w:vAlign w:val="center"/>
          </w:tcPr>
          <w:p w14:paraId="08467FDF" w14:textId="5E7E2A3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3A44443" w14:textId="75A257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FDB854D" w14:textId="1CABD0B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3958EF9" w14:textId="1E19AEC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96FF6BC" w14:textId="2AD3D8A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B9AC28B" w14:textId="0759860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B263166" w14:textId="12AF16A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3420D44" w14:textId="7629BB7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803C32A" w14:textId="3D8F3EE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056B1653" w14:textId="77777777" w:rsidTr="00684BBA">
        <w:tc>
          <w:tcPr>
            <w:tcW w:w="617" w:type="dxa"/>
            <w:shd w:val="clear" w:color="auto" w:fill="auto"/>
            <w:vAlign w:val="center"/>
          </w:tcPr>
          <w:p w14:paraId="157B619E" w14:textId="2925567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95C9F4C" w14:textId="3B89FC9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1580997" w14:textId="7DCF3B0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974BDAD" w14:textId="4ABC5E7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076A9EF" w14:textId="1C2C1D0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E9D44D4" w14:textId="3361F9E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2664E95" w14:textId="62055B1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9E1949B" w14:textId="3EA0259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E0EB60F" w14:textId="63AFC22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03D74670" w14:textId="77777777" w:rsidTr="00684BBA">
        <w:tc>
          <w:tcPr>
            <w:tcW w:w="617" w:type="dxa"/>
            <w:shd w:val="clear" w:color="auto" w:fill="auto"/>
            <w:vAlign w:val="center"/>
          </w:tcPr>
          <w:p w14:paraId="78441C74" w14:textId="1873FE8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8049815" w14:textId="37ABBF1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34B46E8" w14:textId="6D00EC2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9EBEDA0" w14:textId="3780C65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0BE23EF" w14:textId="636311A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B07E791" w14:textId="2975670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94B9AB6" w14:textId="02853BD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47B2DD4" w14:textId="64A68CF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49A05A4" w14:textId="47F0892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1CE11413" w14:textId="77777777" w:rsidTr="00684BBA">
        <w:tc>
          <w:tcPr>
            <w:tcW w:w="617" w:type="dxa"/>
            <w:shd w:val="clear" w:color="auto" w:fill="auto"/>
            <w:vAlign w:val="center"/>
          </w:tcPr>
          <w:p w14:paraId="74B5F2B4" w14:textId="34F9852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59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32CD031" w14:textId="52CDA7F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93B9162" w14:textId="577066A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45558A" w14:textId="6244B5B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7FF7F1F" w14:textId="163B4A0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7EF600E" w14:textId="3FBC857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544D986" w14:textId="4C551B1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D599464" w14:textId="137D507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09E8856" w14:textId="1EA43BB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64C353F5" w14:textId="77777777" w:rsidTr="00684BBA">
        <w:tc>
          <w:tcPr>
            <w:tcW w:w="617" w:type="dxa"/>
            <w:shd w:val="clear" w:color="auto" w:fill="auto"/>
            <w:vAlign w:val="center"/>
          </w:tcPr>
          <w:p w14:paraId="64F0A734" w14:textId="6376BEE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F4B5259" w14:textId="1BA0EC8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7A32615" w14:textId="0E1F612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8F8AFF3" w14:textId="00FB1DD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E598285" w14:textId="7B928FB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782B939" w14:textId="0AF1030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D087F2D" w14:textId="77FE255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038F0E" w14:textId="25469C9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593DE49" w14:textId="56F35BF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0F838FFE" w14:textId="77777777" w:rsidTr="00684BBA">
        <w:tc>
          <w:tcPr>
            <w:tcW w:w="617" w:type="dxa"/>
            <w:shd w:val="clear" w:color="auto" w:fill="auto"/>
            <w:vAlign w:val="center"/>
          </w:tcPr>
          <w:p w14:paraId="74AF989D" w14:textId="5D87710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F7EAD55" w14:textId="6A29F76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9CC57BF" w14:textId="64DEBD0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F4EE0E5" w14:textId="618D3C3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B0F08A6" w14:textId="409FE4F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016BF55" w14:textId="6ACBBCF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3B6E962" w14:textId="6BEB6A7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B2435B6" w14:textId="559AD1C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72D4A2E" w14:textId="53262D8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BB26519" w14:textId="77777777" w:rsidTr="00684BBA">
        <w:tc>
          <w:tcPr>
            <w:tcW w:w="617" w:type="dxa"/>
            <w:shd w:val="clear" w:color="auto" w:fill="auto"/>
            <w:vAlign w:val="center"/>
          </w:tcPr>
          <w:p w14:paraId="3A25063D" w14:textId="3008C93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96D312C" w14:textId="2680AF5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2D0424C0" w14:textId="463DB43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302A355" w14:textId="4E2C365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85B76F6" w14:textId="511F222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740B597" w14:textId="17EF9BC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8834729" w14:textId="439776D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F4DB98D" w14:textId="58EA51B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3D41EE8" w14:textId="5D7015E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0DB92FE" w14:textId="77777777" w:rsidTr="00684BBA">
        <w:tc>
          <w:tcPr>
            <w:tcW w:w="617" w:type="dxa"/>
            <w:shd w:val="clear" w:color="auto" w:fill="auto"/>
            <w:vAlign w:val="center"/>
          </w:tcPr>
          <w:p w14:paraId="05DD607A" w14:textId="5C1C972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8CAED7B" w14:textId="5EF1549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C055443" w14:textId="0C50D8B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37E5A3E" w14:textId="3AFF0CB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E38D88B" w14:textId="326E373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158D671" w14:textId="45D83AD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8275F55" w14:textId="24B6097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980EEC9" w14:textId="6176829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255639F" w14:textId="6CEB3C7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6AC05E58" w14:textId="77777777" w:rsidTr="00684BBA">
        <w:tc>
          <w:tcPr>
            <w:tcW w:w="617" w:type="dxa"/>
            <w:shd w:val="clear" w:color="auto" w:fill="auto"/>
            <w:vAlign w:val="center"/>
          </w:tcPr>
          <w:p w14:paraId="42A2F802" w14:textId="4FE082C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111477C" w14:textId="1886FF5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0EF022F6" w14:textId="14975F3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79F2B7" w14:textId="0C41200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9E902D7" w14:textId="494A0FC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A611010" w14:textId="3B1EB80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8B21323" w14:textId="7695F66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294F54A" w14:textId="5601F15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792EDFA" w14:textId="6B43A5D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6580896" w14:textId="77777777" w:rsidTr="00684BBA">
        <w:tc>
          <w:tcPr>
            <w:tcW w:w="617" w:type="dxa"/>
            <w:shd w:val="clear" w:color="auto" w:fill="auto"/>
            <w:vAlign w:val="center"/>
          </w:tcPr>
          <w:p w14:paraId="70F03D98" w14:textId="1E661A0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B77D213" w14:textId="4A58285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4EC3056F" w14:textId="0E2BABC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AB447B2" w14:textId="3977813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48636FD" w14:textId="394C1F5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12F3F5E" w14:textId="4BF850F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C9EF2D4" w14:textId="721A44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8D6AE9F" w14:textId="1BEAEA9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EF5CA20" w14:textId="01CC08F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0048267C" w14:textId="77777777" w:rsidTr="00684BBA">
        <w:tc>
          <w:tcPr>
            <w:tcW w:w="617" w:type="dxa"/>
            <w:shd w:val="clear" w:color="auto" w:fill="auto"/>
            <w:vAlign w:val="center"/>
          </w:tcPr>
          <w:p w14:paraId="32EF6C54" w14:textId="4E00B91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61B9940" w14:textId="308DEAD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0BD2F1B6" w14:textId="3C6A988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68F9534" w14:textId="0186627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046F165" w14:textId="385BCCA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D5BCDAC" w14:textId="0CA7651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5EE1AE7" w14:textId="75D1B1A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8AB41C" w14:textId="6F1B3CA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62C65BF" w14:textId="2168F56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5F378D89" w14:textId="77777777" w:rsidTr="00684BBA">
        <w:tc>
          <w:tcPr>
            <w:tcW w:w="617" w:type="dxa"/>
            <w:shd w:val="clear" w:color="auto" w:fill="auto"/>
            <w:vAlign w:val="center"/>
          </w:tcPr>
          <w:p w14:paraId="2216CAFD" w14:textId="0CC94C3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F761AA8" w14:textId="473C80E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50E99B90" w14:textId="11E9AC3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01B8CF" w14:textId="1BE9E88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11CE8B6" w14:textId="34C6563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61B9A57" w14:textId="7D18716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BFCDDD6" w14:textId="7789CE3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ED7399B" w14:textId="3F4B1F0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1C9A122" w14:textId="2F70C30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BF3B473" w14:textId="77777777" w:rsidTr="00684BBA">
        <w:tc>
          <w:tcPr>
            <w:tcW w:w="617" w:type="dxa"/>
            <w:shd w:val="clear" w:color="auto" w:fill="auto"/>
            <w:vAlign w:val="center"/>
          </w:tcPr>
          <w:p w14:paraId="713DA818" w14:textId="217DE84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5668D10" w14:textId="06C382A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2A3E91D4" w14:textId="3406CAB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D6D44E3" w14:textId="57AB707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DC32375" w14:textId="37E757E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3F88E43" w14:textId="32340B6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17652FF" w14:textId="3136F64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35AAC06" w14:textId="1B98BC0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8861C2D" w14:textId="29F0BCC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2869A405" w14:textId="77777777" w:rsidTr="00684BBA">
        <w:tc>
          <w:tcPr>
            <w:tcW w:w="617" w:type="dxa"/>
            <w:shd w:val="clear" w:color="auto" w:fill="auto"/>
            <w:vAlign w:val="center"/>
          </w:tcPr>
          <w:p w14:paraId="2F5E9245" w14:textId="7644766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69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A1E2985" w14:textId="368A795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522BC5F5" w14:textId="039B801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4561E65" w14:textId="50CAC98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1A66EB3" w14:textId="4122ED9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6D8F317" w14:textId="38F17B4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BF2907F" w14:textId="0EA282B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39E3B7E" w14:textId="11BD67C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85D2537" w14:textId="6207EAA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7A2CF0D7" w14:textId="77777777" w:rsidTr="00684BBA">
        <w:tc>
          <w:tcPr>
            <w:tcW w:w="617" w:type="dxa"/>
            <w:shd w:val="clear" w:color="auto" w:fill="auto"/>
            <w:vAlign w:val="center"/>
          </w:tcPr>
          <w:p w14:paraId="66CB4974" w14:textId="3B80523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FCDC507" w14:textId="34A3B47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40C67DF" w14:textId="7F8D88E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AF9B70B" w14:textId="36E098A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314349B" w14:textId="740088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8F00374" w14:textId="5932ECE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AC1468A" w14:textId="614E536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3BC0E54" w14:textId="1C46FFE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07E5919" w14:textId="5397EB0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4BCE5A5" w14:textId="77777777" w:rsidTr="00684BBA">
        <w:tc>
          <w:tcPr>
            <w:tcW w:w="617" w:type="dxa"/>
            <w:shd w:val="clear" w:color="auto" w:fill="auto"/>
            <w:vAlign w:val="center"/>
          </w:tcPr>
          <w:p w14:paraId="4F23DD91" w14:textId="44DF1CB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DF7F2F2" w14:textId="3AF8173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C2FFDA4" w14:textId="12AA087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8223A3E" w14:textId="0F0E9E8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12B8AC3" w14:textId="5375F30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421492B" w14:textId="3E773E6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C00DF26" w14:textId="34DD777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87D7730" w14:textId="1273A3A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0526A18" w14:textId="77B9029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C85F6CD" w14:textId="77777777" w:rsidTr="00684BBA">
        <w:tc>
          <w:tcPr>
            <w:tcW w:w="617" w:type="dxa"/>
            <w:shd w:val="clear" w:color="auto" w:fill="auto"/>
            <w:vAlign w:val="center"/>
          </w:tcPr>
          <w:p w14:paraId="3DC2DD5B" w14:textId="3E5D615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7B2D3E8" w14:textId="5A9FA6B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278620B" w14:textId="767547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F561616" w14:textId="059D86E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FA27811" w14:textId="6EF93FF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49A3EE2" w14:textId="16E5254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C6B255D" w14:textId="485013C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58542A4" w14:textId="65CE65F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45A6FF6" w14:textId="107248C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657169BB" w14:textId="77777777" w:rsidTr="00684BBA">
        <w:tc>
          <w:tcPr>
            <w:tcW w:w="617" w:type="dxa"/>
            <w:shd w:val="clear" w:color="auto" w:fill="auto"/>
            <w:vAlign w:val="center"/>
          </w:tcPr>
          <w:p w14:paraId="7A59E66B" w14:textId="1F6B02D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5E98FCE" w14:textId="39CCBA5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C3EB245" w14:textId="0C39584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C49D224" w14:textId="585D460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FD3ED6E" w14:textId="6B17BA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70F7715" w14:textId="3048909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7584FD4" w14:textId="4312DD9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1FB1A68" w14:textId="415B768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930EFEE" w14:textId="4B5BB80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6EF0EFE4" w14:textId="77777777" w:rsidTr="00684BBA">
        <w:tc>
          <w:tcPr>
            <w:tcW w:w="617" w:type="dxa"/>
            <w:shd w:val="clear" w:color="auto" w:fill="auto"/>
            <w:vAlign w:val="center"/>
          </w:tcPr>
          <w:p w14:paraId="4AF216E8" w14:textId="6757F41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465924E" w14:textId="7E1563F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7AA93E1" w14:textId="0EFC733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5F7D48A" w14:textId="0D557C0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ADFE5F7" w14:textId="084F1DD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FA175A4" w14:textId="2A86314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02B07AA" w14:textId="45CB6A6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DD204F6" w14:textId="588FA54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D15231D" w14:textId="05B13B9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4DA030D6" w14:textId="77777777" w:rsidTr="00684BBA">
        <w:tc>
          <w:tcPr>
            <w:tcW w:w="617" w:type="dxa"/>
            <w:shd w:val="clear" w:color="auto" w:fill="auto"/>
            <w:vAlign w:val="center"/>
          </w:tcPr>
          <w:p w14:paraId="4CA8CA4E" w14:textId="343B692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265E4E9" w14:textId="6D21747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A0B7891" w14:textId="4EDEDD5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51D15D0" w14:textId="112E79A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44334C9" w14:textId="5E39209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07DAB3D1" w14:textId="214CB78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C3117F0" w14:textId="2F758C1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270492D" w14:textId="16FE9CB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8B407E9" w14:textId="6BA0EAC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1DC3F5A7" w14:textId="77777777" w:rsidTr="00684BBA">
        <w:tc>
          <w:tcPr>
            <w:tcW w:w="617" w:type="dxa"/>
            <w:shd w:val="clear" w:color="auto" w:fill="auto"/>
            <w:vAlign w:val="center"/>
          </w:tcPr>
          <w:p w14:paraId="157E6E9E" w14:textId="663EA8E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E6653F4" w14:textId="489C385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6AF8618" w14:textId="76F790C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6B80104" w14:textId="2C2A933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72A3600" w14:textId="50A520D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4C0BB611" w14:textId="4966640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8548C2E" w14:textId="4B8C62C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E92B107" w14:textId="41A4B9C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C9E3E2C" w14:textId="08A980E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DFA4618" w14:textId="77777777" w:rsidTr="00684BBA">
        <w:tc>
          <w:tcPr>
            <w:tcW w:w="617" w:type="dxa"/>
            <w:shd w:val="clear" w:color="auto" w:fill="auto"/>
            <w:vAlign w:val="center"/>
          </w:tcPr>
          <w:p w14:paraId="2EBC3215" w14:textId="0CE1AF2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4DA23C7" w14:textId="7F6F801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F9B3C18" w14:textId="127B0BF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15D4467" w14:textId="2421E55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81966EB" w14:textId="69EACBD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215FB89" w14:textId="018E2C8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05F81A0" w14:textId="63B6B2B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AFC9C36" w14:textId="068E138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801893B" w14:textId="1E055F7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29FE2F2" w14:textId="77777777" w:rsidTr="00684BBA">
        <w:tc>
          <w:tcPr>
            <w:tcW w:w="617" w:type="dxa"/>
            <w:shd w:val="clear" w:color="auto" w:fill="auto"/>
            <w:vAlign w:val="center"/>
          </w:tcPr>
          <w:p w14:paraId="455FE042" w14:textId="49096F3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A2B2024" w14:textId="7390E25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37CC897" w14:textId="158720E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5281595" w14:textId="436749C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64FD558" w14:textId="6F9A3C0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DD0CEF7" w14:textId="7FB86CA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EA0D1C4" w14:textId="72F27CA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9C25BF" w14:textId="66BE9C7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360C630" w14:textId="3AA4BB4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EAE2EAC" w14:textId="77777777" w:rsidTr="00684BBA">
        <w:tc>
          <w:tcPr>
            <w:tcW w:w="617" w:type="dxa"/>
            <w:shd w:val="clear" w:color="auto" w:fill="auto"/>
            <w:vAlign w:val="center"/>
          </w:tcPr>
          <w:p w14:paraId="5AD25101" w14:textId="09FB869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79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17A6D34" w14:textId="18481F9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0BC3590" w14:textId="7C0628C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F5FAEB4" w14:textId="4FC93D5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12E411A" w14:textId="0AFF068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04BDFD9F" w14:textId="46845FE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7B76228" w14:textId="5BA4132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13D3E26" w14:textId="1E9B694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585F253" w14:textId="02F82C6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07BCF8E1" w14:textId="77777777" w:rsidTr="00684BBA">
        <w:tc>
          <w:tcPr>
            <w:tcW w:w="617" w:type="dxa"/>
            <w:shd w:val="clear" w:color="auto" w:fill="auto"/>
            <w:vAlign w:val="center"/>
          </w:tcPr>
          <w:p w14:paraId="3B415221" w14:textId="116715E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3F88711" w14:textId="21F1953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062712B" w14:textId="1356C1C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B9C37DD" w14:textId="04F0788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18:30-20:30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F5F27FB" w14:textId="74AB603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31810CD" w14:textId="608DC1F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D493F79" w14:textId="407F203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E14C4E0" w14:textId="0C413BD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DD17688" w14:textId="7DC9F55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AF8EFF2" w14:textId="77777777" w:rsidTr="00684BBA">
        <w:tc>
          <w:tcPr>
            <w:tcW w:w="617" w:type="dxa"/>
            <w:shd w:val="clear" w:color="auto" w:fill="auto"/>
            <w:vAlign w:val="center"/>
          </w:tcPr>
          <w:p w14:paraId="38C46F98" w14:textId="3ABF86C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2F9FD7F" w14:textId="06507CD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B7EE4D4" w14:textId="40937E1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E1D5DE0" w14:textId="0156B0A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D2CD062" w14:textId="6D96BD4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07A73172" w14:textId="4B43176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4209870" w14:textId="0EF65F7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Kamil Tokarek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184D91A" w14:textId="557DAB31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089A12C" w14:textId="5DBC3AEB" w:rsidR="00077BB3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48B9E1C2" w14:textId="77777777" w:rsidTr="00684BBA">
        <w:tc>
          <w:tcPr>
            <w:tcW w:w="617" w:type="dxa"/>
            <w:shd w:val="clear" w:color="auto" w:fill="auto"/>
            <w:vAlign w:val="center"/>
          </w:tcPr>
          <w:p w14:paraId="3B1A0463" w14:textId="60A3181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0270BF9" w14:textId="66F6488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50350A3" w14:textId="7552776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B393664" w14:textId="5F4D8CB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7E63936" w14:textId="4AE90A1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CE83E25" w14:textId="062DC88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4A4E489" w14:textId="280DF29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Kamil Tokarek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4E04678" w14:textId="79F9E96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AFC363F" w14:textId="192D2469" w:rsidR="00077BB3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4BB78835" w14:textId="77777777" w:rsidTr="00684BBA">
        <w:tc>
          <w:tcPr>
            <w:tcW w:w="617" w:type="dxa"/>
            <w:shd w:val="clear" w:color="auto" w:fill="auto"/>
            <w:vAlign w:val="center"/>
          </w:tcPr>
          <w:p w14:paraId="2C9DFB3A" w14:textId="6BDF742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3BBAAA0" w14:textId="0650F0A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18D8BB4" w14:textId="4D047A6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E35281E" w14:textId="41A781E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22F05B5" w14:textId="6935DDF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850FBC9" w14:textId="70FAD09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5D835A5" w14:textId="6120F08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28EDCCC" w14:textId="1F019F0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DB9607D" w14:textId="21ABB13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06AFEC1D" w14:textId="77777777" w:rsidTr="00684BBA">
        <w:tc>
          <w:tcPr>
            <w:tcW w:w="617" w:type="dxa"/>
            <w:shd w:val="clear" w:color="auto" w:fill="auto"/>
            <w:vAlign w:val="center"/>
          </w:tcPr>
          <w:p w14:paraId="5AF12933" w14:textId="7678FC6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0C68275" w14:textId="1266FE1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A87C927" w14:textId="6C0A96F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63CA062" w14:textId="4F1FF01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DA20C2F" w14:textId="529127F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EE18075" w14:textId="2CBA438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C09CC77" w14:textId="00BDBE2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EF5C167" w14:textId="63FA02D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50973E4" w14:textId="2804991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69CCFCCE" w14:textId="77777777" w:rsidTr="00684BBA">
        <w:tc>
          <w:tcPr>
            <w:tcW w:w="617" w:type="dxa"/>
            <w:shd w:val="clear" w:color="auto" w:fill="auto"/>
            <w:vAlign w:val="center"/>
          </w:tcPr>
          <w:p w14:paraId="2601D8CC" w14:textId="1A77C04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FE6CFCB" w14:textId="7EBEF12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4BE75BD" w14:textId="6D4E627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9B7A914" w14:textId="7E36478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36242D6" w14:textId="25B81E4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5DE40CD" w14:textId="6BAAC1E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A68DED3" w14:textId="10DE145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4392349" w14:textId="68B5B10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F0B912B" w14:textId="78F1AC5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749F4264" w14:textId="77777777" w:rsidTr="00684BBA">
        <w:tc>
          <w:tcPr>
            <w:tcW w:w="617" w:type="dxa"/>
            <w:shd w:val="clear" w:color="auto" w:fill="auto"/>
            <w:vAlign w:val="center"/>
          </w:tcPr>
          <w:p w14:paraId="780B5109" w14:textId="7F183AE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530BD2E" w14:textId="47D5107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9D671BE" w14:textId="732435E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2D64C4E" w14:textId="53E624E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F21E903" w14:textId="236D7B6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023A34B7" w14:textId="12F4FC0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E0504EF" w14:textId="5B7617A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19AFDFF" w14:textId="22E5034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20F00D1" w14:textId="2E8B119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310ACFC0" w14:textId="77777777" w:rsidTr="00684BBA">
        <w:tc>
          <w:tcPr>
            <w:tcW w:w="617" w:type="dxa"/>
            <w:shd w:val="clear" w:color="auto" w:fill="auto"/>
            <w:vAlign w:val="center"/>
          </w:tcPr>
          <w:p w14:paraId="0F94F78F" w14:textId="5F99C62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0E9D9BA" w14:textId="21AB6C9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652AEEF" w14:textId="4B57167B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0DABB1" w14:textId="1609C0E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A2E7025" w14:textId="3A25004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008066DE" w14:textId="5291101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8F703A6" w14:textId="61DDACC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Kamil Tokarek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753EF92" w14:textId="0502CA7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A1A6113" w14:textId="4EFC3CC9" w:rsidR="00077BB3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38DA3C74" w14:textId="77777777" w:rsidTr="00684BBA">
        <w:tc>
          <w:tcPr>
            <w:tcW w:w="617" w:type="dxa"/>
            <w:shd w:val="clear" w:color="auto" w:fill="auto"/>
            <w:vAlign w:val="center"/>
          </w:tcPr>
          <w:p w14:paraId="06D0B4EC" w14:textId="2954A72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FB96FBE" w14:textId="4872842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80093BB" w14:textId="7659598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24.01.2025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9304041" w14:textId="0C4B47F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223E5C1" w14:textId="388985E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B1DD6DA" w14:textId="5631DFF3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2C84FDA" w14:textId="6121DC1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9AC0BD3" w14:textId="48D4FC1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84E8F3F" w14:textId="3DB4C35D" w:rsidR="00077BB3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4F3937BA" w14:textId="77777777" w:rsidTr="00684BBA">
        <w:tc>
          <w:tcPr>
            <w:tcW w:w="617" w:type="dxa"/>
            <w:shd w:val="clear" w:color="auto" w:fill="auto"/>
            <w:vAlign w:val="center"/>
          </w:tcPr>
          <w:p w14:paraId="274DFC71" w14:textId="2F9D783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5DA4DC5" w14:textId="6C4479B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2E66CC9" w14:textId="24EAC42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CE83C59" w14:textId="4589C24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2694804" w14:textId="0EE2D96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46020AA" w14:textId="2BFC9A0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6D1D6D4" w14:textId="0513721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B2B37EB" w14:textId="4FBDA62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40CEEFE" w14:textId="5AB7972F" w:rsidR="00077BB3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2D1397F" w14:textId="77777777" w:rsidTr="00684BBA">
        <w:tc>
          <w:tcPr>
            <w:tcW w:w="617" w:type="dxa"/>
            <w:shd w:val="clear" w:color="auto" w:fill="auto"/>
            <w:vAlign w:val="center"/>
          </w:tcPr>
          <w:p w14:paraId="611BAFE9" w14:textId="4719587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E387993" w14:textId="19FE98D5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79CE6E0" w14:textId="6D559CB1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951FD90" w14:textId="0FB59D3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4AD801F" w14:textId="2FBAAF7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9793D27" w14:textId="5F18D19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B2BD1B7" w14:textId="14CE2F0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B193D6F" w14:textId="30A34AA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256B100" w14:textId="502FBC17" w:rsidR="00077BB3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76B6AE40" w14:textId="77777777" w:rsidTr="00684BBA">
        <w:tc>
          <w:tcPr>
            <w:tcW w:w="617" w:type="dxa"/>
            <w:shd w:val="clear" w:color="auto" w:fill="auto"/>
            <w:vAlign w:val="center"/>
          </w:tcPr>
          <w:p w14:paraId="17D8D61A" w14:textId="22C5563F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49A618F" w14:textId="3282AFB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19D9B0A" w14:textId="426522F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651C4A4" w14:textId="4397B1CD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D8CEADA" w14:textId="27E93AE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9F1CB01" w14:textId="121A7DD2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C05AFEC" w14:textId="1D59A5DA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13A99F2" w14:textId="124819B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030AF02" w14:textId="1A581A7E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9694DAF" w14:textId="77777777" w:rsidTr="00684BBA">
        <w:tc>
          <w:tcPr>
            <w:tcW w:w="617" w:type="dxa"/>
            <w:shd w:val="clear" w:color="auto" w:fill="auto"/>
            <w:vAlign w:val="center"/>
          </w:tcPr>
          <w:p w14:paraId="71205196" w14:textId="64B566E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FE6EC09" w14:textId="22A9B1A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8FA21E9" w14:textId="5D3537B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EF3BF3D" w14:textId="63116ED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ED63521" w14:textId="3986446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7FC4799" w14:textId="6AC0F29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4539A83" w14:textId="0727DFF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65B7CF0" w14:textId="48285B9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ED4EBDD" w14:textId="2E9345F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91B12C4" w14:textId="77777777" w:rsidTr="00684BBA">
        <w:tc>
          <w:tcPr>
            <w:tcW w:w="617" w:type="dxa"/>
            <w:shd w:val="clear" w:color="auto" w:fill="auto"/>
            <w:vAlign w:val="center"/>
          </w:tcPr>
          <w:p w14:paraId="17D60898" w14:textId="13C69FA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91476C7" w14:textId="48B2A0A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11D75AD" w14:textId="5DA86E1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2384F55" w14:textId="07C90C0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6DED2E3" w14:textId="6EFB06F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5482F7F" w14:textId="6D4D3BB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D52D6C8" w14:textId="46F8888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E06809C" w14:textId="3187CDA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A80C53A" w14:textId="4371833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0087B79" w14:textId="77777777" w:rsidTr="00684BBA">
        <w:tc>
          <w:tcPr>
            <w:tcW w:w="617" w:type="dxa"/>
            <w:shd w:val="clear" w:color="auto" w:fill="auto"/>
            <w:vAlign w:val="center"/>
          </w:tcPr>
          <w:p w14:paraId="7EABDB17" w14:textId="686EDF3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2010528" w14:textId="0B49E6D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C2F967E" w14:textId="2193F15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8AD13C6" w14:textId="2D298E4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E43771C" w14:textId="2F484DD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2DC6F04" w14:textId="6D3D2DA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D9BCF5B" w14:textId="5F0E7B7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D6ECD46" w14:textId="7B23084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EC5A99A" w14:textId="185F171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5019E81" w14:textId="77777777" w:rsidTr="00684BBA">
        <w:tc>
          <w:tcPr>
            <w:tcW w:w="617" w:type="dxa"/>
            <w:shd w:val="clear" w:color="auto" w:fill="auto"/>
            <w:vAlign w:val="center"/>
          </w:tcPr>
          <w:p w14:paraId="021CCA09" w14:textId="00768BE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57F67C7" w14:textId="355FDB2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3BD1317" w14:textId="0662769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31.01.2025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7922303" w14:textId="03DC35F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60A93DE" w14:textId="03DEE57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C55F2C6" w14:textId="2ED7741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84F50BF" w14:textId="457B278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Dorota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5D99FC8" w14:textId="3403DAF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8D380D0" w14:textId="77D20556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1FC482D" w14:textId="77777777" w:rsidTr="00684BBA">
        <w:tc>
          <w:tcPr>
            <w:tcW w:w="617" w:type="dxa"/>
            <w:shd w:val="clear" w:color="auto" w:fill="auto"/>
            <w:vAlign w:val="center"/>
          </w:tcPr>
          <w:p w14:paraId="71CFF37D" w14:textId="5EE158C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1BCFB32" w14:textId="099051F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9FD7F82" w14:textId="5201BE1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03.02.2025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D118FF7" w14:textId="6D5FA2C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A8DFC17" w14:textId="1916784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5CCEC97" w14:textId="540CAE6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19D526B" w14:textId="2494842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Dorota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B6FAC7B" w14:textId="063CDF7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638F42E" w14:textId="4F239D4B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D74042E" w14:textId="77777777" w:rsidTr="00684BBA">
        <w:tc>
          <w:tcPr>
            <w:tcW w:w="617" w:type="dxa"/>
            <w:shd w:val="clear" w:color="auto" w:fill="auto"/>
            <w:vAlign w:val="center"/>
          </w:tcPr>
          <w:p w14:paraId="5669BA6B" w14:textId="0618D2C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1216D12" w14:textId="00A40AA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A6208FA" w14:textId="3BCBFC8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04.02.2025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DFF5CED" w14:textId="7E1D29A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58AD001" w14:textId="0E0FFD8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89CBE79" w14:textId="395A672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04401A6" w14:textId="079AAA0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Piechowaik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1C00010B" w14:textId="2FCA0CC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734BE44" w14:textId="24561333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7628678" w14:textId="77777777" w:rsidTr="00684BBA">
        <w:tc>
          <w:tcPr>
            <w:tcW w:w="617" w:type="dxa"/>
            <w:shd w:val="clear" w:color="auto" w:fill="auto"/>
            <w:vAlign w:val="center"/>
          </w:tcPr>
          <w:p w14:paraId="3861A6E9" w14:textId="015A9F2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54D0EF7" w14:textId="021DAA6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843D6CC" w14:textId="6171022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06.02.2025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D942B5F" w14:textId="52809B5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11AFD7F" w14:textId="1BEEF7C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850BE7D" w14:textId="337BEEF1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CA8BFA9" w14:textId="0073A44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Dorota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0CDB911" w14:textId="42CCB9D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F41B8FD" w14:textId="152B53E9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8508168" w14:textId="77777777" w:rsidTr="00684BBA">
        <w:tc>
          <w:tcPr>
            <w:tcW w:w="617" w:type="dxa"/>
            <w:shd w:val="clear" w:color="auto" w:fill="auto"/>
            <w:vAlign w:val="center"/>
          </w:tcPr>
          <w:p w14:paraId="6A8DB226" w14:textId="0C97FE2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99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8F846BA" w14:textId="2B506BC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7BE2F20" w14:textId="0A91104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622CB7E" w14:textId="45E76A2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9A0E357" w14:textId="39A421D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FE59E0D" w14:textId="0C3E714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6ED4D8A" w14:textId="1321AF8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Dorota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8C4616D" w14:textId="74AD3C4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0DA7894" w14:textId="3A3ED6F4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65443B57" w14:textId="77777777" w:rsidTr="00684BBA">
        <w:tc>
          <w:tcPr>
            <w:tcW w:w="617" w:type="dxa"/>
            <w:shd w:val="clear" w:color="auto" w:fill="auto"/>
            <w:vAlign w:val="center"/>
          </w:tcPr>
          <w:p w14:paraId="222B72A3" w14:textId="3DFEAC83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7D99913" w14:textId="6B7C58D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1D26124" w14:textId="2B72BC2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EE58A01" w14:textId="0BF9A75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C6AE6A6" w14:textId="68B26CA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6EC1FCE" w14:textId="3C1F53E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B8CFAB4" w14:textId="6B33288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7A8F34" w14:textId="1AFBB9B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AD48021" w14:textId="17C92928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DD3FFD7" w14:textId="77777777" w:rsidTr="00684BBA">
        <w:tc>
          <w:tcPr>
            <w:tcW w:w="617" w:type="dxa"/>
            <w:shd w:val="clear" w:color="auto" w:fill="auto"/>
            <w:vAlign w:val="center"/>
          </w:tcPr>
          <w:p w14:paraId="79E0C4CA" w14:textId="6E2CEA5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EEA80A1" w14:textId="4121B30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5557515" w14:textId="48466AF5" w:rsidR="00E10C9A" w:rsidRPr="00684BBA" w:rsidRDefault="00E87E5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11.02</w:t>
            </w:r>
            <w:r w:rsidR="00E10C9A" w:rsidRPr="00684BBA">
              <w:rPr>
                <w:rFonts w:cs="Arial"/>
                <w:sz w:val="22"/>
                <w:szCs w:val="22"/>
              </w:rPr>
              <w:t>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A79833D" w14:textId="1B48A2C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C997BCB" w14:textId="1FFF03B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2ACA87C" w14:textId="372EE9D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4C8511F" w14:textId="794F0A3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Aleksandra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Piechowaik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23DCF552" w14:textId="1E8AD7F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EBC0335" w14:textId="1B3CA732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077BB3" w:rsidRPr="00684BBA" w14:paraId="660CC311" w14:textId="77777777" w:rsidTr="00684BBA">
        <w:tc>
          <w:tcPr>
            <w:tcW w:w="617" w:type="dxa"/>
            <w:shd w:val="clear" w:color="auto" w:fill="auto"/>
            <w:vAlign w:val="center"/>
          </w:tcPr>
          <w:p w14:paraId="0778DE5E" w14:textId="1FE34A68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2F77013" w14:textId="4A3DE8B0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5527E8C" w14:textId="77777777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15.02.2025-</w:t>
            </w:r>
          </w:p>
          <w:p w14:paraId="29935E06" w14:textId="080159BC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58ACCD9" w14:textId="63085259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8E14AF2" w14:textId="112E992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Czarna Droga 14 / B, Pawłowo, 89-620 Chojnic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604DC89" w14:textId="6FABA366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38D5D92" w14:textId="173BD764" w:rsidR="00077BB3" w:rsidRPr="00684BBA" w:rsidRDefault="00077BB3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14B6FCD" w14:textId="00E6DD78" w:rsidR="00077BB3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29E24F96" w14:textId="77777777" w:rsidTr="00684BBA">
        <w:tc>
          <w:tcPr>
            <w:tcW w:w="617" w:type="dxa"/>
            <w:shd w:val="clear" w:color="auto" w:fill="auto"/>
            <w:vAlign w:val="center"/>
          </w:tcPr>
          <w:p w14:paraId="62914CA5" w14:textId="6ABED97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B3636D2" w14:textId="7931D23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1241082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15.02.2025-</w:t>
            </w:r>
          </w:p>
          <w:p w14:paraId="69E2112B" w14:textId="0F9A31E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0B99AA1" w14:textId="0F0D5AA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50E97AC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 w:rsidRPr="00684BBA">
              <w:rPr>
                <w:rFonts w:cs="Arial"/>
                <w:sz w:val="22"/>
                <w:szCs w:val="22"/>
              </w:rPr>
              <w:t>Marboot</w:t>
            </w:r>
            <w:proofErr w:type="spellEnd"/>
            <w:r w:rsidRPr="00684BBA">
              <w:rPr>
                <w:rFonts w:cs="Arial"/>
                <w:sz w:val="22"/>
                <w:szCs w:val="22"/>
              </w:rPr>
              <w:t xml:space="preserve"> Sp. z o.o.</w:t>
            </w:r>
          </w:p>
          <w:p w14:paraId="7BDD91B9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Czarna Droga 14b</w:t>
            </w:r>
          </w:p>
          <w:p w14:paraId="0B6DDD92" w14:textId="7E2C6A2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Pawłowo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0D9DDAB" w14:textId="6BBDA3D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19A25F" w14:textId="68074EA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F76C14C" w14:textId="7B627267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3C120BBE" w14:textId="77777777" w:rsidTr="00684BBA">
        <w:tc>
          <w:tcPr>
            <w:tcW w:w="617" w:type="dxa"/>
            <w:shd w:val="clear" w:color="auto" w:fill="auto"/>
            <w:vAlign w:val="center"/>
          </w:tcPr>
          <w:p w14:paraId="15E70DAC" w14:textId="36AAA18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C0436B5" w14:textId="075AB90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E67217B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15.02.2025-</w:t>
            </w:r>
          </w:p>
          <w:p w14:paraId="28B39293" w14:textId="057C572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C0ADC8F" w14:textId="499FEC8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901AE6D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Miejskim Ośrodkiem Pomocy Społecznej</w:t>
            </w:r>
          </w:p>
          <w:p w14:paraId="508D929E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Plac Niepodległości 7</w:t>
            </w:r>
          </w:p>
          <w:p w14:paraId="17BC148C" w14:textId="623E9D8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 – 600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56CF3FC" w14:textId="654388A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FD8DC11" w14:textId="0ACBC9A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D7F69FF" w14:textId="079D72BF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70A2EA3" w14:textId="77777777" w:rsidTr="00684BBA">
        <w:tc>
          <w:tcPr>
            <w:tcW w:w="617" w:type="dxa"/>
            <w:shd w:val="clear" w:color="auto" w:fill="auto"/>
            <w:vAlign w:val="center"/>
          </w:tcPr>
          <w:p w14:paraId="3E25E404" w14:textId="4B044B7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EA94D10" w14:textId="3E79708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E27791D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15.02.2025-</w:t>
            </w:r>
          </w:p>
          <w:p w14:paraId="4FFE2FF6" w14:textId="1B5E052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582BF57" w14:textId="174190D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9DFA91B" w14:textId="153E03B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Czarna Droga 14 / B,</w:t>
            </w:r>
          </w:p>
          <w:p w14:paraId="746761B9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Pawłowo,</w:t>
            </w:r>
          </w:p>
          <w:p w14:paraId="63F357AD" w14:textId="17E8A70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89-620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Chojnice,Maria</w:t>
            </w:r>
            <w:proofErr w:type="spellEnd"/>
          </w:p>
        </w:tc>
        <w:tc>
          <w:tcPr>
            <w:tcW w:w="1557" w:type="dxa"/>
            <w:shd w:val="clear" w:color="auto" w:fill="auto"/>
            <w:vAlign w:val="center"/>
          </w:tcPr>
          <w:p w14:paraId="50DFF3D1" w14:textId="3A1C16C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72A293C" w14:textId="3E47CC4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77CBA77" w14:textId="63756150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DCCEFD3" w14:textId="77777777" w:rsidTr="00684BBA">
        <w:tc>
          <w:tcPr>
            <w:tcW w:w="617" w:type="dxa"/>
            <w:shd w:val="clear" w:color="auto" w:fill="auto"/>
            <w:vAlign w:val="center"/>
          </w:tcPr>
          <w:p w14:paraId="4BA4C318" w14:textId="233491B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ADD48F6" w14:textId="53DDBD5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0F7BAA7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15.02.2025-</w:t>
            </w:r>
          </w:p>
          <w:p w14:paraId="6644C5A7" w14:textId="3AC04F3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75F9206" w14:textId="495D8E5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871E1C6" w14:textId="15335E9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color w:val="373A3C"/>
                <w:sz w:val="22"/>
                <w:szCs w:val="22"/>
                <w:shd w:val="clear" w:color="auto" w:fill="FFFFFF"/>
              </w:rPr>
              <w:t>Czarna Droga 14 / B, Pawłowo, 89-620 Chojnic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3EF2A7E" w14:textId="62A23A1D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93DFB23" w14:textId="292334D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9D865F9" w14:textId="6D6FB822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25F06563" w14:textId="77777777" w:rsidTr="00684BBA">
        <w:tc>
          <w:tcPr>
            <w:tcW w:w="617" w:type="dxa"/>
            <w:shd w:val="clear" w:color="auto" w:fill="auto"/>
            <w:vAlign w:val="center"/>
          </w:tcPr>
          <w:p w14:paraId="0CDCDB99" w14:textId="32C79F0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FE14112" w14:textId="7CB64A9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EABD3CF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15.02.2025-</w:t>
            </w:r>
          </w:p>
          <w:p w14:paraId="4F8A03C3" w14:textId="20E9A7E8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CBF40D4" w14:textId="252ABFCE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9E03FA7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ADVERTIA.PL</w:t>
            </w:r>
          </w:p>
          <w:p w14:paraId="4AF6B6EB" w14:textId="77777777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Jana Brzechwy 2</w:t>
            </w:r>
          </w:p>
          <w:p w14:paraId="502701EC" w14:textId="75D4399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 xml:space="preserve">89 – 606 </w:t>
            </w:r>
            <w:proofErr w:type="spellStart"/>
            <w:r w:rsidRPr="00684BBA">
              <w:rPr>
                <w:rFonts w:cs="Arial"/>
                <w:sz w:val="22"/>
                <w:szCs w:val="22"/>
              </w:rPr>
              <w:t>Charzykowo</w:t>
            </w:r>
            <w:proofErr w:type="spellEnd"/>
          </w:p>
        </w:tc>
        <w:tc>
          <w:tcPr>
            <w:tcW w:w="1557" w:type="dxa"/>
            <w:shd w:val="clear" w:color="auto" w:fill="auto"/>
            <w:vAlign w:val="center"/>
          </w:tcPr>
          <w:p w14:paraId="03818CC9" w14:textId="049C4D5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C02AA87" w14:textId="71F7F05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D54B6AA" w14:textId="533804C5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4DA1C77A" w14:textId="77777777" w:rsidTr="00684BBA">
        <w:tc>
          <w:tcPr>
            <w:tcW w:w="617" w:type="dxa"/>
            <w:shd w:val="clear" w:color="auto" w:fill="auto"/>
            <w:vAlign w:val="center"/>
          </w:tcPr>
          <w:p w14:paraId="12A45AD7" w14:textId="2F2DBA0C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63DA0A7" w14:textId="7B91B92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5490980" w14:textId="2B24844B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DFE3D62" w14:textId="28A4C932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11:00-13:00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D858FD3" w14:textId="20F1CC2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Obrońców Chojnic 4,</w:t>
            </w:r>
            <w:r w:rsidRPr="00684BBA">
              <w:rPr>
                <w:rFonts w:cs="Arial"/>
                <w:sz w:val="22"/>
                <w:szCs w:val="22"/>
              </w:rPr>
              <w:br/>
              <w:t>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7EB6679" w14:textId="2F8F15F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C6FB1D" w14:textId="70ACB86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89C4220" w14:textId="77A57D04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E10C9A" w:rsidRPr="00684BBA" w14:paraId="50E213DD" w14:textId="77777777" w:rsidTr="00684BBA">
        <w:tc>
          <w:tcPr>
            <w:tcW w:w="617" w:type="dxa"/>
            <w:shd w:val="clear" w:color="auto" w:fill="auto"/>
            <w:vAlign w:val="center"/>
          </w:tcPr>
          <w:p w14:paraId="526E64D7" w14:textId="08472FA9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01F7DEB" w14:textId="285D1D9F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32E9D35" w14:textId="2163A850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25.02.2025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E519F0C" w14:textId="64647C35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18:15-20:15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C4F49F6" w14:textId="288CFC46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ul. Obrońców Chojnic 4,</w:t>
            </w:r>
            <w:r w:rsidRPr="00684BBA">
              <w:rPr>
                <w:rFonts w:cs="Arial"/>
                <w:sz w:val="22"/>
                <w:szCs w:val="22"/>
              </w:rPr>
              <w:br/>
              <w:t>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8D50821" w14:textId="1D2301CA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FA5C8CE" w14:textId="534CECA4" w:rsidR="00E10C9A" w:rsidRPr="00684BBA" w:rsidRDefault="00E10C9A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615797B" w14:textId="4A4B6DA4" w:rsidR="00E10C9A" w:rsidRPr="00684BBA" w:rsidRDefault="00E10C9A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4928C6ED" w14:textId="77777777" w:rsidTr="00684BBA">
        <w:tc>
          <w:tcPr>
            <w:tcW w:w="617" w:type="dxa"/>
            <w:shd w:val="clear" w:color="auto" w:fill="auto"/>
            <w:vAlign w:val="center"/>
          </w:tcPr>
          <w:p w14:paraId="1AF21304" w14:textId="76A450B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3D0302E" w14:textId="7C76E464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4D54999" w14:textId="7824CCB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5755A35" w14:textId="36CE29AD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E21974F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212852F" w14:textId="09B673CA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B8C456C" w14:textId="3784C7CD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F50290F" w14:textId="3AB5F5C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14402B6" w14:textId="5FFA81E7" w:rsidR="00A259B4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28541011" w14:textId="77777777" w:rsidTr="00684BBA">
        <w:tc>
          <w:tcPr>
            <w:tcW w:w="617" w:type="dxa"/>
            <w:shd w:val="clear" w:color="auto" w:fill="auto"/>
            <w:vAlign w:val="center"/>
          </w:tcPr>
          <w:p w14:paraId="408D77FC" w14:textId="18B93401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E40D205" w14:textId="71961076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7C5CAA1" w14:textId="2502824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9FB60E6" w14:textId="6C4D41CC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AE2250B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BC12C4D" w14:textId="00B4139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CCD4A29" w14:textId="1760D77C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A2C59C" w14:textId="71A2555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183CCC9" w14:textId="285669D0" w:rsidR="00A259B4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61B0DD0A" w14:textId="77777777" w:rsidTr="00684BBA">
        <w:tc>
          <w:tcPr>
            <w:tcW w:w="617" w:type="dxa"/>
            <w:shd w:val="clear" w:color="auto" w:fill="auto"/>
            <w:vAlign w:val="center"/>
          </w:tcPr>
          <w:p w14:paraId="3BF915DF" w14:textId="140CD4C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DC8E09B" w14:textId="376DEF16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E5D76EB" w14:textId="0F79FD1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2A802B1" w14:textId="55EFADAE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6E6C0E1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27C1ABD" w14:textId="3D825B52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E1AA7B7" w14:textId="4CF61BA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FA0F643" w14:textId="7BAFDA9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D145FEE" w14:textId="162623D0" w:rsidR="00A259B4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5DB9756A" w14:textId="77777777" w:rsidTr="00684BBA">
        <w:tc>
          <w:tcPr>
            <w:tcW w:w="617" w:type="dxa"/>
            <w:shd w:val="clear" w:color="auto" w:fill="auto"/>
            <w:vAlign w:val="center"/>
          </w:tcPr>
          <w:p w14:paraId="256904E9" w14:textId="4B4B4B34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8EE223B" w14:textId="00B8D28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2A40520" w14:textId="4D7024D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96598B5" w14:textId="6242D3C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8C36604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9A029CC" w14:textId="3B2D706F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0707357" w14:textId="593F2904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505B097" w14:textId="2461CEDD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6545E7B" w14:textId="50388E78" w:rsidR="00A259B4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73BFC6C1" w14:textId="77777777" w:rsidTr="00684BBA">
        <w:tc>
          <w:tcPr>
            <w:tcW w:w="617" w:type="dxa"/>
            <w:shd w:val="clear" w:color="auto" w:fill="auto"/>
            <w:vAlign w:val="center"/>
          </w:tcPr>
          <w:p w14:paraId="7AEDB6A0" w14:textId="2290E83A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C84115D" w14:textId="4302BFE8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19ACC5D" w14:textId="5B88ED7D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07.03.2025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A9EF2BC" w14:textId="2F0BB5D1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F4AF1DB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ED3062A" w14:textId="292D641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0A05A5E" w14:textId="4D65477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Kinga Ligenza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2B78B36" w14:textId="5749BF7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6645FE6" w14:textId="24BE7C5E" w:rsidR="00A259B4" w:rsidRPr="00684BBA" w:rsidRDefault="00A259B4" w:rsidP="00684BBA">
            <w:pPr>
              <w:pStyle w:val="Akapitzlist"/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69AF0A9D" w14:textId="77777777" w:rsidTr="00684BBA">
        <w:tc>
          <w:tcPr>
            <w:tcW w:w="617" w:type="dxa"/>
            <w:shd w:val="clear" w:color="auto" w:fill="auto"/>
            <w:vAlign w:val="center"/>
          </w:tcPr>
          <w:p w14:paraId="64FC746D" w14:textId="1199DA7C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40B5B74" w14:textId="67A6B5C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2C05387" w14:textId="46414C12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751021D" w14:textId="37A4C851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8:00-11:00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F6D2E3C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69CAE27C" w14:textId="5A9396A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75F989F" w14:textId="750DE42F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96EE2FB" w14:textId="76B8CAD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E067B25" w14:textId="7E7E0B1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4B4842B5" w14:textId="77777777" w:rsidTr="00684BBA">
        <w:tc>
          <w:tcPr>
            <w:tcW w:w="617" w:type="dxa"/>
            <w:shd w:val="clear" w:color="auto" w:fill="auto"/>
            <w:vAlign w:val="center"/>
          </w:tcPr>
          <w:p w14:paraId="7B371082" w14:textId="2B840EF8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A814583" w14:textId="01991726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C5476DA" w14:textId="54326943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F604EE0" w14:textId="47A598FA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B06685E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5CBEE4BB" w14:textId="6FDEBBB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259AF6E" w14:textId="30F7E62C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5ABCC1A" w14:textId="6ABA646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AC1E3AE" w14:textId="23FF339E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5567C7BE" w14:textId="77777777" w:rsidTr="00684BBA">
        <w:tc>
          <w:tcPr>
            <w:tcW w:w="617" w:type="dxa"/>
            <w:shd w:val="clear" w:color="auto" w:fill="auto"/>
            <w:vAlign w:val="center"/>
          </w:tcPr>
          <w:p w14:paraId="2E33F1F2" w14:textId="0199911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9D5A2BD" w14:textId="6919BD9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3D0EDA0" w14:textId="2CFD1B03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15.05.2025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138D91B" w14:textId="36EA8896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14:30-17:30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ED4F031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CEDD3AD" w14:textId="5A0F59FF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ADE58DB" w14:textId="3145ECA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F03AE8F" w14:textId="19EA08AD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B4C9E75" w14:textId="4C364D93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5376AB04" w14:textId="77777777" w:rsidTr="00684BBA">
        <w:tc>
          <w:tcPr>
            <w:tcW w:w="617" w:type="dxa"/>
            <w:shd w:val="clear" w:color="auto" w:fill="auto"/>
            <w:vAlign w:val="center"/>
          </w:tcPr>
          <w:p w14:paraId="0A0536E3" w14:textId="3EA26D1F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5174589" w14:textId="39D2D4CE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8D34C8B" w14:textId="2649E39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D2C5E0B" w14:textId="6FAF34AC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8:00-11:00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9FC6F72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7A2094E6" w14:textId="044C19CC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EFD31A4" w14:textId="6294346E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266449B" w14:textId="053BA758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862DAF5" w14:textId="0C0A899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010BB8F8" w14:textId="77777777" w:rsidTr="00684BBA">
        <w:tc>
          <w:tcPr>
            <w:tcW w:w="617" w:type="dxa"/>
            <w:shd w:val="clear" w:color="auto" w:fill="auto"/>
            <w:vAlign w:val="center"/>
          </w:tcPr>
          <w:p w14:paraId="0A8B9345" w14:textId="74E767DF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79D773D" w14:textId="683AC1E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EF42956" w14:textId="45D8912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7E2C1B3" w14:textId="2F849EB3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11:30-14:30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6864F1E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12DDABA" w14:textId="199631F4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72CDE39" w14:textId="6AAC4C88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F560394" w14:textId="7E3D6271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1D41A8F" w14:textId="72AC039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0338325D" w14:textId="77777777" w:rsidTr="00684BBA">
        <w:tc>
          <w:tcPr>
            <w:tcW w:w="617" w:type="dxa"/>
            <w:shd w:val="clear" w:color="auto" w:fill="auto"/>
            <w:vAlign w:val="center"/>
          </w:tcPr>
          <w:p w14:paraId="39C3AD7A" w14:textId="586C4F4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2E301AE" w14:textId="312E4178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9C445C7" w14:textId="2046039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9B5CDC3" w14:textId="0DC90861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14:30-17:30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2072174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4EA3B663" w14:textId="569B216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998DA3D" w14:textId="6F00DECF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7F95409" w14:textId="5C77DE13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319E378" w14:textId="03A4B0A6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5C1B08D9" w14:textId="77777777" w:rsidTr="00684BBA">
        <w:tc>
          <w:tcPr>
            <w:tcW w:w="617" w:type="dxa"/>
            <w:shd w:val="clear" w:color="auto" w:fill="auto"/>
            <w:vAlign w:val="center"/>
          </w:tcPr>
          <w:p w14:paraId="1DF0BD01" w14:textId="463EEA01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78F9114" w14:textId="56925E0D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9BD8236" w14:textId="7D7D495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6391235" w14:textId="69B4ACA1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85C4F99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67C44C3" w14:textId="28664D64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866A796" w14:textId="0F70B08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537E88D" w14:textId="504885A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CE158DE" w14:textId="654419E5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795AAEFF" w14:textId="77777777" w:rsidTr="00684BBA">
        <w:tc>
          <w:tcPr>
            <w:tcW w:w="617" w:type="dxa"/>
            <w:shd w:val="clear" w:color="auto" w:fill="auto"/>
            <w:vAlign w:val="center"/>
          </w:tcPr>
          <w:p w14:paraId="142F629F" w14:textId="2483A0E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8E735EA" w14:textId="482F012C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90C4F23" w14:textId="62EFB1A6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844D8BE" w14:textId="534F8E9A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7B3C0A1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143BC180" w14:textId="45F1CF62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37B021F" w14:textId="712FD75E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10D4910" w14:textId="712DC323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5B8B092" w14:textId="46CD4DF8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64259803" w14:textId="77777777" w:rsidTr="00684BBA">
        <w:tc>
          <w:tcPr>
            <w:tcW w:w="617" w:type="dxa"/>
            <w:shd w:val="clear" w:color="auto" w:fill="auto"/>
            <w:vAlign w:val="center"/>
          </w:tcPr>
          <w:p w14:paraId="26F8644D" w14:textId="3DDB928C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22C9499" w14:textId="4E4CD6C4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34D7505" w14:textId="207F1A41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D8F0692" w14:textId="2E1E9C4A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8ADB5D8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2FC135D" w14:textId="6B26181A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B7FA83C" w14:textId="53662C2E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B65CA48" w14:textId="06C9782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B0E06BE" w14:textId="25601759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057E477E" w14:textId="77777777" w:rsidTr="00684BBA">
        <w:tc>
          <w:tcPr>
            <w:tcW w:w="617" w:type="dxa"/>
            <w:shd w:val="clear" w:color="auto" w:fill="auto"/>
            <w:vAlign w:val="center"/>
          </w:tcPr>
          <w:p w14:paraId="1145A800" w14:textId="16AEC3FA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84AB39C" w14:textId="74D7F89D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4D93693" w14:textId="471EE723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C0F6325" w14:textId="675E7D66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F778838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355B4FB2" w14:textId="17B1A00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B0D1D8F" w14:textId="11B9C472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33ABC7" w14:textId="47B9B8F3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651A6F2" w14:textId="04BAD9EA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0C4FFF52" w14:textId="77777777" w:rsidTr="00684BBA">
        <w:tc>
          <w:tcPr>
            <w:tcW w:w="617" w:type="dxa"/>
            <w:shd w:val="clear" w:color="auto" w:fill="auto"/>
            <w:vAlign w:val="center"/>
          </w:tcPr>
          <w:p w14:paraId="58895B61" w14:textId="430BB7A4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8837154" w14:textId="1C698FF4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59F7C3B" w14:textId="0795F40C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26DBFAB" w14:textId="3179B5B6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455755B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275EF3F7" w14:textId="2D83CFBE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0C21357" w14:textId="1EB1F3D3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06CA475" w14:textId="23A02E88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2EDEAA8" w14:textId="6C130FB4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tr w:rsidR="00A259B4" w:rsidRPr="00684BBA" w14:paraId="393A0834" w14:textId="77777777" w:rsidTr="00684BBA">
        <w:tc>
          <w:tcPr>
            <w:tcW w:w="617" w:type="dxa"/>
            <w:shd w:val="clear" w:color="auto" w:fill="auto"/>
            <w:vAlign w:val="center"/>
          </w:tcPr>
          <w:p w14:paraId="7402A522" w14:textId="58622BDA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126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485F9F9" w14:textId="18C4534B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2D3793C" w14:textId="1EC02B08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5DEB9FB" w14:textId="56C4F96C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18:30-20:30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4C581E4" w14:textId="77777777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Główna 31,</w:t>
            </w:r>
          </w:p>
          <w:p w14:paraId="0C919B18" w14:textId="1814E7D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8F79114" w14:textId="2BE3B826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C85904B" w14:textId="0175C556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AFD79E5" w14:textId="549D58A0" w:rsidR="00A259B4" w:rsidRPr="00684BBA" w:rsidRDefault="00A259B4" w:rsidP="00684BBA">
            <w:pPr>
              <w:jc w:val="center"/>
              <w:rPr>
                <w:rFonts w:cs="Arial"/>
                <w:sz w:val="22"/>
                <w:szCs w:val="22"/>
              </w:rPr>
            </w:pPr>
            <w:r w:rsidRPr="00684BBA">
              <w:rPr>
                <w:rFonts w:cs="Arial"/>
                <w:sz w:val="22"/>
                <w:szCs w:val="22"/>
              </w:rPr>
              <w:t>-</w:t>
            </w:r>
          </w:p>
        </w:tc>
      </w:tr>
      <w:bookmarkEnd w:id="0"/>
    </w:tbl>
    <w:p w14:paraId="7358A503" w14:textId="79F166E6" w:rsidR="000241E9" w:rsidRPr="00D639A4" w:rsidRDefault="000241E9" w:rsidP="006E478A">
      <w:pPr>
        <w:tabs>
          <w:tab w:val="left" w:pos="2370"/>
        </w:tabs>
      </w:pPr>
    </w:p>
    <w:sectPr w:rsidR="000241E9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F26BB8" w:rsidRDefault="00F26BB8">
      <w:r>
        <w:separator/>
      </w:r>
    </w:p>
  </w:endnote>
  <w:endnote w:type="continuationSeparator" w:id="0">
    <w:p w14:paraId="7E6C4829" w14:textId="77777777" w:rsidR="00F26BB8" w:rsidRDefault="00F26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F26BB8" w:rsidRPr="00124D4A" w:rsidRDefault="00F26BB8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F26BB8" w:rsidRDefault="00F26BB8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F26BB8" w:rsidRPr="00B01F08" w:rsidRDefault="00F26BB8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F26BB8" w:rsidRDefault="00F26BB8">
      <w:r>
        <w:separator/>
      </w:r>
    </w:p>
  </w:footnote>
  <w:footnote w:type="continuationSeparator" w:id="0">
    <w:p w14:paraId="60A779B4" w14:textId="77777777" w:rsidR="00F26BB8" w:rsidRDefault="00F26B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F26BB8" w:rsidRDefault="00F26BB8" w:rsidP="009A4ACC">
    <w:pPr>
      <w:pStyle w:val="Nagwek"/>
      <w:ind w:left="-1134"/>
    </w:pPr>
  </w:p>
  <w:p w14:paraId="74BC3CAA" w14:textId="77777777" w:rsidR="00F26BB8" w:rsidRDefault="00F26BB8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F26BB8" w:rsidRDefault="00F26BB8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F26BB8" w:rsidRDefault="00F26BB8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C43E8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F4F4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11B4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05A61"/>
    <w:multiLevelType w:val="hybridMultilevel"/>
    <w:tmpl w:val="EBE43698"/>
    <w:lvl w:ilvl="0" w:tplc="EABE0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E33F7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80C19"/>
    <w:multiLevelType w:val="hybridMultilevel"/>
    <w:tmpl w:val="43C68228"/>
    <w:lvl w:ilvl="0" w:tplc="F508B9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15D71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1342A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7622B6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64343"/>
    <w:multiLevelType w:val="hybridMultilevel"/>
    <w:tmpl w:val="5F14FC5A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5E20BB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A0B2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2380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731B9"/>
    <w:multiLevelType w:val="hybridMultilevel"/>
    <w:tmpl w:val="423EB98A"/>
    <w:lvl w:ilvl="0" w:tplc="0415000F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414B1"/>
    <w:multiLevelType w:val="hybridMultilevel"/>
    <w:tmpl w:val="F4FACE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9626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1472C0"/>
    <w:multiLevelType w:val="hybridMultilevel"/>
    <w:tmpl w:val="E030361C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B4C4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63F7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271A07"/>
    <w:multiLevelType w:val="hybridMultilevel"/>
    <w:tmpl w:val="423EB98A"/>
    <w:lvl w:ilvl="0" w:tplc="0415000F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555903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0F2733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044B9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5401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0B42BF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453C79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477297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326258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1219A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4D7831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CC699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7457D0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EE2B96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457EB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C5019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E438A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C73E2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7F7D7F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A35C0A"/>
    <w:multiLevelType w:val="multilevel"/>
    <w:tmpl w:val="428E9EAC"/>
    <w:numStyleLink w:val="Lista1"/>
  </w:abstractNum>
  <w:num w:numId="1">
    <w:abstractNumId w:val="35"/>
  </w:num>
  <w:num w:numId="2">
    <w:abstractNumId w:val="45"/>
  </w:num>
  <w:num w:numId="3">
    <w:abstractNumId w:val="37"/>
  </w:num>
  <w:num w:numId="4">
    <w:abstractNumId w:val="2"/>
  </w:num>
  <w:num w:numId="5">
    <w:abstractNumId w:val="43"/>
  </w:num>
  <w:num w:numId="6">
    <w:abstractNumId w:val="7"/>
  </w:num>
  <w:num w:numId="7">
    <w:abstractNumId w:val="30"/>
  </w:num>
  <w:num w:numId="8">
    <w:abstractNumId w:val="29"/>
  </w:num>
  <w:num w:numId="9">
    <w:abstractNumId w:val="16"/>
  </w:num>
  <w:num w:numId="10">
    <w:abstractNumId w:val="11"/>
  </w:num>
  <w:num w:numId="11">
    <w:abstractNumId w:val="4"/>
  </w:num>
  <w:num w:numId="12">
    <w:abstractNumId w:val="6"/>
  </w:num>
  <w:num w:numId="13">
    <w:abstractNumId w:val="31"/>
  </w:num>
  <w:num w:numId="14">
    <w:abstractNumId w:val="39"/>
  </w:num>
  <w:num w:numId="15">
    <w:abstractNumId w:val="26"/>
  </w:num>
  <w:num w:numId="16">
    <w:abstractNumId w:val="40"/>
  </w:num>
  <w:num w:numId="17">
    <w:abstractNumId w:val="3"/>
  </w:num>
  <w:num w:numId="18">
    <w:abstractNumId w:val="14"/>
  </w:num>
  <w:num w:numId="19">
    <w:abstractNumId w:val="12"/>
  </w:num>
  <w:num w:numId="20">
    <w:abstractNumId w:val="44"/>
  </w:num>
  <w:num w:numId="21">
    <w:abstractNumId w:val="28"/>
  </w:num>
  <w:num w:numId="22">
    <w:abstractNumId w:val="20"/>
  </w:num>
  <w:num w:numId="23">
    <w:abstractNumId w:val="25"/>
  </w:num>
  <w:num w:numId="24">
    <w:abstractNumId w:val="24"/>
  </w:num>
  <w:num w:numId="25">
    <w:abstractNumId w:val="15"/>
  </w:num>
  <w:num w:numId="26">
    <w:abstractNumId w:val="10"/>
  </w:num>
  <w:num w:numId="27">
    <w:abstractNumId w:val="34"/>
  </w:num>
  <w:num w:numId="28">
    <w:abstractNumId w:val="32"/>
  </w:num>
  <w:num w:numId="29">
    <w:abstractNumId w:val="36"/>
  </w:num>
  <w:num w:numId="30">
    <w:abstractNumId w:val="33"/>
  </w:num>
  <w:num w:numId="31">
    <w:abstractNumId w:val="17"/>
  </w:num>
  <w:num w:numId="32">
    <w:abstractNumId w:val="23"/>
  </w:num>
  <w:num w:numId="33">
    <w:abstractNumId w:val="1"/>
  </w:num>
  <w:num w:numId="34">
    <w:abstractNumId w:val="42"/>
  </w:num>
  <w:num w:numId="35">
    <w:abstractNumId w:val="19"/>
  </w:num>
  <w:num w:numId="36">
    <w:abstractNumId w:val="41"/>
  </w:num>
  <w:num w:numId="37">
    <w:abstractNumId w:val="13"/>
  </w:num>
  <w:num w:numId="38">
    <w:abstractNumId w:val="0"/>
  </w:num>
  <w:num w:numId="39">
    <w:abstractNumId w:val="21"/>
  </w:num>
  <w:num w:numId="40">
    <w:abstractNumId w:val="22"/>
  </w:num>
  <w:num w:numId="41">
    <w:abstractNumId w:val="5"/>
  </w:num>
  <w:num w:numId="42">
    <w:abstractNumId w:val="9"/>
  </w:num>
  <w:num w:numId="43">
    <w:abstractNumId w:val="38"/>
  </w:num>
  <w:num w:numId="44">
    <w:abstractNumId w:val="27"/>
  </w:num>
  <w:num w:numId="45">
    <w:abstractNumId w:val="18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1140"/>
    <w:rsid w:val="000174EA"/>
    <w:rsid w:val="000241E9"/>
    <w:rsid w:val="0003098C"/>
    <w:rsid w:val="000364DF"/>
    <w:rsid w:val="000449BE"/>
    <w:rsid w:val="00046B9B"/>
    <w:rsid w:val="00061F20"/>
    <w:rsid w:val="00077BB3"/>
    <w:rsid w:val="00080D83"/>
    <w:rsid w:val="000829EF"/>
    <w:rsid w:val="00086138"/>
    <w:rsid w:val="0008734A"/>
    <w:rsid w:val="00087576"/>
    <w:rsid w:val="00091734"/>
    <w:rsid w:val="000A3836"/>
    <w:rsid w:val="000B2C5F"/>
    <w:rsid w:val="000D23A2"/>
    <w:rsid w:val="000D283E"/>
    <w:rsid w:val="000E3274"/>
    <w:rsid w:val="00120BC8"/>
    <w:rsid w:val="00124D4A"/>
    <w:rsid w:val="001304E7"/>
    <w:rsid w:val="00130B23"/>
    <w:rsid w:val="00141A58"/>
    <w:rsid w:val="001456E3"/>
    <w:rsid w:val="001520FF"/>
    <w:rsid w:val="001570B5"/>
    <w:rsid w:val="00162A57"/>
    <w:rsid w:val="0016307A"/>
    <w:rsid w:val="001858B6"/>
    <w:rsid w:val="00196356"/>
    <w:rsid w:val="001A02A1"/>
    <w:rsid w:val="001A1D68"/>
    <w:rsid w:val="001A3D33"/>
    <w:rsid w:val="001B210F"/>
    <w:rsid w:val="001D059A"/>
    <w:rsid w:val="001E2223"/>
    <w:rsid w:val="001E61C5"/>
    <w:rsid w:val="00200923"/>
    <w:rsid w:val="002016FF"/>
    <w:rsid w:val="00212868"/>
    <w:rsid w:val="00215B6D"/>
    <w:rsid w:val="00241C1F"/>
    <w:rsid w:val="002425AE"/>
    <w:rsid w:val="002529E4"/>
    <w:rsid w:val="0025406C"/>
    <w:rsid w:val="002672E3"/>
    <w:rsid w:val="002875C8"/>
    <w:rsid w:val="002918E3"/>
    <w:rsid w:val="002A1D7C"/>
    <w:rsid w:val="002C6347"/>
    <w:rsid w:val="002E540B"/>
    <w:rsid w:val="002F2AE1"/>
    <w:rsid w:val="00311D85"/>
    <w:rsid w:val="00315901"/>
    <w:rsid w:val="00320AAC"/>
    <w:rsid w:val="00321ECF"/>
    <w:rsid w:val="00325198"/>
    <w:rsid w:val="00326416"/>
    <w:rsid w:val="0033179D"/>
    <w:rsid w:val="003323D1"/>
    <w:rsid w:val="00333E3B"/>
    <w:rsid w:val="003514B1"/>
    <w:rsid w:val="003526F5"/>
    <w:rsid w:val="0035482A"/>
    <w:rsid w:val="003569E3"/>
    <w:rsid w:val="003619F2"/>
    <w:rsid w:val="00365820"/>
    <w:rsid w:val="003664FC"/>
    <w:rsid w:val="00386C9D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250B3"/>
    <w:rsid w:val="00430D76"/>
    <w:rsid w:val="00442B91"/>
    <w:rsid w:val="004430F4"/>
    <w:rsid w:val="0046071B"/>
    <w:rsid w:val="00464281"/>
    <w:rsid w:val="00466E80"/>
    <w:rsid w:val="00475975"/>
    <w:rsid w:val="00480D6A"/>
    <w:rsid w:val="0048356A"/>
    <w:rsid w:val="00492BD3"/>
    <w:rsid w:val="004B1372"/>
    <w:rsid w:val="004B38AD"/>
    <w:rsid w:val="004B4BC1"/>
    <w:rsid w:val="004B70BD"/>
    <w:rsid w:val="004C303B"/>
    <w:rsid w:val="004C4C84"/>
    <w:rsid w:val="004C68E6"/>
    <w:rsid w:val="004D6317"/>
    <w:rsid w:val="004E330F"/>
    <w:rsid w:val="004F2F83"/>
    <w:rsid w:val="004F6B08"/>
    <w:rsid w:val="00506651"/>
    <w:rsid w:val="005109A2"/>
    <w:rsid w:val="0052111D"/>
    <w:rsid w:val="00521389"/>
    <w:rsid w:val="005310EF"/>
    <w:rsid w:val="00543857"/>
    <w:rsid w:val="00544956"/>
    <w:rsid w:val="00556687"/>
    <w:rsid w:val="005679F1"/>
    <w:rsid w:val="00575D02"/>
    <w:rsid w:val="005760A9"/>
    <w:rsid w:val="00582AFF"/>
    <w:rsid w:val="00590240"/>
    <w:rsid w:val="00594464"/>
    <w:rsid w:val="005A4B75"/>
    <w:rsid w:val="005B0144"/>
    <w:rsid w:val="005B6AD4"/>
    <w:rsid w:val="005E3BD2"/>
    <w:rsid w:val="005E66FC"/>
    <w:rsid w:val="00604D9F"/>
    <w:rsid w:val="006110BE"/>
    <w:rsid w:val="0061767F"/>
    <w:rsid w:val="00622781"/>
    <w:rsid w:val="006261B8"/>
    <w:rsid w:val="0064017E"/>
    <w:rsid w:val="00640BFF"/>
    <w:rsid w:val="0066032A"/>
    <w:rsid w:val="00662D90"/>
    <w:rsid w:val="00665A91"/>
    <w:rsid w:val="00684BBA"/>
    <w:rsid w:val="0069621B"/>
    <w:rsid w:val="006A007F"/>
    <w:rsid w:val="006A6F6C"/>
    <w:rsid w:val="006B4267"/>
    <w:rsid w:val="006C581E"/>
    <w:rsid w:val="006E478A"/>
    <w:rsid w:val="006F0C63"/>
    <w:rsid w:val="006F209E"/>
    <w:rsid w:val="00701B4A"/>
    <w:rsid w:val="00711116"/>
    <w:rsid w:val="00711461"/>
    <w:rsid w:val="007124CE"/>
    <w:rsid w:val="0071794B"/>
    <w:rsid w:val="0072070C"/>
    <w:rsid w:val="00727F94"/>
    <w:rsid w:val="007337EB"/>
    <w:rsid w:val="0073462B"/>
    <w:rsid w:val="0073518A"/>
    <w:rsid w:val="00745D18"/>
    <w:rsid w:val="007550BA"/>
    <w:rsid w:val="00776530"/>
    <w:rsid w:val="00780EAE"/>
    <w:rsid w:val="00791E8E"/>
    <w:rsid w:val="007A0109"/>
    <w:rsid w:val="007B14AA"/>
    <w:rsid w:val="007B2500"/>
    <w:rsid w:val="007B5688"/>
    <w:rsid w:val="007C2B4B"/>
    <w:rsid w:val="007C4B4C"/>
    <w:rsid w:val="007D49AA"/>
    <w:rsid w:val="007D61D6"/>
    <w:rsid w:val="007E1B19"/>
    <w:rsid w:val="007E26A0"/>
    <w:rsid w:val="007F3623"/>
    <w:rsid w:val="007F39D8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3FE1"/>
    <w:rsid w:val="008945D9"/>
    <w:rsid w:val="008C52E2"/>
    <w:rsid w:val="008C77E1"/>
    <w:rsid w:val="008E232C"/>
    <w:rsid w:val="008E24D8"/>
    <w:rsid w:val="009150A9"/>
    <w:rsid w:val="009168DB"/>
    <w:rsid w:val="00967B58"/>
    <w:rsid w:val="009706FB"/>
    <w:rsid w:val="009726FB"/>
    <w:rsid w:val="00997801"/>
    <w:rsid w:val="009A4ACC"/>
    <w:rsid w:val="009B268D"/>
    <w:rsid w:val="009C092E"/>
    <w:rsid w:val="009D71C1"/>
    <w:rsid w:val="009E219E"/>
    <w:rsid w:val="009F2A29"/>
    <w:rsid w:val="009F2CF0"/>
    <w:rsid w:val="00A0160D"/>
    <w:rsid w:val="00A04690"/>
    <w:rsid w:val="00A259B4"/>
    <w:rsid w:val="00A27F01"/>
    <w:rsid w:val="00A40DD3"/>
    <w:rsid w:val="00A41E67"/>
    <w:rsid w:val="00A45259"/>
    <w:rsid w:val="00A830EB"/>
    <w:rsid w:val="00A8311B"/>
    <w:rsid w:val="00A87D00"/>
    <w:rsid w:val="00A943F4"/>
    <w:rsid w:val="00AA0ACF"/>
    <w:rsid w:val="00AD1EFE"/>
    <w:rsid w:val="00AD51FC"/>
    <w:rsid w:val="00AD7E56"/>
    <w:rsid w:val="00B01F08"/>
    <w:rsid w:val="00B10D24"/>
    <w:rsid w:val="00B16E8F"/>
    <w:rsid w:val="00B2442F"/>
    <w:rsid w:val="00B30401"/>
    <w:rsid w:val="00B5746B"/>
    <w:rsid w:val="00B662E6"/>
    <w:rsid w:val="00B6637D"/>
    <w:rsid w:val="00B869EC"/>
    <w:rsid w:val="00BA7158"/>
    <w:rsid w:val="00BB1E9F"/>
    <w:rsid w:val="00BB4526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C04956"/>
    <w:rsid w:val="00C11C20"/>
    <w:rsid w:val="00C12E28"/>
    <w:rsid w:val="00C176A9"/>
    <w:rsid w:val="00C21CC6"/>
    <w:rsid w:val="00C245F0"/>
    <w:rsid w:val="00C268A0"/>
    <w:rsid w:val="00C27613"/>
    <w:rsid w:val="00C27A42"/>
    <w:rsid w:val="00C33F72"/>
    <w:rsid w:val="00C377A0"/>
    <w:rsid w:val="00C47B64"/>
    <w:rsid w:val="00C55FB5"/>
    <w:rsid w:val="00C57BB1"/>
    <w:rsid w:val="00C62C24"/>
    <w:rsid w:val="00C635B6"/>
    <w:rsid w:val="00C8100D"/>
    <w:rsid w:val="00C82D53"/>
    <w:rsid w:val="00CA5CBD"/>
    <w:rsid w:val="00CC29D4"/>
    <w:rsid w:val="00CC58FC"/>
    <w:rsid w:val="00CE005B"/>
    <w:rsid w:val="00CF5805"/>
    <w:rsid w:val="00D0361A"/>
    <w:rsid w:val="00D1101D"/>
    <w:rsid w:val="00D1150B"/>
    <w:rsid w:val="00D139E7"/>
    <w:rsid w:val="00D26360"/>
    <w:rsid w:val="00D3085A"/>
    <w:rsid w:val="00D30ADD"/>
    <w:rsid w:val="00D37362"/>
    <w:rsid w:val="00D43A0D"/>
    <w:rsid w:val="00D46867"/>
    <w:rsid w:val="00D526F3"/>
    <w:rsid w:val="00D57724"/>
    <w:rsid w:val="00D57D3D"/>
    <w:rsid w:val="00D639A4"/>
    <w:rsid w:val="00D86F97"/>
    <w:rsid w:val="00D924CE"/>
    <w:rsid w:val="00D93707"/>
    <w:rsid w:val="00DA2034"/>
    <w:rsid w:val="00DC3B23"/>
    <w:rsid w:val="00DC4C15"/>
    <w:rsid w:val="00DC5F9E"/>
    <w:rsid w:val="00DC733E"/>
    <w:rsid w:val="00DD00AB"/>
    <w:rsid w:val="00DE18B1"/>
    <w:rsid w:val="00DE5229"/>
    <w:rsid w:val="00DE661E"/>
    <w:rsid w:val="00DF57BE"/>
    <w:rsid w:val="00E06500"/>
    <w:rsid w:val="00E10C9A"/>
    <w:rsid w:val="00E2324E"/>
    <w:rsid w:val="00E35CD5"/>
    <w:rsid w:val="00E539C6"/>
    <w:rsid w:val="00E57060"/>
    <w:rsid w:val="00E81ADD"/>
    <w:rsid w:val="00E87616"/>
    <w:rsid w:val="00E87E54"/>
    <w:rsid w:val="00EA5C16"/>
    <w:rsid w:val="00ED781A"/>
    <w:rsid w:val="00ED7E80"/>
    <w:rsid w:val="00EF000D"/>
    <w:rsid w:val="00F22BD4"/>
    <w:rsid w:val="00F23DD4"/>
    <w:rsid w:val="00F26BB8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6E22"/>
    <w:rsid w:val="00FB7887"/>
    <w:rsid w:val="00FC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/>
    <o:shapelayout v:ext="edit">
      <o:idmap v:ext="edit" data="1"/>
    </o:shapelayout>
  </w:shapeDefaults>
  <w:decimalSymbol w:val=","/>
  <w:listSeparator w:val=";"/>
  <w14:docId w14:val="02EB855C"/>
  <w15:chartTrackingRefBased/>
  <w15:docId w15:val="{0EF6B2C1-3DD9-4ADB-A8F0-0C308AA7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3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CCDB0B2-4A0B-406F-8050-70F9BC40A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17</TotalTime>
  <Pages>12</Pages>
  <Words>2071</Words>
  <Characters>13970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16009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dc:description/>
  <cp:lastModifiedBy>User</cp:lastModifiedBy>
  <cp:revision>5</cp:revision>
  <cp:lastPrinted>2024-12-13T09:32:00Z</cp:lastPrinted>
  <dcterms:created xsi:type="dcterms:W3CDTF">2025-02-18T14:20:00Z</dcterms:created>
  <dcterms:modified xsi:type="dcterms:W3CDTF">2025-03-06T13:48:00Z</dcterms:modified>
</cp:coreProperties>
</file>