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CA9C69C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D7E80">
        <w:rPr>
          <w:rFonts w:cs="Arial"/>
          <w:b/>
          <w:color w:val="000000" w:themeColor="text1"/>
        </w:rPr>
        <w:t>1.11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17"/>
        <w:gridCol w:w="4538"/>
        <w:gridCol w:w="1498"/>
        <w:gridCol w:w="1508"/>
        <w:gridCol w:w="1817"/>
        <w:gridCol w:w="1557"/>
        <w:gridCol w:w="1672"/>
        <w:gridCol w:w="2339"/>
      </w:tblGrid>
      <w:tr w:rsidR="00A259B4" w:rsidRPr="00684BBA" w14:paraId="6175B3C3" w14:textId="77777777" w:rsidTr="00684BBA">
        <w:trPr>
          <w:trHeight w:val="572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4538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Data wsparcia</w:t>
            </w:r>
          </w:p>
          <w:p w14:paraId="72663268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508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Godziny realizacji wsparcia (od – do)</w:t>
            </w:r>
          </w:p>
        </w:tc>
        <w:tc>
          <w:tcPr>
            <w:tcW w:w="1817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Miejsce realizacji wsparcia (dokładny adres)</w:t>
            </w:r>
          </w:p>
        </w:tc>
        <w:tc>
          <w:tcPr>
            <w:tcW w:w="15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Nazwa wykonawcy wsparcia (pole wskazane lecz nie wymagane)</w:t>
            </w:r>
          </w:p>
        </w:tc>
        <w:tc>
          <w:tcPr>
            <w:tcW w:w="1672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Liczba uczestników (pole wskazane lecz nie wymagane)</w:t>
            </w: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Uwagi</w:t>
            </w:r>
          </w:p>
        </w:tc>
      </w:tr>
      <w:tr w:rsidR="001A1D68" w:rsidRPr="00684BBA" w14:paraId="0109324D" w14:textId="77777777" w:rsidTr="00684BBA">
        <w:tc>
          <w:tcPr>
            <w:tcW w:w="617" w:type="dxa"/>
            <w:shd w:val="clear" w:color="auto" w:fill="auto"/>
            <w:vAlign w:val="center"/>
          </w:tcPr>
          <w:p w14:paraId="7B7E2451" w14:textId="74589C07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1442785" w14:textId="0666A3F5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EACE8F8" w14:textId="369F8896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7228CA" w14:textId="5AD8F19B" w:rsidR="001A1D68" w:rsidRPr="00684BBA" w:rsidRDefault="001A1D68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893BE27" w14:textId="38C93C52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F29FCF" w14:textId="131A71CA" w:rsidR="001A1D68" w:rsidRPr="00684BBA" w:rsidRDefault="000E327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E9802B" w14:textId="00254BB9" w:rsidR="001A1D68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E6E5C3" w14:textId="2546F690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16F3CB2" w14:textId="77777777" w:rsidTr="00684BBA">
        <w:tc>
          <w:tcPr>
            <w:tcW w:w="617" w:type="dxa"/>
            <w:shd w:val="clear" w:color="auto" w:fill="auto"/>
            <w:vAlign w:val="center"/>
          </w:tcPr>
          <w:p w14:paraId="58DB59E3" w14:textId="536A26F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2142FDB" w14:textId="2432955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B7CDA6D" w14:textId="73CB0AF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FD4306F" w14:textId="2F7CB48C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A52EBF1" w14:textId="435D518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A323950" w14:textId="30BDDB1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3CDBE2D" w14:textId="311AAE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05B7F6" w14:textId="7993D7E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6937CF5" w14:textId="77777777" w:rsidTr="00684BBA">
        <w:tc>
          <w:tcPr>
            <w:tcW w:w="617" w:type="dxa"/>
            <w:shd w:val="clear" w:color="auto" w:fill="auto"/>
            <w:vAlign w:val="center"/>
          </w:tcPr>
          <w:p w14:paraId="53785AD2" w14:textId="372E428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B410254" w14:textId="1B4EAE8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8033AC4" w14:textId="2213FD6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EF23A68" w14:textId="304C075D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DB79361" w14:textId="6E0E76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9DC3C9" w14:textId="7E8B03F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D6CBDCD" w14:textId="686B1B3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FBA3BC3" w14:textId="3072FEE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1394A4B" w14:textId="77777777" w:rsidTr="00684BBA">
        <w:tc>
          <w:tcPr>
            <w:tcW w:w="617" w:type="dxa"/>
            <w:shd w:val="clear" w:color="auto" w:fill="auto"/>
            <w:vAlign w:val="center"/>
          </w:tcPr>
          <w:p w14:paraId="3B17FCE5" w14:textId="636D2F3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4DB3E3" w14:textId="77BA0A0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FAC503" w14:textId="20E0724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464CABF" w14:textId="3469BF9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C2E63D" w14:textId="3BF1460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lastRenderedPageBreak/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079EBA" w14:textId="3623987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lastRenderedPageBreak/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614D57" w14:textId="5890C15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FE0E189" w14:textId="3EB5D8D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0B74934" w14:textId="77777777" w:rsidTr="00684BBA">
        <w:tc>
          <w:tcPr>
            <w:tcW w:w="617" w:type="dxa"/>
            <w:shd w:val="clear" w:color="auto" w:fill="auto"/>
            <w:vAlign w:val="center"/>
          </w:tcPr>
          <w:p w14:paraId="35899530" w14:textId="30A1452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A2D1B6A" w14:textId="4C7A411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81AE91" w14:textId="58E590F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12AA4C" w14:textId="4A585106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01BF33C" w14:textId="32178DF9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4F2587" w14:textId="0E9D95CE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5F9911" w14:textId="3E12ECDF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7FDFBE" w14:textId="203193A1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C1C0A0F" w14:textId="77777777" w:rsidTr="00684BBA">
        <w:tc>
          <w:tcPr>
            <w:tcW w:w="617" w:type="dxa"/>
            <w:shd w:val="clear" w:color="auto" w:fill="auto"/>
            <w:vAlign w:val="center"/>
          </w:tcPr>
          <w:p w14:paraId="33460751" w14:textId="6825F95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09374B6" w14:textId="51B0D79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3F12C21" w14:textId="7369DDA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636C8CD" w14:textId="35968807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EC24001" w14:textId="4CAE5BBA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D1E56E7" w14:textId="4D40F196" w:rsidR="00077BB3" w:rsidRPr="00684BBA" w:rsidRDefault="00A259B4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 xml:space="preserve">Aleksandra </w:t>
            </w:r>
            <w:r w:rsidR="00077BB3" w:rsidRPr="00684BBA">
              <w:rPr>
                <w:rFonts w:cs="Arial"/>
                <w:color w:val="000000" w:themeColor="text1"/>
                <w:sz w:val="22"/>
                <w:szCs w:val="22"/>
              </w:rPr>
              <w:t>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F8D560" w14:textId="01822BEB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1EAE93" w14:textId="73D177B2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8F6542B" w14:textId="77777777" w:rsidTr="00684BBA">
        <w:tc>
          <w:tcPr>
            <w:tcW w:w="617" w:type="dxa"/>
            <w:shd w:val="clear" w:color="auto" w:fill="auto"/>
            <w:vAlign w:val="center"/>
          </w:tcPr>
          <w:p w14:paraId="2ABA8DF5" w14:textId="09406DE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E4C5CC" w14:textId="082DE5C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084FC20" w14:textId="3F68503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8C92960" w14:textId="6A79B0B7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84501DE" w14:textId="5801D95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65921F" w14:textId="4E88C19F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A35519" w14:textId="37C1D4CB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0495DF" w14:textId="746D9E69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1A91AA0" w14:textId="77777777" w:rsidTr="00684BBA">
        <w:tc>
          <w:tcPr>
            <w:tcW w:w="617" w:type="dxa"/>
            <w:shd w:val="clear" w:color="auto" w:fill="auto"/>
            <w:vAlign w:val="center"/>
          </w:tcPr>
          <w:p w14:paraId="01ADA451" w14:textId="2BC7EF2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D85765D" w14:textId="0323F51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41ABDCF" w14:textId="1FDA290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0F06786" w14:textId="354BC5EF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C0316E" w14:textId="59FBD896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353A2D" w14:textId="478A9A72" w:rsidR="00077BB3" w:rsidRPr="00684BBA" w:rsidRDefault="00A259B4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05BBDF" w14:textId="6EC84914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50526A9" w14:textId="1E1FF63D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6C96F37" w14:textId="77777777" w:rsidTr="00684BBA">
        <w:tc>
          <w:tcPr>
            <w:tcW w:w="617" w:type="dxa"/>
            <w:shd w:val="clear" w:color="auto" w:fill="auto"/>
            <w:vAlign w:val="center"/>
          </w:tcPr>
          <w:p w14:paraId="2BAF1ADC" w14:textId="28B6A5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A643C2" w14:textId="47CBE88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0826183" w14:textId="0F6472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4E3B821" w14:textId="7FACB7C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1BA627" w14:textId="2DB0E79B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2C1E9AE" w14:textId="6F78DD0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2E84F0" w14:textId="7D6BF514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7AEC508" w14:textId="452852E6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57FBFB4" w14:textId="77777777" w:rsidTr="00684BBA">
        <w:tc>
          <w:tcPr>
            <w:tcW w:w="617" w:type="dxa"/>
            <w:shd w:val="clear" w:color="auto" w:fill="auto"/>
            <w:vAlign w:val="center"/>
          </w:tcPr>
          <w:p w14:paraId="18BC6A5F" w14:textId="517A512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498CBD" w14:textId="7D36B19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3A8FA6A" w14:textId="1B9879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49B807C" w14:textId="79A1E2AA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C9CF5ED" w14:textId="76B1FB79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937FFB" w14:textId="4AC499FE" w:rsidR="00077BB3" w:rsidRPr="00684BBA" w:rsidRDefault="00A259B4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A195D4" w14:textId="41F1D2F0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FDB118" w14:textId="39B47653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524D737" w14:textId="77777777" w:rsidTr="00684BBA">
        <w:tc>
          <w:tcPr>
            <w:tcW w:w="617" w:type="dxa"/>
            <w:shd w:val="clear" w:color="auto" w:fill="auto"/>
            <w:vAlign w:val="center"/>
          </w:tcPr>
          <w:p w14:paraId="4BEFC54D" w14:textId="787A556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8710B4A" w14:textId="104851A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CAFA70" w14:textId="436715F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CF66B64" w14:textId="3FA6D35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482807E" w14:textId="25094C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883F35" w14:textId="0AC467C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EEDC17F" w14:textId="47E48E7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2251F0C" w14:textId="540EB12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AE57559" w14:textId="77777777" w:rsidTr="00684BBA">
        <w:tc>
          <w:tcPr>
            <w:tcW w:w="617" w:type="dxa"/>
            <w:shd w:val="clear" w:color="auto" w:fill="auto"/>
            <w:vAlign w:val="center"/>
          </w:tcPr>
          <w:p w14:paraId="79189705" w14:textId="6F1FC08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F6692B4" w14:textId="06BBE07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D16CED8" w14:textId="64C1C50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F0A0AEF" w14:textId="3EFE29B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F526431" w14:textId="70D4AB2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DA7ED3" w14:textId="0DC53461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402205" w14:textId="7A7460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265EA96" w14:textId="1D2ABC3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D8AAB17" w14:textId="77777777" w:rsidTr="00684BBA">
        <w:tc>
          <w:tcPr>
            <w:tcW w:w="617" w:type="dxa"/>
            <w:shd w:val="clear" w:color="auto" w:fill="auto"/>
            <w:vAlign w:val="center"/>
          </w:tcPr>
          <w:p w14:paraId="68BC057F" w14:textId="7151924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02BBC7F" w14:textId="469A1B7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8EB0211" w14:textId="0A6E6C7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BB2D46" w14:textId="55611618" w:rsidR="00077BB3" w:rsidRPr="00684BBA" w:rsidRDefault="00077BB3" w:rsidP="00684BBA">
            <w:pPr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9C4D43C" w14:textId="29B66D4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F0EDAA9" w14:textId="2BCF12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E76F91" w14:textId="6ECF7FE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4AFF65B" w14:textId="602E9C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879FB9C" w14:textId="77777777" w:rsidTr="00684BBA">
        <w:tc>
          <w:tcPr>
            <w:tcW w:w="617" w:type="dxa"/>
            <w:shd w:val="clear" w:color="auto" w:fill="auto"/>
            <w:vAlign w:val="center"/>
          </w:tcPr>
          <w:p w14:paraId="0CF61CED" w14:textId="2B5DEE4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C07841" w14:textId="6EDAFDE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AD22C61" w14:textId="051A0E7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BFD6C1E" w14:textId="089970F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4297D82" w14:textId="568B178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C0D06D" w14:textId="344B45D7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E08A42A" w14:textId="1AD7477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8EAC6F" w14:textId="0843274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49CB076" w14:textId="77777777" w:rsidTr="00684BBA">
        <w:tc>
          <w:tcPr>
            <w:tcW w:w="617" w:type="dxa"/>
            <w:shd w:val="clear" w:color="auto" w:fill="auto"/>
            <w:vAlign w:val="center"/>
          </w:tcPr>
          <w:p w14:paraId="4BC1F0A2" w14:textId="506780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A39502A" w14:textId="5A0EC2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C548E1" w14:textId="62CD66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289AF9D" w14:textId="018E4EF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722E5A3" w14:textId="311294F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D0829E" w14:textId="4214927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2FD087" w14:textId="6F797BE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5F7873" w14:textId="24036D7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1D22F0E" w14:textId="77777777" w:rsidTr="00684BBA">
        <w:tc>
          <w:tcPr>
            <w:tcW w:w="617" w:type="dxa"/>
            <w:shd w:val="clear" w:color="auto" w:fill="auto"/>
            <w:vAlign w:val="center"/>
          </w:tcPr>
          <w:p w14:paraId="0AB66EFC" w14:textId="3C06AB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3CC6ED3" w14:textId="78F93DB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4C44DC0" w14:textId="7CE01C9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E781F7" w14:textId="4B78919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1719195" w14:textId="30E9E2C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EAEB73" w14:textId="45EFBD4B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579151" w14:textId="2B96B8C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96E918A" w14:textId="314FC6B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076CC3A" w14:textId="77777777" w:rsidTr="00684BBA">
        <w:tc>
          <w:tcPr>
            <w:tcW w:w="617" w:type="dxa"/>
            <w:shd w:val="clear" w:color="auto" w:fill="auto"/>
            <w:vAlign w:val="center"/>
          </w:tcPr>
          <w:p w14:paraId="49A9660F" w14:textId="0B19B0B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2BD2EA3" w14:textId="2BF7068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EB2C6E2" w14:textId="3CB5023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B849144" w14:textId="6B76B76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7C59AEB" w14:textId="17ACFF3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D51293" w14:textId="2A44A13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3645C7" w14:textId="691D785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1FBBDD" w14:textId="0419544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B1C2448" w14:textId="77777777" w:rsidTr="00684BBA">
        <w:tc>
          <w:tcPr>
            <w:tcW w:w="617" w:type="dxa"/>
            <w:shd w:val="clear" w:color="auto" w:fill="auto"/>
            <w:vAlign w:val="center"/>
          </w:tcPr>
          <w:p w14:paraId="088596BB" w14:textId="55F9535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7F42641" w14:textId="66E48D9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C6C466F" w14:textId="0723483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0D6DA5B" w14:textId="4466FCC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D839A37" w14:textId="62C70F6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C022EB" w14:textId="7326C4D5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20883CA" w14:textId="0FFB64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BB49DF2" w14:textId="3237959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E8E92F0" w14:textId="77777777" w:rsidTr="00684BBA">
        <w:tc>
          <w:tcPr>
            <w:tcW w:w="617" w:type="dxa"/>
            <w:shd w:val="clear" w:color="auto" w:fill="auto"/>
            <w:vAlign w:val="center"/>
          </w:tcPr>
          <w:p w14:paraId="621787BF" w14:textId="58FED8B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lastRenderedPageBreak/>
              <w:t>19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BBF97EF" w14:textId="2A9FBD0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03474BB" w14:textId="6F95EAA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76EF9A8" w14:textId="6C0E201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76C8610" w14:textId="0E07209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95FDA18" w14:textId="2A6B6161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D3EB318" w14:textId="5D86A4E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697A87" w14:textId="6123B34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3294E5E" w14:textId="77777777" w:rsidTr="00684BBA">
        <w:tc>
          <w:tcPr>
            <w:tcW w:w="617" w:type="dxa"/>
            <w:shd w:val="clear" w:color="auto" w:fill="auto"/>
            <w:vAlign w:val="center"/>
          </w:tcPr>
          <w:p w14:paraId="1EA7F1CF" w14:textId="43CBDEF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BF445E7" w14:textId="628321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52A6F21" w14:textId="25CFCDA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7F63860" w14:textId="0151398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BDDB097" w14:textId="42798A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2CC520C" w14:textId="25E8E89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744AE3" w14:textId="7DBFCDB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F69A69A" w14:textId="385DC92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370B963" w14:textId="77777777" w:rsidTr="00684BBA">
        <w:tc>
          <w:tcPr>
            <w:tcW w:w="617" w:type="dxa"/>
            <w:shd w:val="clear" w:color="auto" w:fill="auto"/>
            <w:vAlign w:val="center"/>
          </w:tcPr>
          <w:p w14:paraId="22B03FB2" w14:textId="7F3542F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E885772" w14:textId="60AC2B9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8F8AB4" w14:textId="0B9634A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0C8F083" w14:textId="2418372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7BF9241" w14:textId="67F9B96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5A9815" w14:textId="75371840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D8960FA" w14:textId="3707C9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A5A40B1" w14:textId="542609E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BF24533" w14:textId="77777777" w:rsidTr="00684BBA">
        <w:tc>
          <w:tcPr>
            <w:tcW w:w="617" w:type="dxa"/>
            <w:shd w:val="clear" w:color="auto" w:fill="auto"/>
            <w:vAlign w:val="center"/>
          </w:tcPr>
          <w:p w14:paraId="46850B2B" w14:textId="3957793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90A425D" w14:textId="21C42FB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A0F082" w14:textId="1C6DB05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E37757B" w14:textId="500971F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0A2C9BF" w14:textId="724A8EB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228AF7" w14:textId="732E974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39F2C3" w14:textId="63A2BB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222CBD4" w14:textId="4C322A5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F4FCBE5" w14:textId="77777777" w:rsidTr="00684BBA">
        <w:tc>
          <w:tcPr>
            <w:tcW w:w="617" w:type="dxa"/>
            <w:shd w:val="clear" w:color="auto" w:fill="auto"/>
            <w:vAlign w:val="center"/>
          </w:tcPr>
          <w:p w14:paraId="6BAD45EA" w14:textId="3EC67CD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1602415" w14:textId="46BC25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055200F" w14:textId="37121D9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CBB9E9E" w14:textId="15670EE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C0CB98" w14:textId="2609F16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34F68E6" w14:textId="67B17E2A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87821DC" w14:textId="169538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3B7DAC0" w14:textId="3128C9C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5204CDB" w14:textId="77777777" w:rsidTr="00684BBA">
        <w:tc>
          <w:tcPr>
            <w:tcW w:w="617" w:type="dxa"/>
            <w:shd w:val="clear" w:color="auto" w:fill="auto"/>
            <w:vAlign w:val="center"/>
          </w:tcPr>
          <w:p w14:paraId="6176729C" w14:textId="76B095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817B466" w14:textId="30C21D2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0706BD8" w14:textId="4D0627F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3E61F8D" w14:textId="50FB6F7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553525" w14:textId="37FA8C4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E4ACDF" w14:textId="41CD6E42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0C8DE73" w14:textId="7E42977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50AA9CA" w14:textId="7C6AB2D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F677910" w14:textId="77777777" w:rsidTr="00684BBA">
        <w:tc>
          <w:tcPr>
            <w:tcW w:w="617" w:type="dxa"/>
            <w:shd w:val="clear" w:color="auto" w:fill="auto"/>
            <w:vAlign w:val="center"/>
          </w:tcPr>
          <w:p w14:paraId="4A769E24" w14:textId="46CAC1A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39D98DB" w14:textId="3CBC2A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FFDD1DE" w14:textId="403A442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768EFFE" w14:textId="0403F5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FCB9B8C" w14:textId="3A8C149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11B0D25" w14:textId="39F27F9B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D422A0" w14:textId="486C188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6413A53" w14:textId="095EDBC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A36C0E5" w14:textId="77777777" w:rsidTr="00684BBA">
        <w:tc>
          <w:tcPr>
            <w:tcW w:w="617" w:type="dxa"/>
            <w:shd w:val="clear" w:color="auto" w:fill="auto"/>
            <w:vAlign w:val="center"/>
          </w:tcPr>
          <w:p w14:paraId="6F9C3EC4" w14:textId="5678F37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20CB08" w14:textId="19C1C51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D19C60C" w14:textId="2A2C003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0CFB9E3" w14:textId="26FA360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C1B194D" w14:textId="2AFE08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6A65EA9" w14:textId="197CB362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8A625E" w14:textId="3A3A864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2EC9C59" w14:textId="7B588AA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99E3160" w14:textId="77777777" w:rsidTr="00684BBA">
        <w:tc>
          <w:tcPr>
            <w:tcW w:w="617" w:type="dxa"/>
            <w:shd w:val="clear" w:color="auto" w:fill="auto"/>
            <w:vAlign w:val="center"/>
          </w:tcPr>
          <w:p w14:paraId="54E21551" w14:textId="36E3C0A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058A589" w14:textId="29AC7A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3D33BD4" w14:textId="58F0A17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02.12.2024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9AB23A9" w14:textId="3ED0E2B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E0F6558" w14:textId="50CE03D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7583E4FB" w14:textId="5FAFE4D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FF4622D" w14:textId="44538E1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672EE4" w14:textId="6A8545F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7EB2CD" w14:textId="548B020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B1CD1FA" w14:textId="77777777" w:rsidTr="00684BBA">
        <w:tc>
          <w:tcPr>
            <w:tcW w:w="617" w:type="dxa"/>
            <w:shd w:val="clear" w:color="auto" w:fill="auto"/>
            <w:vAlign w:val="center"/>
          </w:tcPr>
          <w:p w14:paraId="49EA6E95" w14:textId="209B63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1A11A01" w14:textId="0E3AFB5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C6F63F7" w14:textId="226E4B2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03.12.2024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85ADF23" w14:textId="498BD7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6551172" w14:textId="0A769EA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112F047B" w14:textId="088AF00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CB9017" w14:textId="174368F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639F0B" w14:textId="09FA01E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FD936EB" w14:textId="1823651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37C32FD" w14:textId="77777777" w:rsidTr="00684BBA">
        <w:tc>
          <w:tcPr>
            <w:tcW w:w="617" w:type="dxa"/>
            <w:shd w:val="clear" w:color="auto" w:fill="auto"/>
            <w:vAlign w:val="center"/>
          </w:tcPr>
          <w:p w14:paraId="6FA60548" w14:textId="32A2051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F2580C2" w14:textId="1EEB4E6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CC97801" w14:textId="7C4544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04.12.2024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80D9CED" w14:textId="14CE70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A9B93C" w14:textId="03B1726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0D49EC91" w14:textId="0C342B3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805408E" w14:textId="101D7BF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8A652C" w14:textId="68FD26C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4581DCD" w14:textId="7DFF2F9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4F69004" w14:textId="77777777" w:rsidTr="00684BBA">
        <w:tc>
          <w:tcPr>
            <w:tcW w:w="617" w:type="dxa"/>
            <w:shd w:val="clear" w:color="auto" w:fill="auto"/>
            <w:vAlign w:val="center"/>
          </w:tcPr>
          <w:p w14:paraId="10808B1B" w14:textId="5A530E2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E653D9D" w14:textId="4AA3F3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CF9695A" w14:textId="085FB53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05.12.2024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74BA02E" w14:textId="4EC9155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86A661F" w14:textId="497F2F1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7B4CA933" w14:textId="34DC933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03F4F9" w14:textId="3B6A221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D9E093" w14:textId="3A1741C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A896BBA" w14:textId="3D9A7F6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C6F5F1D" w14:textId="77777777" w:rsidTr="00684BBA">
        <w:tc>
          <w:tcPr>
            <w:tcW w:w="617" w:type="dxa"/>
            <w:shd w:val="clear" w:color="auto" w:fill="auto"/>
            <w:vAlign w:val="center"/>
          </w:tcPr>
          <w:p w14:paraId="09184F01" w14:textId="1377789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49B8400" w14:textId="63B6B4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D23B509" w14:textId="5AB8A75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06.12.2024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DE50D96" w14:textId="1343F03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D09A584" w14:textId="2F3F46E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1746FBE0" w14:textId="461F735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93985B0" w14:textId="71A9A33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ECA6516" w14:textId="4455602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594E704" w14:textId="318974F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35AF15E" w14:textId="77777777" w:rsidTr="00684BBA">
        <w:tc>
          <w:tcPr>
            <w:tcW w:w="617" w:type="dxa"/>
            <w:shd w:val="clear" w:color="auto" w:fill="auto"/>
            <w:vAlign w:val="center"/>
          </w:tcPr>
          <w:p w14:paraId="6B78B625" w14:textId="12C48C1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0F08E00" w14:textId="7341EC6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784407B" w14:textId="78F7DD8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AAAE83" w14:textId="30641A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7971C66" w14:textId="298EC2F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59F5ACEF" w14:textId="7B297C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F82265" w14:textId="2D5A8D8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4C40CE" w14:textId="2CD794B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A5ED696" w14:textId="48CBFD0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31BBDFC7" w14:textId="77777777" w:rsidTr="00684BBA">
        <w:tc>
          <w:tcPr>
            <w:tcW w:w="617" w:type="dxa"/>
            <w:shd w:val="clear" w:color="auto" w:fill="auto"/>
            <w:vAlign w:val="center"/>
          </w:tcPr>
          <w:p w14:paraId="5B27FE7A" w14:textId="193F10A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85A77BF" w14:textId="170F79D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1B0A3AB" w14:textId="0547C6C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083A352" w14:textId="3D5B63F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43D6F8" w14:textId="64DA2B0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51D7694" w14:textId="299AA5C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5AD3EC" w14:textId="406A429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580DB81" w14:textId="0ACA88E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B71A460" w14:textId="58547EB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C916095" w14:textId="77777777" w:rsidTr="00684BBA">
        <w:tc>
          <w:tcPr>
            <w:tcW w:w="617" w:type="dxa"/>
            <w:shd w:val="clear" w:color="auto" w:fill="auto"/>
            <w:vAlign w:val="center"/>
          </w:tcPr>
          <w:p w14:paraId="0F849429" w14:textId="236F407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C34AB94" w14:textId="1C7A118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BA73FEE" w14:textId="6FEEA6A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A4C6E59" w14:textId="000DFFE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CD77914" w14:textId="20B2DA8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131FA7E" w14:textId="314CBE7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63630D" w14:textId="7D4150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DBDB2B" w14:textId="426449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D73BFCA" w14:textId="0AA13C9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4578AF0" w14:textId="77777777" w:rsidTr="00684BBA">
        <w:tc>
          <w:tcPr>
            <w:tcW w:w="617" w:type="dxa"/>
            <w:shd w:val="clear" w:color="auto" w:fill="auto"/>
            <w:vAlign w:val="center"/>
          </w:tcPr>
          <w:p w14:paraId="6032FBF2" w14:textId="7E0824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EF863DF" w14:textId="71A474B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A1C21DA" w14:textId="317C113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44B78BE" w14:textId="065F7B3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0A5DFC0" w14:textId="0876657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E63F4FA" w14:textId="36859B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BA0080" w14:textId="099B49C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B1F4A2" w14:textId="04C870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B02C54A" w14:textId="1D0EE2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13930565" w14:textId="77777777" w:rsidTr="00684BBA">
        <w:tc>
          <w:tcPr>
            <w:tcW w:w="617" w:type="dxa"/>
            <w:shd w:val="clear" w:color="auto" w:fill="auto"/>
            <w:vAlign w:val="center"/>
          </w:tcPr>
          <w:p w14:paraId="6D79F7F8" w14:textId="196BB4E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B2ADCAD" w14:textId="357CA72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660D528" w14:textId="7FAD15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BDE2032" w14:textId="1F2F70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AFF88E" w14:textId="411EE90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385EEA3" w14:textId="7FDF389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420C033" w14:textId="256B07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7A4E54" w14:textId="0844030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A1BB245" w14:textId="3FA3F63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E8EE243" w14:textId="77777777" w:rsidTr="00684BBA">
        <w:tc>
          <w:tcPr>
            <w:tcW w:w="617" w:type="dxa"/>
            <w:shd w:val="clear" w:color="auto" w:fill="auto"/>
            <w:vAlign w:val="center"/>
          </w:tcPr>
          <w:p w14:paraId="3D134844" w14:textId="540813C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7C82189" w14:textId="6D5E7F2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3BB4D86" w14:textId="2E1D4F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399F5D6" w14:textId="52BA0A7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18B3DB1" w14:textId="59DDD1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478B249" w14:textId="45CA8F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5C866A" w14:textId="3C9FB8A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99D7FEE" w14:textId="4E69E6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4184C3" w14:textId="69D4F1F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C2FBBC9" w14:textId="77777777" w:rsidTr="00684BBA">
        <w:tc>
          <w:tcPr>
            <w:tcW w:w="617" w:type="dxa"/>
            <w:shd w:val="clear" w:color="auto" w:fill="auto"/>
            <w:vAlign w:val="center"/>
          </w:tcPr>
          <w:p w14:paraId="392F185A" w14:textId="54EC926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EC60DC9" w14:textId="46C456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F0BB0BB" w14:textId="17E57F6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87F889" w14:textId="0D79E9C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6F8F060" w14:textId="2DC300B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1566A53" w14:textId="172A348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39C1BA" w14:textId="6BAF7F6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C9D2AA" w14:textId="5F3D500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6A39248" w14:textId="35137DB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6E5A9A9" w14:textId="77777777" w:rsidTr="00684BBA">
        <w:tc>
          <w:tcPr>
            <w:tcW w:w="617" w:type="dxa"/>
            <w:shd w:val="clear" w:color="auto" w:fill="auto"/>
            <w:vAlign w:val="center"/>
          </w:tcPr>
          <w:p w14:paraId="1E43C984" w14:textId="12B9B86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99688F9" w14:textId="752D03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F117EE5" w14:textId="541E659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3DC0C7" w14:textId="2210A95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92D9B25" w14:textId="2D0059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51964DD" w14:textId="75A5C98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A3F5292" w14:textId="27E9285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4F6E2C" w14:textId="6778499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4428499" w14:textId="2C12C9E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513A26C" w14:textId="77777777" w:rsidTr="00684BBA">
        <w:tc>
          <w:tcPr>
            <w:tcW w:w="617" w:type="dxa"/>
            <w:shd w:val="clear" w:color="auto" w:fill="auto"/>
            <w:vAlign w:val="center"/>
          </w:tcPr>
          <w:p w14:paraId="63AAAE8E" w14:textId="79E46E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5F768A9" w14:textId="5AFA9E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F76E487" w14:textId="2D2BF2F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F29CD4F" w14:textId="147C535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4325B19" w14:textId="01802E1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1B6275D" w14:textId="4ADDBA8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411088D" w14:textId="36BC6D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820D78" w14:textId="11A85F9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44BA55D" w14:textId="41CB08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CAC3A76" w14:textId="77777777" w:rsidTr="00684BBA">
        <w:tc>
          <w:tcPr>
            <w:tcW w:w="617" w:type="dxa"/>
            <w:shd w:val="clear" w:color="auto" w:fill="auto"/>
            <w:vAlign w:val="center"/>
          </w:tcPr>
          <w:p w14:paraId="6D4AE791" w14:textId="4B5F0E1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DA299D0" w14:textId="5BA0D8D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1F3AF62" w14:textId="0A151F3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C9C0EF4" w14:textId="0095081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748BA69" w14:textId="2D73D35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9F68401" w14:textId="7C2415E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32DA48" w14:textId="75D35B9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ECAD4F" w14:textId="0EFB694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C18F89" w14:textId="2166093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7961F3D" w14:textId="77777777" w:rsidTr="00684BBA">
        <w:tc>
          <w:tcPr>
            <w:tcW w:w="617" w:type="dxa"/>
            <w:shd w:val="clear" w:color="auto" w:fill="auto"/>
            <w:vAlign w:val="center"/>
          </w:tcPr>
          <w:p w14:paraId="7A4B9260" w14:textId="18AC5DB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03B57DF" w14:textId="19671FA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FA6EE89" w14:textId="76B709C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219E686" w14:textId="5E73AFB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69FF64" w14:textId="4F7F549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6AD539C" w14:textId="70774E2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26D529B" w14:textId="7F26B53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06C101" w14:textId="6BB672F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926FBC9" w14:textId="605EEF8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0E13D5A" w14:textId="77777777" w:rsidTr="00684BBA">
        <w:tc>
          <w:tcPr>
            <w:tcW w:w="617" w:type="dxa"/>
            <w:shd w:val="clear" w:color="auto" w:fill="auto"/>
            <w:vAlign w:val="center"/>
          </w:tcPr>
          <w:p w14:paraId="55396377" w14:textId="2793719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5A9B343" w14:textId="423DF4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A4EBB74" w14:textId="5D7F986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7A07C4" w14:textId="2D7C9A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BFE4287" w14:textId="62DC519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988ADA3" w14:textId="544B01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7A3257" w14:textId="0B02A6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E9EB34" w14:textId="1C70C83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DF0FB30" w14:textId="6E3F10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999888B" w14:textId="77777777" w:rsidTr="00684BBA">
        <w:tc>
          <w:tcPr>
            <w:tcW w:w="617" w:type="dxa"/>
            <w:shd w:val="clear" w:color="auto" w:fill="auto"/>
            <w:vAlign w:val="center"/>
          </w:tcPr>
          <w:p w14:paraId="5BFB6229" w14:textId="5E79BEB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5F1AF23" w14:textId="045F8D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3D8BAC4" w14:textId="030657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81BE02" w14:textId="767BB1A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C815D0D" w14:textId="39323F2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8630D2C" w14:textId="69DBA1F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AFD1E89" w14:textId="7FB639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B894788" w14:textId="4C4D1DB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C8A1D7A" w14:textId="660EBF4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AA7BB3C" w14:textId="77777777" w:rsidTr="00684BBA">
        <w:tc>
          <w:tcPr>
            <w:tcW w:w="617" w:type="dxa"/>
            <w:shd w:val="clear" w:color="auto" w:fill="auto"/>
            <w:vAlign w:val="center"/>
          </w:tcPr>
          <w:p w14:paraId="02181152" w14:textId="7F956A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5D1B94" w14:textId="4F2F719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EF7DDBA" w14:textId="255E3A6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601F4C6" w14:textId="025B14D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9E2B185" w14:textId="57AEAC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4181F5A" w14:textId="78C0F4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C77AE37" w14:textId="0CBB331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634ABF" w14:textId="06CC897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376844" w14:textId="1D73C3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F5918AF" w14:textId="77777777" w:rsidTr="00684BBA">
        <w:tc>
          <w:tcPr>
            <w:tcW w:w="617" w:type="dxa"/>
            <w:shd w:val="clear" w:color="auto" w:fill="auto"/>
            <w:vAlign w:val="center"/>
          </w:tcPr>
          <w:p w14:paraId="0B7D593C" w14:textId="22201D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2D4FEEE" w14:textId="192FE3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044C9C7" w14:textId="2AF432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9FD9E8E" w14:textId="45F395B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9B04D87" w14:textId="63109D8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1B85718" w14:textId="0B9B10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7F225AE" w14:textId="5DB08E9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9C8EFB" w14:textId="2DA6301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425F5F2" w14:textId="0D655A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D74213C" w14:textId="77777777" w:rsidTr="00684BBA">
        <w:tc>
          <w:tcPr>
            <w:tcW w:w="617" w:type="dxa"/>
            <w:shd w:val="clear" w:color="auto" w:fill="auto"/>
            <w:vAlign w:val="center"/>
          </w:tcPr>
          <w:p w14:paraId="3FC82EFF" w14:textId="4513E6F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DBFD60F" w14:textId="06778E8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383ED18" w14:textId="0005290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72B7E12" w14:textId="683F785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6DDA3DC" w14:textId="0F783A0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A9055E7" w14:textId="0FE4052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E3C3ED5" w14:textId="65F97AD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4348E5" w14:textId="59FE3B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8505907" w14:textId="6716AAA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BA65BE9" w14:textId="77777777" w:rsidTr="00684BBA">
        <w:tc>
          <w:tcPr>
            <w:tcW w:w="617" w:type="dxa"/>
            <w:shd w:val="clear" w:color="auto" w:fill="auto"/>
            <w:vAlign w:val="center"/>
          </w:tcPr>
          <w:p w14:paraId="557EAB3A" w14:textId="279115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7BB825" w14:textId="7ADBC3B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05448BE" w14:textId="2D6A296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77910B" w14:textId="3CC1972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9A6F8B8" w14:textId="125808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2041BAD" w14:textId="55A08A3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A69D07" w14:textId="24C6B8A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E305F0" w14:textId="7F2F954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C678D59" w14:textId="01687E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3BD6F03" w14:textId="77777777" w:rsidTr="00684BBA">
        <w:tc>
          <w:tcPr>
            <w:tcW w:w="617" w:type="dxa"/>
            <w:shd w:val="clear" w:color="auto" w:fill="auto"/>
            <w:vAlign w:val="center"/>
          </w:tcPr>
          <w:p w14:paraId="4820C58C" w14:textId="03FB8C0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C4765C6" w14:textId="5A8A43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A183592" w14:textId="5CC2E9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CBF74F" w14:textId="76A6B8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AE3B5AE" w14:textId="563D643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4DB604D" w14:textId="5CBD892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F0A3234" w14:textId="74EFE5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534D2A1" w14:textId="70563DF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68126E1" w14:textId="69356D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3ED4FAD" w14:textId="77777777" w:rsidTr="00684BBA">
        <w:tc>
          <w:tcPr>
            <w:tcW w:w="617" w:type="dxa"/>
            <w:shd w:val="clear" w:color="auto" w:fill="auto"/>
            <w:vAlign w:val="center"/>
          </w:tcPr>
          <w:p w14:paraId="2558A7E0" w14:textId="64372A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52CF16C" w14:textId="5E46838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836AD27" w14:textId="3C8C41F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49D80BE" w14:textId="324AE99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E44BA05" w14:textId="0C3A2D4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960CF1E" w14:textId="5DA14B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F6806D" w14:textId="7EF084F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A996DD" w14:textId="10C27A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D0D57C7" w14:textId="16041DF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1EE1F37" w14:textId="77777777" w:rsidTr="00684BBA">
        <w:tc>
          <w:tcPr>
            <w:tcW w:w="617" w:type="dxa"/>
            <w:shd w:val="clear" w:color="auto" w:fill="auto"/>
            <w:vAlign w:val="center"/>
          </w:tcPr>
          <w:p w14:paraId="55D86E5E" w14:textId="335AE1E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B0EE0F7" w14:textId="30CBA87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4D9553F" w14:textId="6BCC1E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0A832EC" w14:textId="6C8BE0A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E8A62C" w14:textId="2EE6F4F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FB643D4" w14:textId="6B3B98A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E54E96B" w14:textId="089856C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8B79B4" w14:textId="79B1E49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3C89AFA" w14:textId="68BA10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C01EA03" w14:textId="77777777" w:rsidTr="00684BBA">
        <w:tc>
          <w:tcPr>
            <w:tcW w:w="617" w:type="dxa"/>
            <w:shd w:val="clear" w:color="auto" w:fill="auto"/>
            <w:vAlign w:val="center"/>
          </w:tcPr>
          <w:p w14:paraId="12EEA66B" w14:textId="409A6DE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8730DF1" w14:textId="5D421C1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0EAC3CC" w14:textId="72633B4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9663C81" w14:textId="04178C6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3E6B26" w14:textId="6D4FDC0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22C0113" w14:textId="48A171B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D31F212" w14:textId="423E869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2070E9" w14:textId="1172403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98625A" w14:textId="466BE26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928B906" w14:textId="77777777" w:rsidTr="00684BBA">
        <w:tc>
          <w:tcPr>
            <w:tcW w:w="617" w:type="dxa"/>
            <w:shd w:val="clear" w:color="auto" w:fill="auto"/>
            <w:vAlign w:val="center"/>
          </w:tcPr>
          <w:p w14:paraId="207B74B2" w14:textId="7F764BB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B389107" w14:textId="57F0ED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4209483" w14:textId="154ADE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0EE0655" w14:textId="16723D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4934187" w14:textId="2BB9CD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675D32D" w14:textId="5045DB0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335F8F" w14:textId="7739A3F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E5AE51" w14:textId="196793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85D2A32" w14:textId="0EAAAB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7A1CBFC" w14:textId="77777777" w:rsidTr="00684BBA">
        <w:tc>
          <w:tcPr>
            <w:tcW w:w="617" w:type="dxa"/>
            <w:shd w:val="clear" w:color="auto" w:fill="auto"/>
            <w:vAlign w:val="center"/>
          </w:tcPr>
          <w:p w14:paraId="0A4EF47F" w14:textId="7842C84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2067366" w14:textId="50E297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85B991" w14:textId="7434AC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12CBB47" w14:textId="37AF7CB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F015C7" w14:textId="12095A1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C197733" w14:textId="6F80274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7FEA24A" w14:textId="79553B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A4C4A7" w14:textId="22BB665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19175A" w14:textId="09CA18F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77FA098" w14:textId="77777777" w:rsidTr="00684BBA">
        <w:tc>
          <w:tcPr>
            <w:tcW w:w="617" w:type="dxa"/>
            <w:shd w:val="clear" w:color="auto" w:fill="auto"/>
            <w:vAlign w:val="center"/>
          </w:tcPr>
          <w:p w14:paraId="051B58CB" w14:textId="350A12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52A19D9" w14:textId="1FD6E2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B2E52DA" w14:textId="23D425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B2D57CC" w14:textId="62518C4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704456" w14:textId="0BD2A36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58E2ED0" w14:textId="47FA53D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A6A53A" w14:textId="55E3793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1D565F" w14:textId="4A992F7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E874C1C" w14:textId="6491A3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3631DD1" w14:textId="77777777" w:rsidTr="00684BBA">
        <w:tc>
          <w:tcPr>
            <w:tcW w:w="617" w:type="dxa"/>
            <w:shd w:val="clear" w:color="auto" w:fill="auto"/>
            <w:vAlign w:val="center"/>
          </w:tcPr>
          <w:p w14:paraId="08467FDF" w14:textId="5E7E2A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3A44443" w14:textId="75A257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FDB854D" w14:textId="1CABD0B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3958EF9" w14:textId="1E19AE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6FF6BC" w14:textId="2AD3D8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B9AC28B" w14:textId="0759860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263166" w14:textId="12AF16A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420D44" w14:textId="7629BB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803C32A" w14:textId="3D8F3E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56B1653" w14:textId="77777777" w:rsidTr="00684BBA">
        <w:tc>
          <w:tcPr>
            <w:tcW w:w="617" w:type="dxa"/>
            <w:shd w:val="clear" w:color="auto" w:fill="auto"/>
            <w:vAlign w:val="center"/>
          </w:tcPr>
          <w:p w14:paraId="157B619E" w14:textId="2925567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95C9F4C" w14:textId="3B89FC9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1580997" w14:textId="7DCF3B0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74BDAD" w14:textId="4ABC5E7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076A9EF" w14:textId="1C2C1D0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E9D44D4" w14:textId="3361F9E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664E95" w14:textId="62055B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E1949B" w14:textId="3EA0259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E0EB60F" w14:textId="63AFC22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3D74670" w14:textId="77777777" w:rsidTr="00684BBA">
        <w:tc>
          <w:tcPr>
            <w:tcW w:w="617" w:type="dxa"/>
            <w:shd w:val="clear" w:color="auto" w:fill="auto"/>
            <w:vAlign w:val="center"/>
          </w:tcPr>
          <w:p w14:paraId="78441C74" w14:textId="1873FE8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8049815" w14:textId="37ABBF1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34B46E8" w14:textId="6D00EC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9EBEDA0" w14:textId="3780C6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0BE23EF" w14:textId="636311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B07E791" w14:textId="297567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94B9AB6" w14:textId="02853BD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47B2DD4" w14:textId="64A68CF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49A05A4" w14:textId="47F0892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1CE11413" w14:textId="77777777" w:rsidTr="00684BBA">
        <w:tc>
          <w:tcPr>
            <w:tcW w:w="617" w:type="dxa"/>
            <w:shd w:val="clear" w:color="auto" w:fill="auto"/>
            <w:vAlign w:val="center"/>
          </w:tcPr>
          <w:p w14:paraId="74B5F2B4" w14:textId="34F9852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32CD031" w14:textId="52CDA7F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93B9162" w14:textId="577066A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45558A" w14:textId="6244B5B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7FF7F1F" w14:textId="163B4A0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7EF600E" w14:textId="3FBC857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544D986" w14:textId="4C551B1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D599464" w14:textId="137D50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09E8856" w14:textId="1EA43B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4C353F5" w14:textId="77777777" w:rsidTr="00684BBA">
        <w:tc>
          <w:tcPr>
            <w:tcW w:w="617" w:type="dxa"/>
            <w:shd w:val="clear" w:color="auto" w:fill="auto"/>
            <w:vAlign w:val="center"/>
          </w:tcPr>
          <w:p w14:paraId="64F0A734" w14:textId="6376BEE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F4B5259" w14:textId="1BA0EC8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7A32615" w14:textId="0E1F61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8F8AFF3" w14:textId="00FB1DD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598285" w14:textId="7B928FB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782B939" w14:textId="0AF103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D087F2D" w14:textId="77FE255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038F0E" w14:textId="25469C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593DE49" w14:textId="56F35BF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F838FFE" w14:textId="77777777" w:rsidTr="00684BBA">
        <w:tc>
          <w:tcPr>
            <w:tcW w:w="617" w:type="dxa"/>
            <w:shd w:val="clear" w:color="auto" w:fill="auto"/>
            <w:vAlign w:val="center"/>
          </w:tcPr>
          <w:p w14:paraId="74AF989D" w14:textId="5D87710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7EAD55" w14:textId="6A29F76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9CC57BF" w14:textId="64DEBD0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F4EE0E5" w14:textId="618D3C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B0F08A6" w14:textId="409FE4F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016BF55" w14:textId="6ACBBC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B6E962" w14:textId="6BEB6A7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2435B6" w14:textId="559AD1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72D4A2E" w14:textId="53262D8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BB26519" w14:textId="77777777" w:rsidTr="00684BBA">
        <w:tc>
          <w:tcPr>
            <w:tcW w:w="617" w:type="dxa"/>
            <w:shd w:val="clear" w:color="auto" w:fill="auto"/>
            <w:vAlign w:val="center"/>
          </w:tcPr>
          <w:p w14:paraId="3A25063D" w14:textId="3008C93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96D312C" w14:textId="2680AF5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D0424C0" w14:textId="463DB43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302A355" w14:textId="4E2C365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85B76F6" w14:textId="511F222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740B597" w14:textId="17EF9BC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8834729" w14:textId="439776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4DB98D" w14:textId="58EA51B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3D41EE8" w14:textId="5D7015E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0DB92FE" w14:textId="77777777" w:rsidTr="00684BBA">
        <w:tc>
          <w:tcPr>
            <w:tcW w:w="617" w:type="dxa"/>
            <w:shd w:val="clear" w:color="auto" w:fill="auto"/>
            <w:vAlign w:val="center"/>
          </w:tcPr>
          <w:p w14:paraId="05DD607A" w14:textId="5C1C972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8CAED7B" w14:textId="5EF1549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C055443" w14:textId="0C50D8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37E5A3E" w14:textId="3AFF0C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E38D88B" w14:textId="326E373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158D671" w14:textId="45D83A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8275F55" w14:textId="24B6097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80EEC9" w14:textId="617682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255639F" w14:textId="6CEB3C7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AC05E58" w14:textId="77777777" w:rsidTr="00684BBA">
        <w:tc>
          <w:tcPr>
            <w:tcW w:w="617" w:type="dxa"/>
            <w:shd w:val="clear" w:color="auto" w:fill="auto"/>
            <w:vAlign w:val="center"/>
          </w:tcPr>
          <w:p w14:paraId="42A2F802" w14:textId="4FE082C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111477C" w14:textId="1886FF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EF022F6" w14:textId="14975F3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79F2B7" w14:textId="0C4120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9E902D7" w14:textId="494A0FC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A611010" w14:textId="3B1EB80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8B21323" w14:textId="7695F66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294F54A" w14:textId="5601F1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792EDFA" w14:textId="6B43A5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6580896" w14:textId="77777777" w:rsidTr="00684BBA">
        <w:tc>
          <w:tcPr>
            <w:tcW w:w="617" w:type="dxa"/>
            <w:shd w:val="clear" w:color="auto" w:fill="auto"/>
            <w:vAlign w:val="center"/>
          </w:tcPr>
          <w:p w14:paraId="70F03D98" w14:textId="1E661A0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B77D213" w14:textId="4A58285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EC3056F" w14:textId="0E2BABC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AB447B2" w14:textId="3977813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48636FD" w14:textId="394C1F5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12F3F5E" w14:textId="4BF850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9EF2D4" w14:textId="721A44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D6AE9F" w14:textId="1BEAEA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F5CA20" w14:textId="01CC08F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048267C" w14:textId="77777777" w:rsidTr="00684BBA">
        <w:tc>
          <w:tcPr>
            <w:tcW w:w="617" w:type="dxa"/>
            <w:shd w:val="clear" w:color="auto" w:fill="auto"/>
            <w:vAlign w:val="center"/>
          </w:tcPr>
          <w:p w14:paraId="32EF6C54" w14:textId="4E00B91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61B9940" w14:textId="308DEAD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BD2F1B6" w14:textId="3C6A988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68F9534" w14:textId="0186627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046F165" w14:textId="385BCCA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D5BCDAC" w14:textId="0CA7651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5EE1AE7" w14:textId="75D1B1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8AB41C" w14:textId="6F1B3CA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62C65BF" w14:textId="2168F56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F378D89" w14:textId="77777777" w:rsidTr="00684BBA">
        <w:tc>
          <w:tcPr>
            <w:tcW w:w="617" w:type="dxa"/>
            <w:shd w:val="clear" w:color="auto" w:fill="auto"/>
            <w:vAlign w:val="center"/>
          </w:tcPr>
          <w:p w14:paraId="2216CAFD" w14:textId="0CC94C3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F761AA8" w14:textId="473C80E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0E99B90" w14:textId="11E9AC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01B8CF" w14:textId="1BE9E88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1CE8B6" w14:textId="34C6563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61B9A57" w14:textId="7D1871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FCDDD6" w14:textId="7789CE3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ED7399B" w14:textId="3F4B1F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1C9A122" w14:textId="2F70C30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BF3B473" w14:textId="77777777" w:rsidTr="00684BBA">
        <w:tc>
          <w:tcPr>
            <w:tcW w:w="617" w:type="dxa"/>
            <w:shd w:val="clear" w:color="auto" w:fill="auto"/>
            <w:vAlign w:val="center"/>
          </w:tcPr>
          <w:p w14:paraId="713DA818" w14:textId="217DE84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668D10" w14:textId="06C382A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A3E91D4" w14:textId="3406CAB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D6D44E3" w14:textId="57AB707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DC32375" w14:textId="37E757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3F88E43" w14:textId="32340B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17652FF" w14:textId="3136F64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35AAC06" w14:textId="1B98BC0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8861C2D" w14:textId="29F0BC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869A405" w14:textId="77777777" w:rsidTr="00684BBA">
        <w:tc>
          <w:tcPr>
            <w:tcW w:w="617" w:type="dxa"/>
            <w:shd w:val="clear" w:color="auto" w:fill="auto"/>
            <w:vAlign w:val="center"/>
          </w:tcPr>
          <w:p w14:paraId="2F5E9245" w14:textId="7644766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A1E2985" w14:textId="368A795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22BC5F5" w14:textId="039B801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4561E65" w14:textId="50CAC98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1A66EB3" w14:textId="4122ED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6D8F317" w14:textId="38F17B4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BF2907F" w14:textId="0EA282B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9E3B7E" w14:textId="11BD67C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85D2537" w14:textId="6207EA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A2CF0D7" w14:textId="77777777" w:rsidTr="00684BBA">
        <w:tc>
          <w:tcPr>
            <w:tcW w:w="617" w:type="dxa"/>
            <w:shd w:val="clear" w:color="auto" w:fill="auto"/>
            <w:vAlign w:val="center"/>
          </w:tcPr>
          <w:p w14:paraId="66CB4974" w14:textId="3B8052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FCDC507" w14:textId="34A3B47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40C67DF" w14:textId="7F8D88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AF9B70B" w14:textId="36E098A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314349B" w14:textId="740088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8F00374" w14:textId="5932EC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C1468A" w14:textId="614E536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BC0E54" w14:textId="1C46FF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7E5919" w14:textId="5397EB0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4BCE5A5" w14:textId="77777777" w:rsidTr="00684BBA">
        <w:tc>
          <w:tcPr>
            <w:tcW w:w="617" w:type="dxa"/>
            <w:shd w:val="clear" w:color="auto" w:fill="auto"/>
            <w:vAlign w:val="center"/>
          </w:tcPr>
          <w:p w14:paraId="4F23DD91" w14:textId="44DF1CB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DF7F2F2" w14:textId="3AF8173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2FFDA4" w14:textId="12AA087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8223A3E" w14:textId="0F0E9E8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12B8AC3" w14:textId="5375F30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421492B" w14:textId="3E773E6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C00DF26" w14:textId="34DD777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87D7730" w14:textId="1273A3A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526A18" w14:textId="77B9029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C85F6CD" w14:textId="77777777" w:rsidTr="00684BBA">
        <w:tc>
          <w:tcPr>
            <w:tcW w:w="617" w:type="dxa"/>
            <w:shd w:val="clear" w:color="auto" w:fill="auto"/>
            <w:vAlign w:val="center"/>
          </w:tcPr>
          <w:p w14:paraId="3DC2DD5B" w14:textId="3E5D61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B2D3E8" w14:textId="5A9FA6B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278620B" w14:textId="767547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F561616" w14:textId="059D86E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FA27811" w14:textId="6EF93FF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49A3EE2" w14:textId="16E5254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C6B255D" w14:textId="485013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58542A4" w14:textId="65CE65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45A6FF6" w14:textId="107248C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57169BB" w14:textId="77777777" w:rsidTr="00684BBA">
        <w:tc>
          <w:tcPr>
            <w:tcW w:w="617" w:type="dxa"/>
            <w:shd w:val="clear" w:color="auto" w:fill="auto"/>
            <w:vAlign w:val="center"/>
          </w:tcPr>
          <w:p w14:paraId="7A59E66B" w14:textId="1F6B02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E98FCE" w14:textId="39CCBA5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C3EB245" w14:textId="0C39584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49D224" w14:textId="585D46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D3ED6E" w14:textId="6B17BA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70F7715" w14:textId="3048909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7584FD4" w14:textId="4312DD9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FB1A68" w14:textId="415B76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30EFEE" w14:textId="4B5BB8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EF0EFE4" w14:textId="77777777" w:rsidTr="00684BBA">
        <w:tc>
          <w:tcPr>
            <w:tcW w:w="617" w:type="dxa"/>
            <w:shd w:val="clear" w:color="auto" w:fill="auto"/>
            <w:vAlign w:val="center"/>
          </w:tcPr>
          <w:p w14:paraId="4AF216E8" w14:textId="6757F41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465924E" w14:textId="7E1563F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7AA93E1" w14:textId="0EFC733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5F7D48A" w14:textId="0D557C0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DFE5F7" w14:textId="084F1DD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FA175A4" w14:textId="2A86314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02B07AA" w14:textId="45CB6A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D204F6" w14:textId="588FA54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D15231D" w14:textId="05B13B9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DA030D6" w14:textId="77777777" w:rsidTr="00684BBA">
        <w:tc>
          <w:tcPr>
            <w:tcW w:w="617" w:type="dxa"/>
            <w:shd w:val="clear" w:color="auto" w:fill="auto"/>
            <w:vAlign w:val="center"/>
          </w:tcPr>
          <w:p w14:paraId="4CA8CA4E" w14:textId="343B692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265E4E9" w14:textId="6D21747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A0B7891" w14:textId="4EDEDD5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51D15D0" w14:textId="112E79A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44334C9" w14:textId="5E39209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7DAB3D1" w14:textId="214CB78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3117F0" w14:textId="2F758C1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270492D" w14:textId="16FE9CB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8B407E9" w14:textId="6BA0EAC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1DC3F5A7" w14:textId="77777777" w:rsidTr="00684BBA">
        <w:tc>
          <w:tcPr>
            <w:tcW w:w="617" w:type="dxa"/>
            <w:shd w:val="clear" w:color="auto" w:fill="auto"/>
            <w:vAlign w:val="center"/>
          </w:tcPr>
          <w:p w14:paraId="157E6E9E" w14:textId="663EA8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E6653F4" w14:textId="489C385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6AF8618" w14:textId="76F790C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6B80104" w14:textId="2C2A93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72A3600" w14:textId="50A520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C0BB611" w14:textId="496664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8548C2E" w14:textId="4B8C62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92B107" w14:textId="41A4B9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9E3E2C" w14:textId="08A980E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DFA4618" w14:textId="77777777" w:rsidTr="00684BBA">
        <w:tc>
          <w:tcPr>
            <w:tcW w:w="617" w:type="dxa"/>
            <w:shd w:val="clear" w:color="auto" w:fill="auto"/>
            <w:vAlign w:val="center"/>
          </w:tcPr>
          <w:p w14:paraId="2EBC3215" w14:textId="0CE1AF2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4DA23C7" w14:textId="7F6F801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F9B3C18" w14:textId="127B0BF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15D4467" w14:textId="2421E55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81966EB" w14:textId="69EACBD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215FB89" w14:textId="018E2C8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5F81A0" w14:textId="63B6B2B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FC9C36" w14:textId="068E13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01893B" w14:textId="1E055F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29FE2F2" w14:textId="77777777" w:rsidTr="00684BBA">
        <w:tc>
          <w:tcPr>
            <w:tcW w:w="617" w:type="dxa"/>
            <w:shd w:val="clear" w:color="auto" w:fill="auto"/>
            <w:vAlign w:val="center"/>
          </w:tcPr>
          <w:p w14:paraId="455FE042" w14:textId="49096F3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2B2024" w14:textId="7390E25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7CC897" w14:textId="158720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5281595" w14:textId="436749C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64FD558" w14:textId="6F9A3C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DD0CEF7" w14:textId="7FB86CA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A0D1C4" w14:textId="72F27C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9C25BF" w14:textId="66BE9C7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360C630" w14:textId="3AA4BB4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EAE2EAC" w14:textId="77777777" w:rsidTr="00684BBA">
        <w:tc>
          <w:tcPr>
            <w:tcW w:w="617" w:type="dxa"/>
            <w:shd w:val="clear" w:color="auto" w:fill="auto"/>
            <w:vAlign w:val="center"/>
          </w:tcPr>
          <w:p w14:paraId="5AD25101" w14:textId="09FB869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7A6D34" w14:textId="18481F9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0BC3590" w14:textId="7C0628C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F5FAEB4" w14:textId="4FC93D5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12E411A" w14:textId="0AFF068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4BDFD9F" w14:textId="46845F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7B76228" w14:textId="5BA413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3D3E26" w14:textId="1E9B694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585F253" w14:textId="02F82C6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7BCF8E1" w14:textId="77777777" w:rsidTr="00684BBA">
        <w:tc>
          <w:tcPr>
            <w:tcW w:w="617" w:type="dxa"/>
            <w:shd w:val="clear" w:color="auto" w:fill="auto"/>
            <w:vAlign w:val="center"/>
          </w:tcPr>
          <w:p w14:paraId="3B415221" w14:textId="116715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3F88711" w14:textId="21F1953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062712B" w14:textId="1356C1C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B9C37DD" w14:textId="04F078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F5F27FB" w14:textId="74AB603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31810CD" w14:textId="608DC1F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D493F79" w14:textId="407F20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E14C4E0" w14:textId="0C413BD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DD17688" w14:textId="7DC9F55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AF8EFF2" w14:textId="77777777" w:rsidTr="00684BBA">
        <w:tc>
          <w:tcPr>
            <w:tcW w:w="617" w:type="dxa"/>
            <w:shd w:val="clear" w:color="auto" w:fill="auto"/>
            <w:vAlign w:val="center"/>
          </w:tcPr>
          <w:p w14:paraId="38C46F98" w14:textId="3ABF86C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2F9FD7F" w14:textId="06507CD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B7EE4D4" w14:textId="40937E1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E1D5DE0" w14:textId="0156B0A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D2CD062" w14:textId="6D96BD4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7A73172" w14:textId="4B43176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4209870" w14:textId="0EF65F7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84D91A" w14:textId="557DAB31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089A12C" w14:textId="5DBC3AEB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8B9E1C2" w14:textId="77777777" w:rsidTr="00684BBA">
        <w:tc>
          <w:tcPr>
            <w:tcW w:w="617" w:type="dxa"/>
            <w:shd w:val="clear" w:color="auto" w:fill="auto"/>
            <w:vAlign w:val="center"/>
          </w:tcPr>
          <w:p w14:paraId="3B1A0463" w14:textId="60A3181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270BF9" w14:textId="66F6488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50350A3" w14:textId="7552776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B393664" w14:textId="5F4D8CB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7E63936" w14:textId="4AE90A1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CE83E25" w14:textId="062DC88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A4E489" w14:textId="280DF29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4E04678" w14:textId="79F9E96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AFC363F" w14:textId="192D2469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BB78835" w14:textId="77777777" w:rsidTr="00684BBA">
        <w:tc>
          <w:tcPr>
            <w:tcW w:w="617" w:type="dxa"/>
            <w:shd w:val="clear" w:color="auto" w:fill="auto"/>
            <w:vAlign w:val="center"/>
          </w:tcPr>
          <w:p w14:paraId="2C9DFB3A" w14:textId="6BDF742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3BBAAA0" w14:textId="0650F0A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18D8BB4" w14:textId="4D047A6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E35281E" w14:textId="41A781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22F05B5" w14:textId="6935DDF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850FBC9" w14:textId="70FAD09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5D835A5" w14:textId="6120F08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28EDCCC" w14:textId="1F019F0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DB9607D" w14:textId="21ABB13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6AFEC1D" w14:textId="77777777" w:rsidTr="00684BBA">
        <w:tc>
          <w:tcPr>
            <w:tcW w:w="617" w:type="dxa"/>
            <w:shd w:val="clear" w:color="auto" w:fill="auto"/>
            <w:vAlign w:val="center"/>
          </w:tcPr>
          <w:p w14:paraId="5AF12933" w14:textId="7678FC6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C68275" w14:textId="1266FE1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A87C927" w14:textId="6C0A96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63CA062" w14:textId="4F1FF01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DA20C2F" w14:textId="529127F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EE18075" w14:textId="2CBA438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C09CC77" w14:textId="00BDBE2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F5C167" w14:textId="63FA02D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50973E4" w14:textId="2804991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9CCFCCE" w14:textId="77777777" w:rsidTr="00684BBA">
        <w:tc>
          <w:tcPr>
            <w:tcW w:w="617" w:type="dxa"/>
            <w:shd w:val="clear" w:color="auto" w:fill="auto"/>
            <w:vAlign w:val="center"/>
          </w:tcPr>
          <w:p w14:paraId="2601D8CC" w14:textId="1A77C04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FE6CFCB" w14:textId="7EBEF1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4BE75BD" w14:textId="6D4E62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9B7A914" w14:textId="7E36478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36242D6" w14:textId="25B81E4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5DE40CD" w14:textId="6BAAC1E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68DED3" w14:textId="10DE145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392349" w14:textId="68B5B1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F0B912B" w14:textId="78F1AC5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49F4264" w14:textId="77777777" w:rsidTr="00684BBA">
        <w:tc>
          <w:tcPr>
            <w:tcW w:w="617" w:type="dxa"/>
            <w:shd w:val="clear" w:color="auto" w:fill="auto"/>
            <w:vAlign w:val="center"/>
          </w:tcPr>
          <w:p w14:paraId="780B5109" w14:textId="7F183AE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30BD2E" w14:textId="47D5107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D671BE" w14:textId="732435E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2D64C4E" w14:textId="53E624E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F21E903" w14:textId="236D7B6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23A34B7" w14:textId="12F4FC0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E0504EF" w14:textId="5B7617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9AFDFF" w14:textId="22E5034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20F00D1" w14:textId="2E8B119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310ACFC0" w14:textId="77777777" w:rsidTr="00684BBA">
        <w:tc>
          <w:tcPr>
            <w:tcW w:w="617" w:type="dxa"/>
            <w:shd w:val="clear" w:color="auto" w:fill="auto"/>
            <w:vAlign w:val="center"/>
          </w:tcPr>
          <w:p w14:paraId="0F94F78F" w14:textId="5F99C62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0E9D9BA" w14:textId="21AB6C9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652AEEF" w14:textId="4B57167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0DABB1" w14:textId="1609C0E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A2E7025" w14:textId="3A25004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08066DE" w14:textId="529110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F703A6" w14:textId="61DDACC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753EF92" w14:textId="0502CA7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1A6113" w14:textId="4EFC3CC9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38DA3C74" w14:textId="77777777" w:rsidTr="00684BBA">
        <w:tc>
          <w:tcPr>
            <w:tcW w:w="617" w:type="dxa"/>
            <w:shd w:val="clear" w:color="auto" w:fill="auto"/>
            <w:vAlign w:val="center"/>
          </w:tcPr>
          <w:p w14:paraId="06D0B4EC" w14:textId="2954A72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B96FBE" w14:textId="4872842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80093BB" w14:textId="7659598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304041" w14:textId="0C4B47F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23E5C1" w14:textId="388985E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B1DD6DA" w14:textId="5631DFF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C84FDA" w14:textId="6121DC1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AC0BD3" w14:textId="48D4FC1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4E8F3F" w14:textId="3DB4C35D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F3937BA" w14:textId="77777777" w:rsidTr="00684BBA">
        <w:tc>
          <w:tcPr>
            <w:tcW w:w="617" w:type="dxa"/>
            <w:shd w:val="clear" w:color="auto" w:fill="auto"/>
            <w:vAlign w:val="center"/>
          </w:tcPr>
          <w:p w14:paraId="274DFC71" w14:textId="2F9D783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5DA4DC5" w14:textId="6C4479B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2E66CC9" w14:textId="24EAC42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CE83C59" w14:textId="4589C24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2694804" w14:textId="0EE2D9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46020AA" w14:textId="2BFC9A0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D1D6D4" w14:textId="051372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2B37EB" w14:textId="4FBDA62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0CEEFE" w14:textId="5AB7972F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2D1397F" w14:textId="77777777" w:rsidTr="00684BBA">
        <w:tc>
          <w:tcPr>
            <w:tcW w:w="617" w:type="dxa"/>
            <w:shd w:val="clear" w:color="auto" w:fill="auto"/>
            <w:vAlign w:val="center"/>
          </w:tcPr>
          <w:p w14:paraId="611BAFE9" w14:textId="4719587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E387993" w14:textId="19FE98D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79CE6E0" w14:textId="6D559CB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951FD90" w14:textId="0FB59D3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4AD801F" w14:textId="2FBAAF7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9793D27" w14:textId="5F18D19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2BD1B7" w14:textId="14CE2F0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193D6F" w14:textId="30A34AA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56B100" w14:textId="502FBC17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6B6AE40" w14:textId="77777777" w:rsidTr="00684BBA">
        <w:tc>
          <w:tcPr>
            <w:tcW w:w="617" w:type="dxa"/>
            <w:shd w:val="clear" w:color="auto" w:fill="auto"/>
            <w:vAlign w:val="center"/>
          </w:tcPr>
          <w:p w14:paraId="17D8D61A" w14:textId="22C5563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49A618F" w14:textId="3282AFB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19D9B0A" w14:textId="426522F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651C4A4" w14:textId="4397B1C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D8CEADA" w14:textId="27E93AE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9F1CB01" w14:textId="121A7D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C05AFEC" w14:textId="1D59A5D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3A99F2" w14:textId="124819B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030AF02" w14:textId="1A581A7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9694DAF" w14:textId="77777777" w:rsidTr="00684BBA">
        <w:tc>
          <w:tcPr>
            <w:tcW w:w="617" w:type="dxa"/>
            <w:shd w:val="clear" w:color="auto" w:fill="auto"/>
            <w:vAlign w:val="center"/>
          </w:tcPr>
          <w:p w14:paraId="71205196" w14:textId="64B566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FE6EC09" w14:textId="22A9B1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8FA21E9" w14:textId="5D3537B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EF3BF3D" w14:textId="63116ED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ED63521" w14:textId="3986446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7FC4799" w14:textId="6AC0F29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539A83" w14:textId="0727DFF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5B7CF0" w14:textId="48285B9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ED4EBDD" w14:textId="2E9345F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91B12C4" w14:textId="77777777" w:rsidTr="00684BBA">
        <w:tc>
          <w:tcPr>
            <w:tcW w:w="617" w:type="dxa"/>
            <w:shd w:val="clear" w:color="auto" w:fill="auto"/>
            <w:vAlign w:val="center"/>
          </w:tcPr>
          <w:p w14:paraId="17D60898" w14:textId="13C69F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91476C7" w14:textId="48B2A0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1D75AD" w14:textId="5DA86E1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2384F55" w14:textId="07C90C0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6DED2E3" w14:textId="6EFB06F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5482F7F" w14:textId="6D4D3B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D52D6C8" w14:textId="46F8888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06809C" w14:textId="3187CDA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80C53A" w14:textId="437183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0087B79" w14:textId="77777777" w:rsidTr="00684BBA">
        <w:tc>
          <w:tcPr>
            <w:tcW w:w="617" w:type="dxa"/>
            <w:shd w:val="clear" w:color="auto" w:fill="auto"/>
            <w:vAlign w:val="center"/>
          </w:tcPr>
          <w:p w14:paraId="7EABDB17" w14:textId="686EDF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010528" w14:textId="0B49E6D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2F967E" w14:textId="2193F15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8AD13C6" w14:textId="2D298E4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E43771C" w14:textId="2F484DD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2DC6F04" w14:textId="6D3D2DA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D9BCF5B" w14:textId="5F0E7B7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D6ECD46" w14:textId="7B23084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EC5A99A" w14:textId="185F171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5019E81" w14:textId="77777777" w:rsidTr="00684BBA">
        <w:tc>
          <w:tcPr>
            <w:tcW w:w="617" w:type="dxa"/>
            <w:shd w:val="clear" w:color="auto" w:fill="auto"/>
            <w:vAlign w:val="center"/>
          </w:tcPr>
          <w:p w14:paraId="021CCA09" w14:textId="00768B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57F67C7" w14:textId="355FDB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3BD1317" w14:textId="0662769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922303" w14:textId="03DC35F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60A93DE" w14:textId="03DEE5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C55F2C6" w14:textId="2ED7741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84F50BF" w14:textId="457B278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5D99FC8" w14:textId="3403DAF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8D380D0" w14:textId="77D20556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1FC482D" w14:textId="77777777" w:rsidTr="00684BBA">
        <w:tc>
          <w:tcPr>
            <w:tcW w:w="617" w:type="dxa"/>
            <w:shd w:val="clear" w:color="auto" w:fill="auto"/>
            <w:vAlign w:val="center"/>
          </w:tcPr>
          <w:p w14:paraId="71CFF37D" w14:textId="5EE158C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BCFB32" w14:textId="099051F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9FD7F82" w14:textId="5201BE1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03.02.2025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118FF7" w14:textId="6D5FA2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A8DFC17" w14:textId="1916784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5CCEC97" w14:textId="540CAE6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19D526B" w14:textId="249484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B6FAC7B" w14:textId="063CDF7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38F42E" w14:textId="4F239D4B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D74042E" w14:textId="77777777" w:rsidTr="00684BBA">
        <w:tc>
          <w:tcPr>
            <w:tcW w:w="617" w:type="dxa"/>
            <w:shd w:val="clear" w:color="auto" w:fill="auto"/>
            <w:vAlign w:val="center"/>
          </w:tcPr>
          <w:p w14:paraId="5669BA6B" w14:textId="0618D2C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1216D12" w14:textId="00A40A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A6208FA" w14:textId="3BCBFC8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04.02.2025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DFF5CED" w14:textId="7E1D29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58AD001" w14:textId="0E0FFD8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89CBE79" w14:textId="395A67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4401A6" w14:textId="079AAA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Piechowaik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C00010B" w14:textId="2FCA0CC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734BE44" w14:textId="24561333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7628678" w14:textId="77777777" w:rsidTr="00684BBA">
        <w:tc>
          <w:tcPr>
            <w:tcW w:w="617" w:type="dxa"/>
            <w:shd w:val="clear" w:color="auto" w:fill="auto"/>
            <w:vAlign w:val="center"/>
          </w:tcPr>
          <w:p w14:paraId="3861A6E9" w14:textId="015A9F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54D0EF7" w14:textId="021DAA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843D6CC" w14:textId="617102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06.02.2025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942B5F" w14:textId="52809B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1AFD7F" w14:textId="1BEEF7C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850BE7D" w14:textId="337BEEF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CA8BFA9" w14:textId="0073A44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CDB911" w14:textId="42CCB9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F41B8FD" w14:textId="152B53E9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8508168" w14:textId="77777777" w:rsidTr="00684BBA">
        <w:tc>
          <w:tcPr>
            <w:tcW w:w="617" w:type="dxa"/>
            <w:shd w:val="clear" w:color="auto" w:fill="auto"/>
            <w:vAlign w:val="center"/>
          </w:tcPr>
          <w:p w14:paraId="6A8DB226" w14:textId="0C97FE2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F846BA" w14:textId="2B506B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7BE2F20" w14:textId="0A91104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622CB7E" w14:textId="45E76A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9A0E357" w14:textId="39A421D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FE59E0D" w14:textId="0C3E714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6ED4D8A" w14:textId="1321AF8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C4616D" w14:textId="74AD3C4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0DA7894" w14:textId="3A3ED6F4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5443B57" w14:textId="77777777" w:rsidTr="00684BBA">
        <w:tc>
          <w:tcPr>
            <w:tcW w:w="617" w:type="dxa"/>
            <w:shd w:val="clear" w:color="auto" w:fill="auto"/>
            <w:vAlign w:val="center"/>
          </w:tcPr>
          <w:p w14:paraId="222B72A3" w14:textId="3DFEAC8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D99913" w14:textId="6B7C58D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D26124" w14:textId="2B72BC2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E58A01" w14:textId="0BF9A75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C6AE6A6" w14:textId="68B26CA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6EC1FCE" w14:textId="3C1F53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8CFAB4" w14:textId="6B3328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7A8F34" w14:textId="1AFBB9B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D48021" w14:textId="17C92928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DD3FFD7" w14:textId="77777777" w:rsidTr="00684BBA">
        <w:tc>
          <w:tcPr>
            <w:tcW w:w="617" w:type="dxa"/>
            <w:shd w:val="clear" w:color="auto" w:fill="auto"/>
            <w:vAlign w:val="center"/>
          </w:tcPr>
          <w:p w14:paraId="79E0C4CA" w14:textId="6E2CEA5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EEA80A1" w14:textId="4121B3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5557515" w14:textId="48466AF5" w:rsidR="00E10C9A" w:rsidRPr="00684BBA" w:rsidRDefault="00E87E5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11.02</w:t>
            </w:r>
            <w:r w:rsidR="00E10C9A" w:rsidRPr="00684BBA">
              <w:rPr>
                <w:rFonts w:cs="Arial"/>
                <w:sz w:val="22"/>
                <w:szCs w:val="22"/>
              </w:rPr>
              <w:t>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A79833D" w14:textId="1B48A2C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C997BCB" w14:textId="1FFF03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2ACA87C" w14:textId="372EE9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4C8511F" w14:textId="794F0A3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Piechowaik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3DCF552" w14:textId="1E8AD7F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EBC0335" w14:textId="1B3CA732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60CC311" w14:textId="77777777" w:rsidTr="00684BBA">
        <w:tc>
          <w:tcPr>
            <w:tcW w:w="617" w:type="dxa"/>
            <w:shd w:val="clear" w:color="auto" w:fill="auto"/>
            <w:vAlign w:val="center"/>
          </w:tcPr>
          <w:p w14:paraId="0778DE5E" w14:textId="1FE34A6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2F77013" w14:textId="4A3DE8B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5527E8C" w14:textId="7777777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29935E06" w14:textId="080159B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58ACCD9" w14:textId="6308525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8E14AF2" w14:textId="112E992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Czarna Droga 14 / B, Pawłowo, 89-620 Chojnic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04DC89" w14:textId="6FABA36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8D5D92" w14:textId="173BD76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14B6FCD" w14:textId="00E6DD78" w:rsidR="00077BB3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9E24F96" w14:textId="77777777" w:rsidTr="00684BBA">
        <w:tc>
          <w:tcPr>
            <w:tcW w:w="617" w:type="dxa"/>
            <w:shd w:val="clear" w:color="auto" w:fill="auto"/>
            <w:vAlign w:val="center"/>
          </w:tcPr>
          <w:p w14:paraId="62914CA5" w14:textId="6ABED97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B3636D2" w14:textId="7931D23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241082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69E2112B" w14:textId="0F9A31E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0B99AA1" w14:textId="0F0D5AA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50E97AC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684BBA">
              <w:rPr>
                <w:rFonts w:cs="Arial"/>
                <w:sz w:val="22"/>
                <w:szCs w:val="22"/>
              </w:rPr>
              <w:t>Marboot</w:t>
            </w:r>
            <w:proofErr w:type="spellEnd"/>
            <w:r w:rsidRPr="00684BBA">
              <w:rPr>
                <w:rFonts w:cs="Arial"/>
                <w:sz w:val="22"/>
                <w:szCs w:val="22"/>
              </w:rPr>
              <w:t xml:space="preserve"> Sp. z o.o.</w:t>
            </w:r>
          </w:p>
          <w:p w14:paraId="7BDD91B9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Czarna Droga 14b</w:t>
            </w:r>
          </w:p>
          <w:p w14:paraId="0B6DDD92" w14:textId="7E2C6A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Pawłowo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D9DDAB" w14:textId="6BBDA3D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19A25F" w14:textId="68074EA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F76C14C" w14:textId="7B627267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C120BBE" w14:textId="77777777" w:rsidTr="00684BBA">
        <w:tc>
          <w:tcPr>
            <w:tcW w:w="617" w:type="dxa"/>
            <w:shd w:val="clear" w:color="auto" w:fill="auto"/>
            <w:vAlign w:val="center"/>
          </w:tcPr>
          <w:p w14:paraId="15E70DAC" w14:textId="36AAA1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C0436B5" w14:textId="075AB90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E67217B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28B39293" w14:textId="057C57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C0ADC8F" w14:textId="499FEC8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901AE6D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Miejskim Ośrodkiem Pomocy Społecznej</w:t>
            </w:r>
          </w:p>
          <w:p w14:paraId="508D929E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Plac Niepodległości 7</w:t>
            </w:r>
          </w:p>
          <w:p w14:paraId="17BC148C" w14:textId="623E9D8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 – 600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56CF3FC" w14:textId="654388A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D8DC11" w14:textId="0ACBC9A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D7F69FF" w14:textId="079D72BF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70A2EA3" w14:textId="77777777" w:rsidTr="00684BBA">
        <w:tc>
          <w:tcPr>
            <w:tcW w:w="617" w:type="dxa"/>
            <w:shd w:val="clear" w:color="auto" w:fill="auto"/>
            <w:vAlign w:val="center"/>
          </w:tcPr>
          <w:p w14:paraId="3E25E404" w14:textId="4B044B7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EA94D10" w14:textId="3E79708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E27791D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4FFE2FF6" w14:textId="1B5E05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582BF57" w14:textId="174190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9DFA91B" w14:textId="153E03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Czarna Droga 14 / B,</w:t>
            </w:r>
          </w:p>
          <w:p w14:paraId="746761B9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Pawłowo,</w:t>
            </w:r>
          </w:p>
          <w:p w14:paraId="63F357AD" w14:textId="17E8A70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89-620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Chojnice,Maria</w:t>
            </w:r>
            <w:proofErr w:type="spellEnd"/>
          </w:p>
        </w:tc>
        <w:tc>
          <w:tcPr>
            <w:tcW w:w="1557" w:type="dxa"/>
            <w:shd w:val="clear" w:color="auto" w:fill="auto"/>
            <w:vAlign w:val="center"/>
          </w:tcPr>
          <w:p w14:paraId="50DFF3D1" w14:textId="3A1C16C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2A293C" w14:textId="3E47CC4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7CBA77" w14:textId="63756150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DCCEFD3" w14:textId="77777777" w:rsidTr="00684BBA">
        <w:tc>
          <w:tcPr>
            <w:tcW w:w="617" w:type="dxa"/>
            <w:shd w:val="clear" w:color="auto" w:fill="auto"/>
            <w:vAlign w:val="center"/>
          </w:tcPr>
          <w:p w14:paraId="4BA4C318" w14:textId="233491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DD48F6" w14:textId="53DDBD5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0F7BAA7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6644C5A7" w14:textId="3AC04F3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75F9206" w14:textId="495D8E5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871E1C6" w14:textId="15335E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373A3C"/>
                <w:sz w:val="22"/>
                <w:szCs w:val="22"/>
                <w:shd w:val="clear" w:color="auto" w:fill="FFFFFF"/>
              </w:rPr>
              <w:t>Czarna Droga 14 / B, Pawłowo, 89-620 Chojnic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3EF2A7E" w14:textId="62A23A1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93DFB23" w14:textId="292334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9D865F9" w14:textId="6D6FB822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5F06563" w14:textId="77777777" w:rsidTr="00684BBA">
        <w:tc>
          <w:tcPr>
            <w:tcW w:w="617" w:type="dxa"/>
            <w:shd w:val="clear" w:color="auto" w:fill="auto"/>
            <w:vAlign w:val="center"/>
          </w:tcPr>
          <w:p w14:paraId="0CDCDB99" w14:textId="32C79F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E14112" w14:textId="7CB64A9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EABD3CF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4F8A03C3" w14:textId="20E9A7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CBF40D4" w14:textId="252ABFC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9E03FA7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ADVERTIA.PL</w:t>
            </w:r>
          </w:p>
          <w:p w14:paraId="4AF6B6EB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Jana Brzechwy 2</w:t>
            </w:r>
          </w:p>
          <w:p w14:paraId="502701EC" w14:textId="75D439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89 – 606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Charzykowo</w:t>
            </w:r>
            <w:proofErr w:type="spellEnd"/>
          </w:p>
        </w:tc>
        <w:tc>
          <w:tcPr>
            <w:tcW w:w="1557" w:type="dxa"/>
            <w:shd w:val="clear" w:color="auto" w:fill="auto"/>
            <w:vAlign w:val="center"/>
          </w:tcPr>
          <w:p w14:paraId="03818CC9" w14:textId="049C4D5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02AA87" w14:textId="71F7F05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D54B6AA" w14:textId="533804C5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DA1C77A" w14:textId="77777777" w:rsidTr="00684BBA">
        <w:tc>
          <w:tcPr>
            <w:tcW w:w="617" w:type="dxa"/>
            <w:shd w:val="clear" w:color="auto" w:fill="auto"/>
            <w:vAlign w:val="center"/>
          </w:tcPr>
          <w:p w14:paraId="12A45AD7" w14:textId="2F2DBA0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63DA0A7" w14:textId="7B91B92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5490980" w14:textId="2B24844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FE3D62" w14:textId="28A4C93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11:00-13:00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D858FD3" w14:textId="20F1CC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Obrońców Chojnic 4,</w:t>
            </w:r>
            <w:r w:rsidRPr="00684BBA">
              <w:rPr>
                <w:rFonts w:cs="Arial"/>
                <w:sz w:val="22"/>
                <w:szCs w:val="22"/>
              </w:rPr>
              <w:br/>
              <w:t>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EB6679" w14:textId="2F8F15F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C6FB1D" w14:textId="70ACB86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89C4220" w14:textId="77A57D04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0E213DD" w14:textId="77777777" w:rsidTr="00684BBA">
        <w:tc>
          <w:tcPr>
            <w:tcW w:w="617" w:type="dxa"/>
            <w:shd w:val="clear" w:color="auto" w:fill="auto"/>
            <w:vAlign w:val="center"/>
          </w:tcPr>
          <w:p w14:paraId="526E64D7" w14:textId="08472F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1F7DEB" w14:textId="285D1D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32E9D35" w14:textId="2163A8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519F0C" w14:textId="64647C3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18:15-20:15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C4F49F6" w14:textId="288CFC4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Obrońców Chojnic 4,</w:t>
            </w:r>
            <w:r w:rsidRPr="00684BBA">
              <w:rPr>
                <w:rFonts w:cs="Arial"/>
                <w:sz w:val="22"/>
                <w:szCs w:val="22"/>
              </w:rPr>
              <w:br/>
              <w:t>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D50821" w14:textId="1D2301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A5C8CE" w14:textId="534CECA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15797B" w14:textId="4A4B6DA4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4928C6ED" w14:textId="77777777" w:rsidTr="00684BBA">
        <w:tc>
          <w:tcPr>
            <w:tcW w:w="617" w:type="dxa"/>
            <w:shd w:val="clear" w:color="auto" w:fill="auto"/>
            <w:vAlign w:val="center"/>
          </w:tcPr>
          <w:p w14:paraId="1AF21304" w14:textId="76A450B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3D0302E" w14:textId="7C76E46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4D54999" w14:textId="7824CCB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5755A35" w14:textId="36CE29A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E21974F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212852F" w14:textId="09B673C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8C456C" w14:textId="3784C7C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50290F" w14:textId="3AB5F5C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14402B6" w14:textId="5FFA81E7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28541011" w14:textId="77777777" w:rsidTr="00684BBA">
        <w:tc>
          <w:tcPr>
            <w:tcW w:w="617" w:type="dxa"/>
            <w:shd w:val="clear" w:color="auto" w:fill="auto"/>
            <w:vAlign w:val="center"/>
          </w:tcPr>
          <w:p w14:paraId="408D77FC" w14:textId="18B9340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E40D205" w14:textId="7196107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7C5CAA1" w14:textId="2502824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FB60E6" w14:textId="6C4D41C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E2250B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BC12C4D" w14:textId="00B4139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CCD4A29" w14:textId="1760D77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A2C59C" w14:textId="71A2555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183CCC9" w14:textId="285669D0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61B0DD0A" w14:textId="77777777" w:rsidTr="00684BBA">
        <w:tc>
          <w:tcPr>
            <w:tcW w:w="617" w:type="dxa"/>
            <w:shd w:val="clear" w:color="auto" w:fill="auto"/>
            <w:vAlign w:val="center"/>
          </w:tcPr>
          <w:p w14:paraId="3BF915DF" w14:textId="140CD4C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DC8E09B" w14:textId="376DEF1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E5D76EB" w14:textId="0F79FD1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2A802B1" w14:textId="55EFADA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6E6C0E1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27C1ABD" w14:textId="3D825B52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1AA7B7" w14:textId="4CF61BA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A0F643" w14:textId="7BAFDA9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D145FEE" w14:textId="162623D0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5DB9756A" w14:textId="77777777" w:rsidTr="00684BBA">
        <w:tc>
          <w:tcPr>
            <w:tcW w:w="617" w:type="dxa"/>
            <w:shd w:val="clear" w:color="auto" w:fill="auto"/>
            <w:vAlign w:val="center"/>
          </w:tcPr>
          <w:p w14:paraId="256904E9" w14:textId="4B4B4B3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8EE223B" w14:textId="00B8D28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2A40520" w14:textId="4D7024D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6598B5" w14:textId="6242D3C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8C36604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9A029CC" w14:textId="3B2D706F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707357" w14:textId="593F290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505B097" w14:textId="2461CED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6545E7B" w14:textId="50388E78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73BFC6C1" w14:textId="77777777" w:rsidTr="00684BBA">
        <w:tc>
          <w:tcPr>
            <w:tcW w:w="617" w:type="dxa"/>
            <w:shd w:val="clear" w:color="auto" w:fill="auto"/>
            <w:vAlign w:val="center"/>
          </w:tcPr>
          <w:p w14:paraId="7AEDB6A0" w14:textId="2290E83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C84115D" w14:textId="4302BFE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19ACC5D" w14:textId="5B88ED7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9EF2BC" w14:textId="2F0BB5D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4AF1DB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ED3062A" w14:textId="292D641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0A05A5E" w14:textId="4D65477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B78B36" w14:textId="5749BF7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6645FE6" w14:textId="24BE7C5E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3BB70A81" w14:textId="77777777" w:rsidTr="000A457B">
        <w:tc>
          <w:tcPr>
            <w:tcW w:w="617" w:type="dxa"/>
            <w:shd w:val="clear" w:color="auto" w:fill="auto"/>
            <w:vAlign w:val="center"/>
          </w:tcPr>
          <w:p w14:paraId="78EF7DC9" w14:textId="621D7B7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6B97A96" w14:textId="39A5937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4A09BFD" w14:textId="2015FE7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12.03</w:t>
            </w:r>
            <w:r w:rsidRPr="0071794B">
              <w:rPr>
                <w:rFonts w:cs="Arial"/>
                <w:sz w:val="22"/>
                <w:szCs w:val="22"/>
              </w:rPr>
              <w:t>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08D2E67" w14:textId="06CEE4D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A2E7B0D" w14:textId="77777777" w:rsidR="000A457B" w:rsidRDefault="000A457B" w:rsidP="000A457B">
            <w:pPr>
              <w:jc w:val="center"/>
              <w:rPr>
                <w:sz w:val="20"/>
                <w:szCs w:val="20"/>
              </w:rPr>
            </w:pPr>
            <w:r w:rsidRPr="005A4B75">
              <w:rPr>
                <w:sz w:val="20"/>
                <w:szCs w:val="20"/>
              </w:rPr>
              <w:t>Główna 31,</w:t>
            </w:r>
          </w:p>
          <w:p w14:paraId="4339D1B3" w14:textId="7433853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5A4B75">
              <w:rPr>
                <w:sz w:val="20"/>
                <w:szCs w:val="20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C2EA748" w14:textId="778AE44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C5F8F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4D43FA3" w14:textId="0346409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D9A18D3" w14:textId="11CBE091" w:rsidR="000A457B" w:rsidRPr="00684BBA" w:rsidRDefault="000A457B" w:rsidP="000A457B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1C630C37" w14:textId="77777777" w:rsidTr="000A457B">
        <w:tc>
          <w:tcPr>
            <w:tcW w:w="617" w:type="dxa"/>
            <w:shd w:val="clear" w:color="auto" w:fill="auto"/>
            <w:vAlign w:val="center"/>
          </w:tcPr>
          <w:p w14:paraId="781AC503" w14:textId="2017077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604EF3D" w14:textId="26653CE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65AC768" w14:textId="14DE6F8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12.03</w:t>
            </w:r>
            <w:r w:rsidRPr="0071794B">
              <w:rPr>
                <w:rFonts w:cs="Arial"/>
                <w:sz w:val="22"/>
                <w:szCs w:val="22"/>
              </w:rPr>
              <w:t>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3A0CF3B" w14:textId="3468EFA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8BD8A58" w14:textId="77777777" w:rsidR="000A457B" w:rsidRDefault="000A457B" w:rsidP="000A457B">
            <w:pPr>
              <w:jc w:val="center"/>
              <w:rPr>
                <w:sz w:val="20"/>
                <w:szCs w:val="20"/>
              </w:rPr>
            </w:pPr>
            <w:r w:rsidRPr="005A4B75">
              <w:rPr>
                <w:sz w:val="20"/>
                <w:szCs w:val="20"/>
              </w:rPr>
              <w:t>Główna 31,</w:t>
            </w:r>
          </w:p>
          <w:p w14:paraId="1B3AB405" w14:textId="5A7114C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5A4B75">
              <w:rPr>
                <w:sz w:val="20"/>
                <w:szCs w:val="20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618F663" w14:textId="3F37FD9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C5F8F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B1143F" w14:textId="3929AEA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2629E64" w14:textId="5572D9B1" w:rsidR="000A457B" w:rsidRPr="00684BBA" w:rsidRDefault="000A457B" w:rsidP="000A457B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6618AFC8" w14:textId="77777777" w:rsidTr="000A457B">
        <w:tc>
          <w:tcPr>
            <w:tcW w:w="617" w:type="dxa"/>
            <w:shd w:val="clear" w:color="auto" w:fill="auto"/>
            <w:vAlign w:val="center"/>
          </w:tcPr>
          <w:p w14:paraId="1ED86211" w14:textId="2E86E5C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E36E69D" w14:textId="6207C8F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B39F6F7" w14:textId="5FB5A06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0652E">
              <w:rPr>
                <w:rFonts w:cs="Arial"/>
                <w:sz w:val="22"/>
                <w:szCs w:val="22"/>
              </w:rPr>
              <w:t>12.03.2025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9C44B29" w14:textId="55D7156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75D4B5D" w14:textId="77777777" w:rsidR="000A457B" w:rsidRDefault="000A457B" w:rsidP="000A457B">
            <w:pPr>
              <w:jc w:val="center"/>
              <w:rPr>
                <w:sz w:val="20"/>
                <w:szCs w:val="20"/>
              </w:rPr>
            </w:pPr>
            <w:r w:rsidRPr="005A4B75">
              <w:rPr>
                <w:sz w:val="20"/>
                <w:szCs w:val="20"/>
              </w:rPr>
              <w:t>Główna 31,</w:t>
            </w:r>
          </w:p>
          <w:p w14:paraId="4A8406D0" w14:textId="1121100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5A4B75">
              <w:rPr>
                <w:sz w:val="20"/>
                <w:szCs w:val="20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0625C4" w14:textId="3C7146F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C5F8F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E39FA0" w14:textId="0F1E6B42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B6FABA5" w14:textId="32162BED" w:rsidR="000A457B" w:rsidRPr="00684BBA" w:rsidRDefault="000A457B" w:rsidP="000A457B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664C3987" w14:textId="77777777" w:rsidTr="000A457B">
        <w:tc>
          <w:tcPr>
            <w:tcW w:w="617" w:type="dxa"/>
            <w:shd w:val="clear" w:color="auto" w:fill="auto"/>
            <w:vAlign w:val="center"/>
          </w:tcPr>
          <w:p w14:paraId="5C1C7980" w14:textId="082AEDCD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B6E0847" w14:textId="60BD65A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7407165" w14:textId="5CF26AC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  <w:r w:rsidRPr="0071794B">
              <w:rPr>
                <w:rFonts w:cs="Arial"/>
                <w:sz w:val="22"/>
                <w:szCs w:val="22"/>
              </w:rPr>
              <w:t>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E4B1538" w14:textId="5AF802DA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79250DD" w14:textId="77777777" w:rsidR="000A457B" w:rsidRDefault="000A457B" w:rsidP="000A457B">
            <w:pPr>
              <w:jc w:val="center"/>
              <w:rPr>
                <w:sz w:val="20"/>
                <w:szCs w:val="20"/>
              </w:rPr>
            </w:pPr>
            <w:r w:rsidRPr="005A4B75">
              <w:rPr>
                <w:sz w:val="20"/>
                <w:szCs w:val="20"/>
              </w:rPr>
              <w:t>Główna 31,</w:t>
            </w:r>
          </w:p>
          <w:p w14:paraId="0179E3E8" w14:textId="43352F2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5A4B75">
              <w:rPr>
                <w:sz w:val="20"/>
                <w:szCs w:val="20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C28F799" w14:textId="6A5F21EA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C5F8F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AF8AE5" w14:textId="1D056FA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B7017C3" w14:textId="179FE7A9" w:rsidR="000A457B" w:rsidRPr="00684BBA" w:rsidRDefault="000A457B" w:rsidP="000A457B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3496CE99" w14:textId="77777777" w:rsidTr="000A457B">
        <w:tc>
          <w:tcPr>
            <w:tcW w:w="617" w:type="dxa"/>
            <w:shd w:val="clear" w:color="auto" w:fill="auto"/>
            <w:vAlign w:val="center"/>
          </w:tcPr>
          <w:p w14:paraId="1547D7E6" w14:textId="71F17C6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0323C98" w14:textId="5EA50F0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24B42E0" w14:textId="7D3E9DDD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109F2">
              <w:rPr>
                <w:rFonts w:cs="Arial"/>
                <w:sz w:val="22"/>
                <w:szCs w:val="22"/>
              </w:rPr>
              <w:t>16.03.2025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C5152EF" w14:textId="663B201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54A24E4" w14:textId="77777777" w:rsidR="000A457B" w:rsidRDefault="000A457B" w:rsidP="000A457B">
            <w:pPr>
              <w:jc w:val="center"/>
              <w:rPr>
                <w:sz w:val="20"/>
                <w:szCs w:val="20"/>
              </w:rPr>
            </w:pPr>
            <w:r w:rsidRPr="005A4B75">
              <w:rPr>
                <w:sz w:val="20"/>
                <w:szCs w:val="20"/>
              </w:rPr>
              <w:t>Główna 31,</w:t>
            </w:r>
          </w:p>
          <w:p w14:paraId="16E76E99" w14:textId="0875E3D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5A4B75">
              <w:rPr>
                <w:sz w:val="20"/>
                <w:szCs w:val="20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8A99E8" w14:textId="2DB2A4F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C5F8F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3F2735" w14:textId="74987D9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CFF27F" w14:textId="6C86F996" w:rsidR="000A457B" w:rsidRPr="00684BBA" w:rsidRDefault="000A457B" w:rsidP="000A457B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18D76492" w14:textId="77777777" w:rsidTr="000A457B">
        <w:tc>
          <w:tcPr>
            <w:tcW w:w="617" w:type="dxa"/>
            <w:shd w:val="clear" w:color="auto" w:fill="auto"/>
            <w:vAlign w:val="center"/>
          </w:tcPr>
          <w:p w14:paraId="42690120" w14:textId="583E7EB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5CF367" w14:textId="396F8D3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5F29AE5" w14:textId="07896FF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109F2">
              <w:rPr>
                <w:rFonts w:cs="Arial"/>
                <w:sz w:val="22"/>
                <w:szCs w:val="22"/>
              </w:rPr>
              <w:t>16.03.2025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72D3348" w14:textId="3E9A242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A6A1E46" w14:textId="77777777" w:rsidR="000A457B" w:rsidRDefault="000A457B" w:rsidP="000A457B">
            <w:pPr>
              <w:jc w:val="center"/>
              <w:rPr>
                <w:sz w:val="20"/>
                <w:szCs w:val="20"/>
              </w:rPr>
            </w:pPr>
            <w:r w:rsidRPr="005A4B75">
              <w:rPr>
                <w:sz w:val="20"/>
                <w:szCs w:val="20"/>
              </w:rPr>
              <w:t>Główna 31,</w:t>
            </w:r>
          </w:p>
          <w:p w14:paraId="1C15472C" w14:textId="1418340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5A4B75">
              <w:rPr>
                <w:sz w:val="20"/>
                <w:szCs w:val="20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75819C1" w14:textId="7F91C1A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C5F8F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E0F8DA" w14:textId="19168DE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B780DD" w14:textId="1121DC5E" w:rsidR="000A457B" w:rsidRPr="00684BBA" w:rsidRDefault="000A457B" w:rsidP="000A457B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143BD46D" w14:textId="77777777" w:rsidTr="000A457B">
        <w:tc>
          <w:tcPr>
            <w:tcW w:w="617" w:type="dxa"/>
            <w:shd w:val="clear" w:color="auto" w:fill="auto"/>
            <w:vAlign w:val="center"/>
          </w:tcPr>
          <w:p w14:paraId="1A39F70E" w14:textId="708F2F2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CC78889" w14:textId="15BEB88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DCDCF4D" w14:textId="50B8CD2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109F2">
              <w:rPr>
                <w:rFonts w:cs="Arial"/>
                <w:sz w:val="22"/>
                <w:szCs w:val="22"/>
              </w:rPr>
              <w:t>16.03.2025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B96AD83" w14:textId="5CA35C62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21C082D" w14:textId="77777777" w:rsidR="000A457B" w:rsidRDefault="000A457B" w:rsidP="000A457B">
            <w:pPr>
              <w:jc w:val="center"/>
              <w:rPr>
                <w:sz w:val="20"/>
                <w:szCs w:val="20"/>
              </w:rPr>
            </w:pPr>
            <w:r w:rsidRPr="005A4B75">
              <w:rPr>
                <w:sz w:val="20"/>
                <w:szCs w:val="20"/>
              </w:rPr>
              <w:t>Główna 31,</w:t>
            </w:r>
          </w:p>
          <w:p w14:paraId="0E8B740D" w14:textId="0872616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5A4B75">
              <w:rPr>
                <w:sz w:val="20"/>
                <w:szCs w:val="20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EFDB23" w14:textId="270F184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CC5F8F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B67AFA" w14:textId="114EA99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5987136" w14:textId="5B0FB2C7" w:rsidR="000A457B" w:rsidRPr="00684BBA" w:rsidRDefault="000A457B" w:rsidP="000A457B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69AF0A9D" w14:textId="77777777" w:rsidTr="00684BBA">
        <w:tc>
          <w:tcPr>
            <w:tcW w:w="617" w:type="dxa"/>
            <w:shd w:val="clear" w:color="auto" w:fill="auto"/>
            <w:vAlign w:val="center"/>
          </w:tcPr>
          <w:p w14:paraId="64FC746D" w14:textId="5898FEF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</w:t>
            </w: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40B5B74" w14:textId="67A6B5C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2C05387" w14:textId="46414C12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51021D" w14:textId="37A4C85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F6D2E3C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9CAE27C" w14:textId="5A9396A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75F989F" w14:textId="750DE42F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6EE2FB" w14:textId="76B8CAD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067B25" w14:textId="7E7E0B1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4B4842B5" w14:textId="77777777" w:rsidTr="00684BBA">
        <w:tc>
          <w:tcPr>
            <w:tcW w:w="617" w:type="dxa"/>
            <w:shd w:val="clear" w:color="auto" w:fill="auto"/>
            <w:vAlign w:val="center"/>
          </w:tcPr>
          <w:p w14:paraId="7B371082" w14:textId="4A5C872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</w:t>
            </w: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814583" w14:textId="0199172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5476DA" w14:textId="5432694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F604EE0" w14:textId="47A598FA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B06685E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CBEE4BB" w14:textId="6FDEBBB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259AF6E" w14:textId="30F7E62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ABCC1A" w14:textId="6ABA646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C1E3AE" w14:textId="23FF339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5567C7BE" w14:textId="77777777" w:rsidTr="00684BBA">
        <w:tc>
          <w:tcPr>
            <w:tcW w:w="617" w:type="dxa"/>
            <w:shd w:val="clear" w:color="auto" w:fill="auto"/>
            <w:vAlign w:val="center"/>
          </w:tcPr>
          <w:p w14:paraId="2E33F1F2" w14:textId="5AB99FEF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9D5A2BD" w14:textId="6919BD9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D0EDA0" w14:textId="2CFD1B0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138D91B" w14:textId="36EA889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ED4F031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CEDD3AD" w14:textId="5A0F59FF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ADE58DB" w14:textId="3145ECA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03AE8F" w14:textId="19EA08AD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B4C9E75" w14:textId="4C364D9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5376AB04" w14:textId="77777777" w:rsidTr="00684BBA">
        <w:tc>
          <w:tcPr>
            <w:tcW w:w="617" w:type="dxa"/>
            <w:shd w:val="clear" w:color="auto" w:fill="auto"/>
            <w:vAlign w:val="center"/>
          </w:tcPr>
          <w:p w14:paraId="0A0536E3" w14:textId="1E39850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5174589" w14:textId="39D2D4C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8D34C8B" w14:textId="2649E39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D2C5E0B" w14:textId="6FAF34A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9FC6F72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A2094E6" w14:textId="044C19C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FD31A4" w14:textId="6294346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266449B" w14:textId="053BA75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62DAF5" w14:textId="0C0A899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010BB8F8" w14:textId="77777777" w:rsidTr="00684BBA">
        <w:tc>
          <w:tcPr>
            <w:tcW w:w="617" w:type="dxa"/>
            <w:shd w:val="clear" w:color="auto" w:fill="auto"/>
            <w:vAlign w:val="center"/>
          </w:tcPr>
          <w:p w14:paraId="0A8B9345" w14:textId="1FB1BC1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79D773D" w14:textId="683AC1E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EF42956" w14:textId="45D8912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7E2C1B3" w14:textId="2F849EB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6864F1E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12DDABA" w14:textId="199631F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2CDE39" w14:textId="6AAC4C8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560394" w14:textId="7E3D627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1D41A8F" w14:textId="72AC039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0338325D" w14:textId="77777777" w:rsidTr="00684BBA">
        <w:tc>
          <w:tcPr>
            <w:tcW w:w="617" w:type="dxa"/>
            <w:shd w:val="clear" w:color="auto" w:fill="auto"/>
            <w:vAlign w:val="center"/>
          </w:tcPr>
          <w:p w14:paraId="39C3AD7A" w14:textId="0089373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E301AE" w14:textId="312E417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9C445C7" w14:textId="2046039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9B5CDC3" w14:textId="0DC9086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2072174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EA3B663" w14:textId="569B216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998DA3D" w14:textId="6F00DECF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F95409" w14:textId="5C77DE1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319E378" w14:textId="03A4B0A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5C1B08D9" w14:textId="77777777" w:rsidTr="00684BBA">
        <w:tc>
          <w:tcPr>
            <w:tcW w:w="617" w:type="dxa"/>
            <w:shd w:val="clear" w:color="auto" w:fill="auto"/>
            <w:vAlign w:val="center"/>
          </w:tcPr>
          <w:p w14:paraId="1DF0BD01" w14:textId="753CE9B2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78F9114" w14:textId="56925E0D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BD8236" w14:textId="7D7D495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6391235" w14:textId="69B4ACA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85C4F99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67C44C3" w14:textId="28664D6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866A796" w14:textId="0F70B08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37E88D" w14:textId="504885A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CE158DE" w14:textId="654419E5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795AAEFF" w14:textId="77777777" w:rsidTr="00684BBA">
        <w:tc>
          <w:tcPr>
            <w:tcW w:w="617" w:type="dxa"/>
            <w:shd w:val="clear" w:color="auto" w:fill="auto"/>
            <w:vAlign w:val="center"/>
          </w:tcPr>
          <w:p w14:paraId="142F629F" w14:textId="3CDE4A3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8E735EA" w14:textId="482F012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90C4F23" w14:textId="62EFB1A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844D8BE" w14:textId="534F8E9A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7B3C0A1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43BC180" w14:textId="45F1CF62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7B021F" w14:textId="712FD75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0D4910" w14:textId="712DC32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5B8B092" w14:textId="46CD4DF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64259803" w14:textId="77777777" w:rsidTr="00684BBA">
        <w:tc>
          <w:tcPr>
            <w:tcW w:w="617" w:type="dxa"/>
            <w:shd w:val="clear" w:color="auto" w:fill="auto"/>
            <w:vAlign w:val="center"/>
          </w:tcPr>
          <w:p w14:paraId="26F8644D" w14:textId="36D2509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2C9499" w14:textId="4E4CD6C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34D7505" w14:textId="207F1A4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8F0692" w14:textId="2E1E9C4A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8ADB5D8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2FC135D" w14:textId="6B26181A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B7FA83C" w14:textId="53662C2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65CA48" w14:textId="06C9782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B0E06BE" w14:textId="25601759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057E477E" w14:textId="77777777" w:rsidTr="00684BBA">
        <w:tc>
          <w:tcPr>
            <w:tcW w:w="617" w:type="dxa"/>
            <w:shd w:val="clear" w:color="auto" w:fill="auto"/>
            <w:vAlign w:val="center"/>
          </w:tcPr>
          <w:p w14:paraId="1145A800" w14:textId="1EBBF782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84AB39C" w14:textId="74D7F89D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4D93693" w14:textId="471EE72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C0F6325" w14:textId="675E7D6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F778838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55B4FB2" w14:textId="17B1A00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B0D1D8F" w14:textId="11B9C472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33ABC7" w14:textId="47B9B8F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51A6F2" w14:textId="04BAD9EA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0C4FFF52" w14:textId="77777777" w:rsidTr="00684BBA">
        <w:tc>
          <w:tcPr>
            <w:tcW w:w="617" w:type="dxa"/>
            <w:shd w:val="clear" w:color="auto" w:fill="auto"/>
            <w:vAlign w:val="center"/>
          </w:tcPr>
          <w:p w14:paraId="58895B61" w14:textId="2C12F671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8837154" w14:textId="1C698FF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59F7C3B" w14:textId="0795F40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26DBFAB" w14:textId="3179B5B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455755B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75EF3F7" w14:textId="2D83CFBE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0C21357" w14:textId="1EB1F3D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6CA475" w14:textId="23A02E8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EDEAA8" w14:textId="6C130FB4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A457B" w:rsidRPr="00684BBA" w14:paraId="393A0834" w14:textId="77777777" w:rsidTr="00684BBA">
        <w:tc>
          <w:tcPr>
            <w:tcW w:w="617" w:type="dxa"/>
            <w:shd w:val="clear" w:color="auto" w:fill="auto"/>
            <w:vAlign w:val="center"/>
          </w:tcPr>
          <w:p w14:paraId="7402A522" w14:textId="6E851A13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485F9F9" w14:textId="18C4534B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2D3793C" w14:textId="1EC02B08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5DEB9FB" w14:textId="56C4F96C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C581E4" w14:textId="77777777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C919B18" w14:textId="1814E7D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8F79114" w14:textId="2BE3B82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85904B" w14:textId="0175C556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FD79E5" w14:textId="549D58A0" w:rsidR="000A457B" w:rsidRPr="00684BBA" w:rsidRDefault="000A457B" w:rsidP="000A457B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131A3CFA" w14:textId="77777777" w:rsidTr="005F7C3E">
        <w:tc>
          <w:tcPr>
            <w:tcW w:w="617" w:type="dxa"/>
            <w:shd w:val="clear" w:color="auto" w:fill="auto"/>
            <w:vAlign w:val="center"/>
          </w:tcPr>
          <w:p w14:paraId="2ABCF5D9" w14:textId="72F0349A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E30557B" w14:textId="699A878A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F4C2CBF" w14:textId="684E9C43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01.06.2025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85D65CA" w14:textId="2ACD9C18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17" w:type="dxa"/>
            <w:shd w:val="clear" w:color="auto" w:fill="auto"/>
          </w:tcPr>
          <w:p w14:paraId="3216DE62" w14:textId="2CEA11D2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325E33F0" w14:textId="2ABA7B9C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2FB4BF6" w14:textId="1937D81B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D9E0B09" w14:textId="5624ECE8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50D20DCB" w14:textId="77777777" w:rsidTr="005F7C3E">
        <w:tc>
          <w:tcPr>
            <w:tcW w:w="617" w:type="dxa"/>
            <w:shd w:val="clear" w:color="auto" w:fill="auto"/>
            <w:vAlign w:val="center"/>
          </w:tcPr>
          <w:p w14:paraId="70A1FB17" w14:textId="041EDAA1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12A8B02" w14:textId="51CF49EC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82383B3" w14:textId="1853C5B8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01.06.2025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58037CD" w14:textId="60D4D54B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17" w:type="dxa"/>
            <w:shd w:val="clear" w:color="auto" w:fill="auto"/>
          </w:tcPr>
          <w:p w14:paraId="52E9A224" w14:textId="600799F3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67FE23DB" w14:textId="1EA9FB36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BB26E2A" w14:textId="0E6A42E7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739006D" w14:textId="61A1723F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1A385CE8" w14:textId="77777777" w:rsidTr="005F7C3E">
        <w:tc>
          <w:tcPr>
            <w:tcW w:w="617" w:type="dxa"/>
            <w:shd w:val="clear" w:color="auto" w:fill="auto"/>
            <w:vAlign w:val="center"/>
          </w:tcPr>
          <w:p w14:paraId="2568076E" w14:textId="2EB60E82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F1C2E8" w14:textId="61035FAE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CEFDBF" w14:textId="597A7572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27.06.2025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2E95C75" w14:textId="49F86B15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10:30-12:30</w:t>
            </w:r>
          </w:p>
        </w:tc>
        <w:tc>
          <w:tcPr>
            <w:tcW w:w="1817" w:type="dxa"/>
            <w:shd w:val="clear" w:color="auto" w:fill="auto"/>
          </w:tcPr>
          <w:p w14:paraId="3D8CC6B3" w14:textId="5A30E835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5CAFA4D5" w14:textId="21492275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53571E" w14:textId="1D954926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D420EA2" w14:textId="09A8BF4B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2BA3615C" w14:textId="77777777" w:rsidTr="005F7C3E">
        <w:tc>
          <w:tcPr>
            <w:tcW w:w="617" w:type="dxa"/>
            <w:shd w:val="clear" w:color="auto" w:fill="auto"/>
            <w:vAlign w:val="center"/>
          </w:tcPr>
          <w:p w14:paraId="7F50F416" w14:textId="46CABE58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FB0FEF4" w14:textId="70980E4D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431C65C" w14:textId="146994A4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27.06.2025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4938A98" w14:textId="31780403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7" w:type="dxa"/>
            <w:shd w:val="clear" w:color="auto" w:fill="auto"/>
          </w:tcPr>
          <w:p w14:paraId="4B38B485" w14:textId="643EB5EA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59724136" w14:textId="54D5AF25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F3C87DE" w14:textId="0323F73F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034FB8F" w14:textId="29BF6302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19EB6FA4" w14:textId="77777777" w:rsidTr="005F7C3E">
        <w:tc>
          <w:tcPr>
            <w:tcW w:w="617" w:type="dxa"/>
            <w:shd w:val="clear" w:color="auto" w:fill="auto"/>
            <w:vAlign w:val="center"/>
          </w:tcPr>
          <w:p w14:paraId="6050AE7D" w14:textId="6AF5088A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242E853" w14:textId="1978E272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BD775BF" w14:textId="4D93E7C2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27.06.2025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3CCDFB5" w14:textId="3E2EEE18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10:30-12:30</w:t>
            </w:r>
          </w:p>
        </w:tc>
        <w:tc>
          <w:tcPr>
            <w:tcW w:w="1817" w:type="dxa"/>
            <w:shd w:val="clear" w:color="auto" w:fill="auto"/>
          </w:tcPr>
          <w:p w14:paraId="65AEC286" w14:textId="2970E8C9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7C69691D" w14:textId="6B9F273B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2F286F3" w14:textId="15D0E775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D301D93" w14:textId="2E46177F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71E2F421" w14:textId="77777777" w:rsidTr="005F7C3E">
        <w:tc>
          <w:tcPr>
            <w:tcW w:w="617" w:type="dxa"/>
            <w:shd w:val="clear" w:color="auto" w:fill="auto"/>
            <w:vAlign w:val="center"/>
          </w:tcPr>
          <w:p w14:paraId="782694E1" w14:textId="5555766A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B2A85AE" w14:textId="46D36F00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9574D7D" w14:textId="38563A8D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27.06.2025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5446FD5" w14:textId="5F110E1C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7" w:type="dxa"/>
            <w:shd w:val="clear" w:color="auto" w:fill="auto"/>
          </w:tcPr>
          <w:p w14:paraId="7D82F36D" w14:textId="2C572EAD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23C18D84" w14:textId="27A668E8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5ED09A" w14:textId="0A4C367F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7758101" w14:textId="52003FD2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403F0AA2" w14:textId="77777777" w:rsidTr="005F7C3E">
        <w:tc>
          <w:tcPr>
            <w:tcW w:w="617" w:type="dxa"/>
            <w:shd w:val="clear" w:color="auto" w:fill="auto"/>
            <w:vAlign w:val="center"/>
          </w:tcPr>
          <w:p w14:paraId="2ABC7E11" w14:textId="4AACAA15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C3D1131" w14:textId="204D2FEE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DC9556C" w14:textId="4C347582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28.06.2025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FDEFB28" w14:textId="138CD0F9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17" w:type="dxa"/>
            <w:shd w:val="clear" w:color="auto" w:fill="auto"/>
          </w:tcPr>
          <w:p w14:paraId="08560F2B" w14:textId="1C39A4A5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68908BBB" w14:textId="6A6E0CA7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C4D7E19" w14:textId="28D35917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3EB2D8C" w14:textId="6E9D4F93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5F7C3E" w:rsidRPr="00684BBA" w14:paraId="20D9F5F5" w14:textId="77777777" w:rsidTr="005F7C3E">
        <w:tc>
          <w:tcPr>
            <w:tcW w:w="617" w:type="dxa"/>
            <w:shd w:val="clear" w:color="auto" w:fill="auto"/>
            <w:vAlign w:val="center"/>
          </w:tcPr>
          <w:p w14:paraId="4D87BA39" w14:textId="5D05BED8" w:rsidR="005F7C3E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B000096" w14:textId="6056B47C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Indywidualny mentoring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A235933" w14:textId="7956D91A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29.06.2025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921EA25" w14:textId="13D3B568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17" w:type="dxa"/>
            <w:shd w:val="clear" w:color="auto" w:fill="auto"/>
          </w:tcPr>
          <w:p w14:paraId="65206794" w14:textId="3BE30D1B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 w:rsidRPr="00912EF2">
              <w:rPr>
                <w:rFonts w:cs="Arial"/>
                <w:sz w:val="20"/>
                <w:szCs w:val="20"/>
              </w:rPr>
              <w:t>Ul. Długa 12, Chojnice</w:t>
            </w:r>
          </w:p>
        </w:tc>
        <w:tc>
          <w:tcPr>
            <w:tcW w:w="1557" w:type="dxa"/>
            <w:shd w:val="clear" w:color="auto" w:fill="auto"/>
          </w:tcPr>
          <w:p w14:paraId="27328650" w14:textId="107A92BD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5773F7" w14:textId="4F0D8E9D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E08C0D2" w14:textId="2402B703" w:rsidR="005F7C3E" w:rsidRPr="00684BBA" w:rsidRDefault="005F7C3E" w:rsidP="005F7C3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</w:tbl>
    <w:p w14:paraId="7358A503" w14:textId="79F166E6" w:rsidR="000241E9" w:rsidRPr="00D639A4" w:rsidRDefault="000241E9" w:rsidP="006E478A">
      <w:pPr>
        <w:tabs>
          <w:tab w:val="left" w:pos="2370"/>
        </w:tabs>
      </w:pPr>
      <w:bookmarkStart w:id="0" w:name="_GoBack"/>
      <w:bookmarkEnd w:id="0"/>
    </w:p>
    <w:sectPr w:rsidR="000241E9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F26BB8" w:rsidRDefault="00F26BB8">
      <w:r>
        <w:separator/>
      </w:r>
    </w:p>
  </w:endnote>
  <w:endnote w:type="continuationSeparator" w:id="0">
    <w:p w14:paraId="7E6C4829" w14:textId="77777777" w:rsidR="00F26BB8" w:rsidRDefault="00F2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F26BB8" w:rsidRPr="00124D4A" w:rsidRDefault="00F26BB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F26BB8" w:rsidRDefault="00F26BB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F26BB8" w:rsidRPr="00B01F08" w:rsidRDefault="00F26BB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F26BB8" w:rsidRDefault="00F26BB8">
      <w:r>
        <w:separator/>
      </w:r>
    </w:p>
  </w:footnote>
  <w:footnote w:type="continuationSeparator" w:id="0">
    <w:p w14:paraId="60A779B4" w14:textId="77777777" w:rsidR="00F26BB8" w:rsidRDefault="00F26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26BB8" w:rsidRDefault="00F26BB8" w:rsidP="009A4ACC">
    <w:pPr>
      <w:pStyle w:val="Nagwek"/>
      <w:ind w:left="-1134"/>
    </w:pPr>
  </w:p>
  <w:p w14:paraId="74BC3CAA" w14:textId="77777777" w:rsidR="00F26BB8" w:rsidRDefault="00F26BB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F26BB8" w:rsidRDefault="00F26BB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F26BB8" w:rsidRDefault="00F26BB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43E8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4F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1B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05A61"/>
    <w:multiLevelType w:val="hybridMultilevel"/>
    <w:tmpl w:val="EBE43698"/>
    <w:lvl w:ilvl="0" w:tplc="EABE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33F7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80C19"/>
    <w:multiLevelType w:val="hybridMultilevel"/>
    <w:tmpl w:val="43C68228"/>
    <w:lvl w:ilvl="0" w:tplc="F508B9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15D71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1342A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622B6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64343"/>
    <w:multiLevelType w:val="hybridMultilevel"/>
    <w:tmpl w:val="5F14FC5A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E20BB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A0B2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2380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731B9"/>
    <w:multiLevelType w:val="hybridMultilevel"/>
    <w:tmpl w:val="423EB98A"/>
    <w:lvl w:ilvl="0" w:tplc="0415000F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414B1"/>
    <w:multiLevelType w:val="hybridMultilevel"/>
    <w:tmpl w:val="F4FAC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9626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472C0"/>
    <w:multiLevelType w:val="hybridMultilevel"/>
    <w:tmpl w:val="E030361C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B4C4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63F7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71A07"/>
    <w:multiLevelType w:val="hybridMultilevel"/>
    <w:tmpl w:val="423EB98A"/>
    <w:lvl w:ilvl="0" w:tplc="0415000F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55903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F2733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44B9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5401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B42B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53C79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77297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326258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219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D7831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C699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7457D0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E2B96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457EB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C501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438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73E2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F7D7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35C0A"/>
    <w:multiLevelType w:val="multilevel"/>
    <w:tmpl w:val="428E9EAC"/>
    <w:numStyleLink w:val="Lista1"/>
  </w:abstractNum>
  <w:num w:numId="1">
    <w:abstractNumId w:val="35"/>
  </w:num>
  <w:num w:numId="2">
    <w:abstractNumId w:val="45"/>
  </w:num>
  <w:num w:numId="3">
    <w:abstractNumId w:val="37"/>
  </w:num>
  <w:num w:numId="4">
    <w:abstractNumId w:val="2"/>
  </w:num>
  <w:num w:numId="5">
    <w:abstractNumId w:val="43"/>
  </w:num>
  <w:num w:numId="6">
    <w:abstractNumId w:val="7"/>
  </w:num>
  <w:num w:numId="7">
    <w:abstractNumId w:val="30"/>
  </w:num>
  <w:num w:numId="8">
    <w:abstractNumId w:val="29"/>
  </w:num>
  <w:num w:numId="9">
    <w:abstractNumId w:val="16"/>
  </w:num>
  <w:num w:numId="10">
    <w:abstractNumId w:val="11"/>
  </w:num>
  <w:num w:numId="11">
    <w:abstractNumId w:val="4"/>
  </w:num>
  <w:num w:numId="12">
    <w:abstractNumId w:val="6"/>
  </w:num>
  <w:num w:numId="13">
    <w:abstractNumId w:val="31"/>
  </w:num>
  <w:num w:numId="14">
    <w:abstractNumId w:val="39"/>
  </w:num>
  <w:num w:numId="15">
    <w:abstractNumId w:val="26"/>
  </w:num>
  <w:num w:numId="16">
    <w:abstractNumId w:val="40"/>
  </w:num>
  <w:num w:numId="17">
    <w:abstractNumId w:val="3"/>
  </w:num>
  <w:num w:numId="18">
    <w:abstractNumId w:val="14"/>
  </w:num>
  <w:num w:numId="19">
    <w:abstractNumId w:val="12"/>
  </w:num>
  <w:num w:numId="20">
    <w:abstractNumId w:val="44"/>
  </w:num>
  <w:num w:numId="21">
    <w:abstractNumId w:val="28"/>
  </w:num>
  <w:num w:numId="22">
    <w:abstractNumId w:val="20"/>
  </w:num>
  <w:num w:numId="23">
    <w:abstractNumId w:val="25"/>
  </w:num>
  <w:num w:numId="24">
    <w:abstractNumId w:val="24"/>
  </w:num>
  <w:num w:numId="25">
    <w:abstractNumId w:val="15"/>
  </w:num>
  <w:num w:numId="26">
    <w:abstractNumId w:val="10"/>
  </w:num>
  <w:num w:numId="27">
    <w:abstractNumId w:val="34"/>
  </w:num>
  <w:num w:numId="28">
    <w:abstractNumId w:val="32"/>
  </w:num>
  <w:num w:numId="29">
    <w:abstractNumId w:val="36"/>
  </w:num>
  <w:num w:numId="30">
    <w:abstractNumId w:val="33"/>
  </w:num>
  <w:num w:numId="31">
    <w:abstractNumId w:val="17"/>
  </w:num>
  <w:num w:numId="32">
    <w:abstractNumId w:val="23"/>
  </w:num>
  <w:num w:numId="33">
    <w:abstractNumId w:val="1"/>
  </w:num>
  <w:num w:numId="34">
    <w:abstractNumId w:val="42"/>
  </w:num>
  <w:num w:numId="35">
    <w:abstractNumId w:val="19"/>
  </w:num>
  <w:num w:numId="36">
    <w:abstractNumId w:val="41"/>
  </w:num>
  <w:num w:numId="37">
    <w:abstractNumId w:val="13"/>
  </w:num>
  <w:num w:numId="38">
    <w:abstractNumId w:val="0"/>
  </w:num>
  <w:num w:numId="39">
    <w:abstractNumId w:val="21"/>
  </w:num>
  <w:num w:numId="40">
    <w:abstractNumId w:val="22"/>
  </w:num>
  <w:num w:numId="41">
    <w:abstractNumId w:val="5"/>
  </w:num>
  <w:num w:numId="42">
    <w:abstractNumId w:val="9"/>
  </w:num>
  <w:num w:numId="43">
    <w:abstractNumId w:val="38"/>
  </w:num>
  <w:num w:numId="44">
    <w:abstractNumId w:val="27"/>
  </w:num>
  <w:num w:numId="45">
    <w:abstractNumId w:val="18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1140"/>
    <w:rsid w:val="000174EA"/>
    <w:rsid w:val="000241E9"/>
    <w:rsid w:val="0003098C"/>
    <w:rsid w:val="000364DF"/>
    <w:rsid w:val="000449BE"/>
    <w:rsid w:val="00046B9B"/>
    <w:rsid w:val="00061F20"/>
    <w:rsid w:val="00077BB3"/>
    <w:rsid w:val="00080D83"/>
    <w:rsid w:val="000829EF"/>
    <w:rsid w:val="00086138"/>
    <w:rsid w:val="0008734A"/>
    <w:rsid w:val="00087576"/>
    <w:rsid w:val="00091734"/>
    <w:rsid w:val="000A3836"/>
    <w:rsid w:val="000A457B"/>
    <w:rsid w:val="000B2C5F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570B5"/>
    <w:rsid w:val="00162A57"/>
    <w:rsid w:val="0016307A"/>
    <w:rsid w:val="001858B6"/>
    <w:rsid w:val="00196356"/>
    <w:rsid w:val="001A02A1"/>
    <w:rsid w:val="001A1D68"/>
    <w:rsid w:val="001A3D33"/>
    <w:rsid w:val="001B210F"/>
    <w:rsid w:val="001D059A"/>
    <w:rsid w:val="001E2223"/>
    <w:rsid w:val="001E61C5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875C8"/>
    <w:rsid w:val="002918E3"/>
    <w:rsid w:val="002A1D7C"/>
    <w:rsid w:val="002C6347"/>
    <w:rsid w:val="002E540B"/>
    <w:rsid w:val="002F2AE1"/>
    <w:rsid w:val="00311D85"/>
    <w:rsid w:val="00315901"/>
    <w:rsid w:val="00320AAC"/>
    <w:rsid w:val="00321ECF"/>
    <w:rsid w:val="00325198"/>
    <w:rsid w:val="00326416"/>
    <w:rsid w:val="0033179D"/>
    <w:rsid w:val="003323D1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30D76"/>
    <w:rsid w:val="00442B91"/>
    <w:rsid w:val="004430F4"/>
    <w:rsid w:val="0046071B"/>
    <w:rsid w:val="00464281"/>
    <w:rsid w:val="00466E80"/>
    <w:rsid w:val="00475975"/>
    <w:rsid w:val="00480D6A"/>
    <w:rsid w:val="0048356A"/>
    <w:rsid w:val="00492BD3"/>
    <w:rsid w:val="004B1372"/>
    <w:rsid w:val="004B38AD"/>
    <w:rsid w:val="004B4BC1"/>
    <w:rsid w:val="004B70BD"/>
    <w:rsid w:val="004C303B"/>
    <w:rsid w:val="004C4C84"/>
    <w:rsid w:val="004C68E6"/>
    <w:rsid w:val="004D6317"/>
    <w:rsid w:val="004E330F"/>
    <w:rsid w:val="004F2F83"/>
    <w:rsid w:val="004F6B08"/>
    <w:rsid w:val="00506651"/>
    <w:rsid w:val="005109A2"/>
    <w:rsid w:val="0052111D"/>
    <w:rsid w:val="00521389"/>
    <w:rsid w:val="005310EF"/>
    <w:rsid w:val="00543857"/>
    <w:rsid w:val="00544956"/>
    <w:rsid w:val="00556687"/>
    <w:rsid w:val="005679F1"/>
    <w:rsid w:val="00575D02"/>
    <w:rsid w:val="005760A9"/>
    <w:rsid w:val="00582AFF"/>
    <w:rsid w:val="00590240"/>
    <w:rsid w:val="00594464"/>
    <w:rsid w:val="005A4B75"/>
    <w:rsid w:val="005B0144"/>
    <w:rsid w:val="005B6AD4"/>
    <w:rsid w:val="005E3BD2"/>
    <w:rsid w:val="005E66FC"/>
    <w:rsid w:val="005F7C3E"/>
    <w:rsid w:val="00604D9F"/>
    <w:rsid w:val="006110BE"/>
    <w:rsid w:val="0061767F"/>
    <w:rsid w:val="00622781"/>
    <w:rsid w:val="006261B8"/>
    <w:rsid w:val="0064017E"/>
    <w:rsid w:val="00640BFF"/>
    <w:rsid w:val="0066032A"/>
    <w:rsid w:val="00662D90"/>
    <w:rsid w:val="00665A91"/>
    <w:rsid w:val="00684BBA"/>
    <w:rsid w:val="0069621B"/>
    <w:rsid w:val="006A007F"/>
    <w:rsid w:val="006A6F6C"/>
    <w:rsid w:val="006B4267"/>
    <w:rsid w:val="006C581E"/>
    <w:rsid w:val="006E478A"/>
    <w:rsid w:val="006F0C63"/>
    <w:rsid w:val="006F209E"/>
    <w:rsid w:val="00701B4A"/>
    <w:rsid w:val="00711116"/>
    <w:rsid w:val="00711461"/>
    <w:rsid w:val="007124CE"/>
    <w:rsid w:val="0071794B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B14AA"/>
    <w:rsid w:val="007B2500"/>
    <w:rsid w:val="007B5688"/>
    <w:rsid w:val="007C2B4B"/>
    <w:rsid w:val="007C4B4C"/>
    <w:rsid w:val="007D49AA"/>
    <w:rsid w:val="007D61D6"/>
    <w:rsid w:val="007E1B19"/>
    <w:rsid w:val="007E26A0"/>
    <w:rsid w:val="007F3623"/>
    <w:rsid w:val="007F39D8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3FE1"/>
    <w:rsid w:val="008945D9"/>
    <w:rsid w:val="008C52E2"/>
    <w:rsid w:val="008C77E1"/>
    <w:rsid w:val="008E232C"/>
    <w:rsid w:val="008E24D8"/>
    <w:rsid w:val="009150A9"/>
    <w:rsid w:val="009168DB"/>
    <w:rsid w:val="00967B58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59B4"/>
    <w:rsid w:val="00A27F01"/>
    <w:rsid w:val="00A40DD3"/>
    <w:rsid w:val="00A41E67"/>
    <w:rsid w:val="00A45259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0D24"/>
    <w:rsid w:val="00B16E8F"/>
    <w:rsid w:val="00B2442F"/>
    <w:rsid w:val="00B30401"/>
    <w:rsid w:val="00B5746B"/>
    <w:rsid w:val="00B662E6"/>
    <w:rsid w:val="00B6637D"/>
    <w:rsid w:val="00B869EC"/>
    <w:rsid w:val="00BA7158"/>
    <w:rsid w:val="00BB1E9F"/>
    <w:rsid w:val="00BB4526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C04956"/>
    <w:rsid w:val="00C11C20"/>
    <w:rsid w:val="00C12E28"/>
    <w:rsid w:val="00C176A9"/>
    <w:rsid w:val="00C21CC6"/>
    <w:rsid w:val="00C245F0"/>
    <w:rsid w:val="00C268A0"/>
    <w:rsid w:val="00C27613"/>
    <w:rsid w:val="00C27A42"/>
    <w:rsid w:val="00C33F72"/>
    <w:rsid w:val="00C377A0"/>
    <w:rsid w:val="00C47B64"/>
    <w:rsid w:val="00C55FB5"/>
    <w:rsid w:val="00C57BB1"/>
    <w:rsid w:val="00C62C24"/>
    <w:rsid w:val="00C635B6"/>
    <w:rsid w:val="00C8100D"/>
    <w:rsid w:val="00C82D53"/>
    <w:rsid w:val="00CA5CBD"/>
    <w:rsid w:val="00CC29D4"/>
    <w:rsid w:val="00CC58FC"/>
    <w:rsid w:val="00CE005B"/>
    <w:rsid w:val="00CF5805"/>
    <w:rsid w:val="00D0361A"/>
    <w:rsid w:val="00D1101D"/>
    <w:rsid w:val="00D1150B"/>
    <w:rsid w:val="00D139E7"/>
    <w:rsid w:val="00D26360"/>
    <w:rsid w:val="00D3085A"/>
    <w:rsid w:val="00D30ADD"/>
    <w:rsid w:val="00D37362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3B23"/>
    <w:rsid w:val="00DC4C15"/>
    <w:rsid w:val="00DC5F9E"/>
    <w:rsid w:val="00DC733E"/>
    <w:rsid w:val="00DD00AB"/>
    <w:rsid w:val="00DE18B1"/>
    <w:rsid w:val="00DE5229"/>
    <w:rsid w:val="00DE661E"/>
    <w:rsid w:val="00DF57BE"/>
    <w:rsid w:val="00E06500"/>
    <w:rsid w:val="00E10C9A"/>
    <w:rsid w:val="00E2324E"/>
    <w:rsid w:val="00E35CD5"/>
    <w:rsid w:val="00E539C6"/>
    <w:rsid w:val="00E57060"/>
    <w:rsid w:val="00E81ADD"/>
    <w:rsid w:val="00E87616"/>
    <w:rsid w:val="00E87E54"/>
    <w:rsid w:val="00EA5C16"/>
    <w:rsid w:val="00ED781A"/>
    <w:rsid w:val="00ED7E80"/>
    <w:rsid w:val="00EF000D"/>
    <w:rsid w:val="00F22BD4"/>
    <w:rsid w:val="00F23DD4"/>
    <w:rsid w:val="00F26BB8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2471"/>
    <w:rsid w:val="00F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  <w14:docId w14:val="02EB855C"/>
  <w15:chartTrackingRefBased/>
  <w15:docId w15:val="{0EF6B2C1-3DD9-4ADB-A8F0-0C308AA7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3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E1915E8-D18A-4EAE-A127-6CAB3396E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23</TotalTime>
  <Pages>13</Pages>
  <Words>2258</Words>
  <Characters>15041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8</cp:revision>
  <cp:lastPrinted>2024-12-13T09:32:00Z</cp:lastPrinted>
  <dcterms:created xsi:type="dcterms:W3CDTF">2025-02-18T14:20:00Z</dcterms:created>
  <dcterms:modified xsi:type="dcterms:W3CDTF">2025-06-26T12:58:00Z</dcterms:modified>
</cp:coreProperties>
</file>