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CA9C69C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D7E80">
        <w:rPr>
          <w:rFonts w:cs="Arial"/>
          <w:b/>
          <w:color w:val="000000" w:themeColor="text1"/>
        </w:rPr>
        <w:t>1.11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85"/>
        <w:gridCol w:w="4808"/>
        <w:gridCol w:w="1417"/>
        <w:gridCol w:w="1562"/>
        <w:gridCol w:w="1561"/>
        <w:gridCol w:w="1558"/>
        <w:gridCol w:w="1700"/>
        <w:gridCol w:w="2355"/>
      </w:tblGrid>
      <w:tr w:rsidR="00B94BB7" w:rsidRPr="0056200E" w14:paraId="6175B3C3" w14:textId="77777777" w:rsidTr="0056200E">
        <w:trPr>
          <w:trHeight w:val="572"/>
        </w:trPr>
        <w:tc>
          <w:tcPr>
            <w:tcW w:w="58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4808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Rodzaj formy wsparcia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Data wsparcia</w:t>
            </w:r>
          </w:p>
          <w:p w14:paraId="72663268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562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Godziny realizacji wsparcia 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Miejsce realizacji wsparcia (dokładny adres)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Nazwa wykonawcy wsparcia (pole wskazane lecz nie wymagane)</w:t>
            </w: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Liczba uczestników (pole wskazane lecz nie wymagane)</w:t>
            </w:r>
          </w:p>
        </w:tc>
        <w:tc>
          <w:tcPr>
            <w:tcW w:w="2355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Uwagi</w:t>
            </w:r>
          </w:p>
        </w:tc>
      </w:tr>
      <w:tr w:rsidR="00B94BB7" w:rsidRPr="0056200E" w14:paraId="0109324D" w14:textId="77777777" w:rsidTr="0056200E">
        <w:tc>
          <w:tcPr>
            <w:tcW w:w="585" w:type="dxa"/>
            <w:vAlign w:val="center"/>
          </w:tcPr>
          <w:p w14:paraId="7B7E2451" w14:textId="74589C07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808" w:type="dxa"/>
            <w:vAlign w:val="center"/>
          </w:tcPr>
          <w:p w14:paraId="31442785" w14:textId="0666A3F5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EACE8F8" w14:textId="369F8896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6A7228CA" w14:textId="5AD8F19B" w:rsidR="001A1D68" w:rsidRPr="0056200E" w:rsidRDefault="001A1D68" w:rsidP="0056200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3893BE27" w14:textId="38C93C52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16F29FCF" w14:textId="167BF699" w:rsidR="001A1D68" w:rsidRPr="0056200E" w:rsidRDefault="00F97753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4E9802B" w14:textId="2562365E" w:rsidR="001A1D68" w:rsidRPr="0056200E" w:rsidRDefault="00F97753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E6E5C3" w14:textId="2546F690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16F3CB2" w14:textId="77777777" w:rsidTr="0056200E">
        <w:tc>
          <w:tcPr>
            <w:tcW w:w="585" w:type="dxa"/>
            <w:vAlign w:val="center"/>
          </w:tcPr>
          <w:p w14:paraId="58DB59E3" w14:textId="536A26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808" w:type="dxa"/>
            <w:vAlign w:val="center"/>
          </w:tcPr>
          <w:p w14:paraId="72142FDB" w14:textId="243295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0B7CDA6D" w14:textId="73CB0AF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FD4306F" w14:textId="2F7CB48C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1A52EBF1" w14:textId="435D51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A323950" w14:textId="5847B9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3CDBE2D" w14:textId="5B1A5D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705B7F6" w14:textId="3385EA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6937CF5" w14:textId="77777777" w:rsidTr="0056200E">
        <w:tc>
          <w:tcPr>
            <w:tcW w:w="585" w:type="dxa"/>
            <w:vAlign w:val="center"/>
          </w:tcPr>
          <w:p w14:paraId="53785AD2" w14:textId="372E42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808" w:type="dxa"/>
            <w:vAlign w:val="center"/>
          </w:tcPr>
          <w:p w14:paraId="4B410254" w14:textId="1B4EAE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8033AC4" w14:textId="2213FD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EF23A68" w14:textId="304C075D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3DB79361" w14:textId="6E0E76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69DC3C9" w14:textId="6E82151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D6CBDCD" w14:textId="48BF49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FBA3BC3" w14:textId="1B4633D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1394A4B" w14:textId="77777777" w:rsidTr="0056200E">
        <w:tc>
          <w:tcPr>
            <w:tcW w:w="585" w:type="dxa"/>
            <w:vAlign w:val="center"/>
          </w:tcPr>
          <w:p w14:paraId="3B17FCE5" w14:textId="636D2F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808" w:type="dxa"/>
            <w:vAlign w:val="center"/>
          </w:tcPr>
          <w:p w14:paraId="224DB3E3" w14:textId="77BA0A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9FAC503" w14:textId="20E072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464CABF" w14:textId="3469BF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69C2E63D" w14:textId="3BF146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lastRenderedPageBreak/>
              <w:t>89-620 Chojnice</w:t>
            </w:r>
          </w:p>
        </w:tc>
        <w:tc>
          <w:tcPr>
            <w:tcW w:w="1558" w:type="dxa"/>
            <w:vAlign w:val="center"/>
          </w:tcPr>
          <w:p w14:paraId="75079EBA" w14:textId="5EB418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lastRenderedPageBreak/>
              <w:t>-</w:t>
            </w:r>
          </w:p>
        </w:tc>
        <w:tc>
          <w:tcPr>
            <w:tcW w:w="1700" w:type="dxa"/>
            <w:vAlign w:val="center"/>
          </w:tcPr>
          <w:p w14:paraId="40614D57" w14:textId="08B046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FE0E189" w14:textId="4E5B5B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0B74934" w14:textId="77777777" w:rsidTr="0056200E">
        <w:tc>
          <w:tcPr>
            <w:tcW w:w="585" w:type="dxa"/>
            <w:vAlign w:val="center"/>
          </w:tcPr>
          <w:p w14:paraId="35899530" w14:textId="30A145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808" w:type="dxa"/>
            <w:vAlign w:val="center"/>
          </w:tcPr>
          <w:p w14:paraId="7A2D1B6A" w14:textId="4C7A41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2F81AE91" w14:textId="58E590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D12AA4C" w14:textId="4A585106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701BF33C" w14:textId="32178DF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B4F2587" w14:textId="3D178FD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65F9911" w14:textId="1878B68C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7FDFBE" w14:textId="1612481F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1C0A0F" w14:textId="77777777" w:rsidTr="0056200E">
        <w:tc>
          <w:tcPr>
            <w:tcW w:w="585" w:type="dxa"/>
            <w:vAlign w:val="center"/>
          </w:tcPr>
          <w:p w14:paraId="33460751" w14:textId="6825F9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808" w:type="dxa"/>
            <w:vAlign w:val="center"/>
          </w:tcPr>
          <w:p w14:paraId="209374B6" w14:textId="51B0D79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53F12C21" w14:textId="7369DD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6636C8CD" w14:textId="3596880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5EC24001" w14:textId="4CAE5BBA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D1E56E7" w14:textId="12F6B71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6FF8D560" w14:textId="4CD90E4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81EAE93" w14:textId="5D24693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F6542B" w14:textId="77777777" w:rsidTr="0056200E">
        <w:tc>
          <w:tcPr>
            <w:tcW w:w="585" w:type="dxa"/>
            <w:vAlign w:val="center"/>
          </w:tcPr>
          <w:p w14:paraId="2ABA8DF5" w14:textId="09406D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808" w:type="dxa"/>
            <w:vAlign w:val="center"/>
          </w:tcPr>
          <w:p w14:paraId="51E4C5CC" w14:textId="082DE5C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5084FC20" w14:textId="3F68503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8C92960" w14:textId="6A79B0B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784501DE" w14:textId="5801D95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0A65921F" w14:textId="05EC7B00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5A35519" w14:textId="537EF75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60495DF" w14:textId="74FF52B5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1A91AA0" w14:textId="77777777" w:rsidTr="0056200E">
        <w:tc>
          <w:tcPr>
            <w:tcW w:w="585" w:type="dxa"/>
            <w:vAlign w:val="center"/>
          </w:tcPr>
          <w:p w14:paraId="01ADA451" w14:textId="2BC7EF2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808" w:type="dxa"/>
            <w:vAlign w:val="center"/>
          </w:tcPr>
          <w:p w14:paraId="7D85765D" w14:textId="0323F5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041ABDCF" w14:textId="1FDA29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0F06786" w14:textId="354BC5EF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71C0316E" w14:textId="59FBD896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5353A2D" w14:textId="777CEC74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605BBDF" w14:textId="178DD86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50526A9" w14:textId="67655394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6C96F37" w14:textId="77777777" w:rsidTr="0056200E">
        <w:tc>
          <w:tcPr>
            <w:tcW w:w="585" w:type="dxa"/>
            <w:vAlign w:val="center"/>
          </w:tcPr>
          <w:p w14:paraId="2BAF1ADC" w14:textId="28B6A5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808" w:type="dxa"/>
            <w:vAlign w:val="center"/>
          </w:tcPr>
          <w:p w14:paraId="77A643C2" w14:textId="47CBE8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40826183" w14:textId="0F6472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64E3B821" w14:textId="7FACB7C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0F1BA627" w14:textId="2DB0E79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32C1E9AE" w14:textId="148E988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542E84F0" w14:textId="436F1B6E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7AEC508" w14:textId="6D3802A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57FBFB4" w14:textId="77777777" w:rsidTr="0056200E">
        <w:tc>
          <w:tcPr>
            <w:tcW w:w="585" w:type="dxa"/>
            <w:vAlign w:val="center"/>
          </w:tcPr>
          <w:p w14:paraId="18BC6A5F" w14:textId="517A51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808" w:type="dxa"/>
            <w:vAlign w:val="center"/>
          </w:tcPr>
          <w:p w14:paraId="0F498CBD" w14:textId="7D36B1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13A8FA6A" w14:textId="1B9879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549B807C" w14:textId="79A1E2AA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6C9CF5ED" w14:textId="76B1FB7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C937FFB" w14:textId="4AE224A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1A195D4" w14:textId="3A3840D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4EFDB118" w14:textId="31177FA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524D737" w14:textId="77777777" w:rsidTr="0056200E">
        <w:tc>
          <w:tcPr>
            <w:tcW w:w="585" w:type="dxa"/>
            <w:vAlign w:val="center"/>
          </w:tcPr>
          <w:p w14:paraId="4BEFC54D" w14:textId="787A55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808" w:type="dxa"/>
            <w:vAlign w:val="center"/>
          </w:tcPr>
          <w:p w14:paraId="48710B4A" w14:textId="104851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33CAFA70" w14:textId="436715F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0CF66B64" w14:textId="3FA6D3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6482807E" w14:textId="25094C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D883F35" w14:textId="3B4190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6EEDC17F" w14:textId="40D659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2251F0C" w14:textId="5CB0A2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E57559" w14:textId="77777777" w:rsidTr="0056200E">
        <w:tc>
          <w:tcPr>
            <w:tcW w:w="585" w:type="dxa"/>
            <w:vAlign w:val="center"/>
          </w:tcPr>
          <w:p w14:paraId="79189705" w14:textId="6F1FC0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4808" w:type="dxa"/>
            <w:vAlign w:val="center"/>
          </w:tcPr>
          <w:p w14:paraId="3F6692B4" w14:textId="06BBE0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5D16CED8" w14:textId="64C1C5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4F0A0AEF" w14:textId="3EFE29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4F526431" w14:textId="70D4AB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6DA7ED3" w14:textId="08BE122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7402205" w14:textId="7995CE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265EA96" w14:textId="37097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D8AAB17" w14:textId="77777777" w:rsidTr="0056200E">
        <w:tc>
          <w:tcPr>
            <w:tcW w:w="585" w:type="dxa"/>
            <w:vAlign w:val="center"/>
          </w:tcPr>
          <w:p w14:paraId="68BC057F" w14:textId="7151924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808" w:type="dxa"/>
            <w:vAlign w:val="center"/>
          </w:tcPr>
          <w:p w14:paraId="102BBC7F" w14:textId="469A1B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78EB0211" w14:textId="0A6E6C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6ABB2D46" w14:textId="55611618" w:rsidR="00F97753" w:rsidRPr="0056200E" w:rsidRDefault="00F97753" w:rsidP="00F97753">
            <w:pPr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9C4D43C" w14:textId="29B66D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F0EDAA9" w14:textId="59484D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7E76F91" w14:textId="603497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04AFF65B" w14:textId="1A4789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79FB9C" w14:textId="77777777" w:rsidTr="0056200E">
        <w:tc>
          <w:tcPr>
            <w:tcW w:w="585" w:type="dxa"/>
            <w:vAlign w:val="center"/>
          </w:tcPr>
          <w:p w14:paraId="0CF61CED" w14:textId="2B5DEE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808" w:type="dxa"/>
            <w:vAlign w:val="center"/>
          </w:tcPr>
          <w:p w14:paraId="58C07841" w14:textId="6EDAF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6AD22C61" w14:textId="051A0E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BFD6C1E" w14:textId="089970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64297D82" w14:textId="568B178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6C0D06D" w14:textId="1E01618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E08A42A" w14:textId="646CA6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8EAC6F" w14:textId="7D5244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9CB076" w14:textId="77777777" w:rsidTr="0056200E">
        <w:tc>
          <w:tcPr>
            <w:tcW w:w="585" w:type="dxa"/>
            <w:vAlign w:val="center"/>
          </w:tcPr>
          <w:p w14:paraId="4BC1F0A2" w14:textId="506780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808" w:type="dxa"/>
            <w:vAlign w:val="center"/>
          </w:tcPr>
          <w:p w14:paraId="6A39502A" w14:textId="5A0EC2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33C548E1" w14:textId="62CD66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3289AF9D" w14:textId="018E4E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6722E5A3" w14:textId="311294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0D0829E" w14:textId="482EBF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A2FD087" w14:textId="5A0634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75F7873" w14:textId="32C4C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1D22F0E" w14:textId="77777777" w:rsidTr="0056200E">
        <w:tc>
          <w:tcPr>
            <w:tcW w:w="585" w:type="dxa"/>
            <w:vAlign w:val="center"/>
          </w:tcPr>
          <w:p w14:paraId="0AB66EFC" w14:textId="3C06AB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808" w:type="dxa"/>
            <w:vAlign w:val="center"/>
          </w:tcPr>
          <w:p w14:paraId="13CC6ED3" w14:textId="78F93D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24C44DC0" w14:textId="7CE01C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9E781F7" w14:textId="4B78919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61719195" w14:textId="30E9E2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CEAEB73" w14:textId="024EA07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3B579151" w14:textId="36F7F4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96E918A" w14:textId="3F108D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076CC3A" w14:textId="77777777" w:rsidTr="0056200E">
        <w:tc>
          <w:tcPr>
            <w:tcW w:w="585" w:type="dxa"/>
            <w:vAlign w:val="center"/>
          </w:tcPr>
          <w:p w14:paraId="49A9660F" w14:textId="0B19B0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808" w:type="dxa"/>
            <w:vAlign w:val="center"/>
          </w:tcPr>
          <w:p w14:paraId="02BD2EA3" w14:textId="2BF706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2EB2C6E2" w14:textId="3CB502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B849144" w14:textId="6B76B7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47C59AEB" w14:textId="17ACFF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02D51293" w14:textId="6A8D25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33645C7" w14:textId="628F08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41FBBDD" w14:textId="6183D6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B1C2448" w14:textId="77777777" w:rsidTr="0056200E">
        <w:tc>
          <w:tcPr>
            <w:tcW w:w="585" w:type="dxa"/>
            <w:vAlign w:val="center"/>
          </w:tcPr>
          <w:p w14:paraId="088596BB" w14:textId="55F9535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808" w:type="dxa"/>
            <w:vAlign w:val="center"/>
          </w:tcPr>
          <w:p w14:paraId="07F42641" w14:textId="66E48D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3C6C466F" w14:textId="072348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20D6DA5B" w14:textId="4466FC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6D839A37" w14:textId="62C70F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CC022EB" w14:textId="72878F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20883CA" w14:textId="7C5D28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BB49DF2" w14:textId="598B0C8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E8E92F0" w14:textId="77777777" w:rsidTr="0056200E">
        <w:tc>
          <w:tcPr>
            <w:tcW w:w="585" w:type="dxa"/>
            <w:vAlign w:val="center"/>
          </w:tcPr>
          <w:p w14:paraId="621787BF" w14:textId="58FED8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808" w:type="dxa"/>
            <w:vAlign w:val="center"/>
          </w:tcPr>
          <w:p w14:paraId="3BBF97EF" w14:textId="2A9FBD0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403474BB" w14:textId="6F95EA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376EF9A8" w14:textId="6C0E20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376C8610" w14:textId="0E0720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lastRenderedPageBreak/>
              <w:t>89-620 Chojnice</w:t>
            </w:r>
          </w:p>
        </w:tc>
        <w:tc>
          <w:tcPr>
            <w:tcW w:w="1558" w:type="dxa"/>
            <w:vAlign w:val="center"/>
          </w:tcPr>
          <w:p w14:paraId="595FDA18" w14:textId="3436F17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lastRenderedPageBreak/>
              <w:t>-</w:t>
            </w:r>
          </w:p>
        </w:tc>
        <w:tc>
          <w:tcPr>
            <w:tcW w:w="1700" w:type="dxa"/>
            <w:vAlign w:val="center"/>
          </w:tcPr>
          <w:p w14:paraId="4D3EB318" w14:textId="7C9C75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9697A87" w14:textId="3BABF6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3294E5E" w14:textId="77777777" w:rsidTr="0056200E">
        <w:tc>
          <w:tcPr>
            <w:tcW w:w="585" w:type="dxa"/>
            <w:vAlign w:val="center"/>
          </w:tcPr>
          <w:p w14:paraId="1EA7F1CF" w14:textId="43CBDEF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808" w:type="dxa"/>
            <w:vAlign w:val="center"/>
          </w:tcPr>
          <w:p w14:paraId="2BF445E7" w14:textId="62832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552A6F21" w14:textId="25CFCD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57F63860" w14:textId="015139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1BDDB097" w14:textId="42798A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2CC520C" w14:textId="15C688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3744AE3" w14:textId="0ADB7D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F69A69A" w14:textId="742C3C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370B963" w14:textId="77777777" w:rsidTr="0056200E">
        <w:tc>
          <w:tcPr>
            <w:tcW w:w="585" w:type="dxa"/>
            <w:vAlign w:val="center"/>
          </w:tcPr>
          <w:p w14:paraId="22B03FB2" w14:textId="7F3542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808" w:type="dxa"/>
            <w:vAlign w:val="center"/>
          </w:tcPr>
          <w:p w14:paraId="5E885772" w14:textId="60AC2B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2F8F8AB4" w14:textId="0B9634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30C8F083" w14:textId="241837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7BF9241" w14:textId="67F9B96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B5A9815" w14:textId="3D7C2E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5D8960FA" w14:textId="2A314A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A5A40B1" w14:textId="7C43B7B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BF24533" w14:textId="77777777" w:rsidTr="0056200E">
        <w:tc>
          <w:tcPr>
            <w:tcW w:w="585" w:type="dxa"/>
            <w:vAlign w:val="center"/>
          </w:tcPr>
          <w:p w14:paraId="46850B2B" w14:textId="395779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808" w:type="dxa"/>
            <w:vAlign w:val="center"/>
          </w:tcPr>
          <w:p w14:paraId="790A425D" w14:textId="21C42F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9A0F082" w14:textId="1C6DB0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4E37757B" w14:textId="500971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40A2C9BF" w14:textId="724A8EB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0228AF7" w14:textId="16DB14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0839F2C3" w14:textId="5BC1F1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222CBD4" w14:textId="2D2DDD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F4FCBE5" w14:textId="77777777" w:rsidTr="0056200E">
        <w:tc>
          <w:tcPr>
            <w:tcW w:w="585" w:type="dxa"/>
            <w:vAlign w:val="center"/>
          </w:tcPr>
          <w:p w14:paraId="6BAD45EA" w14:textId="3EC67C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808" w:type="dxa"/>
            <w:vAlign w:val="center"/>
          </w:tcPr>
          <w:p w14:paraId="71602415" w14:textId="46BC25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1055200F" w14:textId="37121D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2CBB9E9E" w14:textId="15670EE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34C0CB98" w14:textId="2609F1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34F68E6" w14:textId="15C051D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87821DC" w14:textId="120F2E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3B7DAC0" w14:textId="2291F8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5204CDB" w14:textId="77777777" w:rsidTr="0056200E">
        <w:tc>
          <w:tcPr>
            <w:tcW w:w="585" w:type="dxa"/>
            <w:vAlign w:val="center"/>
          </w:tcPr>
          <w:p w14:paraId="6176729C" w14:textId="76B095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808" w:type="dxa"/>
            <w:vAlign w:val="center"/>
          </w:tcPr>
          <w:p w14:paraId="1817B466" w14:textId="30C21D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60706BD8" w14:textId="4D0627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53E61F8D" w14:textId="50FB6F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3E553525" w14:textId="37FA8C4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5E4ACDF" w14:textId="1AB65B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0C8DE73" w14:textId="2A2086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050AA9CA" w14:textId="38519D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F677910" w14:textId="77777777" w:rsidTr="0056200E">
        <w:tc>
          <w:tcPr>
            <w:tcW w:w="585" w:type="dxa"/>
            <w:vAlign w:val="center"/>
          </w:tcPr>
          <w:p w14:paraId="4A769E24" w14:textId="46CAC1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808" w:type="dxa"/>
            <w:vAlign w:val="center"/>
          </w:tcPr>
          <w:p w14:paraId="439D98DB" w14:textId="3CBC2A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0FFDD1DE" w14:textId="403A442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62" w:type="dxa"/>
            <w:vAlign w:val="center"/>
          </w:tcPr>
          <w:p w14:paraId="1768EFFE" w14:textId="0403F5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FCB9B8C" w14:textId="3A8C14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311B0D25" w14:textId="3B26D0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5D422A0" w14:textId="78C11A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6413A53" w14:textId="4C0E10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A36C0E5" w14:textId="77777777" w:rsidTr="0056200E">
        <w:tc>
          <w:tcPr>
            <w:tcW w:w="585" w:type="dxa"/>
            <w:vAlign w:val="center"/>
          </w:tcPr>
          <w:p w14:paraId="6F9C3EC4" w14:textId="5678F3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808" w:type="dxa"/>
            <w:vAlign w:val="center"/>
          </w:tcPr>
          <w:p w14:paraId="5820CB08" w14:textId="19C1C5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7D19C60C" w14:textId="2A2C00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62" w:type="dxa"/>
            <w:vAlign w:val="center"/>
          </w:tcPr>
          <w:p w14:paraId="60CFB9E3" w14:textId="26FA36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1C1B194D" w14:textId="2AFE08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6A65EA9" w14:textId="20371E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78A625E" w14:textId="60FCC3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2EC9C59" w14:textId="71C757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99E3160" w14:textId="77777777" w:rsidTr="0056200E">
        <w:tc>
          <w:tcPr>
            <w:tcW w:w="585" w:type="dxa"/>
            <w:vAlign w:val="center"/>
          </w:tcPr>
          <w:p w14:paraId="54E21551" w14:textId="36E3C0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808" w:type="dxa"/>
            <w:vAlign w:val="center"/>
          </w:tcPr>
          <w:p w14:paraId="0058A589" w14:textId="29AC7A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63D33BD4" w14:textId="58F0A1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02.12.2024</w:t>
            </w:r>
          </w:p>
        </w:tc>
        <w:tc>
          <w:tcPr>
            <w:tcW w:w="1562" w:type="dxa"/>
            <w:vAlign w:val="center"/>
          </w:tcPr>
          <w:p w14:paraId="39AB23A9" w14:textId="3ED0E2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6E0F6558" w14:textId="6C61E4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7583E4FB" w14:textId="5FAFE4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5FF4622D" w14:textId="21284E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3D672EE4" w14:textId="70D60F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A7EB2CD" w14:textId="76CDFA5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B1CD1FA" w14:textId="77777777" w:rsidTr="0056200E">
        <w:tc>
          <w:tcPr>
            <w:tcW w:w="585" w:type="dxa"/>
            <w:vAlign w:val="center"/>
          </w:tcPr>
          <w:p w14:paraId="49EA6E95" w14:textId="209B63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808" w:type="dxa"/>
            <w:vAlign w:val="center"/>
          </w:tcPr>
          <w:p w14:paraId="41A11A01" w14:textId="0E3AFB5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5C6F63F7" w14:textId="226E4B2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03.12.2024</w:t>
            </w:r>
          </w:p>
        </w:tc>
        <w:tc>
          <w:tcPr>
            <w:tcW w:w="1562" w:type="dxa"/>
            <w:vAlign w:val="center"/>
          </w:tcPr>
          <w:p w14:paraId="385ADF23" w14:textId="498BD7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06551172" w14:textId="02751F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112F047B" w14:textId="088AF00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53CB9017" w14:textId="5F236A1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3639F0B" w14:textId="42D210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5FD936EB" w14:textId="6D9C2C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37C32FD" w14:textId="77777777" w:rsidTr="0056200E">
        <w:tc>
          <w:tcPr>
            <w:tcW w:w="585" w:type="dxa"/>
            <w:vAlign w:val="center"/>
          </w:tcPr>
          <w:p w14:paraId="6FA60548" w14:textId="32A205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808" w:type="dxa"/>
            <w:vAlign w:val="center"/>
          </w:tcPr>
          <w:p w14:paraId="4F2580C2" w14:textId="1EEB4E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6CC97801" w14:textId="7C4544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04.12.2024</w:t>
            </w:r>
          </w:p>
        </w:tc>
        <w:tc>
          <w:tcPr>
            <w:tcW w:w="1562" w:type="dxa"/>
            <w:vAlign w:val="center"/>
          </w:tcPr>
          <w:p w14:paraId="080D9CED" w14:textId="14CE70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6AA9B93C" w14:textId="623AFF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0D49EC91" w14:textId="0C342B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6805408E" w14:textId="352F08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C8A652C" w14:textId="2198BD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54581DCD" w14:textId="22F5272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4F69004" w14:textId="77777777" w:rsidTr="0056200E">
        <w:tc>
          <w:tcPr>
            <w:tcW w:w="585" w:type="dxa"/>
            <w:vAlign w:val="center"/>
          </w:tcPr>
          <w:p w14:paraId="10808B1B" w14:textId="5A530E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808" w:type="dxa"/>
            <w:vAlign w:val="center"/>
          </w:tcPr>
          <w:p w14:paraId="2E653D9D" w14:textId="4AA3F3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7CF9695A" w14:textId="085FB5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05.12.2024</w:t>
            </w:r>
          </w:p>
        </w:tc>
        <w:tc>
          <w:tcPr>
            <w:tcW w:w="1562" w:type="dxa"/>
            <w:vAlign w:val="center"/>
          </w:tcPr>
          <w:p w14:paraId="074BA02E" w14:textId="4EC915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486A661F" w14:textId="0C599A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7B4CA933" w14:textId="34DC933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4703F4F9" w14:textId="584CD5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DD9E093" w14:textId="17DF09B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A896BBA" w14:textId="71A20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C6F5F1D" w14:textId="77777777" w:rsidTr="0056200E">
        <w:tc>
          <w:tcPr>
            <w:tcW w:w="585" w:type="dxa"/>
            <w:vAlign w:val="center"/>
          </w:tcPr>
          <w:p w14:paraId="09184F01" w14:textId="137778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808" w:type="dxa"/>
            <w:vAlign w:val="center"/>
          </w:tcPr>
          <w:p w14:paraId="049B8400" w14:textId="63B6B4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5D23B509" w14:textId="5AB8A7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06.12.2024</w:t>
            </w:r>
          </w:p>
        </w:tc>
        <w:tc>
          <w:tcPr>
            <w:tcW w:w="1562" w:type="dxa"/>
            <w:vAlign w:val="center"/>
          </w:tcPr>
          <w:p w14:paraId="3DE50D96" w14:textId="1343F0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0D09A584" w14:textId="647FB2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1746FBE0" w14:textId="461F73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193985B0" w14:textId="7C0E3D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ECA6516" w14:textId="1F27D6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4594E704" w14:textId="01257F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35AF15E" w14:textId="77777777" w:rsidTr="0056200E">
        <w:tc>
          <w:tcPr>
            <w:tcW w:w="585" w:type="dxa"/>
            <w:shd w:val="clear" w:color="auto" w:fill="auto"/>
            <w:vAlign w:val="center"/>
          </w:tcPr>
          <w:p w14:paraId="6B78B625" w14:textId="12C48C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0F08E00" w14:textId="7341EC6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84407B" w14:textId="78F7DD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07.12.2024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7AAAE83" w14:textId="30641A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971C66" w14:textId="11F311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59F5ACEF" w14:textId="7B297C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0F82265" w14:textId="37D2F0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4C40CE" w14:textId="5FCD33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A5ED696" w14:textId="518E5A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1BBDFC7" w14:textId="77777777" w:rsidTr="0056200E">
        <w:tc>
          <w:tcPr>
            <w:tcW w:w="585" w:type="dxa"/>
            <w:shd w:val="clear" w:color="auto" w:fill="auto"/>
            <w:vAlign w:val="center"/>
          </w:tcPr>
          <w:p w14:paraId="5B27FE7A" w14:textId="193F10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85A77BF" w14:textId="170F79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1B0A3AB" w14:textId="0547C6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083A352" w14:textId="3D5B63F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443D6F8" w14:textId="34FF32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51D7694" w14:textId="299AA5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65AD3EC" w14:textId="7932A6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80DB81" w14:textId="4849FE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B71A460" w14:textId="22CFC69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C916095" w14:textId="77777777" w:rsidTr="0056200E">
        <w:tc>
          <w:tcPr>
            <w:tcW w:w="585" w:type="dxa"/>
            <w:shd w:val="clear" w:color="auto" w:fill="auto"/>
            <w:vAlign w:val="center"/>
          </w:tcPr>
          <w:p w14:paraId="0F849429" w14:textId="236F40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C34AB94" w14:textId="1C7A11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BA73FEE" w14:textId="2E95F0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A4C6E59" w14:textId="000DFF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CD77914" w14:textId="3D518A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131FA7E" w14:textId="314CBE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563630D" w14:textId="44C9F0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DBDB2B" w14:textId="49D148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D73BFCA" w14:textId="4607E9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4578AF0" w14:textId="77777777" w:rsidTr="0056200E">
        <w:tc>
          <w:tcPr>
            <w:tcW w:w="585" w:type="dxa"/>
            <w:shd w:val="clear" w:color="auto" w:fill="auto"/>
            <w:vAlign w:val="center"/>
          </w:tcPr>
          <w:p w14:paraId="6032FBF2" w14:textId="7E0824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EF863DF" w14:textId="71A474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A1C21DA" w14:textId="493774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44B78BE" w14:textId="065F7B3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0A5DFC0" w14:textId="7C2F0F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E63F4FA" w14:textId="36859B9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BA0080" w14:textId="38BC4E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B1F4A2" w14:textId="7F5D3E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B02C54A" w14:textId="5ECD43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3930565" w14:textId="77777777" w:rsidTr="0056200E">
        <w:tc>
          <w:tcPr>
            <w:tcW w:w="585" w:type="dxa"/>
            <w:shd w:val="clear" w:color="auto" w:fill="auto"/>
            <w:vAlign w:val="center"/>
          </w:tcPr>
          <w:p w14:paraId="6D79F7F8" w14:textId="196BB4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B2ADCAD" w14:textId="357CA7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660D528" w14:textId="6F7F25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BDE2032" w14:textId="1F2F70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EAFF88E" w14:textId="3484E1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385EEA3" w14:textId="7FDF38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420C033" w14:textId="78F959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7A4E54" w14:textId="3CE372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A1BB245" w14:textId="197772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E8EE243" w14:textId="77777777" w:rsidTr="0056200E">
        <w:tc>
          <w:tcPr>
            <w:tcW w:w="585" w:type="dxa"/>
            <w:shd w:val="clear" w:color="auto" w:fill="auto"/>
            <w:vAlign w:val="center"/>
          </w:tcPr>
          <w:p w14:paraId="3D134844" w14:textId="540813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7C82189" w14:textId="6D5E7F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3BB4D86" w14:textId="7BC32F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399F5D6" w14:textId="52BA0A7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18B3DB1" w14:textId="68B9C9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478B249" w14:textId="45CA8F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5C866A" w14:textId="32D39B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9D7FEE" w14:textId="4616700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4184C3" w14:textId="7F674E4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2FBBC9" w14:textId="77777777" w:rsidTr="0056200E">
        <w:tc>
          <w:tcPr>
            <w:tcW w:w="585" w:type="dxa"/>
            <w:shd w:val="clear" w:color="auto" w:fill="auto"/>
            <w:vAlign w:val="center"/>
          </w:tcPr>
          <w:p w14:paraId="392F185A" w14:textId="54EC92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EC60DC9" w14:textId="46C456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0BB0BB" w14:textId="17E57F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87F889" w14:textId="0D79E9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6F8F060" w14:textId="3A71F6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1566A53" w14:textId="172A348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39C1BA" w14:textId="546525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C9D2AA" w14:textId="526DEA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6A39248" w14:textId="0933601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6E5A9A9" w14:textId="77777777" w:rsidTr="0056200E">
        <w:tc>
          <w:tcPr>
            <w:tcW w:w="585" w:type="dxa"/>
            <w:shd w:val="clear" w:color="auto" w:fill="auto"/>
            <w:vAlign w:val="center"/>
          </w:tcPr>
          <w:p w14:paraId="1E43C984" w14:textId="12B9B8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99688F9" w14:textId="752D03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117EE5" w14:textId="484B41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3DC0C7" w14:textId="2210A9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92D9B25" w14:textId="410D4F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51964DD" w14:textId="75A5C9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A3F5292" w14:textId="37413CB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4F6E2C" w14:textId="3EFC6F7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4428499" w14:textId="4E00D5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513A26C" w14:textId="77777777" w:rsidTr="0056200E">
        <w:tc>
          <w:tcPr>
            <w:tcW w:w="585" w:type="dxa"/>
            <w:shd w:val="clear" w:color="auto" w:fill="auto"/>
            <w:vAlign w:val="center"/>
          </w:tcPr>
          <w:p w14:paraId="63AAAE8E" w14:textId="79E46E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5F768A9" w14:textId="5AFA9E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76E487" w14:textId="3EA477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29CD4F" w14:textId="147C53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4325B19" w14:textId="36A7238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1B6275D" w14:textId="4ADDBA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411088D" w14:textId="5B54123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820D78" w14:textId="2BFDC45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44BA55D" w14:textId="57A0A31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AC3A76" w14:textId="77777777" w:rsidTr="0056200E">
        <w:tc>
          <w:tcPr>
            <w:tcW w:w="585" w:type="dxa"/>
            <w:shd w:val="clear" w:color="auto" w:fill="auto"/>
            <w:vAlign w:val="center"/>
          </w:tcPr>
          <w:p w14:paraId="6D4AE791" w14:textId="4B5F0E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DA299D0" w14:textId="5BA0D8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F3AF62" w14:textId="0DA355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9C0EF4" w14:textId="0095081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748BA69" w14:textId="450A7F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9F68401" w14:textId="7C2415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32DA48" w14:textId="7FADA0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ECAD4F" w14:textId="38D0A0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C18F89" w14:textId="36F35B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7961F3D" w14:textId="77777777" w:rsidTr="0056200E">
        <w:tc>
          <w:tcPr>
            <w:tcW w:w="585" w:type="dxa"/>
            <w:shd w:val="clear" w:color="auto" w:fill="auto"/>
            <w:vAlign w:val="center"/>
          </w:tcPr>
          <w:p w14:paraId="7A4B9260" w14:textId="18AC5D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03B57DF" w14:textId="19671F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FA6EE89" w14:textId="76B709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219E686" w14:textId="5E73AF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69FF64" w14:textId="3EBCF3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AD539C" w14:textId="70774E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26D529B" w14:textId="1F0483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06C101" w14:textId="1B4F98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926FBC9" w14:textId="5372B2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0E13D5A" w14:textId="77777777" w:rsidTr="0056200E">
        <w:tc>
          <w:tcPr>
            <w:tcW w:w="585" w:type="dxa"/>
            <w:shd w:val="clear" w:color="auto" w:fill="auto"/>
            <w:vAlign w:val="center"/>
          </w:tcPr>
          <w:p w14:paraId="55396377" w14:textId="279371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A9B343" w14:textId="423DF4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A4EBB74" w14:textId="1CCDF3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7A07C4" w14:textId="2D7C9A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BFE4287" w14:textId="71CAEB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988ADA3" w14:textId="544B0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7A3257" w14:textId="432127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E9EB34" w14:textId="621875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DF0FB30" w14:textId="095331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999888B" w14:textId="77777777" w:rsidTr="0056200E">
        <w:tc>
          <w:tcPr>
            <w:tcW w:w="585" w:type="dxa"/>
            <w:shd w:val="clear" w:color="auto" w:fill="auto"/>
            <w:vAlign w:val="center"/>
          </w:tcPr>
          <w:p w14:paraId="5BFB6229" w14:textId="5E79BE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5F1AF23" w14:textId="045F8D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3D8BAC4" w14:textId="33F9E7C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81BE02" w14:textId="767BB1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C815D0D" w14:textId="10B0F7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8630D2C" w14:textId="69DBA1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AFD1E89" w14:textId="314637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894788" w14:textId="5A0ED5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C8A1D7A" w14:textId="1749DA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A7BB3C" w14:textId="77777777" w:rsidTr="0056200E">
        <w:tc>
          <w:tcPr>
            <w:tcW w:w="585" w:type="dxa"/>
            <w:shd w:val="clear" w:color="auto" w:fill="auto"/>
            <w:vAlign w:val="center"/>
          </w:tcPr>
          <w:p w14:paraId="02181152" w14:textId="7F956A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5D1B94" w14:textId="4F2F71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EF7DDBA" w14:textId="1D6436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601F4C6" w14:textId="025B14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9E2B185" w14:textId="700F365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4181F5A" w14:textId="78C0F4C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77AE37" w14:textId="60D9C1D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634ABF" w14:textId="13C392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A376844" w14:textId="3F8EA1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F5918AF" w14:textId="77777777" w:rsidTr="0056200E">
        <w:tc>
          <w:tcPr>
            <w:tcW w:w="585" w:type="dxa"/>
            <w:shd w:val="clear" w:color="auto" w:fill="auto"/>
            <w:vAlign w:val="center"/>
          </w:tcPr>
          <w:p w14:paraId="0B7D593C" w14:textId="22201D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2D4FEEE" w14:textId="192FE3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044C9C7" w14:textId="78D009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9FD9E8E" w14:textId="45F395B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9B04D87" w14:textId="12A50D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1B85718" w14:textId="0B9B10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7F225AE" w14:textId="731CA8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9C8EFB" w14:textId="316412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425F5F2" w14:textId="4DAF7B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D74213C" w14:textId="77777777" w:rsidTr="0056200E">
        <w:tc>
          <w:tcPr>
            <w:tcW w:w="585" w:type="dxa"/>
            <w:shd w:val="clear" w:color="auto" w:fill="auto"/>
            <w:vAlign w:val="center"/>
          </w:tcPr>
          <w:p w14:paraId="3FC82EFF" w14:textId="4513E6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DBFD60F" w14:textId="06778E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383ED18" w14:textId="000529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72B7E12" w14:textId="683F78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DDA3DC" w14:textId="60F1F3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A9055E7" w14:textId="0FE405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E3C3ED5" w14:textId="615142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4348E5" w14:textId="526796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8505907" w14:textId="725502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BA65BE9" w14:textId="77777777" w:rsidTr="0056200E">
        <w:tc>
          <w:tcPr>
            <w:tcW w:w="585" w:type="dxa"/>
            <w:shd w:val="clear" w:color="auto" w:fill="auto"/>
            <w:vAlign w:val="center"/>
          </w:tcPr>
          <w:p w14:paraId="557EAB3A" w14:textId="279115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7BB825" w14:textId="7ADBC3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05448BE" w14:textId="176019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77910B" w14:textId="3CC197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A6F8B8" w14:textId="3D0FB3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2041BAD" w14:textId="55A08A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A69D07" w14:textId="75F542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E305F0" w14:textId="4FBC46D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C678D59" w14:textId="6A8F4AD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3BD6F03" w14:textId="77777777" w:rsidTr="0056200E">
        <w:tc>
          <w:tcPr>
            <w:tcW w:w="585" w:type="dxa"/>
            <w:shd w:val="clear" w:color="auto" w:fill="auto"/>
            <w:vAlign w:val="center"/>
          </w:tcPr>
          <w:p w14:paraId="4820C58C" w14:textId="03FB8C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C4765C6" w14:textId="5A8A43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A183592" w14:textId="5CC84F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DCBF74F" w14:textId="76A6B8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AE3B5AE" w14:textId="1E6350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4DB604D" w14:textId="5CBD89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F0A3234" w14:textId="2E11FF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34D2A1" w14:textId="2FD29C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68126E1" w14:textId="60F42D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3ED4FAD" w14:textId="77777777" w:rsidTr="0056200E">
        <w:tc>
          <w:tcPr>
            <w:tcW w:w="585" w:type="dxa"/>
            <w:shd w:val="clear" w:color="auto" w:fill="auto"/>
            <w:vAlign w:val="center"/>
          </w:tcPr>
          <w:p w14:paraId="2558A7E0" w14:textId="64372A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52CF16C" w14:textId="5E4683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836AD27" w14:textId="0B9C45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49D80BE" w14:textId="324AE9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E44BA05" w14:textId="630ECB9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960CF1E" w14:textId="5DA14B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F6806D" w14:textId="723577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A996DD" w14:textId="0BCAF41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D0D57C7" w14:textId="768D8A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1EE1F37" w14:textId="77777777" w:rsidTr="0056200E">
        <w:tc>
          <w:tcPr>
            <w:tcW w:w="585" w:type="dxa"/>
            <w:shd w:val="clear" w:color="auto" w:fill="auto"/>
            <w:vAlign w:val="center"/>
          </w:tcPr>
          <w:p w14:paraId="55D86E5E" w14:textId="335AE1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B0EE0F7" w14:textId="30CBA87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4D9553F" w14:textId="05146A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0A832EC" w14:textId="6C8BE0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E8A62C" w14:textId="49A618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FB643D4" w14:textId="6B3B98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E54E96B" w14:textId="735BC6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8B79B4" w14:textId="008079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C89AFA" w14:textId="549491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C01EA03" w14:textId="77777777" w:rsidTr="0056200E">
        <w:tc>
          <w:tcPr>
            <w:tcW w:w="585" w:type="dxa"/>
            <w:shd w:val="clear" w:color="auto" w:fill="auto"/>
            <w:vAlign w:val="center"/>
          </w:tcPr>
          <w:p w14:paraId="12EEA66B" w14:textId="409A6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8730DF1" w14:textId="5D421C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EAC3CC" w14:textId="72633B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9663C81" w14:textId="04178C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3E6B26" w14:textId="041931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22C0113" w14:textId="48A171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D31F212" w14:textId="0AE405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02070E9" w14:textId="27AE86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798625A" w14:textId="4DED38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928B906" w14:textId="77777777" w:rsidTr="0056200E">
        <w:tc>
          <w:tcPr>
            <w:tcW w:w="585" w:type="dxa"/>
            <w:shd w:val="clear" w:color="auto" w:fill="auto"/>
            <w:vAlign w:val="center"/>
          </w:tcPr>
          <w:p w14:paraId="207B74B2" w14:textId="7F764B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B389107" w14:textId="57F0E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09483" w14:textId="4D88D0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0EE0655" w14:textId="16723D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4934187" w14:textId="559DE5C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675D32D" w14:textId="5045DB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335F8F" w14:textId="05BED6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AE5AE51" w14:textId="793616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85D2A32" w14:textId="395EDA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7A1CBFC" w14:textId="77777777" w:rsidTr="0056200E">
        <w:tc>
          <w:tcPr>
            <w:tcW w:w="585" w:type="dxa"/>
            <w:shd w:val="clear" w:color="auto" w:fill="auto"/>
            <w:vAlign w:val="center"/>
          </w:tcPr>
          <w:p w14:paraId="0A4EF47F" w14:textId="7842C8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2067366" w14:textId="50E297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85B991" w14:textId="14BD76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12CBB47" w14:textId="37AF7C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F015C7" w14:textId="258608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C197733" w14:textId="6F80274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FEA24A" w14:textId="6E981E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A4C4A7" w14:textId="487DDB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219175A" w14:textId="266428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77FA098" w14:textId="77777777" w:rsidTr="0056200E">
        <w:tc>
          <w:tcPr>
            <w:tcW w:w="585" w:type="dxa"/>
            <w:shd w:val="clear" w:color="auto" w:fill="auto"/>
            <w:vAlign w:val="center"/>
          </w:tcPr>
          <w:p w14:paraId="051B58CB" w14:textId="350A12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52A19D9" w14:textId="1FD6E2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2E52DA" w14:textId="436B4B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B2D57CC" w14:textId="62518C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704456" w14:textId="21FA0E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58E2ED0" w14:textId="47FA53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A6A53A" w14:textId="200DFA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1D565F" w14:textId="04163F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E874C1C" w14:textId="52D30E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3631DD1" w14:textId="77777777" w:rsidTr="0056200E">
        <w:tc>
          <w:tcPr>
            <w:tcW w:w="585" w:type="dxa"/>
            <w:shd w:val="clear" w:color="auto" w:fill="auto"/>
            <w:vAlign w:val="center"/>
          </w:tcPr>
          <w:p w14:paraId="08467FDF" w14:textId="5E7E2A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3A44443" w14:textId="75A257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DB854D" w14:textId="06440A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3958EF9" w14:textId="1E19AE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96FF6BC" w14:textId="110FEB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B9AC28B" w14:textId="075986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263166" w14:textId="0567E50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420D44" w14:textId="4125A4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803C32A" w14:textId="04294B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56B1653" w14:textId="77777777" w:rsidTr="0056200E">
        <w:tc>
          <w:tcPr>
            <w:tcW w:w="585" w:type="dxa"/>
            <w:shd w:val="clear" w:color="auto" w:fill="auto"/>
            <w:vAlign w:val="center"/>
          </w:tcPr>
          <w:p w14:paraId="157B619E" w14:textId="292556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95C9F4C" w14:textId="3B89FC9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80997" w14:textId="7DCF3B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974BDAD" w14:textId="4ABC5E7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76A9EF" w14:textId="2ADD16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E9D44D4" w14:textId="3361F9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664E95" w14:textId="0DCD26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9E1949B" w14:textId="0D7015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E0EB60F" w14:textId="60DF44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3D74670" w14:textId="77777777" w:rsidTr="0056200E">
        <w:tc>
          <w:tcPr>
            <w:tcW w:w="585" w:type="dxa"/>
            <w:shd w:val="clear" w:color="auto" w:fill="auto"/>
            <w:vAlign w:val="center"/>
          </w:tcPr>
          <w:p w14:paraId="78441C74" w14:textId="1873FE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8049815" w14:textId="37ABBF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4B46E8" w14:textId="0E2396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9EBEDA0" w14:textId="3780C6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0BE23EF" w14:textId="7EC4C5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B07E791" w14:textId="297567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94B9AB6" w14:textId="755453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7B2DD4" w14:textId="582A2E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49A05A4" w14:textId="3CB3A3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CE11413" w14:textId="77777777" w:rsidTr="0056200E">
        <w:tc>
          <w:tcPr>
            <w:tcW w:w="585" w:type="dxa"/>
            <w:shd w:val="clear" w:color="auto" w:fill="auto"/>
            <w:vAlign w:val="center"/>
          </w:tcPr>
          <w:p w14:paraId="74B5F2B4" w14:textId="34F9852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32CD031" w14:textId="52CDA7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3B9162" w14:textId="064A3A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45558A" w14:textId="6244B5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FF7F1F" w14:textId="5DE73AE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7EF600E" w14:textId="3FBC85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544D986" w14:textId="10E15B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99464" w14:textId="077AC84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09E8856" w14:textId="41AE73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C353F5" w14:textId="77777777" w:rsidTr="0056200E">
        <w:tc>
          <w:tcPr>
            <w:tcW w:w="585" w:type="dxa"/>
            <w:shd w:val="clear" w:color="auto" w:fill="auto"/>
            <w:vAlign w:val="center"/>
          </w:tcPr>
          <w:p w14:paraId="64F0A734" w14:textId="6376BE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F4B5259" w14:textId="1BA0EC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32615" w14:textId="68B141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8F8AFF3" w14:textId="00FB1D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E598285" w14:textId="0ACB69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782B939" w14:textId="0AF103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087F2D" w14:textId="68E55A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038F0E" w14:textId="5EEFA4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593DE49" w14:textId="7A400C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F838FFE" w14:textId="77777777" w:rsidTr="0056200E">
        <w:tc>
          <w:tcPr>
            <w:tcW w:w="585" w:type="dxa"/>
            <w:shd w:val="clear" w:color="auto" w:fill="auto"/>
            <w:vAlign w:val="center"/>
          </w:tcPr>
          <w:p w14:paraId="74AF989D" w14:textId="5D8771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F7EAD55" w14:textId="6A29F7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C57BF" w14:textId="7320BD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4EE0E5" w14:textId="618D3C3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B0F08A6" w14:textId="3896E1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016BF55" w14:textId="6ACBBCF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B6E962" w14:textId="40757A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2435B6" w14:textId="338587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72D4A2E" w14:textId="058174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BB26519" w14:textId="77777777" w:rsidTr="0056200E">
        <w:tc>
          <w:tcPr>
            <w:tcW w:w="585" w:type="dxa"/>
            <w:shd w:val="clear" w:color="auto" w:fill="auto"/>
            <w:vAlign w:val="center"/>
          </w:tcPr>
          <w:p w14:paraId="3A25063D" w14:textId="3008C9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96D312C" w14:textId="2680AF5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D0424C0" w14:textId="463DB43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02A355" w14:textId="4E2C365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5B76F6" w14:textId="0F433F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740B597" w14:textId="17EF9B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834729" w14:textId="0DA1C2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4DB98D" w14:textId="0576C7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3D41EE8" w14:textId="29B94B5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0DB92FE" w14:textId="77777777" w:rsidTr="0056200E">
        <w:tc>
          <w:tcPr>
            <w:tcW w:w="585" w:type="dxa"/>
            <w:shd w:val="clear" w:color="auto" w:fill="auto"/>
            <w:vAlign w:val="center"/>
          </w:tcPr>
          <w:p w14:paraId="05DD607A" w14:textId="5C1C97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8CAED7B" w14:textId="5EF154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C055443" w14:textId="677452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37E5A3E" w14:textId="3AFF0C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E38D88B" w14:textId="21E524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158D671" w14:textId="45D83A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275F55" w14:textId="7A1391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80EEC9" w14:textId="3B80E0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255639F" w14:textId="3012F6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AC05E58" w14:textId="77777777" w:rsidTr="0056200E">
        <w:tc>
          <w:tcPr>
            <w:tcW w:w="585" w:type="dxa"/>
            <w:shd w:val="clear" w:color="auto" w:fill="auto"/>
            <w:vAlign w:val="center"/>
          </w:tcPr>
          <w:p w14:paraId="42A2F802" w14:textId="4FE082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111477C" w14:textId="1886FF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EF022F6" w14:textId="748F33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79F2B7" w14:textId="0C4120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E902D7" w14:textId="6EC164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A611010" w14:textId="3B1EB8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B21323" w14:textId="36361D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94F54A" w14:textId="02DEBB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792EDFA" w14:textId="5EA01E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6580896" w14:textId="77777777" w:rsidTr="0056200E">
        <w:tc>
          <w:tcPr>
            <w:tcW w:w="585" w:type="dxa"/>
            <w:shd w:val="clear" w:color="auto" w:fill="auto"/>
            <w:vAlign w:val="center"/>
          </w:tcPr>
          <w:p w14:paraId="70F03D98" w14:textId="1B2DF7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B77D213" w14:textId="4A5828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EC3056F" w14:textId="34B3C3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AB447B2" w14:textId="397781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8636FD" w14:textId="0C400E0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12F3F5E" w14:textId="4BF850F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9EF2D4" w14:textId="213480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D6AE9F" w14:textId="37B605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EF5CA20" w14:textId="7F7980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048267C" w14:textId="77777777" w:rsidTr="0056200E">
        <w:tc>
          <w:tcPr>
            <w:tcW w:w="585" w:type="dxa"/>
            <w:shd w:val="clear" w:color="auto" w:fill="auto"/>
            <w:vAlign w:val="center"/>
          </w:tcPr>
          <w:p w14:paraId="32EF6C54" w14:textId="4D7AC6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61B9940" w14:textId="308DEAD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BD2F1B6" w14:textId="6F6EFB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8F9534" w14:textId="0186627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46F165" w14:textId="1066D9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D5BCDAC" w14:textId="0CA765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5EE1AE7" w14:textId="784BAC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8AB41C" w14:textId="5C1116D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62C65BF" w14:textId="69123FA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F378D89" w14:textId="77777777" w:rsidTr="0056200E">
        <w:tc>
          <w:tcPr>
            <w:tcW w:w="585" w:type="dxa"/>
            <w:shd w:val="clear" w:color="auto" w:fill="auto"/>
            <w:vAlign w:val="center"/>
          </w:tcPr>
          <w:p w14:paraId="2216CAFD" w14:textId="7A1281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F761AA8" w14:textId="473C80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0E99B90" w14:textId="11E9AC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01B8CF" w14:textId="1BE9E8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1CE8B6" w14:textId="54B749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1B9A57" w14:textId="7D187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FCDDD6" w14:textId="13999A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D7399B" w14:textId="4100AE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1C9A122" w14:textId="17F327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BF3B473" w14:textId="77777777" w:rsidTr="0056200E">
        <w:tc>
          <w:tcPr>
            <w:tcW w:w="585" w:type="dxa"/>
            <w:shd w:val="clear" w:color="auto" w:fill="auto"/>
            <w:vAlign w:val="center"/>
          </w:tcPr>
          <w:p w14:paraId="713DA818" w14:textId="32ED80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668D10" w14:textId="06C382A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A3E91D4" w14:textId="1A1F72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D6D44E3" w14:textId="57AB70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C32375" w14:textId="168322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3F88E43" w14:textId="32340B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17652FF" w14:textId="3522C6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35AAC06" w14:textId="41ABA5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8861C2D" w14:textId="5E4FC1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869A405" w14:textId="77777777" w:rsidTr="0056200E">
        <w:tc>
          <w:tcPr>
            <w:tcW w:w="585" w:type="dxa"/>
            <w:shd w:val="clear" w:color="auto" w:fill="auto"/>
            <w:vAlign w:val="center"/>
          </w:tcPr>
          <w:p w14:paraId="2F5E9245" w14:textId="5C5932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A1E2985" w14:textId="368A79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22BC5F5" w14:textId="43859D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4561E65" w14:textId="50CAC9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1A66EB3" w14:textId="3FD15B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6D8F317" w14:textId="38F17B4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BF2907F" w14:textId="4CCA42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9E3B7E" w14:textId="00DA29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85D2537" w14:textId="039383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2CF0D7" w14:textId="77777777" w:rsidTr="0056200E">
        <w:tc>
          <w:tcPr>
            <w:tcW w:w="585" w:type="dxa"/>
            <w:shd w:val="clear" w:color="auto" w:fill="auto"/>
            <w:vAlign w:val="center"/>
          </w:tcPr>
          <w:p w14:paraId="66CB4974" w14:textId="64F901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FCDC507" w14:textId="34A3B4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40C67DF" w14:textId="77E74B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F9B70B" w14:textId="36E098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314349B" w14:textId="5DAD6D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8F00374" w14:textId="5932EC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AC1468A" w14:textId="5A82D29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BC0E54" w14:textId="7C0D6B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7E5919" w14:textId="34391E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BCE5A5" w14:textId="77777777" w:rsidTr="0056200E">
        <w:tc>
          <w:tcPr>
            <w:tcW w:w="585" w:type="dxa"/>
            <w:shd w:val="clear" w:color="auto" w:fill="auto"/>
            <w:vAlign w:val="center"/>
          </w:tcPr>
          <w:p w14:paraId="4F23DD91" w14:textId="3FAD9F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DF7F2F2" w14:textId="3AF8173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FFDA4" w14:textId="12AA087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8223A3E" w14:textId="0F0E9E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12B8AC3" w14:textId="614E4F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421492B" w14:textId="3E773E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C00DF26" w14:textId="638DC9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7D7730" w14:textId="729ECA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526A18" w14:textId="31067DD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C85F6CD" w14:textId="77777777" w:rsidTr="0056200E">
        <w:tc>
          <w:tcPr>
            <w:tcW w:w="585" w:type="dxa"/>
            <w:shd w:val="clear" w:color="auto" w:fill="auto"/>
            <w:vAlign w:val="center"/>
          </w:tcPr>
          <w:p w14:paraId="3DC2DD5B" w14:textId="02BC12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B2D3E8" w14:textId="5A9FA6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78620B" w14:textId="4773FC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561616" w14:textId="059D86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FA27811" w14:textId="143F06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49A3EE2" w14:textId="16E525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C6B255D" w14:textId="2E8CE2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8542A4" w14:textId="63F7D3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45A6FF6" w14:textId="62561DD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57169BB" w14:textId="77777777" w:rsidTr="0056200E">
        <w:tc>
          <w:tcPr>
            <w:tcW w:w="585" w:type="dxa"/>
            <w:shd w:val="clear" w:color="auto" w:fill="auto"/>
            <w:vAlign w:val="center"/>
          </w:tcPr>
          <w:p w14:paraId="7A59E66B" w14:textId="0422D6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E98FCE" w14:textId="39CCBA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EB245" w14:textId="0008E16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49D224" w14:textId="585D46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D3ED6E" w14:textId="50DBB3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70F7715" w14:textId="304890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584FD4" w14:textId="48DA0A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FB1A68" w14:textId="5716349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930EFEE" w14:textId="4057AA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EF0EFE4" w14:textId="77777777" w:rsidTr="0056200E">
        <w:tc>
          <w:tcPr>
            <w:tcW w:w="585" w:type="dxa"/>
            <w:shd w:val="clear" w:color="auto" w:fill="auto"/>
            <w:vAlign w:val="center"/>
          </w:tcPr>
          <w:p w14:paraId="4AF216E8" w14:textId="479707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465924E" w14:textId="7E1563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A93E1" w14:textId="3D9E57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5F7D48A" w14:textId="0D557C0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ADFE5F7" w14:textId="1773AB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FA175A4" w14:textId="2A8631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2B07AA" w14:textId="3DA793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D204F6" w14:textId="33DF94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D15231D" w14:textId="331D13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DA030D6" w14:textId="77777777" w:rsidTr="0056200E">
        <w:tc>
          <w:tcPr>
            <w:tcW w:w="585" w:type="dxa"/>
            <w:shd w:val="clear" w:color="auto" w:fill="auto"/>
            <w:vAlign w:val="center"/>
          </w:tcPr>
          <w:p w14:paraId="4CA8CA4E" w14:textId="080F93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265E4E9" w14:textId="6D21747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0B7891" w14:textId="4EDEDD5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51D15D0" w14:textId="112E79A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44334C9" w14:textId="4B9523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7DAB3D1" w14:textId="214CB7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3117F0" w14:textId="7A68C5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70492D" w14:textId="26E2443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8B407E9" w14:textId="5262E9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DC3F5A7" w14:textId="77777777" w:rsidTr="0056200E">
        <w:tc>
          <w:tcPr>
            <w:tcW w:w="585" w:type="dxa"/>
            <w:shd w:val="clear" w:color="auto" w:fill="auto"/>
            <w:vAlign w:val="center"/>
          </w:tcPr>
          <w:p w14:paraId="157E6E9E" w14:textId="5888F7E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E6653F4" w14:textId="489C38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F8618" w14:textId="03C66F0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B80104" w14:textId="2C2A93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2A3600" w14:textId="339082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C0BB611" w14:textId="496664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548C2E" w14:textId="6B7FC8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E92B107" w14:textId="4CAAB6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C9E3E2C" w14:textId="6811BC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DFA4618" w14:textId="77777777" w:rsidTr="0056200E">
        <w:tc>
          <w:tcPr>
            <w:tcW w:w="585" w:type="dxa"/>
            <w:shd w:val="clear" w:color="auto" w:fill="auto"/>
            <w:vAlign w:val="center"/>
          </w:tcPr>
          <w:p w14:paraId="2EBC3215" w14:textId="199BD3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4DA23C7" w14:textId="7F6F80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9B3C18" w14:textId="6E9CF7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15D4467" w14:textId="2421E5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81966EB" w14:textId="49DF10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215FB89" w14:textId="018E2C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5F81A0" w14:textId="2840E91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FC9C36" w14:textId="172A05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801893B" w14:textId="38A589C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29FE2F2" w14:textId="77777777" w:rsidTr="0056200E">
        <w:tc>
          <w:tcPr>
            <w:tcW w:w="585" w:type="dxa"/>
            <w:shd w:val="clear" w:color="auto" w:fill="auto"/>
            <w:vAlign w:val="center"/>
          </w:tcPr>
          <w:p w14:paraId="455FE042" w14:textId="0A1E17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A2B2024" w14:textId="7390E2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7CC897" w14:textId="16C3E2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5281595" w14:textId="436749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4FD558" w14:textId="0D8141E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DD0CEF7" w14:textId="7FB86CA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EA0D1C4" w14:textId="32E23D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9C25BF" w14:textId="523DF5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60C630" w14:textId="31390A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EAE2EAC" w14:textId="77777777" w:rsidTr="0056200E">
        <w:tc>
          <w:tcPr>
            <w:tcW w:w="585" w:type="dxa"/>
            <w:shd w:val="clear" w:color="auto" w:fill="auto"/>
            <w:vAlign w:val="center"/>
          </w:tcPr>
          <w:p w14:paraId="5AD25101" w14:textId="3F8A5C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17A6D34" w14:textId="18481F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BC3590" w14:textId="73D0531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5FAEB4" w14:textId="4FC93D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12E411A" w14:textId="32C9EB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4BDFD9F" w14:textId="46845F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B76228" w14:textId="1A1255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3D3E26" w14:textId="741168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585F253" w14:textId="62504C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7BCF8E1" w14:textId="77777777" w:rsidTr="0056200E">
        <w:tc>
          <w:tcPr>
            <w:tcW w:w="585" w:type="dxa"/>
            <w:shd w:val="clear" w:color="auto" w:fill="auto"/>
            <w:vAlign w:val="center"/>
          </w:tcPr>
          <w:p w14:paraId="3B415221" w14:textId="39F8AD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3F88711" w14:textId="21F195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2712B" w14:textId="1A1182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B9C37DD" w14:textId="04F078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F5F27FB" w14:textId="076C8E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31810CD" w14:textId="608DC1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D493F79" w14:textId="51EFA4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14C4E0" w14:textId="5F1362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DD17688" w14:textId="4518EC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F8EFF2" w14:textId="77777777" w:rsidTr="0056200E">
        <w:tc>
          <w:tcPr>
            <w:tcW w:w="585" w:type="dxa"/>
            <w:shd w:val="clear" w:color="auto" w:fill="auto"/>
            <w:vAlign w:val="center"/>
          </w:tcPr>
          <w:p w14:paraId="38C46F98" w14:textId="142667C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2F9FD7F" w14:textId="06507CD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EE4D4" w14:textId="40937E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E1D5DE0" w14:textId="0156B0A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D2CD062" w14:textId="6AA8A4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7A73172" w14:textId="6C819A65" w:rsidR="00F97753" w:rsidRPr="0056200E" w:rsidRDefault="00F97753" w:rsidP="00F97753">
            <w:pPr>
              <w:pStyle w:val="Akapitzlist"/>
              <w:numPr>
                <w:ilvl w:val="1"/>
                <w:numId w:val="39"/>
              </w:num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4209870" w14:textId="6892F4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84D91A" w14:textId="01BA72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089A12C" w14:textId="2B2634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B9E1C2" w14:textId="77777777" w:rsidTr="0056200E">
        <w:tc>
          <w:tcPr>
            <w:tcW w:w="585" w:type="dxa"/>
            <w:shd w:val="clear" w:color="auto" w:fill="auto"/>
            <w:vAlign w:val="center"/>
          </w:tcPr>
          <w:p w14:paraId="3B1A0463" w14:textId="206896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270BF9" w14:textId="66F648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0350A3" w14:textId="755277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B393664" w14:textId="5F4D8CB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7E63936" w14:textId="62C674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CE83E25" w14:textId="062DC8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A4E489" w14:textId="7E045F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4E04678" w14:textId="5CAE3C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AFC363F" w14:textId="765F4E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BB78835" w14:textId="77777777" w:rsidTr="0056200E">
        <w:tc>
          <w:tcPr>
            <w:tcW w:w="585" w:type="dxa"/>
            <w:shd w:val="clear" w:color="auto" w:fill="auto"/>
            <w:vAlign w:val="center"/>
          </w:tcPr>
          <w:p w14:paraId="2C9DFB3A" w14:textId="675D29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3BBAAA0" w14:textId="0650F0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8D8BB4" w14:textId="4D047A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E35281E" w14:textId="41A781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2F05B5" w14:textId="727ECE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850FBC9" w14:textId="70FAD0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5D835A5" w14:textId="0C3F4F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8EDCCC" w14:textId="54EF05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DB9607D" w14:textId="6EE40F4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6AFEC1D" w14:textId="77777777" w:rsidTr="0056200E">
        <w:tc>
          <w:tcPr>
            <w:tcW w:w="585" w:type="dxa"/>
            <w:shd w:val="clear" w:color="auto" w:fill="auto"/>
            <w:vAlign w:val="center"/>
          </w:tcPr>
          <w:p w14:paraId="5AF12933" w14:textId="7C0B2A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C68275" w14:textId="1266FE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7C927" w14:textId="25BFA6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63CA062" w14:textId="4F1FF0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DA20C2F" w14:textId="05D734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EE18075" w14:textId="2CBA43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C09CC77" w14:textId="1F0E1F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F5C167" w14:textId="4EB8B1D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50973E4" w14:textId="151143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9CCFCCE" w14:textId="77777777" w:rsidTr="0056200E">
        <w:tc>
          <w:tcPr>
            <w:tcW w:w="585" w:type="dxa"/>
            <w:shd w:val="clear" w:color="auto" w:fill="auto"/>
            <w:vAlign w:val="center"/>
          </w:tcPr>
          <w:p w14:paraId="2601D8CC" w14:textId="537A37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FE6CFCB" w14:textId="7EBEF1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E75BD" w14:textId="446A9B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9B7A914" w14:textId="7E3647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36242D6" w14:textId="2C099B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5DE40CD" w14:textId="6BAAC1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A68DED3" w14:textId="793080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4392349" w14:textId="0237EA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F0B912B" w14:textId="35C16B9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49F4264" w14:textId="77777777" w:rsidTr="0056200E">
        <w:tc>
          <w:tcPr>
            <w:tcW w:w="585" w:type="dxa"/>
            <w:shd w:val="clear" w:color="auto" w:fill="auto"/>
            <w:vAlign w:val="center"/>
          </w:tcPr>
          <w:p w14:paraId="780B5109" w14:textId="12B2602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30BD2E" w14:textId="47D510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671BE" w14:textId="48CA6D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D64C4E" w14:textId="53E624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F21E903" w14:textId="078F7C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23A34B7" w14:textId="12F4FC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E0504EF" w14:textId="79B91F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9AFDFF" w14:textId="6B2347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20F00D1" w14:textId="01EB14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10ACFC0" w14:textId="77777777" w:rsidTr="0056200E">
        <w:tc>
          <w:tcPr>
            <w:tcW w:w="585" w:type="dxa"/>
            <w:shd w:val="clear" w:color="auto" w:fill="auto"/>
            <w:vAlign w:val="center"/>
          </w:tcPr>
          <w:p w14:paraId="0F94F78F" w14:textId="601FDE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0E9D9BA" w14:textId="21AB6C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2AEEF" w14:textId="4B5716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0DABB1" w14:textId="1609C0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A2E7025" w14:textId="2698B4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08066DE" w14:textId="5291101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F703A6" w14:textId="5BD12FA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53EF92" w14:textId="226925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A1A6113" w14:textId="0FE53F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8DA3C74" w14:textId="77777777" w:rsidTr="0056200E">
        <w:tc>
          <w:tcPr>
            <w:tcW w:w="585" w:type="dxa"/>
            <w:shd w:val="clear" w:color="auto" w:fill="auto"/>
            <w:vAlign w:val="center"/>
          </w:tcPr>
          <w:p w14:paraId="06D0B4EC" w14:textId="41A244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FB96FBE" w14:textId="487284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0093BB" w14:textId="7659598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304041" w14:textId="0C4B47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23E5C1" w14:textId="4B51A8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B1DD6DA" w14:textId="5631DF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2C84FDA" w14:textId="7F200A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AC0BD3" w14:textId="225A9A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84E8F3F" w14:textId="1FCEE24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F3937BA" w14:textId="77777777" w:rsidTr="0056200E">
        <w:tc>
          <w:tcPr>
            <w:tcW w:w="585" w:type="dxa"/>
            <w:shd w:val="clear" w:color="auto" w:fill="auto"/>
            <w:vAlign w:val="center"/>
          </w:tcPr>
          <w:p w14:paraId="274DFC71" w14:textId="092F29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5DA4DC5" w14:textId="6C4479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E66CC9" w14:textId="24EAC4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E83C59" w14:textId="4589C24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694804" w14:textId="16BA4F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46020AA" w14:textId="2BFC9A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D1D6D4" w14:textId="702CD1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B2B37EB" w14:textId="0DADB8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40CEEFE" w14:textId="6E809FA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2D1397F" w14:textId="77777777" w:rsidTr="0056200E">
        <w:tc>
          <w:tcPr>
            <w:tcW w:w="585" w:type="dxa"/>
            <w:shd w:val="clear" w:color="auto" w:fill="auto"/>
            <w:vAlign w:val="center"/>
          </w:tcPr>
          <w:p w14:paraId="611BAFE9" w14:textId="7145E4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E387993" w14:textId="19FE98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9CE6E0" w14:textId="6D559C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951FD90" w14:textId="0FB59D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4AD801F" w14:textId="0485FE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9793D27" w14:textId="5F18D1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2BD1B7" w14:textId="19A6AA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193D6F" w14:textId="11F34D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256B100" w14:textId="0FA63C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6B6AE40" w14:textId="77777777" w:rsidTr="0056200E">
        <w:tc>
          <w:tcPr>
            <w:tcW w:w="585" w:type="dxa"/>
            <w:shd w:val="clear" w:color="auto" w:fill="auto"/>
            <w:vAlign w:val="center"/>
          </w:tcPr>
          <w:p w14:paraId="17D8D61A" w14:textId="7837EA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49A618F" w14:textId="3282AF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9D9B0A" w14:textId="426522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651C4A4" w14:textId="4397B1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8CEADA" w14:textId="237CE4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9F1CB01" w14:textId="121A7D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C05AFEC" w14:textId="6ECF6B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3A99F2" w14:textId="09ECAEC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030AF02" w14:textId="4953E8B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9694DAF" w14:textId="77777777" w:rsidTr="0056200E">
        <w:tc>
          <w:tcPr>
            <w:tcW w:w="585" w:type="dxa"/>
            <w:shd w:val="clear" w:color="auto" w:fill="auto"/>
            <w:vAlign w:val="center"/>
          </w:tcPr>
          <w:p w14:paraId="71205196" w14:textId="7187EA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FE6EC09" w14:textId="22A9B1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FA21E9" w14:textId="1FC17F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EF3BF3D" w14:textId="63116ED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D63521" w14:textId="094850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7FC4799" w14:textId="6AC0F2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539A83" w14:textId="0A1218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5B7CF0" w14:textId="227BD3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ED4EBDD" w14:textId="2BD347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91B12C4" w14:textId="77777777" w:rsidTr="0056200E">
        <w:tc>
          <w:tcPr>
            <w:tcW w:w="585" w:type="dxa"/>
            <w:shd w:val="clear" w:color="auto" w:fill="auto"/>
            <w:vAlign w:val="center"/>
          </w:tcPr>
          <w:p w14:paraId="17D60898" w14:textId="3B853A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91476C7" w14:textId="48B2A0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1D75AD" w14:textId="5D4BA0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2384F55" w14:textId="07C90C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DED2E3" w14:textId="363303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5482F7F" w14:textId="6D4D3B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52D6C8" w14:textId="3CE5ED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06809C" w14:textId="2ACB12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80C53A" w14:textId="6D6E1F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0087B79" w14:textId="77777777" w:rsidTr="0056200E">
        <w:tc>
          <w:tcPr>
            <w:tcW w:w="585" w:type="dxa"/>
            <w:shd w:val="clear" w:color="auto" w:fill="auto"/>
            <w:vAlign w:val="center"/>
          </w:tcPr>
          <w:p w14:paraId="7EABDB17" w14:textId="1A0E64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2010528" w14:textId="0B49E6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F967E" w14:textId="395E34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8AD13C6" w14:textId="2D298E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43771C" w14:textId="5E1708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2DC6F04" w14:textId="6D3D2D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9BCF5B" w14:textId="1333F4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6ECD46" w14:textId="61D599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EC5A99A" w14:textId="285A3E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5019E81" w14:textId="77777777" w:rsidTr="0056200E">
        <w:tc>
          <w:tcPr>
            <w:tcW w:w="585" w:type="dxa"/>
            <w:shd w:val="clear" w:color="auto" w:fill="auto"/>
            <w:vAlign w:val="center"/>
          </w:tcPr>
          <w:p w14:paraId="021CCA09" w14:textId="1CF2C3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  <w:r w:rsidR="005E3C70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57F67C7" w14:textId="355FDB2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BD1317" w14:textId="066276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7922303" w14:textId="03DC35F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60A93DE" w14:textId="1E4D1E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C55F2C6" w14:textId="2ED774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4F50BF" w14:textId="36A283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D99FC8" w14:textId="2C31627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8D380D0" w14:textId="37189A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1FC482D" w14:textId="77777777" w:rsidTr="0056200E">
        <w:tc>
          <w:tcPr>
            <w:tcW w:w="585" w:type="dxa"/>
            <w:shd w:val="clear" w:color="auto" w:fill="auto"/>
            <w:vAlign w:val="center"/>
          </w:tcPr>
          <w:p w14:paraId="71CFF37D" w14:textId="178C6840" w:rsidR="00F97753" w:rsidRPr="0056200E" w:rsidRDefault="00F97753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  <w:r w:rsidR="005E3C70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1BCFB32" w14:textId="099051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D7F82" w14:textId="5201BE1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03.02.2025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118FF7" w14:textId="6D5FA2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A8DFC17" w14:textId="0FA344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5CCEC97" w14:textId="540CAE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19D526B" w14:textId="479D90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6FAC7B" w14:textId="3417E8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638F42E" w14:textId="68E82F9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D74042E" w14:textId="77777777" w:rsidTr="0056200E">
        <w:tc>
          <w:tcPr>
            <w:tcW w:w="585" w:type="dxa"/>
            <w:shd w:val="clear" w:color="auto" w:fill="auto"/>
            <w:vAlign w:val="center"/>
          </w:tcPr>
          <w:p w14:paraId="5669BA6B" w14:textId="7E2987EA" w:rsidR="00F97753" w:rsidRPr="0056200E" w:rsidRDefault="00F97753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  <w:r w:rsidR="005E3C70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1216D12" w14:textId="00A40A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6208FA" w14:textId="3BCBFC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04.02.2025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DFF5CED" w14:textId="76ED58A6" w:rsidR="00F97753" w:rsidRPr="0056200E" w:rsidRDefault="005E3C70" w:rsidP="00F9775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8:00-12</w:t>
            </w:r>
            <w:r w:rsidR="00F97753" w:rsidRPr="0056200E">
              <w:rPr>
                <w:rFonts w:cs="Arial"/>
                <w:sz w:val="22"/>
                <w:szCs w:val="22"/>
              </w:rPr>
              <w:t>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8AD001" w14:textId="05977F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89CBE79" w14:textId="395A67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4401A6" w14:textId="356923C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00010B" w14:textId="025726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734BE44" w14:textId="75CCB8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A991585" w14:textId="77777777" w:rsidTr="0056200E">
        <w:tc>
          <w:tcPr>
            <w:tcW w:w="585" w:type="dxa"/>
            <w:shd w:val="clear" w:color="auto" w:fill="auto"/>
            <w:vAlign w:val="center"/>
          </w:tcPr>
          <w:p w14:paraId="1771912B" w14:textId="0B8E40FB" w:rsidR="00F97753" w:rsidRPr="0056200E" w:rsidRDefault="00F97753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  <w:r w:rsidR="005E3C70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ADAD34B" w14:textId="1A8CE0C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8D8AF" w14:textId="3B69FD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05.02.2025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ACD95E6" w14:textId="74BE4F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3F16478" w14:textId="200152B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BFCA113" w14:textId="1EA81C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BC2DF1" w14:textId="00C1DB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3B60CC" w14:textId="10CD8E9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FD61AE" w14:textId="199A8C6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3027AEA" w14:textId="77777777" w:rsidTr="0056200E">
        <w:tc>
          <w:tcPr>
            <w:tcW w:w="585" w:type="dxa"/>
            <w:shd w:val="clear" w:color="auto" w:fill="auto"/>
            <w:vAlign w:val="center"/>
          </w:tcPr>
          <w:p w14:paraId="6DDB69D4" w14:textId="4AFE636C" w:rsidR="00F97753" w:rsidRPr="0056200E" w:rsidRDefault="005E3C70" w:rsidP="00F9775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77D40B" w14:textId="36DAC69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0E5E5F" w14:textId="45C4A0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05.02.2025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F473B15" w14:textId="020166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ACF89B4" w14:textId="6DCE2A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AB23C91" w14:textId="56E269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CA5965" w14:textId="33FCFCA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D465EA" w14:textId="24518F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A567CE6" w14:textId="318B745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7628678" w14:textId="77777777" w:rsidTr="0056200E">
        <w:tc>
          <w:tcPr>
            <w:tcW w:w="585" w:type="dxa"/>
            <w:shd w:val="clear" w:color="auto" w:fill="auto"/>
            <w:vAlign w:val="center"/>
          </w:tcPr>
          <w:p w14:paraId="3861A6E9" w14:textId="514630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  <w:r w:rsidR="005E3C70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4D0EF7" w14:textId="021DAA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43D6CC" w14:textId="617102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06.02.2025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942B5F" w14:textId="52809B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1AFD7F" w14:textId="193098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850BE7D" w14:textId="337BEE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A8BFA9" w14:textId="5B6979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CDB911" w14:textId="120126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F41B8FD" w14:textId="268A36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8508168" w14:textId="77777777" w:rsidTr="0056200E">
        <w:tc>
          <w:tcPr>
            <w:tcW w:w="585" w:type="dxa"/>
            <w:shd w:val="clear" w:color="auto" w:fill="auto"/>
            <w:vAlign w:val="center"/>
          </w:tcPr>
          <w:p w14:paraId="6A8DB226" w14:textId="4DE44B0D" w:rsidR="00F97753" w:rsidRPr="0056200E" w:rsidRDefault="00F97753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  <w:r w:rsidR="005E3C70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8F846BA" w14:textId="2B506B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E2F20" w14:textId="0A9110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622CB7E" w14:textId="45E76A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9A0E357" w14:textId="7865CD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FE59E0D" w14:textId="0C3E71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6ED4D8A" w14:textId="780D83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C4616D" w14:textId="1EC4E0E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0DA7894" w14:textId="219434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5443B57" w14:textId="77777777" w:rsidTr="0056200E">
        <w:tc>
          <w:tcPr>
            <w:tcW w:w="585" w:type="dxa"/>
            <w:shd w:val="clear" w:color="auto" w:fill="auto"/>
            <w:vAlign w:val="center"/>
          </w:tcPr>
          <w:p w14:paraId="222B72A3" w14:textId="48857AB6" w:rsidR="00F97753" w:rsidRPr="0056200E" w:rsidRDefault="00F97753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  <w:r w:rsidR="005E3C70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D99913" w14:textId="6B7C58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26124" w14:textId="2B72BC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E58A01" w14:textId="7203413C" w:rsidR="00F97753" w:rsidRPr="0056200E" w:rsidRDefault="005E3C70" w:rsidP="00F9775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8:00-16</w:t>
            </w:r>
            <w:r w:rsidR="00F97753" w:rsidRPr="0056200E">
              <w:rPr>
                <w:rFonts w:cs="Arial"/>
                <w:sz w:val="22"/>
                <w:szCs w:val="22"/>
              </w:rPr>
              <w:t>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C6AE6A6" w14:textId="7482BD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EC1FCE" w14:textId="3C1F53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8CFAB4" w14:textId="0AC762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7A8F34" w14:textId="20EFE11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D48021" w14:textId="11E42C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5E3C70" w:rsidRPr="0056200E" w14:paraId="05042C01" w14:textId="77777777" w:rsidTr="0056200E">
        <w:tc>
          <w:tcPr>
            <w:tcW w:w="585" w:type="dxa"/>
            <w:shd w:val="clear" w:color="auto" w:fill="auto"/>
            <w:vAlign w:val="center"/>
          </w:tcPr>
          <w:p w14:paraId="15E5636F" w14:textId="43C1734E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C24617C" w14:textId="76106675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BC8274" w14:textId="76E759F6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  <w:r w:rsidRPr="0056200E">
              <w:rPr>
                <w:rFonts w:cs="Arial"/>
                <w:sz w:val="22"/>
                <w:szCs w:val="22"/>
              </w:rPr>
              <w:t>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E55CA7" w14:textId="1ED65182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8:00-16</w:t>
            </w:r>
            <w:r w:rsidRPr="0056200E">
              <w:rPr>
                <w:rFonts w:cs="Arial"/>
                <w:sz w:val="22"/>
                <w:szCs w:val="22"/>
              </w:rPr>
              <w:t>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FE1381B" w14:textId="77777777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205B92" w14:textId="7E3266EE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265AEE8" w14:textId="6EA3B3DE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F3BCF7" w14:textId="19382BC9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EA542E5" w14:textId="1AF4734C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5E3C70" w:rsidRPr="0056200E" w14:paraId="329EAC1F" w14:textId="77777777" w:rsidTr="0056200E">
        <w:tc>
          <w:tcPr>
            <w:tcW w:w="585" w:type="dxa"/>
            <w:shd w:val="clear" w:color="auto" w:fill="FFFFFF" w:themeFill="background1"/>
            <w:vAlign w:val="center"/>
          </w:tcPr>
          <w:p w14:paraId="6435A9F1" w14:textId="0E501768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104</w:t>
            </w:r>
            <w:bookmarkStart w:id="0" w:name="_GoBack"/>
            <w:bookmarkEnd w:id="0"/>
          </w:p>
        </w:tc>
        <w:tc>
          <w:tcPr>
            <w:tcW w:w="4808" w:type="dxa"/>
            <w:shd w:val="clear" w:color="auto" w:fill="FFFFFF" w:themeFill="background1"/>
            <w:vAlign w:val="center"/>
          </w:tcPr>
          <w:p w14:paraId="79C56D8C" w14:textId="01E3FC7E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089364" w14:textId="1CAA0BE3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12.02.2025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320B1CCD" w14:textId="498CE775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FFFFFF" w:themeFill="background1"/>
            <w:vAlign w:val="center"/>
          </w:tcPr>
          <w:p w14:paraId="6F5CA429" w14:textId="3D985057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012A1DE" w14:textId="0740BEA1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75D8ADEB" w14:textId="2CE342B8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FFFFFF" w:themeFill="background1"/>
            <w:vAlign w:val="center"/>
          </w:tcPr>
          <w:p w14:paraId="1494FC45" w14:textId="38558F4E" w:rsidR="005E3C70" w:rsidRPr="0056200E" w:rsidRDefault="005E3C70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</w:tbl>
    <w:p w14:paraId="7358A503" w14:textId="550E0957" w:rsidR="000241E9" w:rsidRPr="00D639A4" w:rsidRDefault="000241E9" w:rsidP="00D639A4">
      <w:pPr>
        <w:tabs>
          <w:tab w:val="left" w:pos="2370"/>
        </w:tabs>
      </w:pPr>
    </w:p>
    <w:sectPr w:rsidR="000241E9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B94BB7" w:rsidRDefault="00B94BB7">
      <w:r>
        <w:separator/>
      </w:r>
    </w:p>
  </w:endnote>
  <w:endnote w:type="continuationSeparator" w:id="0">
    <w:p w14:paraId="7E6C4829" w14:textId="77777777" w:rsidR="00B94BB7" w:rsidRDefault="00B9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B94BB7" w:rsidRPr="00124D4A" w:rsidRDefault="00B94BB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B94BB7" w:rsidRDefault="00B94BB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B94BB7" w:rsidRPr="00B01F08" w:rsidRDefault="00B94BB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B94BB7" w:rsidRDefault="00B94BB7">
      <w:r>
        <w:separator/>
      </w:r>
    </w:p>
  </w:footnote>
  <w:footnote w:type="continuationSeparator" w:id="0">
    <w:p w14:paraId="60A779B4" w14:textId="77777777" w:rsidR="00B94BB7" w:rsidRDefault="00B94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B94BB7" w:rsidRDefault="00B94BB7" w:rsidP="009A4ACC">
    <w:pPr>
      <w:pStyle w:val="Nagwek"/>
      <w:ind w:left="-1134"/>
    </w:pPr>
  </w:p>
  <w:p w14:paraId="74BC3CAA" w14:textId="77777777" w:rsidR="00B94BB7" w:rsidRDefault="00B94BB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B94BB7" w:rsidRDefault="00B94BB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B94BB7" w:rsidRDefault="00B94BB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43E8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4F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1B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05A61"/>
    <w:multiLevelType w:val="hybridMultilevel"/>
    <w:tmpl w:val="EBE43698"/>
    <w:lvl w:ilvl="0" w:tplc="EABE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80C19"/>
    <w:multiLevelType w:val="hybridMultilevel"/>
    <w:tmpl w:val="43C68228"/>
    <w:lvl w:ilvl="0" w:tplc="F508B9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622B6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64343"/>
    <w:multiLevelType w:val="hybridMultilevel"/>
    <w:tmpl w:val="5F14FC5A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E20BB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A0B2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380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731B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414B1"/>
    <w:multiLevelType w:val="hybridMultilevel"/>
    <w:tmpl w:val="F4FAC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9626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B4C4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63F7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0F2733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C62E4"/>
    <w:multiLevelType w:val="multilevel"/>
    <w:tmpl w:val="297003A6"/>
    <w:lvl w:ilvl="0">
      <w:start w:val="89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62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044B9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5401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B42B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77297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26258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219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D7831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C699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7457D0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457EB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C501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438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73E2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F7D7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35C0A"/>
    <w:multiLevelType w:val="multilevel"/>
    <w:tmpl w:val="428E9EAC"/>
    <w:numStyleLink w:val="Lista1"/>
  </w:abstractNum>
  <w:num w:numId="1">
    <w:abstractNumId w:val="29"/>
  </w:num>
  <w:num w:numId="2">
    <w:abstractNumId w:val="38"/>
  </w:num>
  <w:num w:numId="3">
    <w:abstractNumId w:val="31"/>
  </w:num>
  <w:num w:numId="4">
    <w:abstractNumId w:val="2"/>
  </w:num>
  <w:num w:numId="5">
    <w:abstractNumId w:val="36"/>
  </w:num>
  <w:num w:numId="6">
    <w:abstractNumId w:val="6"/>
  </w:num>
  <w:num w:numId="7">
    <w:abstractNumId w:val="24"/>
  </w:num>
  <w:num w:numId="8">
    <w:abstractNumId w:val="23"/>
  </w:num>
  <w:num w:numId="9">
    <w:abstractNumId w:val="13"/>
  </w:num>
  <w:num w:numId="10">
    <w:abstractNumId w:val="8"/>
  </w:num>
  <w:num w:numId="11">
    <w:abstractNumId w:val="4"/>
  </w:num>
  <w:num w:numId="12">
    <w:abstractNumId w:val="5"/>
  </w:num>
  <w:num w:numId="13">
    <w:abstractNumId w:val="25"/>
  </w:num>
  <w:num w:numId="14">
    <w:abstractNumId w:val="32"/>
  </w:num>
  <w:num w:numId="15">
    <w:abstractNumId w:val="21"/>
  </w:num>
  <w:num w:numId="16">
    <w:abstractNumId w:val="33"/>
  </w:num>
  <w:num w:numId="17">
    <w:abstractNumId w:val="3"/>
  </w:num>
  <w:num w:numId="18">
    <w:abstractNumId w:val="11"/>
  </w:num>
  <w:num w:numId="19">
    <w:abstractNumId w:val="9"/>
  </w:num>
  <w:num w:numId="20">
    <w:abstractNumId w:val="37"/>
  </w:num>
  <w:num w:numId="21">
    <w:abstractNumId w:val="22"/>
  </w:num>
  <w:num w:numId="22">
    <w:abstractNumId w:val="16"/>
  </w:num>
  <w:num w:numId="23">
    <w:abstractNumId w:val="20"/>
  </w:num>
  <w:num w:numId="24">
    <w:abstractNumId w:val="19"/>
  </w:num>
  <w:num w:numId="25">
    <w:abstractNumId w:val="12"/>
  </w:num>
  <w:num w:numId="26">
    <w:abstractNumId w:val="7"/>
  </w:num>
  <w:num w:numId="27">
    <w:abstractNumId w:val="28"/>
  </w:num>
  <w:num w:numId="28">
    <w:abstractNumId w:val="26"/>
  </w:num>
  <w:num w:numId="29">
    <w:abstractNumId w:val="30"/>
  </w:num>
  <w:num w:numId="30">
    <w:abstractNumId w:val="27"/>
  </w:num>
  <w:num w:numId="31">
    <w:abstractNumId w:val="14"/>
  </w:num>
  <w:num w:numId="32">
    <w:abstractNumId w:val="17"/>
  </w:num>
  <w:num w:numId="33">
    <w:abstractNumId w:val="1"/>
  </w:num>
  <w:num w:numId="34">
    <w:abstractNumId w:val="35"/>
  </w:num>
  <w:num w:numId="35">
    <w:abstractNumId w:val="15"/>
  </w:num>
  <w:num w:numId="36">
    <w:abstractNumId w:val="34"/>
  </w:num>
  <w:num w:numId="37">
    <w:abstractNumId w:val="10"/>
  </w:num>
  <w:num w:numId="38">
    <w:abstractNumId w:val="0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241E9"/>
    <w:rsid w:val="0003098C"/>
    <w:rsid w:val="000364DF"/>
    <w:rsid w:val="000449BE"/>
    <w:rsid w:val="00046B9B"/>
    <w:rsid w:val="00061F20"/>
    <w:rsid w:val="00080D83"/>
    <w:rsid w:val="000829EF"/>
    <w:rsid w:val="00086138"/>
    <w:rsid w:val="00087576"/>
    <w:rsid w:val="00091734"/>
    <w:rsid w:val="000A3836"/>
    <w:rsid w:val="000B2C5F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553A9"/>
    <w:rsid w:val="001570B5"/>
    <w:rsid w:val="00160D05"/>
    <w:rsid w:val="001858B6"/>
    <w:rsid w:val="00196356"/>
    <w:rsid w:val="001A02A1"/>
    <w:rsid w:val="001A1D68"/>
    <w:rsid w:val="001A3D33"/>
    <w:rsid w:val="001B210F"/>
    <w:rsid w:val="001D059A"/>
    <w:rsid w:val="001E2223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875C8"/>
    <w:rsid w:val="002918E3"/>
    <w:rsid w:val="002A1D7C"/>
    <w:rsid w:val="002C6347"/>
    <w:rsid w:val="00315901"/>
    <w:rsid w:val="00320AAC"/>
    <w:rsid w:val="00321ECF"/>
    <w:rsid w:val="00325198"/>
    <w:rsid w:val="00326416"/>
    <w:rsid w:val="0033179D"/>
    <w:rsid w:val="003323D1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66E80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04EC1"/>
    <w:rsid w:val="00506651"/>
    <w:rsid w:val="005109A2"/>
    <w:rsid w:val="0052111D"/>
    <w:rsid w:val="005310EF"/>
    <w:rsid w:val="00543857"/>
    <w:rsid w:val="00544956"/>
    <w:rsid w:val="00556687"/>
    <w:rsid w:val="0056200E"/>
    <w:rsid w:val="00575D02"/>
    <w:rsid w:val="005760A9"/>
    <w:rsid w:val="00582AFF"/>
    <w:rsid w:val="00594464"/>
    <w:rsid w:val="005A4B75"/>
    <w:rsid w:val="005B0144"/>
    <w:rsid w:val="005B6AD4"/>
    <w:rsid w:val="005E3BD2"/>
    <w:rsid w:val="005E3C70"/>
    <w:rsid w:val="005E66FC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9621B"/>
    <w:rsid w:val="006A007F"/>
    <w:rsid w:val="006A6F6C"/>
    <w:rsid w:val="006B4267"/>
    <w:rsid w:val="006C581E"/>
    <w:rsid w:val="006F0C63"/>
    <w:rsid w:val="006F209E"/>
    <w:rsid w:val="00701B4A"/>
    <w:rsid w:val="00711461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B14AA"/>
    <w:rsid w:val="007B2500"/>
    <w:rsid w:val="007B5688"/>
    <w:rsid w:val="007C2B4B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3FE1"/>
    <w:rsid w:val="008945D9"/>
    <w:rsid w:val="008C52E2"/>
    <w:rsid w:val="008C77E1"/>
    <w:rsid w:val="008E232C"/>
    <w:rsid w:val="009150A9"/>
    <w:rsid w:val="009168DB"/>
    <w:rsid w:val="00967B58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5746B"/>
    <w:rsid w:val="00B6637D"/>
    <w:rsid w:val="00B869EC"/>
    <w:rsid w:val="00B94BB7"/>
    <w:rsid w:val="00BA7158"/>
    <w:rsid w:val="00BB1E9F"/>
    <w:rsid w:val="00BB4526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C04956"/>
    <w:rsid w:val="00C11C20"/>
    <w:rsid w:val="00C12E28"/>
    <w:rsid w:val="00C176A9"/>
    <w:rsid w:val="00C21CC6"/>
    <w:rsid w:val="00C245F0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CF5805"/>
    <w:rsid w:val="00D0361A"/>
    <w:rsid w:val="00D1101D"/>
    <w:rsid w:val="00D1150B"/>
    <w:rsid w:val="00D139E7"/>
    <w:rsid w:val="00D26360"/>
    <w:rsid w:val="00D3085A"/>
    <w:rsid w:val="00D30ADD"/>
    <w:rsid w:val="00D37362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4C15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835BA"/>
    <w:rsid w:val="00F83EE2"/>
    <w:rsid w:val="00F97753"/>
    <w:rsid w:val="00FA669C"/>
    <w:rsid w:val="00FB1502"/>
    <w:rsid w:val="00FB5706"/>
    <w:rsid w:val="00FB6E22"/>
    <w:rsid w:val="00FB7887"/>
    <w:rsid w:val="00F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1572B19-7192-4F3C-9403-762FA4931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</TotalTime>
  <Pages>10</Pages>
  <Words>1659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3</cp:revision>
  <cp:lastPrinted>2024-12-13T09:32:00Z</cp:lastPrinted>
  <dcterms:created xsi:type="dcterms:W3CDTF">2025-01-03T12:32:00Z</dcterms:created>
  <dcterms:modified xsi:type="dcterms:W3CDTF">2025-01-27T10:31:00Z</dcterms:modified>
</cp:coreProperties>
</file>