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5CA9C69C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ED7E80">
        <w:rPr>
          <w:rFonts w:cs="Arial"/>
          <w:b/>
          <w:color w:val="000000" w:themeColor="text1"/>
        </w:rPr>
        <w:t>1.11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85"/>
        <w:gridCol w:w="4808"/>
        <w:gridCol w:w="1417"/>
        <w:gridCol w:w="1562"/>
        <w:gridCol w:w="1561"/>
        <w:gridCol w:w="1558"/>
        <w:gridCol w:w="1700"/>
        <w:gridCol w:w="2355"/>
      </w:tblGrid>
      <w:tr w:rsidR="00B94BB7" w:rsidRPr="0056200E" w14:paraId="6175B3C3" w14:textId="77777777" w:rsidTr="0056200E">
        <w:trPr>
          <w:trHeight w:val="572"/>
        </w:trPr>
        <w:tc>
          <w:tcPr>
            <w:tcW w:w="585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LP.</w:t>
            </w:r>
          </w:p>
        </w:tc>
        <w:tc>
          <w:tcPr>
            <w:tcW w:w="4808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Rodzaj formy wsparcia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20DB1AE" w14:textId="70E1CB4A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Data wsparcia</w:t>
            </w:r>
          </w:p>
          <w:p w14:paraId="72663268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1562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Godziny realizacji wsparcia (od – do)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Miejsce realizacji wsparcia (dokładny adres)</w:t>
            </w:r>
          </w:p>
        </w:tc>
        <w:tc>
          <w:tcPr>
            <w:tcW w:w="1558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Nazwa wykonawcy wsparcia (pole wskazane lecz nie wymagane)</w:t>
            </w: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032F1EAD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Liczba uczestników (pole wskazane lecz nie wymagane)</w:t>
            </w:r>
          </w:p>
        </w:tc>
        <w:tc>
          <w:tcPr>
            <w:tcW w:w="2355" w:type="dxa"/>
            <w:shd w:val="clear" w:color="auto" w:fill="F2F2F2" w:themeFill="background1" w:themeFillShade="F2"/>
            <w:vAlign w:val="center"/>
          </w:tcPr>
          <w:p w14:paraId="41B89695" w14:textId="77777777" w:rsidR="003A4A71" w:rsidRPr="0056200E" w:rsidRDefault="003A4A71" w:rsidP="0056200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6200E">
              <w:rPr>
                <w:rFonts w:cs="Arial"/>
                <w:b/>
                <w:sz w:val="22"/>
                <w:szCs w:val="22"/>
              </w:rPr>
              <w:t>Uwagi</w:t>
            </w:r>
          </w:p>
        </w:tc>
      </w:tr>
      <w:tr w:rsidR="00B94BB7" w:rsidRPr="0056200E" w14:paraId="0109324D" w14:textId="77777777" w:rsidTr="0056200E">
        <w:tc>
          <w:tcPr>
            <w:tcW w:w="585" w:type="dxa"/>
            <w:vAlign w:val="center"/>
          </w:tcPr>
          <w:p w14:paraId="7B7E2451" w14:textId="74589C07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808" w:type="dxa"/>
            <w:vAlign w:val="center"/>
          </w:tcPr>
          <w:p w14:paraId="31442785" w14:textId="0666A3F5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1EACE8F8" w14:textId="369F8896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62" w:type="dxa"/>
            <w:vAlign w:val="center"/>
          </w:tcPr>
          <w:p w14:paraId="6A7228CA" w14:textId="5AD8F19B" w:rsidR="001A1D68" w:rsidRPr="0056200E" w:rsidRDefault="001A1D68" w:rsidP="0056200E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3893BE27" w14:textId="38C93C52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16F29FCF" w14:textId="167BF699" w:rsidR="001A1D68" w:rsidRPr="0056200E" w:rsidRDefault="00F97753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4E9802B" w14:textId="2562365E" w:rsidR="001A1D68" w:rsidRPr="0056200E" w:rsidRDefault="00F97753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CE6E5C3" w14:textId="2546F690" w:rsidR="001A1D68" w:rsidRPr="0056200E" w:rsidRDefault="001A1D68" w:rsidP="0056200E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16F3CB2" w14:textId="77777777" w:rsidTr="0056200E">
        <w:tc>
          <w:tcPr>
            <w:tcW w:w="585" w:type="dxa"/>
            <w:vAlign w:val="center"/>
          </w:tcPr>
          <w:p w14:paraId="58DB59E3" w14:textId="536A26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808" w:type="dxa"/>
            <w:vAlign w:val="center"/>
          </w:tcPr>
          <w:p w14:paraId="72142FDB" w14:textId="243295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0B7CDA6D" w14:textId="73CB0AF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62" w:type="dxa"/>
            <w:vAlign w:val="center"/>
          </w:tcPr>
          <w:p w14:paraId="4FD4306F" w14:textId="2F7CB48C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1A52EBF1" w14:textId="435D51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A323950" w14:textId="5847B9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3CDBE2D" w14:textId="5B1A5D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705B7F6" w14:textId="3385EA0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6937CF5" w14:textId="77777777" w:rsidTr="0056200E">
        <w:tc>
          <w:tcPr>
            <w:tcW w:w="585" w:type="dxa"/>
            <w:vAlign w:val="center"/>
          </w:tcPr>
          <w:p w14:paraId="53785AD2" w14:textId="372E428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808" w:type="dxa"/>
            <w:vAlign w:val="center"/>
          </w:tcPr>
          <w:p w14:paraId="4B410254" w14:textId="1B4EAE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18033AC4" w14:textId="2213FD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62" w:type="dxa"/>
            <w:vAlign w:val="center"/>
          </w:tcPr>
          <w:p w14:paraId="4EF23A68" w14:textId="304C075D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3DB79361" w14:textId="6E0E76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469DC3C9" w14:textId="6E82151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D6CBDCD" w14:textId="48BF498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FBA3BC3" w14:textId="1B4633D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1394A4B" w14:textId="77777777" w:rsidTr="0056200E">
        <w:tc>
          <w:tcPr>
            <w:tcW w:w="585" w:type="dxa"/>
            <w:vAlign w:val="center"/>
          </w:tcPr>
          <w:p w14:paraId="3B17FCE5" w14:textId="636D2F3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808" w:type="dxa"/>
            <w:vAlign w:val="center"/>
          </w:tcPr>
          <w:p w14:paraId="224DB3E3" w14:textId="77BA0A0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19FAC503" w14:textId="20E0724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22.11.2024</w:t>
            </w:r>
          </w:p>
        </w:tc>
        <w:tc>
          <w:tcPr>
            <w:tcW w:w="1562" w:type="dxa"/>
            <w:vAlign w:val="center"/>
          </w:tcPr>
          <w:p w14:paraId="4464CABF" w14:textId="3469BF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14:00-16:00</w:t>
            </w:r>
          </w:p>
        </w:tc>
        <w:tc>
          <w:tcPr>
            <w:tcW w:w="1561" w:type="dxa"/>
            <w:vAlign w:val="center"/>
          </w:tcPr>
          <w:p w14:paraId="69C2E63D" w14:textId="3BF146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lastRenderedPageBreak/>
              <w:t>89-620 Chojnice</w:t>
            </w:r>
          </w:p>
        </w:tc>
        <w:tc>
          <w:tcPr>
            <w:tcW w:w="1558" w:type="dxa"/>
            <w:vAlign w:val="center"/>
          </w:tcPr>
          <w:p w14:paraId="75079EBA" w14:textId="5EB4184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lastRenderedPageBreak/>
              <w:t>-</w:t>
            </w:r>
          </w:p>
        </w:tc>
        <w:tc>
          <w:tcPr>
            <w:tcW w:w="1700" w:type="dxa"/>
            <w:vAlign w:val="center"/>
          </w:tcPr>
          <w:p w14:paraId="40614D57" w14:textId="08B046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6FE0E189" w14:textId="4E5B5BF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0B74934" w14:textId="77777777" w:rsidTr="0056200E">
        <w:tc>
          <w:tcPr>
            <w:tcW w:w="585" w:type="dxa"/>
            <w:vAlign w:val="center"/>
          </w:tcPr>
          <w:p w14:paraId="35899530" w14:textId="30A1452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808" w:type="dxa"/>
            <w:vAlign w:val="center"/>
          </w:tcPr>
          <w:p w14:paraId="7A2D1B6A" w14:textId="4C7A411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2F81AE91" w14:textId="58E590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1D12AA4C" w14:textId="4A585106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701BF33C" w14:textId="32178DF9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B4F2587" w14:textId="3D178FD2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65F9911" w14:textId="1878B68C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C7FDFBE" w14:textId="1612481F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C1C0A0F" w14:textId="77777777" w:rsidTr="0056200E">
        <w:tc>
          <w:tcPr>
            <w:tcW w:w="585" w:type="dxa"/>
            <w:vAlign w:val="center"/>
          </w:tcPr>
          <w:p w14:paraId="33460751" w14:textId="6825F9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808" w:type="dxa"/>
            <w:vAlign w:val="center"/>
          </w:tcPr>
          <w:p w14:paraId="209374B6" w14:textId="51B0D79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53F12C21" w14:textId="7369DD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6636C8CD" w14:textId="35968807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5EC24001" w14:textId="4CAE5BBA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5D1E56E7" w14:textId="12F6B712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6FF8D560" w14:textId="4CD90E42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81EAE93" w14:textId="5D24693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8F6542B" w14:textId="77777777" w:rsidTr="0056200E">
        <w:tc>
          <w:tcPr>
            <w:tcW w:w="585" w:type="dxa"/>
            <w:vAlign w:val="center"/>
          </w:tcPr>
          <w:p w14:paraId="2ABA8DF5" w14:textId="09406DE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808" w:type="dxa"/>
            <w:vAlign w:val="center"/>
          </w:tcPr>
          <w:p w14:paraId="51E4C5CC" w14:textId="082DE5C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5084FC20" w14:textId="3F68503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18C92960" w14:textId="6A79B0B7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784501DE" w14:textId="5801D958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0A65921F" w14:textId="05EC7B00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5A35519" w14:textId="537EF75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160495DF" w14:textId="74FF52B5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1A91AA0" w14:textId="77777777" w:rsidTr="0056200E">
        <w:tc>
          <w:tcPr>
            <w:tcW w:w="585" w:type="dxa"/>
            <w:vAlign w:val="center"/>
          </w:tcPr>
          <w:p w14:paraId="01ADA451" w14:textId="2BC7EF2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808" w:type="dxa"/>
            <w:vAlign w:val="center"/>
          </w:tcPr>
          <w:p w14:paraId="7D85765D" w14:textId="0323F5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041ABDCF" w14:textId="1FDA29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10F06786" w14:textId="354BC5EF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71C0316E" w14:textId="59FBD896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5353A2D" w14:textId="777CEC74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1605BBDF" w14:textId="178DD862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750526A9" w14:textId="67655394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6C96F37" w14:textId="77777777" w:rsidTr="0056200E">
        <w:tc>
          <w:tcPr>
            <w:tcW w:w="585" w:type="dxa"/>
            <w:vAlign w:val="center"/>
          </w:tcPr>
          <w:p w14:paraId="2BAF1ADC" w14:textId="28B6A50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808" w:type="dxa"/>
            <w:vAlign w:val="center"/>
          </w:tcPr>
          <w:p w14:paraId="77A643C2" w14:textId="47CBE8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40826183" w14:textId="0F6472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64E3B821" w14:textId="7FACB7C8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0F1BA627" w14:textId="2DB0E79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32C1E9AE" w14:textId="148E988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542E84F0" w14:textId="436F1B6E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17AEC508" w14:textId="6D3802AB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57FBFB4" w14:textId="77777777" w:rsidTr="0056200E">
        <w:tc>
          <w:tcPr>
            <w:tcW w:w="585" w:type="dxa"/>
            <w:vAlign w:val="center"/>
          </w:tcPr>
          <w:p w14:paraId="18BC6A5F" w14:textId="517A512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808" w:type="dxa"/>
            <w:vAlign w:val="center"/>
          </w:tcPr>
          <w:p w14:paraId="0F498CBD" w14:textId="7D36B1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13A8FA6A" w14:textId="1B98790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549B807C" w14:textId="79A1E2AA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6C9CF5ED" w14:textId="76B1FB79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5C937FFB" w14:textId="4AE224A8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1A195D4" w14:textId="3A3840D9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4EFDB118" w14:textId="31177FA7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524D737" w14:textId="77777777" w:rsidTr="0056200E">
        <w:tc>
          <w:tcPr>
            <w:tcW w:w="585" w:type="dxa"/>
            <w:vAlign w:val="center"/>
          </w:tcPr>
          <w:p w14:paraId="4BEFC54D" w14:textId="787A556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808" w:type="dxa"/>
            <w:vAlign w:val="center"/>
          </w:tcPr>
          <w:p w14:paraId="48710B4A" w14:textId="104851A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33CAFA70" w14:textId="436715F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0CF66B64" w14:textId="3FA6D35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561" w:type="dxa"/>
            <w:vAlign w:val="center"/>
          </w:tcPr>
          <w:p w14:paraId="6482807E" w14:textId="25094CD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D883F35" w14:textId="3B4190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6EEDC17F" w14:textId="40D6595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2251F0C" w14:textId="5CB0A2A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AE57559" w14:textId="77777777" w:rsidTr="0056200E">
        <w:tc>
          <w:tcPr>
            <w:tcW w:w="585" w:type="dxa"/>
            <w:vAlign w:val="center"/>
          </w:tcPr>
          <w:p w14:paraId="79189705" w14:textId="6F1FC0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lastRenderedPageBreak/>
              <w:t>12</w:t>
            </w:r>
          </w:p>
        </w:tc>
        <w:tc>
          <w:tcPr>
            <w:tcW w:w="4808" w:type="dxa"/>
            <w:vAlign w:val="center"/>
          </w:tcPr>
          <w:p w14:paraId="3F6692B4" w14:textId="06BBE07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5D16CED8" w14:textId="64C1C50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25.11.2024</w:t>
            </w:r>
          </w:p>
        </w:tc>
        <w:tc>
          <w:tcPr>
            <w:tcW w:w="1562" w:type="dxa"/>
            <w:vAlign w:val="center"/>
          </w:tcPr>
          <w:p w14:paraId="4F0A0AEF" w14:textId="3EFE29B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561" w:type="dxa"/>
            <w:vAlign w:val="center"/>
          </w:tcPr>
          <w:p w14:paraId="4F526431" w14:textId="70D4AB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26DA7ED3" w14:textId="08BE122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7402205" w14:textId="7995CE1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6265EA96" w14:textId="37097D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D8AAB17" w14:textId="77777777" w:rsidTr="0056200E">
        <w:tc>
          <w:tcPr>
            <w:tcW w:w="585" w:type="dxa"/>
            <w:vAlign w:val="center"/>
          </w:tcPr>
          <w:p w14:paraId="68BC057F" w14:textId="7151924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808" w:type="dxa"/>
            <w:vAlign w:val="center"/>
          </w:tcPr>
          <w:p w14:paraId="102BBC7F" w14:textId="469A1B7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78EB0211" w14:textId="0A6E6C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6ABB2D46" w14:textId="55611618" w:rsidR="00F97753" w:rsidRPr="0056200E" w:rsidRDefault="00F97753" w:rsidP="00F97753">
            <w:pPr>
              <w:jc w:val="center"/>
              <w:rPr>
                <w:rFonts w:cs="Arial"/>
                <w:color w:val="FF0000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29C4D43C" w14:textId="29B66D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F0EDAA9" w14:textId="59484DE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7E76F91" w14:textId="6034970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04AFF65B" w14:textId="1A4789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879FB9C" w14:textId="77777777" w:rsidTr="0056200E">
        <w:tc>
          <w:tcPr>
            <w:tcW w:w="585" w:type="dxa"/>
            <w:vAlign w:val="center"/>
          </w:tcPr>
          <w:p w14:paraId="0CF61CED" w14:textId="2B5DEE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808" w:type="dxa"/>
            <w:vAlign w:val="center"/>
          </w:tcPr>
          <w:p w14:paraId="58C07841" w14:textId="6EDAFD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6AD22C61" w14:textId="051A0E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1BFD6C1E" w14:textId="089970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64297D82" w14:textId="568B178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26C0D06D" w14:textId="1E01618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E08A42A" w14:textId="646CA6F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C8EAC6F" w14:textId="7D5244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49CB076" w14:textId="77777777" w:rsidTr="0056200E">
        <w:tc>
          <w:tcPr>
            <w:tcW w:w="585" w:type="dxa"/>
            <w:vAlign w:val="center"/>
          </w:tcPr>
          <w:p w14:paraId="4BC1F0A2" w14:textId="5067803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808" w:type="dxa"/>
            <w:vAlign w:val="center"/>
          </w:tcPr>
          <w:p w14:paraId="6A39502A" w14:textId="5A0EC2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33C548E1" w14:textId="62CD66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3289AF9D" w14:textId="018E4E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6722E5A3" w14:textId="311294F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40D0829E" w14:textId="482EBF9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1A2FD087" w14:textId="5A0634D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75F7873" w14:textId="32C4CDE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1D22F0E" w14:textId="77777777" w:rsidTr="0056200E">
        <w:tc>
          <w:tcPr>
            <w:tcW w:w="585" w:type="dxa"/>
            <w:vAlign w:val="center"/>
          </w:tcPr>
          <w:p w14:paraId="0AB66EFC" w14:textId="3C06AB4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808" w:type="dxa"/>
            <w:vAlign w:val="center"/>
          </w:tcPr>
          <w:p w14:paraId="13CC6ED3" w14:textId="78F93D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24C44DC0" w14:textId="7CE01C9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19E781F7" w14:textId="4B78919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61719195" w14:textId="30E9E2C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5CEAEB73" w14:textId="024EA07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3B579151" w14:textId="36F7F4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296E918A" w14:textId="3F108D7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076CC3A" w14:textId="77777777" w:rsidTr="0056200E">
        <w:tc>
          <w:tcPr>
            <w:tcW w:w="585" w:type="dxa"/>
            <w:vAlign w:val="center"/>
          </w:tcPr>
          <w:p w14:paraId="49A9660F" w14:textId="0B19B0B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808" w:type="dxa"/>
            <w:vAlign w:val="center"/>
          </w:tcPr>
          <w:p w14:paraId="02BD2EA3" w14:textId="2BF7068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2EB2C6E2" w14:textId="3CB502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1B849144" w14:textId="6B76B76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47C59AEB" w14:textId="17ACFF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02D51293" w14:textId="6A8D25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33645C7" w14:textId="628F083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141FBBDD" w14:textId="6183D6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B1C2448" w14:textId="77777777" w:rsidTr="0056200E">
        <w:tc>
          <w:tcPr>
            <w:tcW w:w="585" w:type="dxa"/>
            <w:vAlign w:val="center"/>
          </w:tcPr>
          <w:p w14:paraId="088596BB" w14:textId="55F9535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808" w:type="dxa"/>
            <w:vAlign w:val="center"/>
          </w:tcPr>
          <w:p w14:paraId="07F42641" w14:textId="66E48D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3C6C466F" w14:textId="0723483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20D6DA5B" w14:textId="4466FC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6D839A37" w14:textId="62C70F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6CC022EB" w14:textId="72878F9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20883CA" w14:textId="7C5D28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BB49DF2" w14:textId="598B0C8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E8E92F0" w14:textId="77777777" w:rsidTr="0056200E">
        <w:tc>
          <w:tcPr>
            <w:tcW w:w="585" w:type="dxa"/>
            <w:vAlign w:val="center"/>
          </w:tcPr>
          <w:p w14:paraId="621787BF" w14:textId="58FED8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808" w:type="dxa"/>
            <w:vAlign w:val="center"/>
          </w:tcPr>
          <w:p w14:paraId="3BBF97EF" w14:textId="2A9FBD0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403474BB" w14:textId="6F95EAA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26.11.2024</w:t>
            </w:r>
          </w:p>
        </w:tc>
        <w:tc>
          <w:tcPr>
            <w:tcW w:w="1562" w:type="dxa"/>
            <w:vAlign w:val="center"/>
          </w:tcPr>
          <w:p w14:paraId="376EF9A8" w14:textId="6C0E201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1561" w:type="dxa"/>
            <w:vAlign w:val="center"/>
          </w:tcPr>
          <w:p w14:paraId="376C8610" w14:textId="0E07209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lastRenderedPageBreak/>
              <w:t>89-620 Chojnice</w:t>
            </w:r>
          </w:p>
        </w:tc>
        <w:tc>
          <w:tcPr>
            <w:tcW w:w="1558" w:type="dxa"/>
            <w:vAlign w:val="center"/>
          </w:tcPr>
          <w:p w14:paraId="595FDA18" w14:textId="3436F17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lastRenderedPageBreak/>
              <w:t>-</w:t>
            </w:r>
          </w:p>
        </w:tc>
        <w:tc>
          <w:tcPr>
            <w:tcW w:w="1700" w:type="dxa"/>
            <w:vAlign w:val="center"/>
          </w:tcPr>
          <w:p w14:paraId="4D3EB318" w14:textId="7C9C750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79697A87" w14:textId="3BABF63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3294E5E" w14:textId="77777777" w:rsidTr="0056200E">
        <w:tc>
          <w:tcPr>
            <w:tcW w:w="585" w:type="dxa"/>
            <w:vAlign w:val="center"/>
          </w:tcPr>
          <w:p w14:paraId="1EA7F1CF" w14:textId="43CBDEF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808" w:type="dxa"/>
            <w:vAlign w:val="center"/>
          </w:tcPr>
          <w:p w14:paraId="2BF445E7" w14:textId="628321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552A6F21" w14:textId="25CFCD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57F63860" w14:textId="0151398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1BDDB097" w14:textId="42798A3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22CC520C" w14:textId="15C6887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13744AE3" w14:textId="0ADB7D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6F69A69A" w14:textId="742C3C3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370B963" w14:textId="77777777" w:rsidTr="0056200E">
        <w:tc>
          <w:tcPr>
            <w:tcW w:w="585" w:type="dxa"/>
            <w:vAlign w:val="center"/>
          </w:tcPr>
          <w:p w14:paraId="22B03FB2" w14:textId="7F3542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808" w:type="dxa"/>
            <w:vAlign w:val="center"/>
          </w:tcPr>
          <w:p w14:paraId="5E885772" w14:textId="60AC2B9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2F8F8AB4" w14:textId="0B9634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30C8F083" w14:textId="241837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27BF9241" w14:textId="67F9B96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7B5A9815" w14:textId="3D7C2E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5D8960FA" w14:textId="2A314A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7A5A40B1" w14:textId="7C43B7B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BF24533" w14:textId="77777777" w:rsidTr="0056200E">
        <w:tc>
          <w:tcPr>
            <w:tcW w:w="585" w:type="dxa"/>
            <w:vAlign w:val="center"/>
          </w:tcPr>
          <w:p w14:paraId="46850B2B" w14:textId="3957793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808" w:type="dxa"/>
            <w:vAlign w:val="center"/>
          </w:tcPr>
          <w:p w14:paraId="790A425D" w14:textId="21C42FB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b/>
                <w:sz w:val="22"/>
                <w:szCs w:val="22"/>
              </w:rPr>
              <w:t>Psycholog</w:t>
            </w:r>
          </w:p>
        </w:tc>
        <w:tc>
          <w:tcPr>
            <w:tcW w:w="1417" w:type="dxa"/>
            <w:vAlign w:val="center"/>
          </w:tcPr>
          <w:p w14:paraId="19A0F082" w14:textId="1C6DB0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4E37757B" w14:textId="500971F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40A2C9BF" w14:textId="724A8EB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40228AF7" w14:textId="16DB14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0839F2C3" w14:textId="5BC1F1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222CBD4" w14:textId="2D2DDD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F4FCBE5" w14:textId="77777777" w:rsidTr="0056200E">
        <w:tc>
          <w:tcPr>
            <w:tcW w:w="585" w:type="dxa"/>
            <w:vAlign w:val="center"/>
          </w:tcPr>
          <w:p w14:paraId="6BAD45EA" w14:textId="3EC67C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808" w:type="dxa"/>
            <w:vAlign w:val="center"/>
          </w:tcPr>
          <w:p w14:paraId="71602415" w14:textId="46BC25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1055200F" w14:textId="37121D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2CBB9E9E" w14:textId="15670EE8" w:rsidR="00F97753" w:rsidRPr="0056200E" w:rsidRDefault="00F97753" w:rsidP="00F97753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34C0CB98" w14:textId="2609F1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634F68E6" w14:textId="15C051D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87821DC" w14:textId="120F2E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3B7DAC0" w14:textId="2291F8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5204CDB" w14:textId="77777777" w:rsidTr="0056200E">
        <w:tc>
          <w:tcPr>
            <w:tcW w:w="585" w:type="dxa"/>
            <w:vAlign w:val="center"/>
          </w:tcPr>
          <w:p w14:paraId="6176729C" w14:textId="76B095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808" w:type="dxa"/>
            <w:vAlign w:val="center"/>
          </w:tcPr>
          <w:p w14:paraId="1817B466" w14:textId="30C21D2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60706BD8" w14:textId="4D0627F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27.11.2024</w:t>
            </w:r>
          </w:p>
        </w:tc>
        <w:tc>
          <w:tcPr>
            <w:tcW w:w="1562" w:type="dxa"/>
            <w:vAlign w:val="center"/>
          </w:tcPr>
          <w:p w14:paraId="53E61F8D" w14:textId="50FB6F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12:00-14:00</w:t>
            </w:r>
          </w:p>
        </w:tc>
        <w:tc>
          <w:tcPr>
            <w:tcW w:w="1561" w:type="dxa"/>
            <w:vAlign w:val="center"/>
          </w:tcPr>
          <w:p w14:paraId="3E553525" w14:textId="37FA8C4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65E4ACDF" w14:textId="1AB65B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10C8DE73" w14:textId="2A2086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050AA9CA" w14:textId="38519DD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F677910" w14:textId="77777777" w:rsidTr="0056200E">
        <w:tc>
          <w:tcPr>
            <w:tcW w:w="585" w:type="dxa"/>
            <w:vAlign w:val="center"/>
          </w:tcPr>
          <w:p w14:paraId="4A769E24" w14:textId="46CAC1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808" w:type="dxa"/>
            <w:vAlign w:val="center"/>
          </w:tcPr>
          <w:p w14:paraId="439D98DB" w14:textId="3CBC2AC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0FFDD1DE" w14:textId="403A442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28.11.2024</w:t>
            </w:r>
          </w:p>
        </w:tc>
        <w:tc>
          <w:tcPr>
            <w:tcW w:w="1562" w:type="dxa"/>
            <w:vAlign w:val="center"/>
          </w:tcPr>
          <w:p w14:paraId="1768EFFE" w14:textId="0403F5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vAlign w:val="center"/>
          </w:tcPr>
          <w:p w14:paraId="2FCB9B8C" w14:textId="3A8C149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311B0D25" w14:textId="3B26D0E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5D422A0" w14:textId="78C11AF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66413A53" w14:textId="4C0E107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A36C0E5" w14:textId="77777777" w:rsidTr="0056200E">
        <w:tc>
          <w:tcPr>
            <w:tcW w:w="585" w:type="dxa"/>
            <w:vAlign w:val="center"/>
          </w:tcPr>
          <w:p w14:paraId="6F9C3EC4" w14:textId="5678F37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808" w:type="dxa"/>
            <w:vAlign w:val="center"/>
          </w:tcPr>
          <w:p w14:paraId="5820CB08" w14:textId="19C1C51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Diagnoza sytuacji problemowej i opracowanie Indywidualnych Ścieżek Reintegracji-</w:t>
            </w:r>
            <w:r w:rsidRPr="0056200E">
              <w:rPr>
                <w:rFonts w:cs="Arial"/>
                <w:color w:val="0070C0"/>
                <w:sz w:val="22"/>
                <w:szCs w:val="22"/>
              </w:rPr>
              <w:t>Doradca</w:t>
            </w:r>
          </w:p>
        </w:tc>
        <w:tc>
          <w:tcPr>
            <w:tcW w:w="1417" w:type="dxa"/>
            <w:vAlign w:val="center"/>
          </w:tcPr>
          <w:p w14:paraId="7D19C60C" w14:textId="2A2C003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28.11.2024</w:t>
            </w:r>
          </w:p>
        </w:tc>
        <w:tc>
          <w:tcPr>
            <w:tcW w:w="1562" w:type="dxa"/>
            <w:vAlign w:val="center"/>
          </w:tcPr>
          <w:p w14:paraId="60CFB9E3" w14:textId="26FA36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vAlign w:val="center"/>
          </w:tcPr>
          <w:p w14:paraId="1C1B194D" w14:textId="2AFE08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ul. Tucholska 16, Pawłowo, </w:t>
            </w:r>
            <w:r w:rsidRPr="0056200E">
              <w:rPr>
                <w:rFonts w:cs="Arial"/>
                <w:sz w:val="22"/>
                <w:szCs w:val="22"/>
                <w:shd w:val="clear" w:color="auto" w:fill="FFFFFF"/>
              </w:rPr>
              <w:t>89-620 Chojnice</w:t>
            </w:r>
          </w:p>
        </w:tc>
        <w:tc>
          <w:tcPr>
            <w:tcW w:w="1558" w:type="dxa"/>
            <w:vAlign w:val="center"/>
          </w:tcPr>
          <w:p w14:paraId="56A65EA9" w14:textId="20371ED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78A625E" w14:textId="60FCC3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22EC9C59" w14:textId="71C7576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99E3160" w14:textId="77777777" w:rsidTr="0056200E">
        <w:tc>
          <w:tcPr>
            <w:tcW w:w="585" w:type="dxa"/>
            <w:vAlign w:val="center"/>
          </w:tcPr>
          <w:p w14:paraId="54E21551" w14:textId="36E3C0A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808" w:type="dxa"/>
            <w:vAlign w:val="center"/>
          </w:tcPr>
          <w:p w14:paraId="0058A589" w14:textId="29AC7A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63D33BD4" w14:textId="58F0A1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02.12.2024</w:t>
            </w:r>
          </w:p>
        </w:tc>
        <w:tc>
          <w:tcPr>
            <w:tcW w:w="1562" w:type="dxa"/>
            <w:vAlign w:val="center"/>
          </w:tcPr>
          <w:p w14:paraId="39AB23A9" w14:textId="3ED0E2B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6E0F6558" w14:textId="6C61E4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7583E4FB" w14:textId="5FAFE4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5FF4622D" w14:textId="21284E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3D672EE4" w14:textId="70D60F9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3A7EB2CD" w14:textId="76CDFA5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B1CD1FA" w14:textId="77777777" w:rsidTr="0056200E">
        <w:tc>
          <w:tcPr>
            <w:tcW w:w="585" w:type="dxa"/>
            <w:vAlign w:val="center"/>
          </w:tcPr>
          <w:p w14:paraId="49EA6E95" w14:textId="209B63D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808" w:type="dxa"/>
            <w:vAlign w:val="center"/>
          </w:tcPr>
          <w:p w14:paraId="41A11A01" w14:textId="0E3AFB5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5C6F63F7" w14:textId="226E4B2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03.12.2024</w:t>
            </w:r>
          </w:p>
        </w:tc>
        <w:tc>
          <w:tcPr>
            <w:tcW w:w="1562" w:type="dxa"/>
            <w:vAlign w:val="center"/>
          </w:tcPr>
          <w:p w14:paraId="385ADF23" w14:textId="498BD74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06551172" w14:textId="02751F3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112F047B" w14:textId="088AF00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53CB9017" w14:textId="5F236A1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3639F0B" w14:textId="42D210F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5FD936EB" w14:textId="6D9C2CA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37C32FD" w14:textId="77777777" w:rsidTr="0056200E">
        <w:tc>
          <w:tcPr>
            <w:tcW w:w="585" w:type="dxa"/>
            <w:vAlign w:val="center"/>
          </w:tcPr>
          <w:p w14:paraId="6FA60548" w14:textId="32A2051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808" w:type="dxa"/>
            <w:vAlign w:val="center"/>
          </w:tcPr>
          <w:p w14:paraId="4F2580C2" w14:textId="1EEB4E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6CC97801" w14:textId="7C4544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04.12.2024</w:t>
            </w:r>
          </w:p>
        </w:tc>
        <w:tc>
          <w:tcPr>
            <w:tcW w:w="1562" w:type="dxa"/>
            <w:vAlign w:val="center"/>
          </w:tcPr>
          <w:p w14:paraId="080D9CED" w14:textId="14CE70C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6AA9B93C" w14:textId="623AFF1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0D49EC91" w14:textId="0C342B3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6805408E" w14:textId="352F08E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2C8A652C" w14:textId="2198BDF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54581DCD" w14:textId="22F5272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4F69004" w14:textId="77777777" w:rsidTr="0056200E">
        <w:tc>
          <w:tcPr>
            <w:tcW w:w="585" w:type="dxa"/>
            <w:vAlign w:val="center"/>
          </w:tcPr>
          <w:p w14:paraId="10808B1B" w14:textId="5A530E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808" w:type="dxa"/>
            <w:vAlign w:val="center"/>
          </w:tcPr>
          <w:p w14:paraId="2E653D9D" w14:textId="4AA3F3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7CF9695A" w14:textId="085FB53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05.12.2024</w:t>
            </w:r>
          </w:p>
        </w:tc>
        <w:tc>
          <w:tcPr>
            <w:tcW w:w="1562" w:type="dxa"/>
            <w:vAlign w:val="center"/>
          </w:tcPr>
          <w:p w14:paraId="074BA02E" w14:textId="4EC915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486A661F" w14:textId="0C599A4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7B4CA933" w14:textId="34DC933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4703F4F9" w14:textId="584CD5B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7DD9E093" w14:textId="17DF09B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2A896BBA" w14:textId="71A20DE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C6F5F1D" w14:textId="77777777" w:rsidTr="0056200E">
        <w:tc>
          <w:tcPr>
            <w:tcW w:w="585" w:type="dxa"/>
            <w:vAlign w:val="center"/>
          </w:tcPr>
          <w:p w14:paraId="09184F01" w14:textId="1377789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808" w:type="dxa"/>
            <w:vAlign w:val="center"/>
          </w:tcPr>
          <w:p w14:paraId="049B8400" w14:textId="63B6B4C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vAlign w:val="center"/>
          </w:tcPr>
          <w:p w14:paraId="5D23B509" w14:textId="5AB8A7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06.12.2024</w:t>
            </w:r>
          </w:p>
        </w:tc>
        <w:tc>
          <w:tcPr>
            <w:tcW w:w="1562" w:type="dxa"/>
            <w:vAlign w:val="center"/>
          </w:tcPr>
          <w:p w14:paraId="3DE50D96" w14:textId="1343F03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vAlign w:val="center"/>
          </w:tcPr>
          <w:p w14:paraId="0D09A584" w14:textId="647FB29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1746FBE0" w14:textId="461F73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vAlign w:val="center"/>
          </w:tcPr>
          <w:p w14:paraId="193985B0" w14:textId="7C0E3DE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vAlign w:val="center"/>
          </w:tcPr>
          <w:p w14:paraId="4ECA6516" w14:textId="1F27D67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vAlign w:val="center"/>
          </w:tcPr>
          <w:p w14:paraId="4594E704" w14:textId="01257F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35AF15E" w14:textId="77777777" w:rsidTr="0056200E">
        <w:tc>
          <w:tcPr>
            <w:tcW w:w="585" w:type="dxa"/>
            <w:shd w:val="clear" w:color="auto" w:fill="auto"/>
            <w:vAlign w:val="center"/>
          </w:tcPr>
          <w:p w14:paraId="6B78B625" w14:textId="12C48C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0F08E00" w14:textId="7341EC6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Grupowe treningi kompetencji społecznych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84407B" w14:textId="78F7DD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07.12.2024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7AAAE83" w14:textId="30641A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8:00-14:00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7971C66" w14:textId="11F311D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ul. Główna 49,</w:t>
            </w:r>
          </w:p>
          <w:p w14:paraId="59F5ACEF" w14:textId="7B297C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0F82265" w14:textId="37D2F0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4C40CE" w14:textId="5FCD33F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A5ED696" w14:textId="518E5A7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1BBDFC7" w14:textId="77777777" w:rsidTr="0056200E">
        <w:tc>
          <w:tcPr>
            <w:tcW w:w="585" w:type="dxa"/>
            <w:shd w:val="clear" w:color="auto" w:fill="auto"/>
            <w:vAlign w:val="center"/>
          </w:tcPr>
          <w:p w14:paraId="5B27FE7A" w14:textId="193F10A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85A77BF" w14:textId="170F79D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1B0A3AB" w14:textId="0547C6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083A352" w14:textId="3D5B63F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443D6F8" w14:textId="34FF32E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51D7694" w14:textId="299AA5C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65AD3EC" w14:textId="7932A6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580DB81" w14:textId="4849FE2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B71A460" w14:textId="22CFC69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C916095" w14:textId="77777777" w:rsidTr="0056200E">
        <w:tc>
          <w:tcPr>
            <w:tcW w:w="585" w:type="dxa"/>
            <w:shd w:val="clear" w:color="auto" w:fill="auto"/>
            <w:vAlign w:val="center"/>
          </w:tcPr>
          <w:p w14:paraId="0F849429" w14:textId="236F40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C34AB94" w14:textId="1C7A118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BA73FEE" w14:textId="2E95F0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A4C6E59" w14:textId="000DFFE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CD77914" w14:textId="3D518A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131FA7E" w14:textId="314CBE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563630D" w14:textId="44C9F0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DBDB2B" w14:textId="49D1482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D73BFCA" w14:textId="4607E9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4578AF0" w14:textId="77777777" w:rsidTr="0056200E">
        <w:tc>
          <w:tcPr>
            <w:tcW w:w="585" w:type="dxa"/>
            <w:shd w:val="clear" w:color="auto" w:fill="auto"/>
            <w:vAlign w:val="center"/>
          </w:tcPr>
          <w:p w14:paraId="6032FBF2" w14:textId="7E08247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EF863DF" w14:textId="71A474B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A1C21DA" w14:textId="493774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44B78BE" w14:textId="065F7B3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0A5DFC0" w14:textId="7C2F0F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E63F4FA" w14:textId="36859B9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BBA0080" w14:textId="38BC4E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9B1F4A2" w14:textId="7F5D3E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B02C54A" w14:textId="5ECD43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3930565" w14:textId="77777777" w:rsidTr="0056200E">
        <w:tc>
          <w:tcPr>
            <w:tcW w:w="585" w:type="dxa"/>
            <w:shd w:val="clear" w:color="auto" w:fill="auto"/>
            <w:vAlign w:val="center"/>
          </w:tcPr>
          <w:p w14:paraId="6D79F7F8" w14:textId="196BB4E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B2ADCAD" w14:textId="357CA72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660D528" w14:textId="6F7F253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BDE2032" w14:textId="1F2F70D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EAFF88E" w14:textId="3484E1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385EEA3" w14:textId="7FDF389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420C033" w14:textId="78F959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77A4E54" w14:textId="3CE372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A1BB245" w14:textId="197772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E8EE243" w14:textId="77777777" w:rsidTr="0056200E">
        <w:tc>
          <w:tcPr>
            <w:tcW w:w="585" w:type="dxa"/>
            <w:shd w:val="clear" w:color="auto" w:fill="auto"/>
            <w:vAlign w:val="center"/>
          </w:tcPr>
          <w:p w14:paraId="3D134844" w14:textId="540813C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7C82189" w14:textId="6D5E7F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3BB4D86" w14:textId="7BC32F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399F5D6" w14:textId="52BA0A7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18B3DB1" w14:textId="68B9C97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4478B249" w14:textId="45CA8F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55C866A" w14:textId="32D39BA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99D7FEE" w14:textId="4616700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A4184C3" w14:textId="7F674E4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C2FBBC9" w14:textId="77777777" w:rsidTr="0056200E">
        <w:tc>
          <w:tcPr>
            <w:tcW w:w="585" w:type="dxa"/>
            <w:shd w:val="clear" w:color="auto" w:fill="auto"/>
            <w:vAlign w:val="center"/>
          </w:tcPr>
          <w:p w14:paraId="392F185A" w14:textId="54EC926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EC60DC9" w14:textId="46C4563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0BB0BB" w14:textId="17E57F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E87F889" w14:textId="0D79E9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6F8F060" w14:textId="3A71F69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1566A53" w14:textId="172A348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39C1BA" w14:textId="546525A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C9D2AA" w14:textId="526DEA9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6A39248" w14:textId="0933601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6E5A9A9" w14:textId="77777777" w:rsidTr="0056200E">
        <w:tc>
          <w:tcPr>
            <w:tcW w:w="585" w:type="dxa"/>
            <w:shd w:val="clear" w:color="auto" w:fill="auto"/>
            <w:vAlign w:val="center"/>
          </w:tcPr>
          <w:p w14:paraId="1E43C984" w14:textId="12B9B8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99688F9" w14:textId="752D03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117EE5" w14:textId="484B415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3DC0C7" w14:textId="2210A9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92D9B25" w14:textId="410D4F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51964DD" w14:textId="75A5C98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A3F5292" w14:textId="37413CB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A4F6E2C" w14:textId="3EFC6F7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4428499" w14:textId="4E00D5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513A26C" w14:textId="77777777" w:rsidTr="0056200E">
        <w:tc>
          <w:tcPr>
            <w:tcW w:w="585" w:type="dxa"/>
            <w:shd w:val="clear" w:color="auto" w:fill="auto"/>
            <w:vAlign w:val="center"/>
          </w:tcPr>
          <w:p w14:paraId="63AAAE8E" w14:textId="79E46E0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5F768A9" w14:textId="5AFA9E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76E487" w14:textId="3EA477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F29CD4F" w14:textId="147C535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4325B19" w14:textId="36A7238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1B6275D" w14:textId="4ADDBA8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411088D" w14:textId="5B54123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C820D78" w14:textId="2BFDC45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44BA55D" w14:textId="57A0A31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CAC3A76" w14:textId="77777777" w:rsidTr="0056200E">
        <w:tc>
          <w:tcPr>
            <w:tcW w:w="585" w:type="dxa"/>
            <w:shd w:val="clear" w:color="auto" w:fill="auto"/>
            <w:vAlign w:val="center"/>
          </w:tcPr>
          <w:p w14:paraId="6D4AE791" w14:textId="4B5F0E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DA299D0" w14:textId="5BA0D8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F3AF62" w14:textId="0DA3556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C9C0EF4" w14:textId="0095081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748BA69" w14:textId="450A7F2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9F68401" w14:textId="7C2415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132DA48" w14:textId="7FADA0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6ECAD4F" w14:textId="38D0A0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0C18F89" w14:textId="36F35B7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7961F3D" w14:textId="77777777" w:rsidTr="0056200E">
        <w:tc>
          <w:tcPr>
            <w:tcW w:w="585" w:type="dxa"/>
            <w:shd w:val="clear" w:color="auto" w:fill="auto"/>
            <w:vAlign w:val="center"/>
          </w:tcPr>
          <w:p w14:paraId="7A4B9260" w14:textId="18AC5DB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403B57DF" w14:textId="19671F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FA6EE89" w14:textId="76B709C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219E686" w14:textId="5E73AF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F69FF64" w14:textId="3EBCF33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6AD539C" w14:textId="70774E2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26D529B" w14:textId="1F04837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706C101" w14:textId="1B4F98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926FBC9" w14:textId="5372B22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0E13D5A" w14:textId="77777777" w:rsidTr="0056200E">
        <w:tc>
          <w:tcPr>
            <w:tcW w:w="585" w:type="dxa"/>
            <w:shd w:val="clear" w:color="auto" w:fill="auto"/>
            <w:vAlign w:val="center"/>
          </w:tcPr>
          <w:p w14:paraId="55396377" w14:textId="2793719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5A9B343" w14:textId="423DF42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A4EBB74" w14:textId="1CCDF3C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97A07C4" w14:textId="2D7C9AA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BFE4287" w14:textId="71CAEB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4988ADA3" w14:textId="544B01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B7A3257" w14:textId="4321272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9E9EB34" w14:textId="6218755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DF0FB30" w14:textId="095331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999888B" w14:textId="77777777" w:rsidTr="0056200E">
        <w:tc>
          <w:tcPr>
            <w:tcW w:w="585" w:type="dxa"/>
            <w:shd w:val="clear" w:color="auto" w:fill="auto"/>
            <w:vAlign w:val="center"/>
          </w:tcPr>
          <w:p w14:paraId="5BFB6229" w14:textId="5E79BE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5F1AF23" w14:textId="045F8D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3D8BAC4" w14:textId="33F9E7C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C81BE02" w14:textId="767BB1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C815D0D" w14:textId="10B0F7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8630D2C" w14:textId="69DBA1F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AFD1E89" w14:textId="3146376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B894788" w14:textId="5A0ED51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C8A1D7A" w14:textId="1749DAE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AA7BB3C" w14:textId="77777777" w:rsidTr="0056200E">
        <w:tc>
          <w:tcPr>
            <w:tcW w:w="585" w:type="dxa"/>
            <w:shd w:val="clear" w:color="auto" w:fill="auto"/>
            <w:vAlign w:val="center"/>
          </w:tcPr>
          <w:p w14:paraId="02181152" w14:textId="7F956A6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05D1B94" w14:textId="4F2F719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EF7DDBA" w14:textId="1D6436E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601F4C6" w14:textId="025B14D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9E2B185" w14:textId="700F365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4181F5A" w14:textId="78C0F4C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C77AE37" w14:textId="60D9C1D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634ABF" w14:textId="13C392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A376844" w14:textId="3F8EA1D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F5918AF" w14:textId="77777777" w:rsidTr="0056200E">
        <w:tc>
          <w:tcPr>
            <w:tcW w:w="585" w:type="dxa"/>
            <w:shd w:val="clear" w:color="auto" w:fill="auto"/>
            <w:vAlign w:val="center"/>
          </w:tcPr>
          <w:p w14:paraId="0B7D593C" w14:textId="22201D6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2D4FEEE" w14:textId="192FE3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044C9C7" w14:textId="78D0098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9FD9E8E" w14:textId="45F395B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9B04D87" w14:textId="12A50D0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61B85718" w14:textId="0B9B10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7F225AE" w14:textId="731CA84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9C8EFB" w14:textId="316412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425F5F2" w14:textId="4DAF7B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D74213C" w14:textId="77777777" w:rsidTr="0056200E">
        <w:tc>
          <w:tcPr>
            <w:tcW w:w="585" w:type="dxa"/>
            <w:shd w:val="clear" w:color="auto" w:fill="auto"/>
            <w:vAlign w:val="center"/>
          </w:tcPr>
          <w:p w14:paraId="3FC82EFF" w14:textId="4513E6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DBFD60F" w14:textId="06778E8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383ED18" w14:textId="0005290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72B7E12" w14:textId="683F78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6DDA3DC" w14:textId="60F1F3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A9055E7" w14:textId="0FE4052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E3C3ED5" w14:textId="615142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4348E5" w14:textId="526796B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8505907" w14:textId="725502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BA65BE9" w14:textId="77777777" w:rsidTr="0056200E">
        <w:tc>
          <w:tcPr>
            <w:tcW w:w="585" w:type="dxa"/>
            <w:shd w:val="clear" w:color="auto" w:fill="auto"/>
            <w:vAlign w:val="center"/>
          </w:tcPr>
          <w:p w14:paraId="557EAB3A" w14:textId="279115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77BB825" w14:textId="7ADBC3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605448BE" w14:textId="176019B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C77910B" w14:textId="3CC197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9A6F8B8" w14:textId="3D0FB3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2041BAD" w14:textId="55A08A3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2A69D07" w14:textId="75F542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CE305F0" w14:textId="4FBC46D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C678D59" w14:textId="6A8F4AD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3BD6F03" w14:textId="77777777" w:rsidTr="0056200E">
        <w:tc>
          <w:tcPr>
            <w:tcW w:w="585" w:type="dxa"/>
            <w:shd w:val="clear" w:color="auto" w:fill="auto"/>
            <w:vAlign w:val="center"/>
          </w:tcPr>
          <w:p w14:paraId="4820C58C" w14:textId="03FB8C0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49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C4765C6" w14:textId="5A8A432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A183592" w14:textId="5CC84F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DCBF74F" w14:textId="76A6B80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AE3B5AE" w14:textId="1E6350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4DB604D" w14:textId="5CBD89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F0A3234" w14:textId="2E11FF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534D2A1" w14:textId="2FD29C4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68126E1" w14:textId="60F42D4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3ED4FAD" w14:textId="77777777" w:rsidTr="0056200E">
        <w:tc>
          <w:tcPr>
            <w:tcW w:w="585" w:type="dxa"/>
            <w:shd w:val="clear" w:color="auto" w:fill="auto"/>
            <w:vAlign w:val="center"/>
          </w:tcPr>
          <w:p w14:paraId="2558A7E0" w14:textId="64372A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52CF16C" w14:textId="5E4683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836AD27" w14:textId="0B9C451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49D80BE" w14:textId="324AE9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E44BA05" w14:textId="630ECB9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4960CF1E" w14:textId="5DA14B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1F6806D" w14:textId="723577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A996DD" w14:textId="0BCAF41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D0D57C7" w14:textId="768D8A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1EE1F37" w14:textId="77777777" w:rsidTr="0056200E">
        <w:tc>
          <w:tcPr>
            <w:tcW w:w="585" w:type="dxa"/>
            <w:shd w:val="clear" w:color="auto" w:fill="auto"/>
            <w:vAlign w:val="center"/>
          </w:tcPr>
          <w:p w14:paraId="55D86E5E" w14:textId="335AE1E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B0EE0F7" w14:textId="30CBA87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4D9553F" w14:textId="05146A0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0A832EC" w14:textId="6C8BE0A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FE8A62C" w14:textId="49A618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FB643D4" w14:textId="6B3B98A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E54E96B" w14:textId="735BC6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8B79B4" w14:textId="0080794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3C89AFA" w14:textId="549491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C01EA03" w14:textId="77777777" w:rsidTr="0056200E">
        <w:tc>
          <w:tcPr>
            <w:tcW w:w="585" w:type="dxa"/>
            <w:shd w:val="clear" w:color="auto" w:fill="auto"/>
            <w:vAlign w:val="center"/>
          </w:tcPr>
          <w:p w14:paraId="12EEA66B" w14:textId="409A6DE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8730DF1" w14:textId="5D421C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EAC3CC" w14:textId="72633B4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9663C81" w14:textId="04178C6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F3E6B26" w14:textId="041931F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22C0113" w14:textId="48A171B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D31F212" w14:textId="0AE405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02070E9" w14:textId="27AE86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798625A" w14:textId="4DED38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928B906" w14:textId="77777777" w:rsidTr="0056200E">
        <w:tc>
          <w:tcPr>
            <w:tcW w:w="585" w:type="dxa"/>
            <w:shd w:val="clear" w:color="auto" w:fill="auto"/>
            <w:vAlign w:val="center"/>
          </w:tcPr>
          <w:p w14:paraId="207B74B2" w14:textId="7F764B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3B389107" w14:textId="57F0EDE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209483" w14:textId="4D88D0C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0EE0655" w14:textId="16723D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4934187" w14:textId="559DE5C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675D32D" w14:textId="5045DB0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1335F8F" w14:textId="05BED64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AE5AE51" w14:textId="7936166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85D2A32" w14:textId="395EDA2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7A1CBFC" w14:textId="77777777" w:rsidTr="0056200E">
        <w:tc>
          <w:tcPr>
            <w:tcW w:w="585" w:type="dxa"/>
            <w:shd w:val="clear" w:color="auto" w:fill="auto"/>
            <w:vAlign w:val="center"/>
          </w:tcPr>
          <w:p w14:paraId="0A4EF47F" w14:textId="7842C84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2067366" w14:textId="50E297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85B991" w14:textId="14BD76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12CBB47" w14:textId="37AF7C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2F015C7" w14:textId="258608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C197733" w14:textId="6F80274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7FEA24A" w14:textId="6E981EF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A4C4A7" w14:textId="487DDB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219175A" w14:textId="266428E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77FA098" w14:textId="77777777" w:rsidTr="0056200E">
        <w:tc>
          <w:tcPr>
            <w:tcW w:w="585" w:type="dxa"/>
            <w:shd w:val="clear" w:color="auto" w:fill="auto"/>
            <w:vAlign w:val="center"/>
          </w:tcPr>
          <w:p w14:paraId="051B58CB" w14:textId="350A12C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52A19D9" w14:textId="1FD6E2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2E52DA" w14:textId="436B4BB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B2D57CC" w14:textId="62518C4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2704456" w14:textId="21FA0E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58E2ED0" w14:textId="47FA53D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AA6A53A" w14:textId="200DFA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61D565F" w14:textId="04163F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E874C1C" w14:textId="52D30E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3631DD1" w14:textId="77777777" w:rsidTr="0056200E">
        <w:tc>
          <w:tcPr>
            <w:tcW w:w="585" w:type="dxa"/>
            <w:shd w:val="clear" w:color="auto" w:fill="auto"/>
            <w:vAlign w:val="center"/>
          </w:tcPr>
          <w:p w14:paraId="08467FDF" w14:textId="5E7E2A3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3A44443" w14:textId="75A257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DB854D" w14:textId="06440A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3958EF9" w14:textId="1E19AEC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96FF6BC" w14:textId="110FEBF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B9AC28B" w14:textId="0759860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263166" w14:textId="0567E50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3420D44" w14:textId="4125A4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803C32A" w14:textId="04294B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56B1653" w14:textId="77777777" w:rsidTr="0056200E">
        <w:tc>
          <w:tcPr>
            <w:tcW w:w="585" w:type="dxa"/>
            <w:shd w:val="clear" w:color="auto" w:fill="auto"/>
            <w:vAlign w:val="center"/>
          </w:tcPr>
          <w:p w14:paraId="157B619E" w14:textId="2925567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395C9F4C" w14:textId="3B89FC9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580997" w14:textId="7DCF3B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974BDAD" w14:textId="4ABC5E7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076A9EF" w14:textId="2ADD16E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E9D44D4" w14:textId="3361F9E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2664E95" w14:textId="0DCD26F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9E1949B" w14:textId="0D70153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E0EB60F" w14:textId="60DF445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3D74670" w14:textId="77777777" w:rsidTr="0056200E">
        <w:tc>
          <w:tcPr>
            <w:tcW w:w="585" w:type="dxa"/>
            <w:shd w:val="clear" w:color="auto" w:fill="auto"/>
            <w:vAlign w:val="center"/>
          </w:tcPr>
          <w:p w14:paraId="78441C74" w14:textId="1873FE8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8049815" w14:textId="37ABBF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4B46E8" w14:textId="0E2396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9EBEDA0" w14:textId="3780C6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0BE23EF" w14:textId="7EC4C5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B07E791" w14:textId="297567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94B9AB6" w14:textId="7554536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7B2DD4" w14:textId="582A2E3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49A05A4" w14:textId="3CB3A3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CE11413" w14:textId="77777777" w:rsidTr="0056200E">
        <w:tc>
          <w:tcPr>
            <w:tcW w:w="585" w:type="dxa"/>
            <w:shd w:val="clear" w:color="auto" w:fill="auto"/>
            <w:vAlign w:val="center"/>
          </w:tcPr>
          <w:p w14:paraId="74B5F2B4" w14:textId="34F9852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59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32CD031" w14:textId="52CDA7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3B9162" w14:textId="064A3A7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45558A" w14:textId="6244B5B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7FF7F1F" w14:textId="5DE73AE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7EF600E" w14:textId="3FBC857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544D986" w14:textId="10E15B1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99464" w14:textId="077AC84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09E8856" w14:textId="41AE732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4C353F5" w14:textId="77777777" w:rsidTr="0056200E">
        <w:tc>
          <w:tcPr>
            <w:tcW w:w="585" w:type="dxa"/>
            <w:shd w:val="clear" w:color="auto" w:fill="auto"/>
            <w:vAlign w:val="center"/>
          </w:tcPr>
          <w:p w14:paraId="64F0A734" w14:textId="6376BEE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F4B5259" w14:textId="1BA0EC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A32615" w14:textId="68B1413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8F8AFF3" w14:textId="00FB1DD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E598285" w14:textId="0ACB696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782B939" w14:textId="0AF103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D087F2D" w14:textId="68E55A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038F0E" w14:textId="5EEFA4C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593DE49" w14:textId="7A400C3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F838FFE" w14:textId="77777777" w:rsidTr="0056200E">
        <w:tc>
          <w:tcPr>
            <w:tcW w:w="585" w:type="dxa"/>
            <w:shd w:val="clear" w:color="auto" w:fill="auto"/>
            <w:vAlign w:val="center"/>
          </w:tcPr>
          <w:p w14:paraId="74AF989D" w14:textId="5D87710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F7EAD55" w14:textId="6A29F76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CC57BF" w14:textId="7320BD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F4EE0E5" w14:textId="618D3C3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B0F08A6" w14:textId="3896E1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016BF55" w14:textId="6ACBBCF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3B6E962" w14:textId="40757A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B2435B6" w14:textId="3385872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72D4A2E" w14:textId="058174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BB26519" w14:textId="77777777" w:rsidTr="0056200E">
        <w:tc>
          <w:tcPr>
            <w:tcW w:w="585" w:type="dxa"/>
            <w:shd w:val="clear" w:color="auto" w:fill="auto"/>
            <w:vAlign w:val="center"/>
          </w:tcPr>
          <w:p w14:paraId="3A25063D" w14:textId="3008C93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396D312C" w14:textId="2680AF5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D0424C0" w14:textId="463DB43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302A355" w14:textId="4E2C365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85B76F6" w14:textId="0F433F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6740B597" w14:textId="17EF9BC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8834729" w14:textId="0DA1C29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4DB98D" w14:textId="0576C7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3D41EE8" w14:textId="29B94B5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0DB92FE" w14:textId="77777777" w:rsidTr="0056200E">
        <w:tc>
          <w:tcPr>
            <w:tcW w:w="585" w:type="dxa"/>
            <w:shd w:val="clear" w:color="auto" w:fill="auto"/>
            <w:vAlign w:val="center"/>
          </w:tcPr>
          <w:p w14:paraId="05DD607A" w14:textId="5C1C97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8CAED7B" w14:textId="5EF1549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C055443" w14:textId="6774528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37E5A3E" w14:textId="3AFF0C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E38D88B" w14:textId="21E524C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158D671" w14:textId="45D83AD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8275F55" w14:textId="7A1391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980EEC9" w14:textId="3B80E07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255639F" w14:textId="3012F61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AC05E58" w14:textId="77777777" w:rsidTr="0056200E">
        <w:tc>
          <w:tcPr>
            <w:tcW w:w="585" w:type="dxa"/>
            <w:shd w:val="clear" w:color="auto" w:fill="auto"/>
            <w:vAlign w:val="center"/>
          </w:tcPr>
          <w:p w14:paraId="42A2F802" w14:textId="4FE082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111477C" w14:textId="1886FF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0EF022F6" w14:textId="748F336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79F2B7" w14:textId="0C41200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9E902D7" w14:textId="6EC164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A611010" w14:textId="3B1EB80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8B21323" w14:textId="36361D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294F54A" w14:textId="02DEBB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792EDFA" w14:textId="5EA01E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6580896" w14:textId="77777777" w:rsidTr="0056200E">
        <w:tc>
          <w:tcPr>
            <w:tcW w:w="585" w:type="dxa"/>
            <w:shd w:val="clear" w:color="auto" w:fill="auto"/>
            <w:vAlign w:val="center"/>
          </w:tcPr>
          <w:p w14:paraId="70F03D98" w14:textId="1B2DF77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4B77D213" w14:textId="4A5828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4EC3056F" w14:textId="34B3C3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AB447B2" w14:textId="3977813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48636FD" w14:textId="0C400E0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612F3F5E" w14:textId="4BF850F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C9EF2D4" w14:textId="213480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8D6AE9F" w14:textId="37B6057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EF5CA20" w14:textId="7F79803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048267C" w14:textId="77777777" w:rsidTr="0056200E">
        <w:tc>
          <w:tcPr>
            <w:tcW w:w="585" w:type="dxa"/>
            <w:shd w:val="clear" w:color="auto" w:fill="auto"/>
            <w:vAlign w:val="center"/>
          </w:tcPr>
          <w:p w14:paraId="32EF6C54" w14:textId="4D7AC63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61B9940" w14:textId="308DEAD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0BD2F1B6" w14:textId="6F6EFB2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68F9534" w14:textId="0186627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046F165" w14:textId="1066D9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D5BCDAC" w14:textId="0CA7651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5EE1AE7" w14:textId="784BAC5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8AB41C" w14:textId="5C1116D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62C65BF" w14:textId="69123FA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F378D89" w14:textId="77777777" w:rsidTr="0056200E">
        <w:tc>
          <w:tcPr>
            <w:tcW w:w="585" w:type="dxa"/>
            <w:shd w:val="clear" w:color="auto" w:fill="auto"/>
            <w:vAlign w:val="center"/>
          </w:tcPr>
          <w:p w14:paraId="2216CAFD" w14:textId="7A12810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F761AA8" w14:textId="473C80E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0E99B90" w14:textId="11E9AC3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01B8CF" w14:textId="1BE9E88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11CE8B6" w14:textId="54B7494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61B9A57" w14:textId="7D18716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FCDDD6" w14:textId="13999A2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D7399B" w14:textId="4100AE8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1C9A122" w14:textId="17F3275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BF3B473" w14:textId="77777777" w:rsidTr="0056200E">
        <w:tc>
          <w:tcPr>
            <w:tcW w:w="585" w:type="dxa"/>
            <w:shd w:val="clear" w:color="auto" w:fill="auto"/>
            <w:vAlign w:val="center"/>
          </w:tcPr>
          <w:p w14:paraId="713DA818" w14:textId="32ED802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5668D10" w14:textId="06C382A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2A3E91D4" w14:textId="1A1F72D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D6D44E3" w14:textId="57AB707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DC32375" w14:textId="1683228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3F88E43" w14:textId="32340B6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17652FF" w14:textId="3522C6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35AAC06" w14:textId="41ABA5A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8861C2D" w14:textId="5E4FC1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2869A405" w14:textId="77777777" w:rsidTr="0056200E">
        <w:tc>
          <w:tcPr>
            <w:tcW w:w="585" w:type="dxa"/>
            <w:shd w:val="clear" w:color="auto" w:fill="auto"/>
            <w:vAlign w:val="center"/>
          </w:tcPr>
          <w:p w14:paraId="2F5E9245" w14:textId="5C5932A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69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A1E2985" w14:textId="368A79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22BC5F5" w14:textId="43859D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4561E65" w14:textId="50CAC98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1A66EB3" w14:textId="3FD15B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6D8F317" w14:textId="38F17B4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BF2907F" w14:textId="4CCA42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39E3B7E" w14:textId="00DA29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85D2537" w14:textId="039383A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A2CF0D7" w14:textId="77777777" w:rsidTr="0056200E">
        <w:tc>
          <w:tcPr>
            <w:tcW w:w="585" w:type="dxa"/>
            <w:shd w:val="clear" w:color="auto" w:fill="auto"/>
            <w:vAlign w:val="center"/>
          </w:tcPr>
          <w:p w14:paraId="66CB4974" w14:textId="64F901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FCDC507" w14:textId="34A3B47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 xml:space="preserve">Indywidualne poradnictwo zawodowe w formie </w:t>
            </w:r>
            <w:proofErr w:type="spellStart"/>
            <w:r w:rsidRPr="0056200E">
              <w:rPr>
                <w:rFonts w:cs="Arial"/>
                <w:sz w:val="22"/>
                <w:szCs w:val="22"/>
              </w:rPr>
              <w:t>jobcoachingu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340C67DF" w14:textId="77E74B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AF9B70B" w14:textId="36E098A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314349B" w14:textId="5DAD6D7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8F00374" w14:textId="5932ECE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AC1468A" w14:textId="5A82D29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3BC0E54" w14:textId="7C0D6B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07E5919" w14:textId="34391EC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4BCE5A5" w14:textId="77777777" w:rsidTr="0056200E">
        <w:tc>
          <w:tcPr>
            <w:tcW w:w="585" w:type="dxa"/>
            <w:shd w:val="clear" w:color="auto" w:fill="auto"/>
            <w:vAlign w:val="center"/>
          </w:tcPr>
          <w:p w14:paraId="4F23DD91" w14:textId="3FAD9F1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DF7F2F2" w14:textId="3AF8173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2FFDA4" w14:textId="12AA087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8223A3E" w14:textId="0F0E9E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12B8AC3" w14:textId="614E4F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421492B" w14:textId="3E773E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C00DF26" w14:textId="638DC9A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7D7730" w14:textId="729ECAD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0526A18" w14:textId="31067DD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C85F6CD" w14:textId="77777777" w:rsidTr="0056200E">
        <w:tc>
          <w:tcPr>
            <w:tcW w:w="585" w:type="dxa"/>
            <w:shd w:val="clear" w:color="auto" w:fill="auto"/>
            <w:vAlign w:val="center"/>
          </w:tcPr>
          <w:p w14:paraId="3DC2DD5B" w14:textId="02BC12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7B2D3E8" w14:textId="5A9FA6B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78620B" w14:textId="4773FC6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F561616" w14:textId="059D86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FA27811" w14:textId="143F062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49A3EE2" w14:textId="16E5254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C6B255D" w14:textId="2E8CE2C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58542A4" w14:textId="63F7D36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45A6FF6" w14:textId="62561DD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57169BB" w14:textId="77777777" w:rsidTr="0056200E">
        <w:tc>
          <w:tcPr>
            <w:tcW w:w="585" w:type="dxa"/>
            <w:shd w:val="clear" w:color="auto" w:fill="auto"/>
            <w:vAlign w:val="center"/>
          </w:tcPr>
          <w:p w14:paraId="7A59E66B" w14:textId="0422D6C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5E98FCE" w14:textId="39CCBA5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3EB245" w14:textId="0008E16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C49D224" w14:textId="585D460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FD3ED6E" w14:textId="50DBB3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70F7715" w14:textId="3048909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7584FD4" w14:textId="48DA0A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FB1A68" w14:textId="5716349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930EFEE" w14:textId="4057AA5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EF0EFE4" w14:textId="77777777" w:rsidTr="0056200E">
        <w:tc>
          <w:tcPr>
            <w:tcW w:w="585" w:type="dxa"/>
            <w:shd w:val="clear" w:color="auto" w:fill="auto"/>
            <w:vAlign w:val="center"/>
          </w:tcPr>
          <w:p w14:paraId="4AF216E8" w14:textId="479707B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4465924E" w14:textId="7E1563F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AA93E1" w14:textId="3D9E578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15.01.2025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5F7D48A" w14:textId="0D557C0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ADFE5F7" w14:textId="1773ABD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FA175A4" w14:textId="2A86314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02B07AA" w14:textId="3DA7930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DD204F6" w14:textId="33DF94B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D15231D" w14:textId="331D13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DA030D6" w14:textId="77777777" w:rsidTr="0056200E">
        <w:tc>
          <w:tcPr>
            <w:tcW w:w="585" w:type="dxa"/>
            <w:shd w:val="clear" w:color="auto" w:fill="auto"/>
            <w:vAlign w:val="center"/>
          </w:tcPr>
          <w:p w14:paraId="4CA8CA4E" w14:textId="080F930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265E4E9" w14:textId="6D21747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0B7891" w14:textId="4EDEDD5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51D15D0" w14:textId="112E79A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44334C9" w14:textId="4B9523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7DAB3D1" w14:textId="214CB7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C3117F0" w14:textId="7A68C5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270492D" w14:textId="26E2443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8B407E9" w14:textId="5262E9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1DC3F5A7" w14:textId="77777777" w:rsidTr="0056200E">
        <w:tc>
          <w:tcPr>
            <w:tcW w:w="585" w:type="dxa"/>
            <w:shd w:val="clear" w:color="auto" w:fill="auto"/>
            <w:vAlign w:val="center"/>
          </w:tcPr>
          <w:p w14:paraId="157E6E9E" w14:textId="5888F7E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E6653F4" w14:textId="489C385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AF8618" w14:textId="03C66F0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6B80104" w14:textId="2C2A933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72A3600" w14:textId="339082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4C0BB611" w14:textId="4966640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8548C2E" w14:textId="6B7FC8C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E92B107" w14:textId="4CAAB6E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C9E3E2C" w14:textId="6811BCE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DFA4618" w14:textId="77777777" w:rsidTr="0056200E">
        <w:tc>
          <w:tcPr>
            <w:tcW w:w="585" w:type="dxa"/>
            <w:shd w:val="clear" w:color="auto" w:fill="auto"/>
            <w:vAlign w:val="center"/>
          </w:tcPr>
          <w:p w14:paraId="2EBC3215" w14:textId="199BD3E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4DA23C7" w14:textId="7F6F80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9B3C18" w14:textId="6E9CF73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15D4467" w14:textId="2421E5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81966EB" w14:textId="49DF104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215FB89" w14:textId="018E2C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05F81A0" w14:textId="2840E91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AFC9C36" w14:textId="172A05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801893B" w14:textId="38A589C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29FE2F2" w14:textId="77777777" w:rsidTr="0056200E">
        <w:tc>
          <w:tcPr>
            <w:tcW w:w="585" w:type="dxa"/>
            <w:shd w:val="clear" w:color="auto" w:fill="auto"/>
            <w:vAlign w:val="center"/>
          </w:tcPr>
          <w:p w14:paraId="455FE042" w14:textId="0A1E17F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A2B2024" w14:textId="7390E25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7CC897" w14:textId="16C3E26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5281595" w14:textId="436749C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64FD558" w14:textId="0D8141E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DD0CEF7" w14:textId="7FB86CA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EA0D1C4" w14:textId="32E23D6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9C25BF" w14:textId="523DF50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360C630" w14:textId="31390A4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EAE2EAC" w14:textId="77777777" w:rsidTr="0056200E">
        <w:tc>
          <w:tcPr>
            <w:tcW w:w="585" w:type="dxa"/>
            <w:shd w:val="clear" w:color="auto" w:fill="auto"/>
            <w:vAlign w:val="center"/>
          </w:tcPr>
          <w:p w14:paraId="5AD25101" w14:textId="3F8A5C0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79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17A6D34" w14:textId="18481F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BC3590" w14:textId="73D0531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F5FAEB4" w14:textId="4FC93D5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16:30-18:30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12E411A" w14:textId="32C9EB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4BDFD9F" w14:textId="46845FE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7B76228" w14:textId="1A12550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13D3E26" w14:textId="741168F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585F253" w14:textId="62504C5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7BCF8E1" w14:textId="77777777" w:rsidTr="0056200E">
        <w:tc>
          <w:tcPr>
            <w:tcW w:w="585" w:type="dxa"/>
            <w:shd w:val="clear" w:color="auto" w:fill="auto"/>
            <w:vAlign w:val="center"/>
          </w:tcPr>
          <w:p w14:paraId="3B415221" w14:textId="39F8AD8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3F88711" w14:textId="21F1953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prawne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62712B" w14:textId="1A1182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B9C37DD" w14:textId="04F0788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18:30-20:30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F5F27FB" w14:textId="076C8EA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31810CD" w14:textId="608DC1F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D493F79" w14:textId="51EFA4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E14C4E0" w14:textId="5F1362C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DD17688" w14:textId="4518ECA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AF8EFF2" w14:textId="77777777" w:rsidTr="0056200E">
        <w:tc>
          <w:tcPr>
            <w:tcW w:w="585" w:type="dxa"/>
            <w:shd w:val="clear" w:color="auto" w:fill="auto"/>
            <w:vAlign w:val="center"/>
          </w:tcPr>
          <w:p w14:paraId="38C46F98" w14:textId="142667C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2F9FD7F" w14:textId="06507CD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7EE4D4" w14:textId="40937E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20.01.2025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E1D5DE0" w14:textId="0156B0A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D2CD062" w14:textId="6AA8A4C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7A73172" w14:textId="6C819A65" w:rsidR="00F97753" w:rsidRPr="0056200E" w:rsidRDefault="00F97753" w:rsidP="00F97753">
            <w:pPr>
              <w:pStyle w:val="Akapitzlist"/>
              <w:numPr>
                <w:ilvl w:val="1"/>
                <w:numId w:val="39"/>
              </w:num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4209870" w14:textId="6892F42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84D91A" w14:textId="01BA72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089A12C" w14:textId="2B2634B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8B9E1C2" w14:textId="77777777" w:rsidTr="0056200E">
        <w:tc>
          <w:tcPr>
            <w:tcW w:w="585" w:type="dxa"/>
            <w:shd w:val="clear" w:color="auto" w:fill="auto"/>
            <w:vAlign w:val="center"/>
          </w:tcPr>
          <w:p w14:paraId="3B1A0463" w14:textId="2068965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0270BF9" w14:textId="66F6488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0350A3" w14:textId="7552776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B393664" w14:textId="5F4D8CB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7E63936" w14:textId="62C674E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CE83E25" w14:textId="062DC88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4A4E489" w14:textId="7E045F5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4E04678" w14:textId="5CAE3CC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AFC363F" w14:textId="765F4E1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BB78835" w14:textId="77777777" w:rsidTr="0056200E">
        <w:tc>
          <w:tcPr>
            <w:tcW w:w="585" w:type="dxa"/>
            <w:shd w:val="clear" w:color="auto" w:fill="auto"/>
            <w:vAlign w:val="center"/>
          </w:tcPr>
          <w:p w14:paraId="2C9DFB3A" w14:textId="675D296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43BBAAA0" w14:textId="0650F0A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8D8BB4" w14:textId="4D047A6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E35281E" w14:textId="41A781E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22F05B5" w14:textId="727ECE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850FBC9" w14:textId="70FAD09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5D835A5" w14:textId="0C3F4F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28EDCCC" w14:textId="54EF05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DB9607D" w14:textId="6EE40F4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06AFEC1D" w14:textId="77777777" w:rsidTr="0056200E">
        <w:tc>
          <w:tcPr>
            <w:tcW w:w="585" w:type="dxa"/>
            <w:shd w:val="clear" w:color="auto" w:fill="auto"/>
            <w:vAlign w:val="center"/>
          </w:tcPr>
          <w:p w14:paraId="5AF12933" w14:textId="7C0B2AE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0C68275" w14:textId="1266FE1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87C927" w14:textId="25BFA6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63CA062" w14:textId="4F1FF01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DA20C2F" w14:textId="05D734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EE18075" w14:textId="2CBA438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C09CC77" w14:textId="1F0E1F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F5C167" w14:textId="4EB8B1D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50973E4" w14:textId="151143D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9CCFCCE" w14:textId="77777777" w:rsidTr="0056200E">
        <w:tc>
          <w:tcPr>
            <w:tcW w:w="585" w:type="dxa"/>
            <w:shd w:val="clear" w:color="auto" w:fill="auto"/>
            <w:vAlign w:val="center"/>
          </w:tcPr>
          <w:p w14:paraId="2601D8CC" w14:textId="537A379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FE6CFCB" w14:textId="7EBEF12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BE75BD" w14:textId="446A9B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9B7A914" w14:textId="7E36478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36242D6" w14:textId="2C099B1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75DE40CD" w14:textId="6BAAC1E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A68DED3" w14:textId="7930807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4392349" w14:textId="0237EA6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F0B912B" w14:textId="35C16B9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49F4264" w14:textId="77777777" w:rsidTr="0056200E">
        <w:tc>
          <w:tcPr>
            <w:tcW w:w="585" w:type="dxa"/>
            <w:shd w:val="clear" w:color="auto" w:fill="auto"/>
            <w:vAlign w:val="center"/>
          </w:tcPr>
          <w:p w14:paraId="780B5109" w14:textId="12B2602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530BD2E" w14:textId="47D510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D671BE" w14:textId="48CA6DB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22.01.2025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2D64C4E" w14:textId="53E624E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F21E903" w14:textId="078F7C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23A34B7" w14:textId="12F4FC0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E0504EF" w14:textId="79B91F8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19AFDFF" w14:textId="6B2347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20F00D1" w14:textId="01EB14E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10ACFC0" w14:textId="77777777" w:rsidTr="0056200E">
        <w:tc>
          <w:tcPr>
            <w:tcW w:w="585" w:type="dxa"/>
            <w:shd w:val="clear" w:color="auto" w:fill="auto"/>
            <w:vAlign w:val="center"/>
          </w:tcPr>
          <w:p w14:paraId="0F94F78F" w14:textId="601FDE5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60E9D9BA" w14:textId="21AB6C9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52AEEF" w14:textId="4B57167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23.01.2025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0DABB1" w14:textId="1609C0E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A2E7025" w14:textId="2698B48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008066DE" w14:textId="5291101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8F703A6" w14:textId="5BD12FA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53EF92" w14:textId="226925C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A1A6113" w14:textId="0FE53F6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8DA3C74" w14:textId="77777777" w:rsidTr="0056200E">
        <w:tc>
          <w:tcPr>
            <w:tcW w:w="585" w:type="dxa"/>
            <w:shd w:val="clear" w:color="auto" w:fill="auto"/>
            <w:vAlign w:val="center"/>
          </w:tcPr>
          <w:p w14:paraId="06D0B4EC" w14:textId="41A244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FB96FBE" w14:textId="4872842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0093BB" w14:textId="7659598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24.01.2025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9304041" w14:textId="0C4B47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223E5C1" w14:textId="4B51A88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B1DD6DA" w14:textId="5631DFF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2C84FDA" w14:textId="7F200A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9AC0BD3" w14:textId="225A9A1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84E8F3F" w14:textId="1FCEE24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F3937BA" w14:textId="77777777" w:rsidTr="0056200E">
        <w:tc>
          <w:tcPr>
            <w:tcW w:w="585" w:type="dxa"/>
            <w:shd w:val="clear" w:color="auto" w:fill="auto"/>
            <w:vAlign w:val="center"/>
          </w:tcPr>
          <w:p w14:paraId="274DFC71" w14:textId="092F290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5DA4DC5" w14:textId="6C4479B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E66CC9" w14:textId="24EAC42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27.01.2025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CE83C59" w14:textId="4589C24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2694804" w14:textId="16BA4F6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46020AA" w14:textId="2BFC9A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6D1D6D4" w14:textId="702CD13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B2B37EB" w14:textId="0DADB85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40CEEFE" w14:textId="6E809FA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62D1397F" w14:textId="77777777" w:rsidTr="0056200E">
        <w:tc>
          <w:tcPr>
            <w:tcW w:w="585" w:type="dxa"/>
            <w:shd w:val="clear" w:color="auto" w:fill="auto"/>
            <w:vAlign w:val="center"/>
          </w:tcPr>
          <w:p w14:paraId="611BAFE9" w14:textId="7145E44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E387993" w14:textId="19FE98D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9CE6E0" w14:textId="6D559CB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28.01.2025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951FD90" w14:textId="0FB59D3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4AD801F" w14:textId="0485FE6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9793D27" w14:textId="5F18D19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2BD1B7" w14:textId="19A6AA2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193D6F" w14:textId="11F34DF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256B100" w14:textId="0FA63CE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76B6AE40" w14:textId="77777777" w:rsidTr="0056200E">
        <w:tc>
          <w:tcPr>
            <w:tcW w:w="585" w:type="dxa"/>
            <w:shd w:val="clear" w:color="auto" w:fill="auto"/>
            <w:vAlign w:val="center"/>
          </w:tcPr>
          <w:p w14:paraId="17D8D61A" w14:textId="7837EAA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49A618F" w14:textId="3282AFB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9D9B0A" w14:textId="426522F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651C4A4" w14:textId="4397B1CD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8:00-10:00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D8CEADA" w14:textId="237CE41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9F1CB01" w14:textId="121A7D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C05AFEC" w14:textId="6ECF6B7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3A99F2" w14:textId="09ECAECE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030AF02" w14:textId="4953E8B6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9694DAF" w14:textId="77777777" w:rsidTr="0056200E">
        <w:tc>
          <w:tcPr>
            <w:tcW w:w="585" w:type="dxa"/>
            <w:shd w:val="clear" w:color="auto" w:fill="auto"/>
            <w:vAlign w:val="center"/>
          </w:tcPr>
          <w:p w14:paraId="71205196" w14:textId="7187EA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92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FE6EC09" w14:textId="22A9B1A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FA21E9" w14:textId="1FC17F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EF3BF3D" w14:textId="63116ED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10:00-12:00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ED63521" w14:textId="09485008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7FC4799" w14:textId="6AC0F29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4539A83" w14:textId="0A1218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65B7CF0" w14:textId="227BD31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ED4EBDD" w14:textId="2BD347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91B12C4" w14:textId="77777777" w:rsidTr="0056200E">
        <w:tc>
          <w:tcPr>
            <w:tcW w:w="585" w:type="dxa"/>
            <w:shd w:val="clear" w:color="auto" w:fill="auto"/>
            <w:vAlign w:val="center"/>
          </w:tcPr>
          <w:p w14:paraId="17D60898" w14:textId="3B853A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93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091476C7" w14:textId="48B2A0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1D75AD" w14:textId="5D4BA0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2384F55" w14:textId="07C90C0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12:30-14:30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6DED2E3" w14:textId="363303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15482F7F" w14:textId="6D4D3BB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D52D6C8" w14:textId="3CE5EDD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06809C" w14:textId="2ACB12B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A80C53A" w14:textId="6D6E1FA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30087B79" w14:textId="77777777" w:rsidTr="0056200E">
        <w:tc>
          <w:tcPr>
            <w:tcW w:w="585" w:type="dxa"/>
            <w:shd w:val="clear" w:color="auto" w:fill="auto"/>
            <w:vAlign w:val="center"/>
          </w:tcPr>
          <w:p w14:paraId="7EABDB17" w14:textId="1A0E64C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94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2010528" w14:textId="0B49E6D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Indywidualne poradnictwo psychologiczne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2F967E" w14:textId="395E34B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29.01.2025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8AD13C6" w14:textId="2D298E43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14:30-16:30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E43771C" w14:textId="5E1708C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2DC6F04" w14:textId="6D3D2DA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D9BCF5B" w14:textId="1333F41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6ECD46" w14:textId="61D599F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EC5A99A" w14:textId="285A3E7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5019E81" w14:textId="77777777" w:rsidTr="0056200E">
        <w:tc>
          <w:tcPr>
            <w:tcW w:w="585" w:type="dxa"/>
            <w:shd w:val="clear" w:color="auto" w:fill="auto"/>
            <w:vAlign w:val="center"/>
          </w:tcPr>
          <w:p w14:paraId="021CCA09" w14:textId="1CF2C33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</w:t>
            </w:r>
            <w:r w:rsidR="005E3C70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257F67C7" w14:textId="355FDB2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BD1317" w14:textId="0662769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31.01.2025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7922303" w14:textId="03DC35F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60A93DE" w14:textId="1E4D1EC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2C55F2C6" w14:textId="2ED7741B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84F50BF" w14:textId="36A283D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5D99FC8" w14:textId="2C31627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8D380D0" w14:textId="37189AF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51FC482D" w14:textId="77777777" w:rsidTr="0056200E">
        <w:tc>
          <w:tcPr>
            <w:tcW w:w="585" w:type="dxa"/>
            <w:shd w:val="clear" w:color="auto" w:fill="auto"/>
            <w:vAlign w:val="center"/>
          </w:tcPr>
          <w:p w14:paraId="71CFF37D" w14:textId="178C6840" w:rsidR="00F97753" w:rsidRPr="0056200E" w:rsidRDefault="00F97753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</w:t>
            </w:r>
            <w:r w:rsidR="005E3C70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1BCFB32" w14:textId="099051F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FD7F82" w14:textId="5201BE1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03.02.2025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D118FF7" w14:textId="6D5FA2C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A8DFC17" w14:textId="0FA344EA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5CCEC97" w14:textId="540CAE62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19D526B" w14:textId="479D9010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B6FAC7B" w14:textId="3417E86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638F42E" w14:textId="68E82F9C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F97753" w:rsidRPr="0056200E" w14:paraId="4D74042E" w14:textId="77777777" w:rsidTr="0056200E">
        <w:tc>
          <w:tcPr>
            <w:tcW w:w="585" w:type="dxa"/>
            <w:shd w:val="clear" w:color="auto" w:fill="auto"/>
            <w:vAlign w:val="center"/>
          </w:tcPr>
          <w:p w14:paraId="5669BA6B" w14:textId="7E2987EA" w:rsidR="00F97753" w:rsidRPr="0056200E" w:rsidRDefault="00F97753" w:rsidP="005E3C70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9</w:t>
            </w:r>
            <w:r w:rsidR="005E3C70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31216D12" w14:textId="00A40A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6208FA" w14:textId="3BCBFC87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04.02.2025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DFF5CED" w14:textId="76ED58A6" w:rsidR="00F97753" w:rsidRPr="0056200E" w:rsidRDefault="005E3C70" w:rsidP="00F97753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8:00-12</w:t>
            </w:r>
            <w:r w:rsidR="00F97753" w:rsidRPr="0056200E">
              <w:rPr>
                <w:rFonts w:cs="Arial"/>
                <w:sz w:val="22"/>
                <w:szCs w:val="22"/>
              </w:rPr>
              <w:t>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58AD001" w14:textId="05977F75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89CBE79" w14:textId="395A6724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04401A6" w14:textId="356923C9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C00010B" w14:textId="025726A1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734BE44" w14:textId="75CCB8FF" w:rsidR="00F97753" w:rsidRPr="0056200E" w:rsidRDefault="00F97753" w:rsidP="00F97753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72638A" w:rsidRPr="0056200E" w14:paraId="37628678" w14:textId="77777777" w:rsidTr="0056200E">
        <w:tc>
          <w:tcPr>
            <w:tcW w:w="585" w:type="dxa"/>
            <w:shd w:val="clear" w:color="auto" w:fill="auto"/>
            <w:vAlign w:val="center"/>
          </w:tcPr>
          <w:p w14:paraId="3861A6E9" w14:textId="783AE1CA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bookmarkStart w:id="0" w:name="_GoBack" w:colFirst="0" w:colLast="0"/>
            <w:r w:rsidRPr="0056200E">
              <w:rPr>
                <w:rFonts w:cs="Arial"/>
                <w:sz w:val="22"/>
                <w:szCs w:val="22"/>
              </w:rPr>
              <w:t>9</w:t>
            </w:r>
            <w:r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54D0EF7" w14:textId="021DAA61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43D6CC" w14:textId="61710222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06.02.2025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D942B5F" w14:textId="52809B50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11AFD7F" w14:textId="193098E2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6850BE7D" w14:textId="337BEEF1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CA8BFA9" w14:textId="5B697924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CDB911" w14:textId="12012659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F41B8FD" w14:textId="268A3645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bookmarkEnd w:id="0"/>
      <w:tr w:rsidR="0072638A" w:rsidRPr="0056200E" w14:paraId="58508168" w14:textId="77777777" w:rsidTr="0056200E">
        <w:tc>
          <w:tcPr>
            <w:tcW w:w="585" w:type="dxa"/>
            <w:shd w:val="clear" w:color="auto" w:fill="auto"/>
            <w:vAlign w:val="center"/>
          </w:tcPr>
          <w:p w14:paraId="6A8DB226" w14:textId="05F4F673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99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58F846BA" w14:textId="2B506BC2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BE2F20" w14:textId="0A911044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07.02.2025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622CB7E" w14:textId="45E76A22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9A0E357" w14:textId="7865CD52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5FE59E0D" w14:textId="0C3E714D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6ED4D8A" w14:textId="780D83BF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C4616D" w14:textId="1EC4E0E6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0DA7894" w14:textId="219434E5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72638A" w:rsidRPr="0056200E" w14:paraId="65443B57" w14:textId="77777777" w:rsidTr="0056200E">
        <w:tc>
          <w:tcPr>
            <w:tcW w:w="585" w:type="dxa"/>
            <w:shd w:val="clear" w:color="auto" w:fill="auto"/>
            <w:vAlign w:val="center"/>
          </w:tcPr>
          <w:p w14:paraId="222B72A3" w14:textId="219F5B31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</w:t>
            </w:r>
            <w:r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77D99913" w14:textId="6B7C58DA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D26124" w14:textId="2B72BC29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EE58A01" w14:textId="7203413C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8:00-16</w:t>
            </w:r>
            <w:r w:rsidRPr="0056200E">
              <w:rPr>
                <w:rFonts w:cs="Arial"/>
                <w:sz w:val="22"/>
                <w:szCs w:val="22"/>
              </w:rPr>
              <w:t>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C6AE6A6" w14:textId="7482BDF8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6EC1FCE" w14:textId="3C1F53E8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B8CFAB4" w14:textId="0AC762F6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7A8F34" w14:textId="20EFE112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AD48021" w14:textId="11E42C96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72638A" w:rsidRPr="0056200E" w14:paraId="05042C01" w14:textId="77777777" w:rsidTr="0056200E">
        <w:tc>
          <w:tcPr>
            <w:tcW w:w="585" w:type="dxa"/>
            <w:shd w:val="clear" w:color="auto" w:fill="auto"/>
            <w:vAlign w:val="center"/>
          </w:tcPr>
          <w:p w14:paraId="15E5636F" w14:textId="5F992192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</w:t>
            </w: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808" w:type="dxa"/>
            <w:shd w:val="clear" w:color="auto" w:fill="auto"/>
            <w:vAlign w:val="center"/>
          </w:tcPr>
          <w:p w14:paraId="1C24617C" w14:textId="76106675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Szkolenie zawodowe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BC8274" w14:textId="76E759F6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  <w:r w:rsidRPr="0056200E">
              <w:rPr>
                <w:rFonts w:cs="Arial"/>
                <w:sz w:val="22"/>
                <w:szCs w:val="22"/>
              </w:rPr>
              <w:t>.02.2025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CE55CA7" w14:textId="1ED65182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8:00-16</w:t>
            </w:r>
            <w:r w:rsidRPr="0056200E">
              <w:rPr>
                <w:rFonts w:cs="Arial"/>
                <w:sz w:val="22"/>
                <w:szCs w:val="22"/>
              </w:rPr>
              <w:t>:00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FE1381B" w14:textId="77777777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Główna 31,</w:t>
            </w:r>
          </w:p>
          <w:p w14:paraId="36205B92" w14:textId="7E3266EE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89-620 Silno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265AEE8" w14:textId="6EA3B3DE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F3BCF7" w14:textId="19382BC9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5EA542E5" w14:textId="1AF4734C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  <w:tr w:rsidR="0072638A" w:rsidRPr="0056200E" w14:paraId="329EAC1F" w14:textId="77777777" w:rsidTr="00CB3BAF">
        <w:tc>
          <w:tcPr>
            <w:tcW w:w="585" w:type="dxa"/>
            <w:shd w:val="clear" w:color="auto" w:fill="auto"/>
            <w:vAlign w:val="center"/>
          </w:tcPr>
          <w:p w14:paraId="6435A9F1" w14:textId="5CF6E244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10</w:t>
            </w: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808" w:type="dxa"/>
            <w:shd w:val="clear" w:color="auto" w:fill="FFFFFF" w:themeFill="background1"/>
            <w:vAlign w:val="center"/>
          </w:tcPr>
          <w:p w14:paraId="79C56D8C" w14:textId="01E3FC7E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Staż zawodowy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6089364" w14:textId="1CAA0BE3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12.02.2025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320B1CCD" w14:textId="498CE775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8:00-16:00</w:t>
            </w:r>
          </w:p>
        </w:tc>
        <w:tc>
          <w:tcPr>
            <w:tcW w:w="1561" w:type="dxa"/>
            <w:shd w:val="clear" w:color="auto" w:fill="FFFFFF" w:themeFill="background1"/>
            <w:vAlign w:val="center"/>
          </w:tcPr>
          <w:p w14:paraId="6F5CA429" w14:textId="3D985057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012A1DE" w14:textId="0740BEA1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75D8ADEB" w14:textId="2CE342B8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  <w:tc>
          <w:tcPr>
            <w:tcW w:w="2355" w:type="dxa"/>
            <w:shd w:val="clear" w:color="auto" w:fill="FFFFFF" w:themeFill="background1"/>
            <w:vAlign w:val="center"/>
          </w:tcPr>
          <w:p w14:paraId="1494FC45" w14:textId="38558F4E" w:rsidR="0072638A" w:rsidRPr="0056200E" w:rsidRDefault="0072638A" w:rsidP="0072638A">
            <w:pPr>
              <w:jc w:val="center"/>
              <w:rPr>
                <w:rFonts w:cs="Arial"/>
                <w:sz w:val="22"/>
                <w:szCs w:val="22"/>
              </w:rPr>
            </w:pPr>
            <w:r w:rsidRPr="0056200E">
              <w:rPr>
                <w:rFonts w:cs="Arial"/>
                <w:sz w:val="22"/>
                <w:szCs w:val="22"/>
              </w:rPr>
              <w:t>-</w:t>
            </w:r>
          </w:p>
        </w:tc>
      </w:tr>
    </w:tbl>
    <w:p w14:paraId="7358A503" w14:textId="550E0957" w:rsidR="000241E9" w:rsidRPr="00D639A4" w:rsidRDefault="000241E9" w:rsidP="00D639A4">
      <w:pPr>
        <w:tabs>
          <w:tab w:val="left" w:pos="2370"/>
        </w:tabs>
      </w:pPr>
    </w:p>
    <w:sectPr w:rsidR="000241E9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B94BB7" w:rsidRDefault="00B94BB7">
      <w:r>
        <w:separator/>
      </w:r>
    </w:p>
  </w:endnote>
  <w:endnote w:type="continuationSeparator" w:id="0">
    <w:p w14:paraId="7E6C4829" w14:textId="77777777" w:rsidR="00B94BB7" w:rsidRDefault="00B94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B94BB7" w:rsidRPr="00124D4A" w:rsidRDefault="00B94BB7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B94BB7" w:rsidRDefault="00B94BB7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B94BB7" w:rsidRPr="00B01F08" w:rsidRDefault="00B94BB7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B94BB7" w:rsidRDefault="00B94BB7">
      <w:r>
        <w:separator/>
      </w:r>
    </w:p>
  </w:footnote>
  <w:footnote w:type="continuationSeparator" w:id="0">
    <w:p w14:paraId="60A779B4" w14:textId="77777777" w:rsidR="00B94BB7" w:rsidRDefault="00B94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B94BB7" w:rsidRDefault="00B94BB7" w:rsidP="009A4ACC">
    <w:pPr>
      <w:pStyle w:val="Nagwek"/>
      <w:ind w:left="-1134"/>
    </w:pPr>
  </w:p>
  <w:p w14:paraId="74BC3CAA" w14:textId="77777777" w:rsidR="00B94BB7" w:rsidRDefault="00B94BB7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B94BB7" w:rsidRDefault="00B94BB7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B94BB7" w:rsidRDefault="00B94BB7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C43E8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4F4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11B4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05A61"/>
    <w:multiLevelType w:val="hybridMultilevel"/>
    <w:tmpl w:val="EBE43698"/>
    <w:lvl w:ilvl="0" w:tplc="EABE0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80C19"/>
    <w:multiLevelType w:val="hybridMultilevel"/>
    <w:tmpl w:val="43C68228"/>
    <w:lvl w:ilvl="0" w:tplc="F508B9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622B6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64343"/>
    <w:multiLevelType w:val="hybridMultilevel"/>
    <w:tmpl w:val="5F14FC5A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E20BB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A0B2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380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731B9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414B1"/>
    <w:multiLevelType w:val="hybridMultilevel"/>
    <w:tmpl w:val="F4FACE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9626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B4C4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63F7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0F2733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C62E4"/>
    <w:multiLevelType w:val="multilevel"/>
    <w:tmpl w:val="297003A6"/>
    <w:lvl w:ilvl="0">
      <w:start w:val="89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62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044B9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75401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0B42BF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477297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26258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219A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4D7831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C699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7457D0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457EB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C5019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E438A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73E2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7F7D7F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A35C0A"/>
    <w:multiLevelType w:val="multilevel"/>
    <w:tmpl w:val="428E9EAC"/>
    <w:numStyleLink w:val="Lista1"/>
  </w:abstractNum>
  <w:num w:numId="1">
    <w:abstractNumId w:val="29"/>
  </w:num>
  <w:num w:numId="2">
    <w:abstractNumId w:val="38"/>
  </w:num>
  <w:num w:numId="3">
    <w:abstractNumId w:val="31"/>
  </w:num>
  <w:num w:numId="4">
    <w:abstractNumId w:val="2"/>
  </w:num>
  <w:num w:numId="5">
    <w:abstractNumId w:val="36"/>
  </w:num>
  <w:num w:numId="6">
    <w:abstractNumId w:val="6"/>
  </w:num>
  <w:num w:numId="7">
    <w:abstractNumId w:val="24"/>
  </w:num>
  <w:num w:numId="8">
    <w:abstractNumId w:val="23"/>
  </w:num>
  <w:num w:numId="9">
    <w:abstractNumId w:val="13"/>
  </w:num>
  <w:num w:numId="10">
    <w:abstractNumId w:val="8"/>
  </w:num>
  <w:num w:numId="11">
    <w:abstractNumId w:val="4"/>
  </w:num>
  <w:num w:numId="12">
    <w:abstractNumId w:val="5"/>
  </w:num>
  <w:num w:numId="13">
    <w:abstractNumId w:val="25"/>
  </w:num>
  <w:num w:numId="14">
    <w:abstractNumId w:val="32"/>
  </w:num>
  <w:num w:numId="15">
    <w:abstractNumId w:val="21"/>
  </w:num>
  <w:num w:numId="16">
    <w:abstractNumId w:val="33"/>
  </w:num>
  <w:num w:numId="17">
    <w:abstractNumId w:val="3"/>
  </w:num>
  <w:num w:numId="18">
    <w:abstractNumId w:val="11"/>
  </w:num>
  <w:num w:numId="19">
    <w:abstractNumId w:val="9"/>
  </w:num>
  <w:num w:numId="20">
    <w:abstractNumId w:val="37"/>
  </w:num>
  <w:num w:numId="21">
    <w:abstractNumId w:val="22"/>
  </w:num>
  <w:num w:numId="22">
    <w:abstractNumId w:val="16"/>
  </w:num>
  <w:num w:numId="23">
    <w:abstractNumId w:val="20"/>
  </w:num>
  <w:num w:numId="24">
    <w:abstractNumId w:val="19"/>
  </w:num>
  <w:num w:numId="25">
    <w:abstractNumId w:val="12"/>
  </w:num>
  <w:num w:numId="26">
    <w:abstractNumId w:val="7"/>
  </w:num>
  <w:num w:numId="27">
    <w:abstractNumId w:val="28"/>
  </w:num>
  <w:num w:numId="28">
    <w:abstractNumId w:val="26"/>
  </w:num>
  <w:num w:numId="29">
    <w:abstractNumId w:val="30"/>
  </w:num>
  <w:num w:numId="30">
    <w:abstractNumId w:val="27"/>
  </w:num>
  <w:num w:numId="31">
    <w:abstractNumId w:val="14"/>
  </w:num>
  <w:num w:numId="32">
    <w:abstractNumId w:val="17"/>
  </w:num>
  <w:num w:numId="33">
    <w:abstractNumId w:val="1"/>
  </w:num>
  <w:num w:numId="34">
    <w:abstractNumId w:val="35"/>
  </w:num>
  <w:num w:numId="35">
    <w:abstractNumId w:val="15"/>
  </w:num>
  <w:num w:numId="36">
    <w:abstractNumId w:val="34"/>
  </w:num>
  <w:num w:numId="37">
    <w:abstractNumId w:val="10"/>
  </w:num>
  <w:num w:numId="38">
    <w:abstractNumId w:val="0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241E9"/>
    <w:rsid w:val="0003098C"/>
    <w:rsid w:val="000364DF"/>
    <w:rsid w:val="000449BE"/>
    <w:rsid w:val="00046B9B"/>
    <w:rsid w:val="00061F20"/>
    <w:rsid w:val="00080D83"/>
    <w:rsid w:val="000829EF"/>
    <w:rsid w:val="00086138"/>
    <w:rsid w:val="00087576"/>
    <w:rsid w:val="00091734"/>
    <w:rsid w:val="000A3836"/>
    <w:rsid w:val="000B2C5F"/>
    <w:rsid w:val="000D23A2"/>
    <w:rsid w:val="000D283E"/>
    <w:rsid w:val="000E3274"/>
    <w:rsid w:val="00120BC8"/>
    <w:rsid w:val="00124D4A"/>
    <w:rsid w:val="001304E7"/>
    <w:rsid w:val="00130B23"/>
    <w:rsid w:val="00141A58"/>
    <w:rsid w:val="001456E3"/>
    <w:rsid w:val="001520FF"/>
    <w:rsid w:val="001553A9"/>
    <w:rsid w:val="001570B5"/>
    <w:rsid w:val="00160D05"/>
    <w:rsid w:val="001858B6"/>
    <w:rsid w:val="00196356"/>
    <w:rsid w:val="001A02A1"/>
    <w:rsid w:val="001A1D68"/>
    <w:rsid w:val="001A3D33"/>
    <w:rsid w:val="001B210F"/>
    <w:rsid w:val="001D059A"/>
    <w:rsid w:val="001E2223"/>
    <w:rsid w:val="00200923"/>
    <w:rsid w:val="002016FF"/>
    <w:rsid w:val="00212868"/>
    <w:rsid w:val="00215B6D"/>
    <w:rsid w:val="00241C1F"/>
    <w:rsid w:val="002425AE"/>
    <w:rsid w:val="002529E4"/>
    <w:rsid w:val="0025406C"/>
    <w:rsid w:val="002672E3"/>
    <w:rsid w:val="002875C8"/>
    <w:rsid w:val="002918E3"/>
    <w:rsid w:val="002A1D7C"/>
    <w:rsid w:val="002C6347"/>
    <w:rsid w:val="00315901"/>
    <w:rsid w:val="00320AAC"/>
    <w:rsid w:val="00321ECF"/>
    <w:rsid w:val="00325198"/>
    <w:rsid w:val="00326416"/>
    <w:rsid w:val="0033179D"/>
    <w:rsid w:val="003323D1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42B91"/>
    <w:rsid w:val="004430F4"/>
    <w:rsid w:val="00464281"/>
    <w:rsid w:val="00466E80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6B08"/>
    <w:rsid w:val="00504EC1"/>
    <w:rsid w:val="00506651"/>
    <w:rsid w:val="005109A2"/>
    <w:rsid w:val="0052111D"/>
    <w:rsid w:val="005310EF"/>
    <w:rsid w:val="00543857"/>
    <w:rsid w:val="00544956"/>
    <w:rsid w:val="00556687"/>
    <w:rsid w:val="0056200E"/>
    <w:rsid w:val="00575D02"/>
    <w:rsid w:val="005760A9"/>
    <w:rsid w:val="00582AFF"/>
    <w:rsid w:val="00594464"/>
    <w:rsid w:val="005A4B75"/>
    <w:rsid w:val="005B0144"/>
    <w:rsid w:val="005B6AD4"/>
    <w:rsid w:val="005E3BD2"/>
    <w:rsid w:val="005E3C70"/>
    <w:rsid w:val="005E66FC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9621B"/>
    <w:rsid w:val="006A007F"/>
    <w:rsid w:val="006A6F6C"/>
    <w:rsid w:val="006B4267"/>
    <w:rsid w:val="006C581E"/>
    <w:rsid w:val="006F0C63"/>
    <w:rsid w:val="006F209E"/>
    <w:rsid w:val="00701B4A"/>
    <w:rsid w:val="00711461"/>
    <w:rsid w:val="0072070C"/>
    <w:rsid w:val="0072638A"/>
    <w:rsid w:val="00727F94"/>
    <w:rsid w:val="007337EB"/>
    <w:rsid w:val="0073462B"/>
    <w:rsid w:val="0073518A"/>
    <w:rsid w:val="00745D18"/>
    <w:rsid w:val="007550BA"/>
    <w:rsid w:val="00776530"/>
    <w:rsid w:val="00780EAE"/>
    <w:rsid w:val="00791E8E"/>
    <w:rsid w:val="007A0109"/>
    <w:rsid w:val="007B14AA"/>
    <w:rsid w:val="007B2500"/>
    <w:rsid w:val="007B5688"/>
    <w:rsid w:val="007C2B4B"/>
    <w:rsid w:val="007C4B4C"/>
    <w:rsid w:val="007D49AA"/>
    <w:rsid w:val="007D61D6"/>
    <w:rsid w:val="007E1B19"/>
    <w:rsid w:val="007E26A0"/>
    <w:rsid w:val="007F3623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3FE1"/>
    <w:rsid w:val="008945D9"/>
    <w:rsid w:val="008C52E2"/>
    <w:rsid w:val="008C77E1"/>
    <w:rsid w:val="008E232C"/>
    <w:rsid w:val="009150A9"/>
    <w:rsid w:val="009168DB"/>
    <w:rsid w:val="00967B58"/>
    <w:rsid w:val="009706FB"/>
    <w:rsid w:val="009726FB"/>
    <w:rsid w:val="00997801"/>
    <w:rsid w:val="009A4ACC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B01F08"/>
    <w:rsid w:val="00B16E8F"/>
    <w:rsid w:val="00B2442F"/>
    <w:rsid w:val="00B30401"/>
    <w:rsid w:val="00B5746B"/>
    <w:rsid w:val="00B6637D"/>
    <w:rsid w:val="00B869EC"/>
    <w:rsid w:val="00B94BB7"/>
    <w:rsid w:val="00BA7158"/>
    <w:rsid w:val="00BB1E9F"/>
    <w:rsid w:val="00BB4526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C04956"/>
    <w:rsid w:val="00C11C20"/>
    <w:rsid w:val="00C12E28"/>
    <w:rsid w:val="00C176A9"/>
    <w:rsid w:val="00C21CC6"/>
    <w:rsid w:val="00C245F0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A5CBD"/>
    <w:rsid w:val="00CC29D4"/>
    <w:rsid w:val="00CC58FC"/>
    <w:rsid w:val="00CE005B"/>
    <w:rsid w:val="00CF5805"/>
    <w:rsid w:val="00D0361A"/>
    <w:rsid w:val="00D1101D"/>
    <w:rsid w:val="00D1150B"/>
    <w:rsid w:val="00D139E7"/>
    <w:rsid w:val="00D26360"/>
    <w:rsid w:val="00D3085A"/>
    <w:rsid w:val="00D30ADD"/>
    <w:rsid w:val="00D37362"/>
    <w:rsid w:val="00D43A0D"/>
    <w:rsid w:val="00D46867"/>
    <w:rsid w:val="00D526F3"/>
    <w:rsid w:val="00D57724"/>
    <w:rsid w:val="00D57D3D"/>
    <w:rsid w:val="00D639A4"/>
    <w:rsid w:val="00D86F97"/>
    <w:rsid w:val="00D924CE"/>
    <w:rsid w:val="00D93707"/>
    <w:rsid w:val="00DA2034"/>
    <w:rsid w:val="00DC4C15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539C6"/>
    <w:rsid w:val="00E57060"/>
    <w:rsid w:val="00E81ADD"/>
    <w:rsid w:val="00E87616"/>
    <w:rsid w:val="00EA5C16"/>
    <w:rsid w:val="00ED781A"/>
    <w:rsid w:val="00ED7E80"/>
    <w:rsid w:val="00EF000D"/>
    <w:rsid w:val="00F22BD4"/>
    <w:rsid w:val="00F44D2A"/>
    <w:rsid w:val="00F5032F"/>
    <w:rsid w:val="00F545A3"/>
    <w:rsid w:val="00F71408"/>
    <w:rsid w:val="00F835BA"/>
    <w:rsid w:val="00F83EE2"/>
    <w:rsid w:val="00F97753"/>
    <w:rsid w:val="00FA669C"/>
    <w:rsid w:val="00FB1502"/>
    <w:rsid w:val="00FB5706"/>
    <w:rsid w:val="00FB6E22"/>
    <w:rsid w:val="00FB7887"/>
    <w:rsid w:val="00FC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FF5E1FB-89F2-4AEA-9457-9CDBB419E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2</TotalTime>
  <Pages>10</Pages>
  <Words>1633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4</cp:revision>
  <cp:lastPrinted>2024-12-13T09:32:00Z</cp:lastPrinted>
  <dcterms:created xsi:type="dcterms:W3CDTF">2025-01-03T12:32:00Z</dcterms:created>
  <dcterms:modified xsi:type="dcterms:W3CDTF">2025-02-04T11:34:00Z</dcterms:modified>
</cp:coreProperties>
</file>