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5CA9C69C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6110BE" w:rsidRPr="005B6AD4">
        <w:rPr>
          <w:rFonts w:cs="Arial"/>
          <w:b/>
          <w:color w:val="000000" w:themeColor="text1"/>
        </w:rPr>
        <w:t>2</w:t>
      </w:r>
      <w:r w:rsidR="00ED7E80">
        <w:rPr>
          <w:rFonts w:cs="Arial"/>
          <w:b/>
          <w:color w:val="000000" w:themeColor="text1"/>
        </w:rPr>
        <w:t>1.11</w:t>
      </w:r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85"/>
        <w:gridCol w:w="4808"/>
        <w:gridCol w:w="1417"/>
        <w:gridCol w:w="1562"/>
        <w:gridCol w:w="1561"/>
        <w:gridCol w:w="1558"/>
        <w:gridCol w:w="1700"/>
        <w:gridCol w:w="2355"/>
      </w:tblGrid>
      <w:tr w:rsidR="00B94BB7" w:rsidRPr="0056200E" w14:paraId="6175B3C3" w14:textId="77777777" w:rsidTr="0056200E">
        <w:trPr>
          <w:trHeight w:val="572"/>
        </w:trPr>
        <w:tc>
          <w:tcPr>
            <w:tcW w:w="585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LP.</w:t>
            </w:r>
          </w:p>
        </w:tc>
        <w:tc>
          <w:tcPr>
            <w:tcW w:w="4808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Rodzaj formy wsparcia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520DB1AE" w14:textId="70E1CB4A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Data wsparcia</w:t>
            </w:r>
          </w:p>
          <w:p w14:paraId="72663268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(od – do)</w:t>
            </w:r>
          </w:p>
        </w:tc>
        <w:tc>
          <w:tcPr>
            <w:tcW w:w="1562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Godziny realizacji wsparcia (od – do)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Miejsce realizacji wsparcia (dokładny adres)</w:t>
            </w:r>
          </w:p>
        </w:tc>
        <w:tc>
          <w:tcPr>
            <w:tcW w:w="1558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Nazwa wykonawcy wsparcia (pole wskazane lecz nie wymagane)</w:t>
            </w:r>
          </w:p>
        </w:tc>
        <w:tc>
          <w:tcPr>
            <w:tcW w:w="1700" w:type="dxa"/>
            <w:shd w:val="clear" w:color="auto" w:fill="F2F2F2" w:themeFill="background1" w:themeFillShade="F2"/>
            <w:vAlign w:val="center"/>
          </w:tcPr>
          <w:p w14:paraId="032F1EAD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Liczba uczestników (pole wskazane lecz nie wymagane)</w:t>
            </w:r>
          </w:p>
        </w:tc>
        <w:tc>
          <w:tcPr>
            <w:tcW w:w="2355" w:type="dxa"/>
            <w:shd w:val="clear" w:color="auto" w:fill="F2F2F2" w:themeFill="background1" w:themeFillShade="F2"/>
            <w:vAlign w:val="center"/>
          </w:tcPr>
          <w:p w14:paraId="41B89695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Uwagi</w:t>
            </w:r>
          </w:p>
        </w:tc>
      </w:tr>
      <w:tr w:rsidR="00B94BB7" w:rsidRPr="0056200E" w14:paraId="0109324D" w14:textId="77777777" w:rsidTr="0056200E">
        <w:tc>
          <w:tcPr>
            <w:tcW w:w="585" w:type="dxa"/>
            <w:vAlign w:val="center"/>
          </w:tcPr>
          <w:p w14:paraId="7B7E2451" w14:textId="74589C07" w:rsidR="001A1D68" w:rsidRPr="0056200E" w:rsidRDefault="001A1D68" w:rsidP="0056200E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808" w:type="dxa"/>
            <w:vAlign w:val="center"/>
          </w:tcPr>
          <w:p w14:paraId="31442785" w14:textId="0666A3F5" w:rsidR="001A1D68" w:rsidRPr="0056200E" w:rsidRDefault="001A1D68" w:rsidP="0056200E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1EACE8F8" w14:textId="369F8896" w:rsidR="001A1D68" w:rsidRPr="0056200E" w:rsidRDefault="001A1D68" w:rsidP="0056200E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22.11.2024</w:t>
            </w:r>
          </w:p>
        </w:tc>
        <w:tc>
          <w:tcPr>
            <w:tcW w:w="1562" w:type="dxa"/>
            <w:vAlign w:val="center"/>
          </w:tcPr>
          <w:p w14:paraId="6A7228CA" w14:textId="5AD8F19B" w:rsidR="001A1D68" w:rsidRPr="0056200E" w:rsidRDefault="001A1D68" w:rsidP="0056200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3893BE27" w14:textId="38C93C52" w:rsidR="001A1D68" w:rsidRPr="0056200E" w:rsidRDefault="001A1D68" w:rsidP="0056200E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16F29FCF" w14:textId="167BF699" w:rsidR="001A1D68" w:rsidRPr="0056200E" w:rsidRDefault="00F97753" w:rsidP="0056200E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74E9802B" w14:textId="2562365E" w:rsidR="001A1D68" w:rsidRPr="0056200E" w:rsidRDefault="00F97753" w:rsidP="0056200E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CE6E5C3" w14:textId="2546F690" w:rsidR="001A1D68" w:rsidRPr="0056200E" w:rsidRDefault="001A1D68" w:rsidP="0056200E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16F3CB2" w14:textId="77777777" w:rsidTr="0056200E">
        <w:tc>
          <w:tcPr>
            <w:tcW w:w="585" w:type="dxa"/>
            <w:vAlign w:val="center"/>
          </w:tcPr>
          <w:p w14:paraId="58DB59E3" w14:textId="536A26F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bookmarkStart w:id="0" w:name="_GoBack" w:colFirst="5" w:colLast="7"/>
            <w:r w:rsidRPr="0056200E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808" w:type="dxa"/>
            <w:vAlign w:val="center"/>
          </w:tcPr>
          <w:p w14:paraId="72142FDB" w14:textId="2432955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0B7CDA6D" w14:textId="73CB0AF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22.11.2024</w:t>
            </w:r>
          </w:p>
        </w:tc>
        <w:tc>
          <w:tcPr>
            <w:tcW w:w="1562" w:type="dxa"/>
            <w:vAlign w:val="center"/>
          </w:tcPr>
          <w:p w14:paraId="4FD4306F" w14:textId="2F7CB48C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1A52EBF1" w14:textId="435D518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7A323950" w14:textId="5847B9A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73CDBE2D" w14:textId="5B1A5DB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705B7F6" w14:textId="3385EA0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6937CF5" w14:textId="77777777" w:rsidTr="0056200E">
        <w:tc>
          <w:tcPr>
            <w:tcW w:w="585" w:type="dxa"/>
            <w:vAlign w:val="center"/>
          </w:tcPr>
          <w:p w14:paraId="53785AD2" w14:textId="372E428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808" w:type="dxa"/>
            <w:vAlign w:val="center"/>
          </w:tcPr>
          <w:p w14:paraId="4B410254" w14:textId="1B4EAE8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18033AC4" w14:textId="2213FD6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22.11.2024</w:t>
            </w:r>
          </w:p>
        </w:tc>
        <w:tc>
          <w:tcPr>
            <w:tcW w:w="1562" w:type="dxa"/>
            <w:vAlign w:val="center"/>
          </w:tcPr>
          <w:p w14:paraId="4EF23A68" w14:textId="304C075D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561" w:type="dxa"/>
            <w:vAlign w:val="center"/>
          </w:tcPr>
          <w:p w14:paraId="3DB79361" w14:textId="6E0E76D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469DC3C9" w14:textId="6E82151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2D6CBDCD" w14:textId="48BF498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FBA3BC3" w14:textId="1B4633D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1394A4B" w14:textId="77777777" w:rsidTr="0056200E">
        <w:tc>
          <w:tcPr>
            <w:tcW w:w="585" w:type="dxa"/>
            <w:vAlign w:val="center"/>
          </w:tcPr>
          <w:p w14:paraId="3B17FCE5" w14:textId="636D2F3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808" w:type="dxa"/>
            <w:vAlign w:val="center"/>
          </w:tcPr>
          <w:p w14:paraId="224DB3E3" w14:textId="77BA0A0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19FAC503" w14:textId="20E0724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22.11.2024</w:t>
            </w:r>
          </w:p>
        </w:tc>
        <w:tc>
          <w:tcPr>
            <w:tcW w:w="1562" w:type="dxa"/>
            <w:vAlign w:val="center"/>
          </w:tcPr>
          <w:p w14:paraId="4464CABF" w14:textId="3469BF9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14:00-16:00</w:t>
            </w:r>
          </w:p>
        </w:tc>
        <w:tc>
          <w:tcPr>
            <w:tcW w:w="1561" w:type="dxa"/>
            <w:vAlign w:val="center"/>
          </w:tcPr>
          <w:p w14:paraId="69C2E63D" w14:textId="3BF1460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75079EBA" w14:textId="5EB4184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40614D57" w14:textId="08B0463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6FE0E189" w14:textId="4E5B5BF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0B74934" w14:textId="77777777" w:rsidTr="0056200E">
        <w:tc>
          <w:tcPr>
            <w:tcW w:w="585" w:type="dxa"/>
            <w:vAlign w:val="center"/>
          </w:tcPr>
          <w:p w14:paraId="35899530" w14:textId="30A1452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808" w:type="dxa"/>
            <w:vAlign w:val="center"/>
          </w:tcPr>
          <w:p w14:paraId="7A2D1B6A" w14:textId="4C7A411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2F81AE91" w14:textId="58E590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1D12AA4C" w14:textId="4A585106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701BF33C" w14:textId="32178DF9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7B4F2587" w14:textId="3D178FD2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265F9911" w14:textId="1878B68C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C7FDFBE" w14:textId="1612481F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C1C0A0F" w14:textId="77777777" w:rsidTr="0056200E">
        <w:tc>
          <w:tcPr>
            <w:tcW w:w="585" w:type="dxa"/>
            <w:vAlign w:val="center"/>
          </w:tcPr>
          <w:p w14:paraId="33460751" w14:textId="6825F95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808" w:type="dxa"/>
            <w:vAlign w:val="center"/>
          </w:tcPr>
          <w:p w14:paraId="209374B6" w14:textId="51B0D79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53F12C21" w14:textId="7369DD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6636C8CD" w14:textId="35968807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5EC24001" w14:textId="4CAE5BBA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5D1E56E7" w14:textId="12F6B712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6FF8D560" w14:textId="4CD90E42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81EAE93" w14:textId="5D24693B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8F6542B" w14:textId="77777777" w:rsidTr="0056200E">
        <w:tc>
          <w:tcPr>
            <w:tcW w:w="585" w:type="dxa"/>
            <w:vAlign w:val="center"/>
          </w:tcPr>
          <w:p w14:paraId="2ABA8DF5" w14:textId="09406DE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808" w:type="dxa"/>
            <w:vAlign w:val="center"/>
          </w:tcPr>
          <w:p w14:paraId="51E4C5CC" w14:textId="082DE5C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5084FC20" w14:textId="3F68503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18C92960" w14:textId="6A79B0B7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784501DE" w14:textId="5801D958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0A65921F" w14:textId="05EC7B00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75A35519" w14:textId="537EF75B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160495DF" w14:textId="74FF52B5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1A91AA0" w14:textId="77777777" w:rsidTr="0056200E">
        <w:tc>
          <w:tcPr>
            <w:tcW w:w="585" w:type="dxa"/>
            <w:vAlign w:val="center"/>
          </w:tcPr>
          <w:p w14:paraId="01ADA451" w14:textId="2BC7EF2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808" w:type="dxa"/>
            <w:vAlign w:val="center"/>
          </w:tcPr>
          <w:p w14:paraId="7D85765D" w14:textId="0323F51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041ABDCF" w14:textId="1FDA290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10F06786" w14:textId="354BC5EF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71C0316E" w14:textId="59FBD896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75353A2D" w14:textId="777CEC74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1605BBDF" w14:textId="178DD862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750526A9" w14:textId="67655394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6C96F37" w14:textId="77777777" w:rsidTr="0056200E">
        <w:tc>
          <w:tcPr>
            <w:tcW w:w="585" w:type="dxa"/>
            <w:vAlign w:val="center"/>
          </w:tcPr>
          <w:p w14:paraId="2BAF1ADC" w14:textId="28B6A50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808" w:type="dxa"/>
            <w:vAlign w:val="center"/>
          </w:tcPr>
          <w:p w14:paraId="77A643C2" w14:textId="47CBE88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40826183" w14:textId="0F6472E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64E3B821" w14:textId="7FACB7C8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561" w:type="dxa"/>
            <w:vAlign w:val="center"/>
          </w:tcPr>
          <w:p w14:paraId="0F1BA627" w14:textId="2DB0E79B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32C1E9AE" w14:textId="148E988B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542E84F0" w14:textId="436F1B6E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17AEC508" w14:textId="6D3802AB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57FBFB4" w14:textId="77777777" w:rsidTr="0056200E">
        <w:tc>
          <w:tcPr>
            <w:tcW w:w="585" w:type="dxa"/>
            <w:vAlign w:val="center"/>
          </w:tcPr>
          <w:p w14:paraId="18BC6A5F" w14:textId="517A512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808" w:type="dxa"/>
            <w:vAlign w:val="center"/>
          </w:tcPr>
          <w:p w14:paraId="0F498CBD" w14:textId="7D36B19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13A8FA6A" w14:textId="1B98790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549B807C" w14:textId="79A1E2AA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561" w:type="dxa"/>
            <w:vAlign w:val="center"/>
          </w:tcPr>
          <w:p w14:paraId="6C9CF5ED" w14:textId="76B1FB79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5C937FFB" w14:textId="4AE224A8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21A195D4" w14:textId="3A3840D9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4EFDB118" w14:textId="31177FA7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524D737" w14:textId="77777777" w:rsidTr="0056200E">
        <w:tc>
          <w:tcPr>
            <w:tcW w:w="585" w:type="dxa"/>
            <w:vAlign w:val="center"/>
          </w:tcPr>
          <w:p w14:paraId="4BEFC54D" w14:textId="787A556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808" w:type="dxa"/>
            <w:vAlign w:val="center"/>
          </w:tcPr>
          <w:p w14:paraId="48710B4A" w14:textId="104851A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33CAFA70" w14:textId="436715F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0CF66B64" w14:textId="3FA6D35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14:00-16:00</w:t>
            </w:r>
          </w:p>
        </w:tc>
        <w:tc>
          <w:tcPr>
            <w:tcW w:w="1561" w:type="dxa"/>
            <w:vAlign w:val="center"/>
          </w:tcPr>
          <w:p w14:paraId="6482807E" w14:textId="25094CD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7D883F35" w14:textId="3B4190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6EEDC17F" w14:textId="40D6595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2251F0C" w14:textId="5CB0A2A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AE57559" w14:textId="77777777" w:rsidTr="0056200E">
        <w:tc>
          <w:tcPr>
            <w:tcW w:w="585" w:type="dxa"/>
            <w:vAlign w:val="center"/>
          </w:tcPr>
          <w:p w14:paraId="79189705" w14:textId="6F1FC08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808" w:type="dxa"/>
            <w:vAlign w:val="center"/>
          </w:tcPr>
          <w:p w14:paraId="3F6692B4" w14:textId="06BBE07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5D16CED8" w14:textId="64C1C50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4F0A0AEF" w14:textId="3EFE29B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14:00-16:00</w:t>
            </w:r>
          </w:p>
        </w:tc>
        <w:tc>
          <w:tcPr>
            <w:tcW w:w="1561" w:type="dxa"/>
            <w:vAlign w:val="center"/>
          </w:tcPr>
          <w:p w14:paraId="4F526431" w14:textId="70D4AB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26DA7ED3" w14:textId="08BE122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27402205" w14:textId="7995CE1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6265EA96" w14:textId="37097DE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D8AAB17" w14:textId="77777777" w:rsidTr="0056200E">
        <w:tc>
          <w:tcPr>
            <w:tcW w:w="585" w:type="dxa"/>
            <w:vAlign w:val="center"/>
          </w:tcPr>
          <w:p w14:paraId="68BC057F" w14:textId="7151924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808" w:type="dxa"/>
            <w:vAlign w:val="center"/>
          </w:tcPr>
          <w:p w14:paraId="102BBC7F" w14:textId="469A1B7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78EB0211" w14:textId="0A6E6C7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62" w:type="dxa"/>
            <w:vAlign w:val="center"/>
          </w:tcPr>
          <w:p w14:paraId="6ABB2D46" w14:textId="55611618" w:rsidR="00F97753" w:rsidRPr="0056200E" w:rsidRDefault="00F97753" w:rsidP="00F97753">
            <w:pPr>
              <w:jc w:val="center"/>
              <w:rPr>
                <w:rFonts w:cs="Arial"/>
                <w:color w:val="FF0000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29C4D43C" w14:textId="29B66D4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7F0EDAA9" w14:textId="59484DE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77E76F91" w14:textId="6034970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04AFF65B" w14:textId="1A4789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879FB9C" w14:textId="77777777" w:rsidTr="0056200E">
        <w:tc>
          <w:tcPr>
            <w:tcW w:w="585" w:type="dxa"/>
            <w:vAlign w:val="center"/>
          </w:tcPr>
          <w:p w14:paraId="0CF61CED" w14:textId="2B5DEE4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808" w:type="dxa"/>
            <w:vAlign w:val="center"/>
          </w:tcPr>
          <w:p w14:paraId="58C07841" w14:textId="6EDAFDE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6AD22C61" w14:textId="051A0E7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62" w:type="dxa"/>
            <w:vAlign w:val="center"/>
          </w:tcPr>
          <w:p w14:paraId="1BFD6C1E" w14:textId="089970F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64297D82" w14:textId="568B178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26C0D06D" w14:textId="1E01618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4E08A42A" w14:textId="646CA6F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C8EAC6F" w14:textId="7D5244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49CB076" w14:textId="77777777" w:rsidTr="0056200E">
        <w:tc>
          <w:tcPr>
            <w:tcW w:w="585" w:type="dxa"/>
            <w:vAlign w:val="center"/>
          </w:tcPr>
          <w:p w14:paraId="4BC1F0A2" w14:textId="5067803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808" w:type="dxa"/>
            <w:vAlign w:val="center"/>
          </w:tcPr>
          <w:p w14:paraId="6A39502A" w14:textId="5A0EC26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33C548E1" w14:textId="62CD66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62" w:type="dxa"/>
            <w:vAlign w:val="center"/>
          </w:tcPr>
          <w:p w14:paraId="3289AF9D" w14:textId="018E4E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6722E5A3" w14:textId="311294F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40D0829E" w14:textId="482EBF9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1A2FD087" w14:textId="5A0634D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75F7873" w14:textId="32C4CDE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1D22F0E" w14:textId="77777777" w:rsidTr="0056200E">
        <w:tc>
          <w:tcPr>
            <w:tcW w:w="585" w:type="dxa"/>
            <w:vAlign w:val="center"/>
          </w:tcPr>
          <w:p w14:paraId="0AB66EFC" w14:textId="3C06AB4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808" w:type="dxa"/>
            <w:vAlign w:val="center"/>
          </w:tcPr>
          <w:p w14:paraId="13CC6ED3" w14:textId="78F93DB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24C44DC0" w14:textId="7CE01C9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62" w:type="dxa"/>
            <w:vAlign w:val="center"/>
          </w:tcPr>
          <w:p w14:paraId="19E781F7" w14:textId="4B78919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61719195" w14:textId="30E9E2C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5CEAEB73" w14:textId="024EA07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3B579151" w14:textId="36F7F43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296E918A" w14:textId="3F108D7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076CC3A" w14:textId="77777777" w:rsidTr="0056200E">
        <w:tc>
          <w:tcPr>
            <w:tcW w:w="585" w:type="dxa"/>
            <w:vAlign w:val="center"/>
          </w:tcPr>
          <w:p w14:paraId="49A9660F" w14:textId="0B19B0B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808" w:type="dxa"/>
            <w:vAlign w:val="center"/>
          </w:tcPr>
          <w:p w14:paraId="02BD2EA3" w14:textId="2BF7068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2EB2C6E2" w14:textId="3CB5023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62" w:type="dxa"/>
            <w:vAlign w:val="center"/>
          </w:tcPr>
          <w:p w14:paraId="1B849144" w14:textId="6B76B76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561" w:type="dxa"/>
            <w:vAlign w:val="center"/>
          </w:tcPr>
          <w:p w14:paraId="47C59AEB" w14:textId="17ACFF3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02D51293" w14:textId="6A8D25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433645C7" w14:textId="628F083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141FBBDD" w14:textId="6183D67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B1C2448" w14:textId="77777777" w:rsidTr="0056200E">
        <w:tc>
          <w:tcPr>
            <w:tcW w:w="585" w:type="dxa"/>
            <w:vAlign w:val="center"/>
          </w:tcPr>
          <w:p w14:paraId="088596BB" w14:textId="55F9535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808" w:type="dxa"/>
            <w:vAlign w:val="center"/>
          </w:tcPr>
          <w:p w14:paraId="07F42641" w14:textId="66E48D9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3C6C466F" w14:textId="0723483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62" w:type="dxa"/>
            <w:vAlign w:val="center"/>
          </w:tcPr>
          <w:p w14:paraId="20D6DA5B" w14:textId="4466FCC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561" w:type="dxa"/>
            <w:vAlign w:val="center"/>
          </w:tcPr>
          <w:p w14:paraId="6D839A37" w14:textId="62C70F6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6CC022EB" w14:textId="72878F9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220883CA" w14:textId="7C5D284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BB49DF2" w14:textId="598B0C8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E8E92F0" w14:textId="77777777" w:rsidTr="0056200E">
        <w:tc>
          <w:tcPr>
            <w:tcW w:w="585" w:type="dxa"/>
            <w:vAlign w:val="center"/>
          </w:tcPr>
          <w:p w14:paraId="621787BF" w14:textId="58FED8B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808" w:type="dxa"/>
            <w:vAlign w:val="center"/>
          </w:tcPr>
          <w:p w14:paraId="3BBF97EF" w14:textId="2A9FBD0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403474BB" w14:textId="6F95EAA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62" w:type="dxa"/>
            <w:vAlign w:val="center"/>
          </w:tcPr>
          <w:p w14:paraId="376EF9A8" w14:textId="6C0E201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14:00-16:00</w:t>
            </w:r>
          </w:p>
        </w:tc>
        <w:tc>
          <w:tcPr>
            <w:tcW w:w="1561" w:type="dxa"/>
            <w:vAlign w:val="center"/>
          </w:tcPr>
          <w:p w14:paraId="376C8610" w14:textId="0E07209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595FDA18" w14:textId="3436F17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4D3EB318" w14:textId="7C9C750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79697A87" w14:textId="3BABF63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3294E5E" w14:textId="77777777" w:rsidTr="0056200E">
        <w:tc>
          <w:tcPr>
            <w:tcW w:w="585" w:type="dxa"/>
            <w:vAlign w:val="center"/>
          </w:tcPr>
          <w:p w14:paraId="1EA7F1CF" w14:textId="43CBDEF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808" w:type="dxa"/>
            <w:vAlign w:val="center"/>
          </w:tcPr>
          <w:p w14:paraId="2BF445E7" w14:textId="6283216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552A6F21" w14:textId="25CFCDA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62" w:type="dxa"/>
            <w:vAlign w:val="center"/>
          </w:tcPr>
          <w:p w14:paraId="57F63860" w14:textId="0151398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1BDDB097" w14:textId="42798A3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22CC520C" w14:textId="15C6887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13744AE3" w14:textId="0ADB7D3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6F69A69A" w14:textId="742C3C3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370B963" w14:textId="77777777" w:rsidTr="0056200E">
        <w:tc>
          <w:tcPr>
            <w:tcW w:w="585" w:type="dxa"/>
            <w:vAlign w:val="center"/>
          </w:tcPr>
          <w:p w14:paraId="22B03FB2" w14:textId="7F3542F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808" w:type="dxa"/>
            <w:vAlign w:val="center"/>
          </w:tcPr>
          <w:p w14:paraId="5E885772" w14:textId="60AC2B9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2F8F8AB4" w14:textId="0B9634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62" w:type="dxa"/>
            <w:vAlign w:val="center"/>
          </w:tcPr>
          <w:p w14:paraId="30C8F083" w14:textId="2418372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27BF9241" w14:textId="67F9B96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7B5A9815" w14:textId="3D7C2E0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5D8960FA" w14:textId="2A314AC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7A5A40B1" w14:textId="7C43B7B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BF24533" w14:textId="77777777" w:rsidTr="0056200E">
        <w:tc>
          <w:tcPr>
            <w:tcW w:w="585" w:type="dxa"/>
            <w:vAlign w:val="center"/>
          </w:tcPr>
          <w:p w14:paraId="46850B2B" w14:textId="3957793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808" w:type="dxa"/>
            <w:vAlign w:val="center"/>
          </w:tcPr>
          <w:p w14:paraId="790A425D" w14:textId="21C42FB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19A0F082" w14:textId="1C6DB05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62" w:type="dxa"/>
            <w:vAlign w:val="center"/>
          </w:tcPr>
          <w:p w14:paraId="4E37757B" w14:textId="500971F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40A2C9BF" w14:textId="724A8EB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40228AF7" w14:textId="16DB146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0839F2C3" w14:textId="5BC1F13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222CBD4" w14:textId="2D2DDD4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F4FCBE5" w14:textId="77777777" w:rsidTr="0056200E">
        <w:tc>
          <w:tcPr>
            <w:tcW w:w="585" w:type="dxa"/>
            <w:vAlign w:val="center"/>
          </w:tcPr>
          <w:p w14:paraId="6BAD45EA" w14:textId="3EC67CD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808" w:type="dxa"/>
            <w:vAlign w:val="center"/>
          </w:tcPr>
          <w:p w14:paraId="71602415" w14:textId="46BC25D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1055200F" w14:textId="37121D9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62" w:type="dxa"/>
            <w:vAlign w:val="center"/>
          </w:tcPr>
          <w:p w14:paraId="2CBB9E9E" w14:textId="15670EE8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34C0CB98" w14:textId="2609F16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634F68E6" w14:textId="15C051D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787821DC" w14:textId="120F2E0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3B7DAC0" w14:textId="2291F80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5204CDB" w14:textId="77777777" w:rsidTr="0056200E">
        <w:tc>
          <w:tcPr>
            <w:tcW w:w="585" w:type="dxa"/>
            <w:vAlign w:val="center"/>
          </w:tcPr>
          <w:p w14:paraId="6176729C" w14:textId="76B0957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808" w:type="dxa"/>
            <w:vAlign w:val="center"/>
          </w:tcPr>
          <w:p w14:paraId="1817B466" w14:textId="30C21D2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60706BD8" w14:textId="4D0627F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62" w:type="dxa"/>
            <w:vAlign w:val="center"/>
          </w:tcPr>
          <w:p w14:paraId="53E61F8D" w14:textId="50FB6F7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561" w:type="dxa"/>
            <w:vAlign w:val="center"/>
          </w:tcPr>
          <w:p w14:paraId="3E553525" w14:textId="37FA8C4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65E4ACDF" w14:textId="1AB65B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10C8DE73" w14:textId="2A2086D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050AA9CA" w14:textId="38519DD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F677910" w14:textId="77777777" w:rsidTr="0056200E">
        <w:tc>
          <w:tcPr>
            <w:tcW w:w="585" w:type="dxa"/>
            <w:vAlign w:val="center"/>
          </w:tcPr>
          <w:p w14:paraId="4A769E24" w14:textId="46CAC1A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808" w:type="dxa"/>
            <w:vAlign w:val="center"/>
          </w:tcPr>
          <w:p w14:paraId="439D98DB" w14:textId="3CBC2AC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0FFDD1DE" w14:textId="403A442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28.11.2024</w:t>
            </w:r>
          </w:p>
        </w:tc>
        <w:tc>
          <w:tcPr>
            <w:tcW w:w="1562" w:type="dxa"/>
            <w:vAlign w:val="center"/>
          </w:tcPr>
          <w:p w14:paraId="1768EFFE" w14:textId="0403F5D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2FCB9B8C" w14:textId="3A8C149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311B0D25" w14:textId="3B26D0E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75D422A0" w14:textId="78C11AF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66413A53" w14:textId="4C0E107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A36C0E5" w14:textId="77777777" w:rsidTr="0056200E">
        <w:tc>
          <w:tcPr>
            <w:tcW w:w="585" w:type="dxa"/>
            <w:vAlign w:val="center"/>
          </w:tcPr>
          <w:p w14:paraId="6F9C3EC4" w14:textId="5678F37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808" w:type="dxa"/>
            <w:vAlign w:val="center"/>
          </w:tcPr>
          <w:p w14:paraId="5820CB08" w14:textId="19C1C51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7D19C60C" w14:textId="2A2C003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28.11.2024</w:t>
            </w:r>
          </w:p>
        </w:tc>
        <w:tc>
          <w:tcPr>
            <w:tcW w:w="1562" w:type="dxa"/>
            <w:vAlign w:val="center"/>
          </w:tcPr>
          <w:p w14:paraId="60CFB9E3" w14:textId="26FA360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1C1B194D" w14:textId="2AFE087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56A65EA9" w14:textId="20371ED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478A625E" w14:textId="60FCC3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22EC9C59" w14:textId="71C7576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99E3160" w14:textId="77777777" w:rsidTr="0056200E">
        <w:tc>
          <w:tcPr>
            <w:tcW w:w="585" w:type="dxa"/>
            <w:vAlign w:val="center"/>
          </w:tcPr>
          <w:p w14:paraId="54E21551" w14:textId="36E3C0A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808" w:type="dxa"/>
            <w:vAlign w:val="center"/>
          </w:tcPr>
          <w:p w14:paraId="0058A589" w14:textId="29AC7A7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17" w:type="dxa"/>
            <w:vAlign w:val="center"/>
          </w:tcPr>
          <w:p w14:paraId="63D33BD4" w14:textId="58F0A17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02.12.2024</w:t>
            </w:r>
          </w:p>
        </w:tc>
        <w:tc>
          <w:tcPr>
            <w:tcW w:w="1562" w:type="dxa"/>
            <w:vAlign w:val="center"/>
          </w:tcPr>
          <w:p w14:paraId="39AB23A9" w14:textId="3ED0E2B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561" w:type="dxa"/>
            <w:vAlign w:val="center"/>
          </w:tcPr>
          <w:p w14:paraId="6E0F6558" w14:textId="6C61E40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ul. Główna 49,</w:t>
            </w:r>
          </w:p>
          <w:p w14:paraId="7583E4FB" w14:textId="5FAFE4D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vAlign w:val="center"/>
          </w:tcPr>
          <w:p w14:paraId="5FF4622D" w14:textId="21284E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3D672EE4" w14:textId="70D60F9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A7EB2CD" w14:textId="76CDFA5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B1CD1FA" w14:textId="77777777" w:rsidTr="0056200E">
        <w:tc>
          <w:tcPr>
            <w:tcW w:w="585" w:type="dxa"/>
            <w:vAlign w:val="center"/>
          </w:tcPr>
          <w:p w14:paraId="49EA6E95" w14:textId="209B63D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808" w:type="dxa"/>
            <w:vAlign w:val="center"/>
          </w:tcPr>
          <w:p w14:paraId="41A11A01" w14:textId="0E3AFB5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17" w:type="dxa"/>
            <w:vAlign w:val="center"/>
          </w:tcPr>
          <w:p w14:paraId="5C6F63F7" w14:textId="226E4B2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03.12.2024</w:t>
            </w:r>
          </w:p>
        </w:tc>
        <w:tc>
          <w:tcPr>
            <w:tcW w:w="1562" w:type="dxa"/>
            <w:vAlign w:val="center"/>
          </w:tcPr>
          <w:p w14:paraId="385ADF23" w14:textId="498BD74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561" w:type="dxa"/>
            <w:vAlign w:val="center"/>
          </w:tcPr>
          <w:p w14:paraId="06551172" w14:textId="02751F3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ul. Główna 49,</w:t>
            </w:r>
          </w:p>
          <w:p w14:paraId="112F047B" w14:textId="088AF00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vAlign w:val="center"/>
          </w:tcPr>
          <w:p w14:paraId="53CB9017" w14:textId="5F236A1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43639F0B" w14:textId="42D210F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5FD936EB" w14:textId="6D9C2CA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37C32FD" w14:textId="77777777" w:rsidTr="0056200E">
        <w:tc>
          <w:tcPr>
            <w:tcW w:w="585" w:type="dxa"/>
            <w:vAlign w:val="center"/>
          </w:tcPr>
          <w:p w14:paraId="6FA60548" w14:textId="32A2051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808" w:type="dxa"/>
            <w:vAlign w:val="center"/>
          </w:tcPr>
          <w:p w14:paraId="4F2580C2" w14:textId="1EEB4E6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17" w:type="dxa"/>
            <w:vAlign w:val="center"/>
          </w:tcPr>
          <w:p w14:paraId="6CC97801" w14:textId="7C4544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04.12.2024</w:t>
            </w:r>
          </w:p>
        </w:tc>
        <w:tc>
          <w:tcPr>
            <w:tcW w:w="1562" w:type="dxa"/>
            <w:vAlign w:val="center"/>
          </w:tcPr>
          <w:p w14:paraId="080D9CED" w14:textId="14CE70C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561" w:type="dxa"/>
            <w:vAlign w:val="center"/>
          </w:tcPr>
          <w:p w14:paraId="6AA9B93C" w14:textId="623AFF1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ul. Główna 49,</w:t>
            </w:r>
          </w:p>
          <w:p w14:paraId="0D49EC91" w14:textId="0C342B3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vAlign w:val="center"/>
          </w:tcPr>
          <w:p w14:paraId="6805408E" w14:textId="352F08E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2C8A652C" w14:textId="2198BDF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54581DCD" w14:textId="22F5272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4F69004" w14:textId="77777777" w:rsidTr="0056200E">
        <w:tc>
          <w:tcPr>
            <w:tcW w:w="585" w:type="dxa"/>
            <w:vAlign w:val="center"/>
          </w:tcPr>
          <w:p w14:paraId="10808B1B" w14:textId="5A530E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808" w:type="dxa"/>
            <w:vAlign w:val="center"/>
          </w:tcPr>
          <w:p w14:paraId="2E653D9D" w14:textId="4AA3F3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17" w:type="dxa"/>
            <w:vAlign w:val="center"/>
          </w:tcPr>
          <w:p w14:paraId="7CF9695A" w14:textId="085FB53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05.12.2024</w:t>
            </w:r>
          </w:p>
        </w:tc>
        <w:tc>
          <w:tcPr>
            <w:tcW w:w="1562" w:type="dxa"/>
            <w:vAlign w:val="center"/>
          </w:tcPr>
          <w:p w14:paraId="074BA02E" w14:textId="4EC9155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561" w:type="dxa"/>
            <w:vAlign w:val="center"/>
          </w:tcPr>
          <w:p w14:paraId="486A661F" w14:textId="0C599A4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ul. Główna 49,</w:t>
            </w:r>
          </w:p>
          <w:p w14:paraId="7B4CA933" w14:textId="34DC933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vAlign w:val="center"/>
          </w:tcPr>
          <w:p w14:paraId="4703F4F9" w14:textId="584CD5B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7DD9E093" w14:textId="17DF09B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2A896BBA" w14:textId="71A20DE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C6F5F1D" w14:textId="77777777" w:rsidTr="0056200E">
        <w:tc>
          <w:tcPr>
            <w:tcW w:w="585" w:type="dxa"/>
            <w:vAlign w:val="center"/>
          </w:tcPr>
          <w:p w14:paraId="09184F01" w14:textId="1377789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808" w:type="dxa"/>
            <w:vAlign w:val="center"/>
          </w:tcPr>
          <w:p w14:paraId="049B8400" w14:textId="63B6B4C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17" w:type="dxa"/>
            <w:vAlign w:val="center"/>
          </w:tcPr>
          <w:p w14:paraId="5D23B509" w14:textId="5AB8A7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06.12.2024</w:t>
            </w:r>
          </w:p>
        </w:tc>
        <w:tc>
          <w:tcPr>
            <w:tcW w:w="1562" w:type="dxa"/>
            <w:vAlign w:val="center"/>
          </w:tcPr>
          <w:p w14:paraId="3DE50D96" w14:textId="1343F03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561" w:type="dxa"/>
            <w:vAlign w:val="center"/>
          </w:tcPr>
          <w:p w14:paraId="0D09A584" w14:textId="647FB29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ul. Główna 49,</w:t>
            </w:r>
          </w:p>
          <w:p w14:paraId="1746FBE0" w14:textId="461F73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vAlign w:val="center"/>
          </w:tcPr>
          <w:p w14:paraId="193985B0" w14:textId="7C0E3DE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4ECA6516" w14:textId="1F27D67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4594E704" w14:textId="01257F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35AF15E" w14:textId="77777777" w:rsidTr="0056200E">
        <w:tc>
          <w:tcPr>
            <w:tcW w:w="585" w:type="dxa"/>
            <w:shd w:val="clear" w:color="auto" w:fill="auto"/>
            <w:vAlign w:val="center"/>
          </w:tcPr>
          <w:p w14:paraId="6B78B625" w14:textId="12C48C1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0F08E00" w14:textId="7341EC6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84407B" w14:textId="78F7DD8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07.12.2024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7AAAE83" w14:textId="30641AE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7971C66" w14:textId="11F311D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ul. Główna 49,</w:t>
            </w:r>
          </w:p>
          <w:p w14:paraId="59F5ACEF" w14:textId="7B297C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0F82265" w14:textId="37D2F0C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A4C40CE" w14:textId="5FCD33F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A5ED696" w14:textId="518E5A7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1BBDFC7" w14:textId="77777777" w:rsidTr="0056200E">
        <w:tc>
          <w:tcPr>
            <w:tcW w:w="585" w:type="dxa"/>
            <w:shd w:val="clear" w:color="auto" w:fill="auto"/>
            <w:vAlign w:val="center"/>
          </w:tcPr>
          <w:p w14:paraId="5B27FE7A" w14:textId="193F10A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85A77BF" w14:textId="170F79D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1B0A3AB" w14:textId="0547C6C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083A352" w14:textId="3D5B63F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443D6F8" w14:textId="34FF32E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51D7694" w14:textId="299AA5C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65AD3EC" w14:textId="7932A62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580DB81" w14:textId="4849FE2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B71A460" w14:textId="22CFC69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C916095" w14:textId="77777777" w:rsidTr="0056200E">
        <w:tc>
          <w:tcPr>
            <w:tcW w:w="585" w:type="dxa"/>
            <w:shd w:val="clear" w:color="auto" w:fill="auto"/>
            <w:vAlign w:val="center"/>
          </w:tcPr>
          <w:p w14:paraId="0F849429" w14:textId="236F40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34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C34AB94" w14:textId="1C7A118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BA73FEE" w14:textId="2E95F07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A4C6E59" w14:textId="000DFFE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CD77914" w14:textId="3D518A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0131FA7E" w14:textId="314CBE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563630D" w14:textId="44C9F0B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0DBDB2B" w14:textId="49D1482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D73BFCA" w14:textId="4607E92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4578AF0" w14:textId="77777777" w:rsidTr="0056200E">
        <w:tc>
          <w:tcPr>
            <w:tcW w:w="585" w:type="dxa"/>
            <w:shd w:val="clear" w:color="auto" w:fill="auto"/>
            <w:vAlign w:val="center"/>
          </w:tcPr>
          <w:p w14:paraId="6032FBF2" w14:textId="7E08247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35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EF863DF" w14:textId="71A474B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A1C21DA" w14:textId="4937748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44B78BE" w14:textId="065F7B3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0A5DFC0" w14:textId="7C2F0FF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E63F4FA" w14:textId="36859B9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BBA0080" w14:textId="38BC4ED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9B1F4A2" w14:textId="7F5D3E9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B02C54A" w14:textId="5ECD438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3930565" w14:textId="77777777" w:rsidTr="0056200E">
        <w:tc>
          <w:tcPr>
            <w:tcW w:w="585" w:type="dxa"/>
            <w:shd w:val="clear" w:color="auto" w:fill="auto"/>
            <w:vAlign w:val="center"/>
          </w:tcPr>
          <w:p w14:paraId="6D79F7F8" w14:textId="196BB4E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36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B2ADCAD" w14:textId="357CA72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660D528" w14:textId="6F7F253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BDE2032" w14:textId="1F2F70D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EAFF88E" w14:textId="3484E10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385EEA3" w14:textId="7FDF389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420C033" w14:textId="78F9599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77A4E54" w14:textId="3CE3726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A1BB245" w14:textId="197772E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E8EE243" w14:textId="77777777" w:rsidTr="0056200E">
        <w:tc>
          <w:tcPr>
            <w:tcW w:w="585" w:type="dxa"/>
            <w:shd w:val="clear" w:color="auto" w:fill="auto"/>
            <w:vAlign w:val="center"/>
          </w:tcPr>
          <w:p w14:paraId="3D134844" w14:textId="540813C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37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7C82189" w14:textId="6D5E7F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43BB4D86" w14:textId="7BC32FE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399F5D6" w14:textId="52BA0A7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18B3DB1" w14:textId="68B9C9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4478B249" w14:textId="45CA8FB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55C866A" w14:textId="32D39BA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99D7FEE" w14:textId="4616700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A4184C3" w14:textId="7F674E4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C2FBBC9" w14:textId="77777777" w:rsidTr="0056200E">
        <w:tc>
          <w:tcPr>
            <w:tcW w:w="585" w:type="dxa"/>
            <w:shd w:val="clear" w:color="auto" w:fill="auto"/>
            <w:vAlign w:val="center"/>
          </w:tcPr>
          <w:p w14:paraId="392F185A" w14:textId="54EC926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38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EC60DC9" w14:textId="46C4563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0BB0BB" w14:textId="17E57F6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E87F889" w14:textId="0D79E9C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6F8F060" w14:textId="3A71F69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1566A53" w14:textId="172A348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B39C1BA" w14:textId="546525A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1C9D2AA" w14:textId="526DEA9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6A39248" w14:textId="0933601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6E5A9A9" w14:textId="77777777" w:rsidTr="0056200E">
        <w:tc>
          <w:tcPr>
            <w:tcW w:w="585" w:type="dxa"/>
            <w:shd w:val="clear" w:color="auto" w:fill="auto"/>
            <w:vAlign w:val="center"/>
          </w:tcPr>
          <w:p w14:paraId="1E43C984" w14:textId="12B9B86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39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99688F9" w14:textId="752D03E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117EE5" w14:textId="484B415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D3DC0C7" w14:textId="2210A95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92D9B25" w14:textId="410D4F4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51964DD" w14:textId="75A5C98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A3F5292" w14:textId="37413CB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A4F6E2C" w14:textId="3EFC6F7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4428499" w14:textId="4E00D54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513A26C" w14:textId="77777777" w:rsidTr="0056200E">
        <w:tc>
          <w:tcPr>
            <w:tcW w:w="585" w:type="dxa"/>
            <w:shd w:val="clear" w:color="auto" w:fill="auto"/>
            <w:vAlign w:val="center"/>
          </w:tcPr>
          <w:p w14:paraId="63AAAE8E" w14:textId="79E46E0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5F768A9" w14:textId="5AFA9E8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76E487" w14:textId="3EA4775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F29CD4F" w14:textId="147C535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4325B19" w14:textId="36A7238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71B6275D" w14:textId="4ADDBA8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411088D" w14:textId="5B54123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C820D78" w14:textId="2BFDC45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44BA55D" w14:textId="57A0A31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CAC3A76" w14:textId="77777777" w:rsidTr="0056200E">
        <w:tc>
          <w:tcPr>
            <w:tcW w:w="585" w:type="dxa"/>
            <w:shd w:val="clear" w:color="auto" w:fill="auto"/>
            <w:vAlign w:val="center"/>
          </w:tcPr>
          <w:p w14:paraId="6D4AE791" w14:textId="4B5F0E1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41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DA299D0" w14:textId="5BA0D8D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F3AF62" w14:textId="0DA3556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C9C0EF4" w14:textId="0095081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748BA69" w14:textId="450A7F2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9F68401" w14:textId="7C2415E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132DA48" w14:textId="7FADA00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6ECAD4F" w14:textId="38D0A06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0C18F89" w14:textId="36F35B7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7961F3D" w14:textId="77777777" w:rsidTr="0056200E">
        <w:tc>
          <w:tcPr>
            <w:tcW w:w="585" w:type="dxa"/>
            <w:shd w:val="clear" w:color="auto" w:fill="auto"/>
            <w:vAlign w:val="center"/>
          </w:tcPr>
          <w:p w14:paraId="7A4B9260" w14:textId="18AC5DB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403B57DF" w14:textId="19671FA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FA6EE89" w14:textId="76B709C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219E686" w14:textId="5E73AFB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F69FF64" w14:textId="3EBCF33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6AD539C" w14:textId="70774E2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26D529B" w14:textId="1F04837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706C101" w14:textId="1B4F98F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926FBC9" w14:textId="5372B22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0E13D5A" w14:textId="77777777" w:rsidTr="0056200E">
        <w:tc>
          <w:tcPr>
            <w:tcW w:w="585" w:type="dxa"/>
            <w:shd w:val="clear" w:color="auto" w:fill="auto"/>
            <w:vAlign w:val="center"/>
          </w:tcPr>
          <w:p w14:paraId="55396377" w14:textId="2793719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5A9B343" w14:textId="423DF42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A4EBB74" w14:textId="1CCDF3C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97A07C4" w14:textId="2D7C9AA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BFE4287" w14:textId="71CAEB4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4988ADA3" w14:textId="544B016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B7A3257" w14:textId="4321272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9E9EB34" w14:textId="6218755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DF0FB30" w14:textId="0953311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999888B" w14:textId="77777777" w:rsidTr="0056200E">
        <w:tc>
          <w:tcPr>
            <w:tcW w:w="585" w:type="dxa"/>
            <w:shd w:val="clear" w:color="auto" w:fill="auto"/>
            <w:vAlign w:val="center"/>
          </w:tcPr>
          <w:p w14:paraId="5BFB6229" w14:textId="5E79BEB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44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5F1AF23" w14:textId="045F8D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3D8BAC4" w14:textId="33F9E7C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C81BE02" w14:textId="767BB1A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C815D0D" w14:textId="10B0F76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8630D2C" w14:textId="69DBA1F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AFD1E89" w14:textId="3146376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B894788" w14:textId="5A0ED51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C8A1D7A" w14:textId="1749DAE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AA7BB3C" w14:textId="77777777" w:rsidTr="0056200E">
        <w:tc>
          <w:tcPr>
            <w:tcW w:w="585" w:type="dxa"/>
            <w:shd w:val="clear" w:color="auto" w:fill="auto"/>
            <w:vAlign w:val="center"/>
          </w:tcPr>
          <w:p w14:paraId="02181152" w14:textId="7F956A6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45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05D1B94" w14:textId="4F2F719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EF7DDBA" w14:textId="1D6436E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601F4C6" w14:textId="025B14D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9E2B185" w14:textId="700F365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4181F5A" w14:textId="78C0F4C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C77AE37" w14:textId="60D9C1D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6634ABF" w14:textId="13C3921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A376844" w14:textId="3F8EA1D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F5918AF" w14:textId="77777777" w:rsidTr="0056200E">
        <w:tc>
          <w:tcPr>
            <w:tcW w:w="585" w:type="dxa"/>
            <w:shd w:val="clear" w:color="auto" w:fill="auto"/>
            <w:vAlign w:val="center"/>
          </w:tcPr>
          <w:p w14:paraId="0B7D593C" w14:textId="22201D6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46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2D4FEEE" w14:textId="192FE3D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044C9C7" w14:textId="78D0098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9FD9E8E" w14:textId="45F395B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9B04D87" w14:textId="12A50D0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61B85718" w14:textId="0B9B10B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7F225AE" w14:textId="731CA84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F9C8EFB" w14:textId="316412F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425F5F2" w14:textId="4DAF7B2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D74213C" w14:textId="77777777" w:rsidTr="0056200E">
        <w:tc>
          <w:tcPr>
            <w:tcW w:w="585" w:type="dxa"/>
            <w:shd w:val="clear" w:color="auto" w:fill="auto"/>
            <w:vAlign w:val="center"/>
          </w:tcPr>
          <w:p w14:paraId="3FC82EFF" w14:textId="4513E6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47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DBFD60F" w14:textId="06778E8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4383ED18" w14:textId="0005290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72B7E12" w14:textId="683F785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6DDA3DC" w14:textId="60F1F34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A9055E7" w14:textId="0FE4052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E3C3ED5" w14:textId="615142C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84348E5" w14:textId="526796B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8505907" w14:textId="7255024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BA65BE9" w14:textId="77777777" w:rsidTr="0056200E">
        <w:tc>
          <w:tcPr>
            <w:tcW w:w="585" w:type="dxa"/>
            <w:shd w:val="clear" w:color="auto" w:fill="auto"/>
            <w:vAlign w:val="center"/>
          </w:tcPr>
          <w:p w14:paraId="557EAB3A" w14:textId="279115B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48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77BB825" w14:textId="7ADBC3B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605448BE" w14:textId="176019B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C77910B" w14:textId="3CC1972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9A6F8B8" w14:textId="3D0FB36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2041BAD" w14:textId="55A08A3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2A69D07" w14:textId="75F5424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CE305F0" w14:textId="4FBC46D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C678D59" w14:textId="6A8F4AD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3BD6F03" w14:textId="77777777" w:rsidTr="0056200E">
        <w:tc>
          <w:tcPr>
            <w:tcW w:w="585" w:type="dxa"/>
            <w:shd w:val="clear" w:color="auto" w:fill="auto"/>
            <w:vAlign w:val="center"/>
          </w:tcPr>
          <w:p w14:paraId="4820C58C" w14:textId="03FB8C0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49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C4765C6" w14:textId="5A8A432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4A183592" w14:textId="5CC84F6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DCBF74F" w14:textId="76A6B80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AE3B5AE" w14:textId="1E63505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4DB604D" w14:textId="5CBD89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F0A3234" w14:textId="2E11FF8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534D2A1" w14:textId="2FD29C4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68126E1" w14:textId="60F42D4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3ED4FAD" w14:textId="77777777" w:rsidTr="0056200E">
        <w:tc>
          <w:tcPr>
            <w:tcW w:w="585" w:type="dxa"/>
            <w:shd w:val="clear" w:color="auto" w:fill="auto"/>
            <w:vAlign w:val="center"/>
          </w:tcPr>
          <w:p w14:paraId="2558A7E0" w14:textId="64372A3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50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52CF16C" w14:textId="5E46838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836AD27" w14:textId="0B9C451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49D80BE" w14:textId="324AE99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E44BA05" w14:textId="630ECB9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4960CF1E" w14:textId="5DA14BE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1F6806D" w14:textId="7235776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A996DD" w14:textId="0BCAF41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D0D57C7" w14:textId="768D8A0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1EE1F37" w14:textId="77777777" w:rsidTr="0056200E">
        <w:tc>
          <w:tcPr>
            <w:tcW w:w="585" w:type="dxa"/>
            <w:shd w:val="clear" w:color="auto" w:fill="auto"/>
            <w:vAlign w:val="center"/>
          </w:tcPr>
          <w:p w14:paraId="55D86E5E" w14:textId="335AE1E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51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B0EE0F7" w14:textId="30CBA87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4D9553F" w14:textId="05146A0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0A832EC" w14:textId="6C8BE0A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FE8A62C" w14:textId="49A618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FB643D4" w14:textId="6B3B98A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E54E96B" w14:textId="735BC61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A8B79B4" w14:textId="0080794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3C89AFA" w14:textId="5494916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C01EA03" w14:textId="77777777" w:rsidTr="0056200E">
        <w:tc>
          <w:tcPr>
            <w:tcW w:w="585" w:type="dxa"/>
            <w:shd w:val="clear" w:color="auto" w:fill="auto"/>
            <w:vAlign w:val="center"/>
          </w:tcPr>
          <w:p w14:paraId="12EEA66B" w14:textId="409A6DE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8730DF1" w14:textId="5D421C1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EAC3CC" w14:textId="72633B4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9663C81" w14:textId="04178C6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F3E6B26" w14:textId="041931F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22C0113" w14:textId="48A171B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D31F212" w14:textId="0AE405B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02070E9" w14:textId="27AE866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798625A" w14:textId="4DED388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928B906" w14:textId="77777777" w:rsidTr="0056200E">
        <w:tc>
          <w:tcPr>
            <w:tcW w:w="585" w:type="dxa"/>
            <w:shd w:val="clear" w:color="auto" w:fill="auto"/>
            <w:vAlign w:val="center"/>
          </w:tcPr>
          <w:p w14:paraId="207B74B2" w14:textId="7F764BB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3B389107" w14:textId="57F0EDE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209483" w14:textId="4D88D0C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0EE0655" w14:textId="16723D8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4934187" w14:textId="559DE5C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7675D32D" w14:textId="5045DB0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1335F8F" w14:textId="05BED64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AE5AE51" w14:textId="7936166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85D2A32" w14:textId="395EDA2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7A1CBFC" w14:textId="77777777" w:rsidTr="0056200E">
        <w:tc>
          <w:tcPr>
            <w:tcW w:w="585" w:type="dxa"/>
            <w:shd w:val="clear" w:color="auto" w:fill="auto"/>
            <w:vAlign w:val="center"/>
          </w:tcPr>
          <w:p w14:paraId="0A4EF47F" w14:textId="7842C84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54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2067366" w14:textId="50E2976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85B991" w14:textId="14BD762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12CBB47" w14:textId="37AF7CB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2F015C7" w14:textId="2586085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C197733" w14:textId="6F80274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7FEA24A" w14:textId="6E981EF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EA4C4A7" w14:textId="487DDBF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219175A" w14:textId="266428E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77FA098" w14:textId="77777777" w:rsidTr="0056200E">
        <w:tc>
          <w:tcPr>
            <w:tcW w:w="585" w:type="dxa"/>
            <w:shd w:val="clear" w:color="auto" w:fill="auto"/>
            <w:vAlign w:val="center"/>
          </w:tcPr>
          <w:p w14:paraId="051B58CB" w14:textId="350A12C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55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52A19D9" w14:textId="1FD6E28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2E52DA" w14:textId="436B4BB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B2D57CC" w14:textId="62518C4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2704456" w14:textId="21FA0E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58E2ED0" w14:textId="47FA53D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AA6A53A" w14:textId="200DFA0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61D565F" w14:textId="04163F6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E874C1C" w14:textId="52D30E1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3631DD1" w14:textId="77777777" w:rsidTr="0056200E">
        <w:tc>
          <w:tcPr>
            <w:tcW w:w="585" w:type="dxa"/>
            <w:shd w:val="clear" w:color="auto" w:fill="auto"/>
            <w:vAlign w:val="center"/>
          </w:tcPr>
          <w:p w14:paraId="08467FDF" w14:textId="5E7E2A3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56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3A44443" w14:textId="75A2573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DB854D" w14:textId="06440A7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3958EF9" w14:textId="1E19AEC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96FF6BC" w14:textId="110FEBF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B9AC28B" w14:textId="0759860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B263166" w14:textId="0567E50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3420D44" w14:textId="4125A41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803C32A" w14:textId="04294B9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56B1653" w14:textId="77777777" w:rsidTr="0056200E">
        <w:tc>
          <w:tcPr>
            <w:tcW w:w="585" w:type="dxa"/>
            <w:shd w:val="clear" w:color="auto" w:fill="auto"/>
            <w:vAlign w:val="center"/>
          </w:tcPr>
          <w:p w14:paraId="157B619E" w14:textId="2925567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57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395C9F4C" w14:textId="3B89FC9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580997" w14:textId="7DCF3B0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974BDAD" w14:textId="4ABC5E7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076A9EF" w14:textId="2ADD16E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E9D44D4" w14:textId="3361F9E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2664E95" w14:textId="0DCD26F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9E1949B" w14:textId="0D70153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E0EB60F" w14:textId="60DF445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3D74670" w14:textId="77777777" w:rsidTr="0056200E">
        <w:tc>
          <w:tcPr>
            <w:tcW w:w="585" w:type="dxa"/>
            <w:shd w:val="clear" w:color="auto" w:fill="auto"/>
            <w:vAlign w:val="center"/>
          </w:tcPr>
          <w:p w14:paraId="78441C74" w14:textId="1873FE8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58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8049815" w14:textId="37ABBF1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4B46E8" w14:textId="0E23965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9EBEDA0" w14:textId="3780C65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0BE23EF" w14:textId="7EC4C5D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7B07E791" w14:textId="2975670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94B9AB6" w14:textId="7554536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47B2DD4" w14:textId="582A2E3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49A05A4" w14:textId="3CB3A3C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CE11413" w14:textId="77777777" w:rsidTr="0056200E">
        <w:tc>
          <w:tcPr>
            <w:tcW w:w="585" w:type="dxa"/>
            <w:shd w:val="clear" w:color="auto" w:fill="auto"/>
            <w:vAlign w:val="center"/>
          </w:tcPr>
          <w:p w14:paraId="74B5F2B4" w14:textId="34F9852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59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32CD031" w14:textId="52CDA7F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3B9162" w14:textId="064A3A7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D45558A" w14:textId="6244B5B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7FF7F1F" w14:textId="5DE73AE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7EF600E" w14:textId="3FBC857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544D986" w14:textId="10E15B1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99464" w14:textId="077AC84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09E8856" w14:textId="41AE732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4C353F5" w14:textId="77777777" w:rsidTr="0056200E">
        <w:tc>
          <w:tcPr>
            <w:tcW w:w="585" w:type="dxa"/>
            <w:shd w:val="clear" w:color="auto" w:fill="auto"/>
            <w:vAlign w:val="center"/>
          </w:tcPr>
          <w:p w14:paraId="64F0A734" w14:textId="6376BEE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60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F4B5259" w14:textId="1BA0EC8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A32615" w14:textId="68B1413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8F8AFF3" w14:textId="00FB1DD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E598285" w14:textId="0ACB696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782B939" w14:textId="0AF1030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D087F2D" w14:textId="68E55A0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038F0E" w14:textId="5EEFA4C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593DE49" w14:textId="7A400C3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F838FFE" w14:textId="77777777" w:rsidTr="0056200E">
        <w:tc>
          <w:tcPr>
            <w:tcW w:w="585" w:type="dxa"/>
            <w:shd w:val="clear" w:color="auto" w:fill="auto"/>
            <w:vAlign w:val="center"/>
          </w:tcPr>
          <w:p w14:paraId="74AF989D" w14:textId="5D87710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61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F7EAD55" w14:textId="6A29F76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CC57BF" w14:textId="7320BDD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F4EE0E5" w14:textId="618D3C3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B0F08A6" w14:textId="3896E10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016BF55" w14:textId="6ACBBCF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3B6E962" w14:textId="40757A6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B2435B6" w14:textId="3385872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72D4A2E" w14:textId="058174B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BB26519" w14:textId="77777777" w:rsidTr="0056200E">
        <w:tc>
          <w:tcPr>
            <w:tcW w:w="585" w:type="dxa"/>
            <w:shd w:val="clear" w:color="auto" w:fill="auto"/>
            <w:vAlign w:val="center"/>
          </w:tcPr>
          <w:p w14:paraId="3A25063D" w14:textId="3008C93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396D312C" w14:textId="2680AF5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D0424C0" w14:textId="463DB43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302A355" w14:textId="4E2C365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85B76F6" w14:textId="0F433F6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6740B597" w14:textId="17EF9BC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8834729" w14:textId="0DA1C29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F4DB98D" w14:textId="0576C7C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3D41EE8" w14:textId="29B94B5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0DB92FE" w14:textId="77777777" w:rsidTr="0056200E">
        <w:tc>
          <w:tcPr>
            <w:tcW w:w="585" w:type="dxa"/>
            <w:shd w:val="clear" w:color="auto" w:fill="auto"/>
            <w:vAlign w:val="center"/>
          </w:tcPr>
          <w:p w14:paraId="05DD607A" w14:textId="5C1C972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8CAED7B" w14:textId="5EF1549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C055443" w14:textId="6774528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37E5A3E" w14:textId="3AFF0CB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E38D88B" w14:textId="21E524C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158D671" w14:textId="45D83AD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8275F55" w14:textId="7A1391C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980EEC9" w14:textId="3B80E07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255639F" w14:textId="3012F61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AC05E58" w14:textId="77777777" w:rsidTr="0056200E">
        <w:tc>
          <w:tcPr>
            <w:tcW w:w="585" w:type="dxa"/>
            <w:shd w:val="clear" w:color="auto" w:fill="auto"/>
            <w:vAlign w:val="center"/>
          </w:tcPr>
          <w:p w14:paraId="42A2F802" w14:textId="4FE082C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64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111477C" w14:textId="1886FF5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0EF022F6" w14:textId="748F336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D79F2B7" w14:textId="0C41200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9E902D7" w14:textId="6EC164A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A611010" w14:textId="3B1EB80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8B21323" w14:textId="36361D9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294F54A" w14:textId="02DEBB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792EDFA" w14:textId="5EA01EC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6580896" w14:textId="77777777" w:rsidTr="0056200E">
        <w:tc>
          <w:tcPr>
            <w:tcW w:w="585" w:type="dxa"/>
            <w:shd w:val="clear" w:color="auto" w:fill="auto"/>
            <w:vAlign w:val="center"/>
          </w:tcPr>
          <w:p w14:paraId="70F03D98" w14:textId="1B2DF77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65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4B77D213" w14:textId="4A58285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4EC3056F" w14:textId="34B3C3E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AB447B2" w14:textId="3977813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48636FD" w14:textId="0C400E0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612F3F5E" w14:textId="4BF850F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C9EF2D4" w14:textId="2134809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8D6AE9F" w14:textId="37B6057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EF5CA20" w14:textId="7F79803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048267C" w14:textId="77777777" w:rsidTr="0056200E">
        <w:tc>
          <w:tcPr>
            <w:tcW w:w="585" w:type="dxa"/>
            <w:shd w:val="clear" w:color="auto" w:fill="auto"/>
            <w:vAlign w:val="center"/>
          </w:tcPr>
          <w:p w14:paraId="32EF6C54" w14:textId="4D7AC63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66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61B9940" w14:textId="308DEAD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0BD2F1B6" w14:textId="6F6EFB2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68F9534" w14:textId="0186627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046F165" w14:textId="1066D99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D5BCDAC" w14:textId="0CA7651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5EE1AE7" w14:textId="784BAC5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8AB41C" w14:textId="5C1116D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62C65BF" w14:textId="69123FA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F378D89" w14:textId="77777777" w:rsidTr="0056200E">
        <w:tc>
          <w:tcPr>
            <w:tcW w:w="585" w:type="dxa"/>
            <w:shd w:val="clear" w:color="auto" w:fill="auto"/>
            <w:vAlign w:val="center"/>
          </w:tcPr>
          <w:p w14:paraId="2216CAFD" w14:textId="7A12810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67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F761AA8" w14:textId="473C80E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50E99B90" w14:textId="11E9AC3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D01B8CF" w14:textId="1BE9E88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11CE8B6" w14:textId="54B7494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61B9A57" w14:textId="7D18716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BFCDDD6" w14:textId="13999A2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ED7399B" w14:textId="4100AE8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1C9A122" w14:textId="17F3275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BF3B473" w14:textId="77777777" w:rsidTr="0056200E">
        <w:tc>
          <w:tcPr>
            <w:tcW w:w="585" w:type="dxa"/>
            <w:shd w:val="clear" w:color="auto" w:fill="auto"/>
            <w:vAlign w:val="center"/>
          </w:tcPr>
          <w:p w14:paraId="713DA818" w14:textId="32ED802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68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5668D10" w14:textId="06C382A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A3E91D4" w14:textId="1A1F72D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D6D44E3" w14:textId="57AB707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DC32375" w14:textId="1683228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3F88E43" w14:textId="32340B6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17652FF" w14:textId="3522C6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35AAC06" w14:textId="41ABA5A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8861C2D" w14:textId="5E4FC11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869A405" w14:textId="77777777" w:rsidTr="0056200E">
        <w:tc>
          <w:tcPr>
            <w:tcW w:w="585" w:type="dxa"/>
            <w:shd w:val="clear" w:color="auto" w:fill="auto"/>
            <w:vAlign w:val="center"/>
          </w:tcPr>
          <w:p w14:paraId="2F5E9245" w14:textId="5C5932A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69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A1E2985" w14:textId="368A795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522BC5F5" w14:textId="43859D1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4561E65" w14:textId="50CAC98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1A66EB3" w14:textId="3FD15B6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6D8F317" w14:textId="38F17B4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BF2907F" w14:textId="4CCA42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39E3B7E" w14:textId="00DA291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85D2537" w14:textId="039383A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A2CF0D7" w14:textId="77777777" w:rsidTr="0056200E">
        <w:tc>
          <w:tcPr>
            <w:tcW w:w="585" w:type="dxa"/>
            <w:shd w:val="clear" w:color="auto" w:fill="auto"/>
            <w:vAlign w:val="center"/>
          </w:tcPr>
          <w:p w14:paraId="66CB4974" w14:textId="64F901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70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FCDC507" w14:textId="34A3B47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40C67DF" w14:textId="77E74B6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AF9B70B" w14:textId="36E098A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314349B" w14:textId="5DAD6D7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8F00374" w14:textId="5932ECE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AC1468A" w14:textId="5A82D29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3BC0E54" w14:textId="7C0D6B7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07E5919" w14:textId="34391EC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4BCE5A5" w14:textId="77777777" w:rsidTr="0056200E">
        <w:tc>
          <w:tcPr>
            <w:tcW w:w="585" w:type="dxa"/>
            <w:shd w:val="clear" w:color="auto" w:fill="auto"/>
            <w:vAlign w:val="center"/>
          </w:tcPr>
          <w:p w14:paraId="4F23DD91" w14:textId="3FAD9F1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71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DF7F2F2" w14:textId="3AF8173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2FFDA4" w14:textId="12AA087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8223A3E" w14:textId="0F0E9E8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12B8AC3" w14:textId="614E4F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421492B" w14:textId="3E773E6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C00DF26" w14:textId="638DC9A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87D7730" w14:textId="729ECAD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0526A18" w14:textId="31067DD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C85F6CD" w14:textId="77777777" w:rsidTr="0056200E">
        <w:tc>
          <w:tcPr>
            <w:tcW w:w="585" w:type="dxa"/>
            <w:shd w:val="clear" w:color="auto" w:fill="auto"/>
            <w:vAlign w:val="center"/>
          </w:tcPr>
          <w:p w14:paraId="3DC2DD5B" w14:textId="02BC129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7B2D3E8" w14:textId="5A9FA6B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78620B" w14:textId="4773FC6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F561616" w14:textId="059D86E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FA27811" w14:textId="143F062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49A3EE2" w14:textId="16E5254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C6B255D" w14:textId="2E8CE2C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58542A4" w14:textId="63F7D36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45A6FF6" w14:textId="62561DD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57169BB" w14:textId="77777777" w:rsidTr="0056200E">
        <w:tc>
          <w:tcPr>
            <w:tcW w:w="585" w:type="dxa"/>
            <w:shd w:val="clear" w:color="auto" w:fill="auto"/>
            <w:vAlign w:val="center"/>
          </w:tcPr>
          <w:p w14:paraId="7A59E66B" w14:textId="0422D6C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5E98FCE" w14:textId="39CCBA5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3EB245" w14:textId="0008E16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C49D224" w14:textId="585D460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FD3ED6E" w14:textId="50DBB32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70F7715" w14:textId="3048909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7584FD4" w14:textId="48DA0AA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1FB1A68" w14:textId="5716349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930EFEE" w14:textId="4057AA5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EF0EFE4" w14:textId="77777777" w:rsidTr="0056200E">
        <w:tc>
          <w:tcPr>
            <w:tcW w:w="585" w:type="dxa"/>
            <w:shd w:val="clear" w:color="auto" w:fill="auto"/>
            <w:vAlign w:val="center"/>
          </w:tcPr>
          <w:p w14:paraId="4AF216E8" w14:textId="479707B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74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4465924E" w14:textId="7E1563F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AA93E1" w14:textId="3D9E578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5F7D48A" w14:textId="0D557C0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ADFE5F7" w14:textId="1773ABD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7FA175A4" w14:textId="2A86314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02B07AA" w14:textId="3DA7930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DD204F6" w14:textId="33DF94B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D15231D" w14:textId="331D13A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DA030D6" w14:textId="77777777" w:rsidTr="0056200E">
        <w:tc>
          <w:tcPr>
            <w:tcW w:w="585" w:type="dxa"/>
            <w:shd w:val="clear" w:color="auto" w:fill="auto"/>
            <w:vAlign w:val="center"/>
          </w:tcPr>
          <w:p w14:paraId="4CA8CA4E" w14:textId="080F930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75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265E4E9" w14:textId="6D21747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0B7891" w14:textId="4EDEDD5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51D15D0" w14:textId="112E79A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44334C9" w14:textId="4B9523F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07DAB3D1" w14:textId="214CB78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C3117F0" w14:textId="7A68C51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270492D" w14:textId="26E2443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8B407E9" w14:textId="5262E98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DC3F5A7" w14:textId="77777777" w:rsidTr="0056200E">
        <w:tc>
          <w:tcPr>
            <w:tcW w:w="585" w:type="dxa"/>
            <w:shd w:val="clear" w:color="auto" w:fill="auto"/>
            <w:vAlign w:val="center"/>
          </w:tcPr>
          <w:p w14:paraId="157E6E9E" w14:textId="5888F7E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76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E6653F4" w14:textId="489C385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AF8618" w14:textId="03C66F0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6B80104" w14:textId="2C2A933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72A3600" w14:textId="339082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4C0BB611" w14:textId="4966640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8548C2E" w14:textId="6B7FC8C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E92B107" w14:textId="4CAAB6E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C9E3E2C" w14:textId="6811BCE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DFA4618" w14:textId="77777777" w:rsidTr="0056200E">
        <w:tc>
          <w:tcPr>
            <w:tcW w:w="585" w:type="dxa"/>
            <w:shd w:val="clear" w:color="auto" w:fill="auto"/>
            <w:vAlign w:val="center"/>
          </w:tcPr>
          <w:p w14:paraId="2EBC3215" w14:textId="199BD3E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77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4DA23C7" w14:textId="7F6F801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9B3C18" w14:textId="6E9CF73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15D4467" w14:textId="2421E5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81966EB" w14:textId="49DF104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215FB89" w14:textId="018E2C8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05F81A0" w14:textId="2840E91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AFC9C36" w14:textId="172A059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801893B" w14:textId="38A589C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29FE2F2" w14:textId="77777777" w:rsidTr="0056200E">
        <w:tc>
          <w:tcPr>
            <w:tcW w:w="585" w:type="dxa"/>
            <w:shd w:val="clear" w:color="auto" w:fill="auto"/>
            <w:vAlign w:val="center"/>
          </w:tcPr>
          <w:p w14:paraId="455FE042" w14:textId="0A1E17F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78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A2B2024" w14:textId="7390E25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7CC897" w14:textId="16C3E26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5281595" w14:textId="436749C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64FD558" w14:textId="0D8141E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7DD0CEF7" w14:textId="7FB86CA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EA0D1C4" w14:textId="32E23D6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A9C25BF" w14:textId="523DF50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360C630" w14:textId="31390A4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EAE2EAC" w14:textId="77777777" w:rsidTr="0056200E">
        <w:tc>
          <w:tcPr>
            <w:tcW w:w="585" w:type="dxa"/>
            <w:shd w:val="clear" w:color="auto" w:fill="auto"/>
            <w:vAlign w:val="center"/>
          </w:tcPr>
          <w:p w14:paraId="5AD25101" w14:textId="3F8A5C0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79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17A6D34" w14:textId="18481F9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BC3590" w14:textId="73D0531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F5FAEB4" w14:textId="4FC93D5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12E411A" w14:textId="32C9EBE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04BDFD9F" w14:textId="46845FE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7B76228" w14:textId="1A12550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13D3E26" w14:textId="741168F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585F253" w14:textId="62504C5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7BCF8E1" w14:textId="77777777" w:rsidTr="0056200E">
        <w:tc>
          <w:tcPr>
            <w:tcW w:w="585" w:type="dxa"/>
            <w:shd w:val="clear" w:color="auto" w:fill="auto"/>
            <w:vAlign w:val="center"/>
          </w:tcPr>
          <w:p w14:paraId="3B415221" w14:textId="39F8AD8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80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3F88711" w14:textId="21F1953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62712B" w14:textId="1A11825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B9C37DD" w14:textId="04F0788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18:30-20:30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F5F27FB" w14:textId="076C8EA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31810CD" w14:textId="608DC1F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D493F79" w14:textId="51EFA4C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E14C4E0" w14:textId="5F1362C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DD17688" w14:textId="4518ECA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AF8EFF2" w14:textId="77777777" w:rsidTr="0056200E">
        <w:tc>
          <w:tcPr>
            <w:tcW w:w="585" w:type="dxa"/>
            <w:shd w:val="clear" w:color="auto" w:fill="auto"/>
            <w:vAlign w:val="center"/>
          </w:tcPr>
          <w:p w14:paraId="38C46F98" w14:textId="142667C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81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2F9FD7F" w14:textId="06507CD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7EE4D4" w14:textId="40937E1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20.01.2025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E1D5DE0" w14:textId="0156B0A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D2CD062" w14:textId="6AA8A4C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07A73172" w14:textId="6C819A65" w:rsidR="00F97753" w:rsidRPr="0056200E" w:rsidRDefault="00F97753" w:rsidP="00F97753">
            <w:pPr>
              <w:pStyle w:val="Akapitzlist"/>
              <w:numPr>
                <w:ilvl w:val="1"/>
                <w:numId w:val="39"/>
              </w:num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4209870" w14:textId="6892F42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184D91A" w14:textId="01BA72E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089A12C" w14:textId="2B2634B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8B9E1C2" w14:textId="77777777" w:rsidTr="0056200E">
        <w:tc>
          <w:tcPr>
            <w:tcW w:w="585" w:type="dxa"/>
            <w:shd w:val="clear" w:color="auto" w:fill="auto"/>
            <w:vAlign w:val="center"/>
          </w:tcPr>
          <w:p w14:paraId="3B1A0463" w14:textId="2068965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0270BF9" w14:textId="66F6488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0350A3" w14:textId="7552776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21.01.2025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B393664" w14:textId="5F4D8CB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7E63936" w14:textId="62C674E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CE83E25" w14:textId="062DC88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4A4E489" w14:textId="7E045F5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4E04678" w14:textId="5CAE3CC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AFC363F" w14:textId="765F4E1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BB78835" w14:textId="77777777" w:rsidTr="0056200E">
        <w:tc>
          <w:tcPr>
            <w:tcW w:w="585" w:type="dxa"/>
            <w:shd w:val="clear" w:color="auto" w:fill="auto"/>
            <w:vAlign w:val="center"/>
          </w:tcPr>
          <w:p w14:paraId="2C9DFB3A" w14:textId="675D296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43BBAAA0" w14:textId="0650F0A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8D8BB4" w14:textId="4D047A6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E35281E" w14:textId="41A781E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22F05B5" w14:textId="727ECEF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850FBC9" w14:textId="70FAD09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5D835A5" w14:textId="0C3F4F2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28EDCCC" w14:textId="54EF056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DB9607D" w14:textId="6EE40F4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6AFEC1D" w14:textId="77777777" w:rsidTr="0056200E">
        <w:tc>
          <w:tcPr>
            <w:tcW w:w="585" w:type="dxa"/>
            <w:shd w:val="clear" w:color="auto" w:fill="auto"/>
            <w:vAlign w:val="center"/>
          </w:tcPr>
          <w:p w14:paraId="5AF12933" w14:textId="7C0B2AE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84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0C68275" w14:textId="1266FE1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87C927" w14:textId="25BFA6B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63CA062" w14:textId="4F1FF01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DA20C2F" w14:textId="05D7349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EE18075" w14:textId="2CBA438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C09CC77" w14:textId="1F0E1F7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EF5C167" w14:textId="4EB8B1D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50973E4" w14:textId="151143D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9CCFCCE" w14:textId="77777777" w:rsidTr="0056200E">
        <w:tc>
          <w:tcPr>
            <w:tcW w:w="585" w:type="dxa"/>
            <w:shd w:val="clear" w:color="auto" w:fill="auto"/>
            <w:vAlign w:val="center"/>
          </w:tcPr>
          <w:p w14:paraId="2601D8CC" w14:textId="537A379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85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FE6CFCB" w14:textId="7EBEF12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BE75BD" w14:textId="446A9B0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9B7A914" w14:textId="7E36478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36242D6" w14:textId="2C099B1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75DE40CD" w14:textId="6BAAC1E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A68DED3" w14:textId="7930807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4392349" w14:textId="0237EA6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F0B912B" w14:textId="35C16B9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49F4264" w14:textId="77777777" w:rsidTr="0056200E">
        <w:tc>
          <w:tcPr>
            <w:tcW w:w="585" w:type="dxa"/>
            <w:shd w:val="clear" w:color="auto" w:fill="auto"/>
            <w:vAlign w:val="center"/>
          </w:tcPr>
          <w:p w14:paraId="780B5109" w14:textId="12B2602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86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530BD2E" w14:textId="47D5107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D671BE" w14:textId="48CA6DB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2D64C4E" w14:textId="53E624E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F21E903" w14:textId="078F7C1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023A34B7" w14:textId="12F4FC0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E0504EF" w14:textId="79B91F8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19AFDFF" w14:textId="6B23479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20F00D1" w14:textId="01EB14E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10ACFC0" w14:textId="77777777" w:rsidTr="0056200E">
        <w:tc>
          <w:tcPr>
            <w:tcW w:w="585" w:type="dxa"/>
            <w:shd w:val="clear" w:color="auto" w:fill="auto"/>
            <w:vAlign w:val="center"/>
          </w:tcPr>
          <w:p w14:paraId="0F94F78F" w14:textId="601FDE5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87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0E9D9BA" w14:textId="21AB6C9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52AEEF" w14:textId="4B57167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23.01.2025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D0DABB1" w14:textId="1609C0E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A2E7025" w14:textId="2698B48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008066DE" w14:textId="5291101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8F703A6" w14:textId="5BD12FA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53EF92" w14:textId="226925C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A1A6113" w14:textId="0FE53F6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8DA3C74" w14:textId="77777777" w:rsidTr="0056200E">
        <w:tc>
          <w:tcPr>
            <w:tcW w:w="585" w:type="dxa"/>
            <w:shd w:val="clear" w:color="auto" w:fill="auto"/>
            <w:vAlign w:val="center"/>
          </w:tcPr>
          <w:p w14:paraId="06D0B4EC" w14:textId="41A2449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88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FB96FBE" w14:textId="4872842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0093BB" w14:textId="7659598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24.01.2025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9304041" w14:textId="0C4B47F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223E5C1" w14:textId="4B51A88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B1DD6DA" w14:textId="5631DFF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2C84FDA" w14:textId="7F200A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9AC0BD3" w14:textId="225A9A1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84E8F3F" w14:textId="1FCEE24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F3937BA" w14:textId="77777777" w:rsidTr="0056200E">
        <w:tc>
          <w:tcPr>
            <w:tcW w:w="585" w:type="dxa"/>
            <w:shd w:val="clear" w:color="auto" w:fill="auto"/>
            <w:vAlign w:val="center"/>
          </w:tcPr>
          <w:p w14:paraId="274DFC71" w14:textId="092F290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5DA4DC5" w14:textId="6C4479B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E66CC9" w14:textId="24EAC4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27.01.2025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CE83C59" w14:textId="4589C24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2694804" w14:textId="16BA4F6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46020AA" w14:textId="2BFC9A0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6D1D6D4" w14:textId="702CD13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B2B37EB" w14:textId="0DADB8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40CEEFE" w14:textId="6E809FA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2D1397F" w14:textId="77777777" w:rsidTr="0056200E">
        <w:tc>
          <w:tcPr>
            <w:tcW w:w="585" w:type="dxa"/>
            <w:shd w:val="clear" w:color="auto" w:fill="auto"/>
            <w:vAlign w:val="center"/>
          </w:tcPr>
          <w:p w14:paraId="611BAFE9" w14:textId="7145E44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90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E387993" w14:textId="19FE98D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9CE6E0" w14:textId="6D559CB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951FD90" w14:textId="0FB59D3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4AD801F" w14:textId="0485FE6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9793D27" w14:textId="5F18D19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B2BD1B7" w14:textId="19A6AA2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B193D6F" w14:textId="11F34DF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256B100" w14:textId="0FA63CE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6B6AE40" w14:textId="77777777" w:rsidTr="0056200E">
        <w:tc>
          <w:tcPr>
            <w:tcW w:w="585" w:type="dxa"/>
            <w:shd w:val="clear" w:color="auto" w:fill="auto"/>
            <w:vAlign w:val="center"/>
          </w:tcPr>
          <w:p w14:paraId="17D8D61A" w14:textId="7837EAA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91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49A618F" w14:textId="3282AFB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9D9B0A" w14:textId="426522F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651C4A4" w14:textId="4397B1C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D8CEADA" w14:textId="237CE41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9F1CB01" w14:textId="121A7DD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C05AFEC" w14:textId="6ECF6B7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13A99F2" w14:textId="09ECAEC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030AF02" w14:textId="4953E8B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9694DAF" w14:textId="77777777" w:rsidTr="0056200E">
        <w:tc>
          <w:tcPr>
            <w:tcW w:w="585" w:type="dxa"/>
            <w:shd w:val="clear" w:color="auto" w:fill="auto"/>
            <w:vAlign w:val="center"/>
          </w:tcPr>
          <w:p w14:paraId="71205196" w14:textId="7187EA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FE6EC09" w14:textId="22A9B1A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FA21E9" w14:textId="1FC17FA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EF3BF3D" w14:textId="63116ED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ED63521" w14:textId="0948500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7FC4799" w14:textId="6AC0F29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4539A83" w14:textId="0A1218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65B7CF0" w14:textId="227BD31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ED4EBDD" w14:textId="2BD3478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91B12C4" w14:textId="77777777" w:rsidTr="0056200E">
        <w:tc>
          <w:tcPr>
            <w:tcW w:w="585" w:type="dxa"/>
            <w:shd w:val="clear" w:color="auto" w:fill="auto"/>
            <w:vAlign w:val="center"/>
          </w:tcPr>
          <w:p w14:paraId="17D60898" w14:textId="3B853AC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91476C7" w14:textId="48B2A0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1D75AD" w14:textId="5D4BA0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2384F55" w14:textId="07C90C0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6DED2E3" w14:textId="3633036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5482F7F" w14:textId="6D4D3BB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D52D6C8" w14:textId="3CE5EDD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E06809C" w14:textId="2ACB12B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A80C53A" w14:textId="6D6E1FA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0087B79" w14:textId="77777777" w:rsidTr="0056200E">
        <w:tc>
          <w:tcPr>
            <w:tcW w:w="585" w:type="dxa"/>
            <w:shd w:val="clear" w:color="auto" w:fill="auto"/>
            <w:vAlign w:val="center"/>
          </w:tcPr>
          <w:p w14:paraId="7EABDB17" w14:textId="1A0E64C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94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2010528" w14:textId="0B49E6D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2F967E" w14:textId="395E34B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8AD13C6" w14:textId="2D298E4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E43771C" w14:textId="5E1708C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2DC6F04" w14:textId="6D3D2DA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D9BCF5B" w14:textId="1333F41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6ECD46" w14:textId="61D599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EC5A99A" w14:textId="285A3E7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54B3AD5" w14:textId="77777777" w:rsidTr="0056200E">
        <w:tc>
          <w:tcPr>
            <w:tcW w:w="585" w:type="dxa"/>
            <w:shd w:val="clear" w:color="auto" w:fill="auto"/>
            <w:vAlign w:val="center"/>
          </w:tcPr>
          <w:p w14:paraId="3C2A4A71" w14:textId="353C816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95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3D769DA1" w14:textId="63B1C1A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89F565" w14:textId="3599F50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30.01.2025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997D73D" w14:textId="66204B4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1725C07" w14:textId="34B852C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01293E2B" w14:textId="7B415FF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642A687" w14:textId="6F268B7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5FB57A4" w14:textId="6AB66EE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65E28AC" w14:textId="2A85FD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5019E81" w14:textId="77777777" w:rsidTr="0056200E">
        <w:tc>
          <w:tcPr>
            <w:tcW w:w="585" w:type="dxa"/>
            <w:shd w:val="clear" w:color="auto" w:fill="auto"/>
            <w:vAlign w:val="center"/>
          </w:tcPr>
          <w:p w14:paraId="021CCA09" w14:textId="6D3E303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96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57F67C7" w14:textId="355FDB2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BD1317" w14:textId="0662769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31.01.2025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7922303" w14:textId="03DC35F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60A93DE" w14:textId="1E4D1EC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C55F2C6" w14:textId="2ED7741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84F50BF" w14:textId="36A283D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5D99FC8" w14:textId="2C31627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8D380D0" w14:textId="37189AF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1FC482D" w14:textId="77777777" w:rsidTr="0056200E">
        <w:tc>
          <w:tcPr>
            <w:tcW w:w="585" w:type="dxa"/>
            <w:shd w:val="clear" w:color="auto" w:fill="auto"/>
            <w:vAlign w:val="center"/>
          </w:tcPr>
          <w:p w14:paraId="71CFF37D" w14:textId="05CC889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97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1BCFB32" w14:textId="099051F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FD7F82" w14:textId="5201BE1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03.02.2025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D118FF7" w14:textId="6D5FA2C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A8DFC17" w14:textId="0FA344E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5CCEC97" w14:textId="540CAE6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19D526B" w14:textId="479D901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B6FAC7B" w14:textId="3417E86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638F42E" w14:textId="68E82F9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D74042E" w14:textId="77777777" w:rsidTr="0056200E">
        <w:tc>
          <w:tcPr>
            <w:tcW w:w="585" w:type="dxa"/>
            <w:shd w:val="clear" w:color="auto" w:fill="auto"/>
            <w:vAlign w:val="center"/>
          </w:tcPr>
          <w:p w14:paraId="5669BA6B" w14:textId="12A183A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98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31216D12" w14:textId="00A40A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6208FA" w14:textId="3BCBFC8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04.02.2025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DFF5CED" w14:textId="0B42AED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58AD001" w14:textId="05977F7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89CBE79" w14:textId="395A67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04401A6" w14:textId="356923C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C00010B" w14:textId="025726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734BE44" w14:textId="75CCB8F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A991585" w14:textId="77777777" w:rsidTr="0056200E">
        <w:tc>
          <w:tcPr>
            <w:tcW w:w="585" w:type="dxa"/>
            <w:shd w:val="clear" w:color="auto" w:fill="auto"/>
            <w:vAlign w:val="center"/>
          </w:tcPr>
          <w:p w14:paraId="1771912B" w14:textId="5944028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99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ADAD34B" w14:textId="1A8CE0C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E8D8AF" w14:textId="3B69FD1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05.02.2025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ACD95E6" w14:textId="74BE4F3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3F16478" w14:textId="200152B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BFCA113" w14:textId="1EA81CB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5BC2DF1" w14:textId="00C1DB7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F3B60CC" w14:textId="10CD8E9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3FD61AE" w14:textId="199A8C6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3027AEA" w14:textId="77777777" w:rsidTr="0056200E">
        <w:tc>
          <w:tcPr>
            <w:tcW w:w="585" w:type="dxa"/>
            <w:shd w:val="clear" w:color="auto" w:fill="auto"/>
            <w:vAlign w:val="center"/>
          </w:tcPr>
          <w:p w14:paraId="6DDB69D4" w14:textId="212271C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100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577D40B" w14:textId="36DAC69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0E5E5F" w14:textId="45C4A02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05.02.2025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F473B15" w14:textId="020166C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ACF89B4" w14:textId="6DCE2A1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AB23C91" w14:textId="56E2697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2CA5965" w14:textId="33FCFCA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7D465EA" w14:textId="24518FD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A567CE6" w14:textId="318B745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7628678" w14:textId="77777777" w:rsidTr="0056200E">
        <w:tc>
          <w:tcPr>
            <w:tcW w:w="585" w:type="dxa"/>
            <w:shd w:val="clear" w:color="auto" w:fill="auto"/>
            <w:vAlign w:val="center"/>
          </w:tcPr>
          <w:p w14:paraId="3861A6E9" w14:textId="4173AC9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101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54D0EF7" w14:textId="021DAA6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43D6CC" w14:textId="6171022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06.02.2025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D942B5F" w14:textId="52809B5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11AFD7F" w14:textId="193098E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6850BE7D" w14:textId="337BEEF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CA8BFA9" w14:textId="5B6979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0CDB911" w14:textId="1201265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F41B8FD" w14:textId="268A364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8508168" w14:textId="77777777" w:rsidTr="0056200E">
        <w:tc>
          <w:tcPr>
            <w:tcW w:w="585" w:type="dxa"/>
            <w:shd w:val="clear" w:color="auto" w:fill="auto"/>
            <w:vAlign w:val="center"/>
          </w:tcPr>
          <w:p w14:paraId="6A8DB226" w14:textId="0DB214A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8F846BA" w14:textId="2B506BC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BE2F20" w14:textId="0A91104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07.02.2025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622CB7E" w14:textId="45E76A2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9A0E357" w14:textId="7865CD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FE59E0D" w14:textId="0C3E714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6ED4D8A" w14:textId="780D83B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8C4616D" w14:textId="1EC4E0E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0DA7894" w14:textId="219434E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5443B57" w14:textId="77777777" w:rsidTr="0056200E">
        <w:tc>
          <w:tcPr>
            <w:tcW w:w="585" w:type="dxa"/>
            <w:shd w:val="clear" w:color="auto" w:fill="auto"/>
            <w:vAlign w:val="center"/>
          </w:tcPr>
          <w:p w14:paraId="222B72A3" w14:textId="03CDEED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7D99913" w14:textId="6B7C58D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D26124" w14:textId="2B72BC2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10.02.2025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EE58A01" w14:textId="1EAC73A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C6AE6A6" w14:textId="7482BDF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6EC1FCE" w14:textId="3C1F53E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B8CFAB4" w14:textId="0AC762F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A7A8F34" w14:textId="20EFE11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AD48021" w14:textId="11E42C9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29EAC1F" w14:textId="77777777" w:rsidTr="0056200E">
        <w:tc>
          <w:tcPr>
            <w:tcW w:w="585" w:type="dxa"/>
            <w:shd w:val="clear" w:color="auto" w:fill="FFFFFF" w:themeFill="background1"/>
            <w:vAlign w:val="center"/>
          </w:tcPr>
          <w:p w14:paraId="6435A9F1" w14:textId="0E50176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104</w:t>
            </w:r>
          </w:p>
        </w:tc>
        <w:tc>
          <w:tcPr>
            <w:tcW w:w="4808" w:type="dxa"/>
            <w:shd w:val="clear" w:color="auto" w:fill="FFFFFF" w:themeFill="background1"/>
            <w:vAlign w:val="center"/>
          </w:tcPr>
          <w:p w14:paraId="79C56D8C" w14:textId="01E3FC7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6089364" w14:textId="1CAA0BE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12.02.2025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320B1CCD" w14:textId="498CE77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FFFFFF" w:themeFill="background1"/>
            <w:vAlign w:val="center"/>
          </w:tcPr>
          <w:p w14:paraId="6F5CA429" w14:textId="3D98505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5012A1DE" w14:textId="0740BE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FFFFFF" w:themeFill="background1"/>
            <w:vAlign w:val="center"/>
          </w:tcPr>
          <w:p w14:paraId="75D8ADEB" w14:textId="2CE342B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FFFFFF" w:themeFill="background1"/>
            <w:vAlign w:val="center"/>
          </w:tcPr>
          <w:p w14:paraId="1494FC45" w14:textId="38558F4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bookmarkEnd w:id="0"/>
    </w:tbl>
    <w:p w14:paraId="7358A503" w14:textId="550E0957" w:rsidR="000241E9" w:rsidRPr="00D639A4" w:rsidRDefault="000241E9" w:rsidP="00D639A4">
      <w:pPr>
        <w:tabs>
          <w:tab w:val="left" w:pos="2370"/>
        </w:tabs>
      </w:pPr>
    </w:p>
    <w:sectPr w:rsidR="000241E9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81F3C" w14:textId="77777777" w:rsidR="00B94BB7" w:rsidRDefault="00B94BB7">
      <w:r>
        <w:separator/>
      </w:r>
    </w:p>
  </w:endnote>
  <w:endnote w:type="continuationSeparator" w:id="0">
    <w:p w14:paraId="7E6C4829" w14:textId="77777777" w:rsidR="00B94BB7" w:rsidRDefault="00B94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B94BB7" w:rsidRPr="00124D4A" w:rsidRDefault="00B94BB7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B94BB7" w:rsidRDefault="00B94BB7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B94BB7" w:rsidRPr="00B01F08" w:rsidRDefault="00B94BB7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B21B6" w14:textId="77777777" w:rsidR="00B94BB7" w:rsidRDefault="00B94BB7">
      <w:r>
        <w:separator/>
      </w:r>
    </w:p>
  </w:footnote>
  <w:footnote w:type="continuationSeparator" w:id="0">
    <w:p w14:paraId="60A779B4" w14:textId="77777777" w:rsidR="00B94BB7" w:rsidRDefault="00B94B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B94BB7" w:rsidRDefault="00B94BB7" w:rsidP="009A4ACC">
    <w:pPr>
      <w:pStyle w:val="Nagwek"/>
      <w:ind w:left="-1134"/>
    </w:pPr>
  </w:p>
  <w:p w14:paraId="74BC3CAA" w14:textId="77777777" w:rsidR="00B94BB7" w:rsidRDefault="00B94BB7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B94BB7" w:rsidRDefault="00B94BB7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B94BB7" w:rsidRDefault="00B94BB7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C43E8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F4F4C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11B4C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05A61"/>
    <w:multiLevelType w:val="hybridMultilevel"/>
    <w:tmpl w:val="EBE43698"/>
    <w:lvl w:ilvl="0" w:tplc="EABE0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080C19"/>
    <w:multiLevelType w:val="hybridMultilevel"/>
    <w:tmpl w:val="43C68228"/>
    <w:lvl w:ilvl="0" w:tplc="F508B9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622B6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964343"/>
    <w:multiLevelType w:val="hybridMultilevel"/>
    <w:tmpl w:val="5F14FC5A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5E20BB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A0B22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3804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731B9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414B1"/>
    <w:multiLevelType w:val="hybridMultilevel"/>
    <w:tmpl w:val="F4FACE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96260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B4C40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163F7C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0F2733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0C62E4"/>
    <w:multiLevelType w:val="multilevel"/>
    <w:tmpl w:val="297003A6"/>
    <w:lvl w:ilvl="0">
      <w:start w:val="89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62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6044B9E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75401E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0B42BF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477297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26258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1219A4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4D7831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CC6992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7457D00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457EB2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C5019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E438A4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C73E2E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7F7D7F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A35C0A"/>
    <w:multiLevelType w:val="multilevel"/>
    <w:tmpl w:val="428E9EAC"/>
    <w:numStyleLink w:val="Lista1"/>
  </w:abstractNum>
  <w:num w:numId="1">
    <w:abstractNumId w:val="29"/>
  </w:num>
  <w:num w:numId="2">
    <w:abstractNumId w:val="38"/>
  </w:num>
  <w:num w:numId="3">
    <w:abstractNumId w:val="31"/>
  </w:num>
  <w:num w:numId="4">
    <w:abstractNumId w:val="2"/>
  </w:num>
  <w:num w:numId="5">
    <w:abstractNumId w:val="36"/>
  </w:num>
  <w:num w:numId="6">
    <w:abstractNumId w:val="6"/>
  </w:num>
  <w:num w:numId="7">
    <w:abstractNumId w:val="24"/>
  </w:num>
  <w:num w:numId="8">
    <w:abstractNumId w:val="23"/>
  </w:num>
  <w:num w:numId="9">
    <w:abstractNumId w:val="13"/>
  </w:num>
  <w:num w:numId="10">
    <w:abstractNumId w:val="8"/>
  </w:num>
  <w:num w:numId="11">
    <w:abstractNumId w:val="4"/>
  </w:num>
  <w:num w:numId="12">
    <w:abstractNumId w:val="5"/>
  </w:num>
  <w:num w:numId="13">
    <w:abstractNumId w:val="25"/>
  </w:num>
  <w:num w:numId="14">
    <w:abstractNumId w:val="32"/>
  </w:num>
  <w:num w:numId="15">
    <w:abstractNumId w:val="21"/>
  </w:num>
  <w:num w:numId="16">
    <w:abstractNumId w:val="33"/>
  </w:num>
  <w:num w:numId="17">
    <w:abstractNumId w:val="3"/>
  </w:num>
  <w:num w:numId="18">
    <w:abstractNumId w:val="11"/>
  </w:num>
  <w:num w:numId="19">
    <w:abstractNumId w:val="9"/>
  </w:num>
  <w:num w:numId="20">
    <w:abstractNumId w:val="37"/>
  </w:num>
  <w:num w:numId="21">
    <w:abstractNumId w:val="22"/>
  </w:num>
  <w:num w:numId="22">
    <w:abstractNumId w:val="16"/>
  </w:num>
  <w:num w:numId="23">
    <w:abstractNumId w:val="20"/>
  </w:num>
  <w:num w:numId="24">
    <w:abstractNumId w:val="19"/>
  </w:num>
  <w:num w:numId="25">
    <w:abstractNumId w:val="12"/>
  </w:num>
  <w:num w:numId="26">
    <w:abstractNumId w:val="7"/>
  </w:num>
  <w:num w:numId="27">
    <w:abstractNumId w:val="28"/>
  </w:num>
  <w:num w:numId="28">
    <w:abstractNumId w:val="26"/>
  </w:num>
  <w:num w:numId="29">
    <w:abstractNumId w:val="30"/>
  </w:num>
  <w:num w:numId="30">
    <w:abstractNumId w:val="27"/>
  </w:num>
  <w:num w:numId="31">
    <w:abstractNumId w:val="14"/>
  </w:num>
  <w:num w:numId="32">
    <w:abstractNumId w:val="17"/>
  </w:num>
  <w:num w:numId="33">
    <w:abstractNumId w:val="1"/>
  </w:num>
  <w:num w:numId="34">
    <w:abstractNumId w:val="35"/>
  </w:num>
  <w:num w:numId="35">
    <w:abstractNumId w:val="15"/>
  </w:num>
  <w:num w:numId="36">
    <w:abstractNumId w:val="34"/>
  </w:num>
  <w:num w:numId="37">
    <w:abstractNumId w:val="10"/>
  </w:num>
  <w:num w:numId="38">
    <w:abstractNumId w:val="0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241E9"/>
    <w:rsid w:val="0003098C"/>
    <w:rsid w:val="000364DF"/>
    <w:rsid w:val="000449BE"/>
    <w:rsid w:val="00046B9B"/>
    <w:rsid w:val="00061F20"/>
    <w:rsid w:val="00080D83"/>
    <w:rsid w:val="000829EF"/>
    <w:rsid w:val="00086138"/>
    <w:rsid w:val="00087576"/>
    <w:rsid w:val="00091734"/>
    <w:rsid w:val="000A3836"/>
    <w:rsid w:val="000B2C5F"/>
    <w:rsid w:val="000D23A2"/>
    <w:rsid w:val="000D283E"/>
    <w:rsid w:val="000E3274"/>
    <w:rsid w:val="00120BC8"/>
    <w:rsid w:val="00124D4A"/>
    <w:rsid w:val="001304E7"/>
    <w:rsid w:val="00130B23"/>
    <w:rsid w:val="00141A58"/>
    <w:rsid w:val="001456E3"/>
    <w:rsid w:val="001520FF"/>
    <w:rsid w:val="001553A9"/>
    <w:rsid w:val="001570B5"/>
    <w:rsid w:val="00160D05"/>
    <w:rsid w:val="001858B6"/>
    <w:rsid w:val="00196356"/>
    <w:rsid w:val="001A02A1"/>
    <w:rsid w:val="001A1D68"/>
    <w:rsid w:val="001A3D33"/>
    <w:rsid w:val="001B210F"/>
    <w:rsid w:val="001D059A"/>
    <w:rsid w:val="001E2223"/>
    <w:rsid w:val="00200923"/>
    <w:rsid w:val="002016FF"/>
    <w:rsid w:val="00212868"/>
    <w:rsid w:val="00215B6D"/>
    <w:rsid w:val="00241C1F"/>
    <w:rsid w:val="002425AE"/>
    <w:rsid w:val="002529E4"/>
    <w:rsid w:val="0025406C"/>
    <w:rsid w:val="002672E3"/>
    <w:rsid w:val="002875C8"/>
    <w:rsid w:val="002918E3"/>
    <w:rsid w:val="002A1D7C"/>
    <w:rsid w:val="002C6347"/>
    <w:rsid w:val="00315901"/>
    <w:rsid w:val="00320AAC"/>
    <w:rsid w:val="00321ECF"/>
    <w:rsid w:val="00325198"/>
    <w:rsid w:val="00326416"/>
    <w:rsid w:val="0033179D"/>
    <w:rsid w:val="003323D1"/>
    <w:rsid w:val="00333E3B"/>
    <w:rsid w:val="003514B1"/>
    <w:rsid w:val="003526F5"/>
    <w:rsid w:val="0035482A"/>
    <w:rsid w:val="003569E3"/>
    <w:rsid w:val="003619F2"/>
    <w:rsid w:val="00365820"/>
    <w:rsid w:val="003664FC"/>
    <w:rsid w:val="00386C9D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250B3"/>
    <w:rsid w:val="00442B91"/>
    <w:rsid w:val="004430F4"/>
    <w:rsid w:val="00464281"/>
    <w:rsid w:val="00466E80"/>
    <w:rsid w:val="00475975"/>
    <w:rsid w:val="0048356A"/>
    <w:rsid w:val="00492BD3"/>
    <w:rsid w:val="004B38AD"/>
    <w:rsid w:val="004B4BC1"/>
    <w:rsid w:val="004B70BD"/>
    <w:rsid w:val="004C303B"/>
    <w:rsid w:val="004C68E6"/>
    <w:rsid w:val="004D6317"/>
    <w:rsid w:val="004E330F"/>
    <w:rsid w:val="004F2F83"/>
    <w:rsid w:val="004F6B08"/>
    <w:rsid w:val="00504EC1"/>
    <w:rsid w:val="00506651"/>
    <w:rsid w:val="005109A2"/>
    <w:rsid w:val="0052111D"/>
    <w:rsid w:val="005310EF"/>
    <w:rsid w:val="00543857"/>
    <w:rsid w:val="00544956"/>
    <w:rsid w:val="00556687"/>
    <w:rsid w:val="0056200E"/>
    <w:rsid w:val="00575D02"/>
    <w:rsid w:val="005760A9"/>
    <w:rsid w:val="00582AFF"/>
    <w:rsid w:val="00594464"/>
    <w:rsid w:val="005A4B75"/>
    <w:rsid w:val="005B0144"/>
    <w:rsid w:val="005B6AD4"/>
    <w:rsid w:val="005E3BD2"/>
    <w:rsid w:val="005E66FC"/>
    <w:rsid w:val="00604D9F"/>
    <w:rsid w:val="006110BE"/>
    <w:rsid w:val="0061767F"/>
    <w:rsid w:val="00622781"/>
    <w:rsid w:val="006261B8"/>
    <w:rsid w:val="0064017E"/>
    <w:rsid w:val="00640BFF"/>
    <w:rsid w:val="0066032A"/>
    <w:rsid w:val="00665A91"/>
    <w:rsid w:val="0069621B"/>
    <w:rsid w:val="006A007F"/>
    <w:rsid w:val="006A6F6C"/>
    <w:rsid w:val="006B4267"/>
    <w:rsid w:val="006C581E"/>
    <w:rsid w:val="006F0C63"/>
    <w:rsid w:val="006F209E"/>
    <w:rsid w:val="00701B4A"/>
    <w:rsid w:val="00711461"/>
    <w:rsid w:val="0072070C"/>
    <w:rsid w:val="00727F94"/>
    <w:rsid w:val="007337EB"/>
    <w:rsid w:val="0073462B"/>
    <w:rsid w:val="0073518A"/>
    <w:rsid w:val="00745D18"/>
    <w:rsid w:val="007550BA"/>
    <w:rsid w:val="00776530"/>
    <w:rsid w:val="00780EAE"/>
    <w:rsid w:val="00791E8E"/>
    <w:rsid w:val="007A0109"/>
    <w:rsid w:val="007B14AA"/>
    <w:rsid w:val="007B2500"/>
    <w:rsid w:val="007B5688"/>
    <w:rsid w:val="007C2B4B"/>
    <w:rsid w:val="007C4B4C"/>
    <w:rsid w:val="007D49AA"/>
    <w:rsid w:val="007D61D6"/>
    <w:rsid w:val="007E1B19"/>
    <w:rsid w:val="007E26A0"/>
    <w:rsid w:val="007F3623"/>
    <w:rsid w:val="00827311"/>
    <w:rsid w:val="00834BB4"/>
    <w:rsid w:val="00835187"/>
    <w:rsid w:val="00872BAB"/>
    <w:rsid w:val="008731A1"/>
    <w:rsid w:val="00873501"/>
    <w:rsid w:val="00876326"/>
    <w:rsid w:val="00876374"/>
    <w:rsid w:val="00886E83"/>
    <w:rsid w:val="00893FE1"/>
    <w:rsid w:val="008945D9"/>
    <w:rsid w:val="008C52E2"/>
    <w:rsid w:val="008C77E1"/>
    <w:rsid w:val="008E232C"/>
    <w:rsid w:val="009150A9"/>
    <w:rsid w:val="009168DB"/>
    <w:rsid w:val="00967B58"/>
    <w:rsid w:val="009706FB"/>
    <w:rsid w:val="009726FB"/>
    <w:rsid w:val="00997801"/>
    <w:rsid w:val="009A4ACC"/>
    <w:rsid w:val="009B268D"/>
    <w:rsid w:val="009C092E"/>
    <w:rsid w:val="009D71C1"/>
    <w:rsid w:val="009E219E"/>
    <w:rsid w:val="009F2A29"/>
    <w:rsid w:val="009F2CF0"/>
    <w:rsid w:val="00A0160D"/>
    <w:rsid w:val="00A04690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51FC"/>
    <w:rsid w:val="00AD7E56"/>
    <w:rsid w:val="00B01F08"/>
    <w:rsid w:val="00B16E8F"/>
    <w:rsid w:val="00B2442F"/>
    <w:rsid w:val="00B30401"/>
    <w:rsid w:val="00B5746B"/>
    <w:rsid w:val="00B6637D"/>
    <w:rsid w:val="00B869EC"/>
    <w:rsid w:val="00B94BB7"/>
    <w:rsid w:val="00BA7158"/>
    <w:rsid w:val="00BB1E9F"/>
    <w:rsid w:val="00BB4526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C04956"/>
    <w:rsid w:val="00C11C20"/>
    <w:rsid w:val="00C12E28"/>
    <w:rsid w:val="00C176A9"/>
    <w:rsid w:val="00C21CC6"/>
    <w:rsid w:val="00C245F0"/>
    <w:rsid w:val="00C268A0"/>
    <w:rsid w:val="00C27A42"/>
    <w:rsid w:val="00C33F72"/>
    <w:rsid w:val="00C377A0"/>
    <w:rsid w:val="00C47B64"/>
    <w:rsid w:val="00C57BB1"/>
    <w:rsid w:val="00C62C24"/>
    <w:rsid w:val="00C635B6"/>
    <w:rsid w:val="00C8100D"/>
    <w:rsid w:val="00CA5CBD"/>
    <w:rsid w:val="00CC29D4"/>
    <w:rsid w:val="00CC58FC"/>
    <w:rsid w:val="00CE005B"/>
    <w:rsid w:val="00CF5805"/>
    <w:rsid w:val="00D0361A"/>
    <w:rsid w:val="00D1101D"/>
    <w:rsid w:val="00D1150B"/>
    <w:rsid w:val="00D139E7"/>
    <w:rsid w:val="00D26360"/>
    <w:rsid w:val="00D3085A"/>
    <w:rsid w:val="00D30ADD"/>
    <w:rsid w:val="00D37362"/>
    <w:rsid w:val="00D43A0D"/>
    <w:rsid w:val="00D46867"/>
    <w:rsid w:val="00D526F3"/>
    <w:rsid w:val="00D57724"/>
    <w:rsid w:val="00D57D3D"/>
    <w:rsid w:val="00D639A4"/>
    <w:rsid w:val="00D86F97"/>
    <w:rsid w:val="00D924CE"/>
    <w:rsid w:val="00D93707"/>
    <w:rsid w:val="00DA2034"/>
    <w:rsid w:val="00DC4C15"/>
    <w:rsid w:val="00DC5F9E"/>
    <w:rsid w:val="00DC733E"/>
    <w:rsid w:val="00DD00AB"/>
    <w:rsid w:val="00DE18B1"/>
    <w:rsid w:val="00DE5229"/>
    <w:rsid w:val="00DE661E"/>
    <w:rsid w:val="00DF57BE"/>
    <w:rsid w:val="00E06500"/>
    <w:rsid w:val="00E2324E"/>
    <w:rsid w:val="00E35CD5"/>
    <w:rsid w:val="00E539C6"/>
    <w:rsid w:val="00E57060"/>
    <w:rsid w:val="00E81ADD"/>
    <w:rsid w:val="00E87616"/>
    <w:rsid w:val="00EA5C16"/>
    <w:rsid w:val="00ED781A"/>
    <w:rsid w:val="00ED7E80"/>
    <w:rsid w:val="00EF000D"/>
    <w:rsid w:val="00F22BD4"/>
    <w:rsid w:val="00F44D2A"/>
    <w:rsid w:val="00F5032F"/>
    <w:rsid w:val="00F545A3"/>
    <w:rsid w:val="00F71408"/>
    <w:rsid w:val="00F835BA"/>
    <w:rsid w:val="00F83EE2"/>
    <w:rsid w:val="00F97753"/>
    <w:rsid w:val="00FA669C"/>
    <w:rsid w:val="00FB1502"/>
    <w:rsid w:val="00FB5706"/>
    <w:rsid w:val="00FB6E22"/>
    <w:rsid w:val="00FB7887"/>
    <w:rsid w:val="00FC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663861F-AE84-46D7-8B84-27FF4069C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1</TotalTime>
  <Pages>10</Pages>
  <Words>1659</Words>
  <Characters>10612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2</cp:revision>
  <cp:lastPrinted>2024-12-13T09:32:00Z</cp:lastPrinted>
  <dcterms:created xsi:type="dcterms:W3CDTF">2025-01-03T12:32:00Z</dcterms:created>
  <dcterms:modified xsi:type="dcterms:W3CDTF">2025-01-03T12:32:00Z</dcterms:modified>
</cp:coreProperties>
</file>