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5CA9C69C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6110BE" w:rsidRPr="005B6AD4">
        <w:rPr>
          <w:rFonts w:cs="Arial"/>
          <w:b/>
          <w:color w:val="000000" w:themeColor="text1"/>
        </w:rPr>
        <w:t>2</w:t>
      </w:r>
      <w:r w:rsidR="00ED7E80">
        <w:rPr>
          <w:rFonts w:cs="Arial"/>
          <w:b/>
          <w:color w:val="000000" w:themeColor="text1"/>
        </w:rPr>
        <w:t>1.11</w:t>
      </w:r>
      <w:r w:rsidR="00D639A4" w:rsidRPr="005B6AD4">
        <w:rPr>
          <w:rFonts w:cs="Arial"/>
          <w:b/>
          <w:color w:val="000000" w:themeColor="text1"/>
        </w:rPr>
        <w:t>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617"/>
        <w:gridCol w:w="4538"/>
        <w:gridCol w:w="1498"/>
        <w:gridCol w:w="1508"/>
        <w:gridCol w:w="1817"/>
        <w:gridCol w:w="1557"/>
        <w:gridCol w:w="1672"/>
        <w:gridCol w:w="2339"/>
      </w:tblGrid>
      <w:tr w:rsidR="00215B6D" w:rsidRPr="00AF3DB6" w14:paraId="6175B3C3" w14:textId="77777777" w:rsidTr="00E10C9A">
        <w:trPr>
          <w:trHeight w:val="572"/>
        </w:trPr>
        <w:tc>
          <w:tcPr>
            <w:tcW w:w="617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538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08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817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557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72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2339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1A1D68" w:rsidRPr="00AF3DB6" w14:paraId="0109324D" w14:textId="77777777" w:rsidTr="00E10C9A">
        <w:tc>
          <w:tcPr>
            <w:tcW w:w="617" w:type="dxa"/>
            <w:shd w:val="clear" w:color="auto" w:fill="auto"/>
            <w:vAlign w:val="center"/>
          </w:tcPr>
          <w:p w14:paraId="7B7E2451" w14:textId="74589C07" w:rsidR="001A1D68" w:rsidRPr="00AF3DB6" w:rsidRDefault="001A1D68" w:rsidP="006E478A">
            <w:pPr>
              <w:jc w:val="center"/>
            </w:pPr>
            <w:r>
              <w:t>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1442785" w14:textId="0666A3F5" w:rsidR="001A1D68" w:rsidRPr="00077BB3" w:rsidRDefault="001A1D68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EACE8F8" w14:textId="369F8896" w:rsidR="001A1D68" w:rsidRPr="00077BB3" w:rsidRDefault="001A1D68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A7228CA" w14:textId="5AD8F19B" w:rsidR="001A1D68" w:rsidRPr="00077BB3" w:rsidRDefault="001A1D68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893BE27" w14:textId="38C93C52" w:rsidR="001A1D68" w:rsidRPr="00077BB3" w:rsidRDefault="001A1D68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F29FCF" w14:textId="131A71CA" w:rsidR="001A1D68" w:rsidRPr="00077BB3" w:rsidRDefault="000E3274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4E9802B" w14:textId="00254BB9" w:rsidR="001A1D68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E6E5C3" w14:textId="2546F690" w:rsidR="001A1D68" w:rsidRPr="00077BB3" w:rsidRDefault="001A1D68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16F3CB2" w14:textId="77777777" w:rsidTr="00E10C9A">
        <w:tc>
          <w:tcPr>
            <w:tcW w:w="617" w:type="dxa"/>
            <w:shd w:val="clear" w:color="auto" w:fill="auto"/>
            <w:vAlign w:val="center"/>
          </w:tcPr>
          <w:p w14:paraId="58DB59E3" w14:textId="536A26FA" w:rsidR="00077BB3" w:rsidRPr="00AF3DB6" w:rsidRDefault="00077BB3" w:rsidP="00077BB3">
            <w:pPr>
              <w:jc w:val="center"/>
            </w:pPr>
            <w:r>
              <w:t>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2142FDB" w14:textId="2432955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B7CDA6D" w14:textId="73CB0AF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FD4306F" w14:textId="2F7CB48C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A52EBF1" w14:textId="435D518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A323950" w14:textId="30BDDB1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3CDBE2D" w14:textId="311AAE7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05B7F6" w14:textId="7993D7E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66937CF5" w14:textId="77777777" w:rsidTr="00E10C9A">
        <w:tc>
          <w:tcPr>
            <w:tcW w:w="617" w:type="dxa"/>
            <w:shd w:val="clear" w:color="auto" w:fill="auto"/>
            <w:vAlign w:val="center"/>
          </w:tcPr>
          <w:p w14:paraId="53785AD2" w14:textId="372E428E" w:rsidR="00077BB3" w:rsidRPr="00AF3DB6" w:rsidRDefault="00077BB3" w:rsidP="00077BB3">
            <w:pPr>
              <w:jc w:val="center"/>
            </w:pPr>
            <w:r>
              <w:t>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B410254" w14:textId="1B4EAE8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8033AC4" w14:textId="2213FD6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EF23A68" w14:textId="304C075D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DB79361" w14:textId="6E0E76D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9DC3C9" w14:textId="7E8B03F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D6CBDCD" w14:textId="686B1B3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FBA3BC3" w14:textId="3072FEE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21394A4B" w14:textId="77777777" w:rsidTr="00E10C9A">
        <w:tc>
          <w:tcPr>
            <w:tcW w:w="617" w:type="dxa"/>
            <w:shd w:val="clear" w:color="auto" w:fill="auto"/>
            <w:vAlign w:val="center"/>
          </w:tcPr>
          <w:p w14:paraId="3B17FCE5" w14:textId="636D2F38" w:rsidR="00077BB3" w:rsidRPr="00AF3DB6" w:rsidRDefault="00077BB3" w:rsidP="00077BB3">
            <w:pPr>
              <w:jc w:val="center"/>
            </w:pPr>
            <w:r>
              <w:t>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4DB3E3" w14:textId="77BA0A0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FAC503" w14:textId="20E0724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22.11.2024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464CABF" w14:textId="3469BF9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9C2E63D" w14:textId="3BF1460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079EBA" w14:textId="3623987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614D57" w14:textId="5890C15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FE0E189" w14:textId="3EB5D8D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10B74934" w14:textId="77777777" w:rsidTr="00E10C9A">
        <w:tc>
          <w:tcPr>
            <w:tcW w:w="617" w:type="dxa"/>
            <w:shd w:val="clear" w:color="auto" w:fill="auto"/>
            <w:vAlign w:val="center"/>
          </w:tcPr>
          <w:p w14:paraId="35899530" w14:textId="30A14526" w:rsidR="00077BB3" w:rsidRPr="00AF3DB6" w:rsidRDefault="00077BB3" w:rsidP="00077BB3">
            <w:pPr>
              <w:jc w:val="center"/>
            </w:pPr>
            <w:r>
              <w:lastRenderedPageBreak/>
              <w:t>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A2D1B6A" w14:textId="4C7A411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F81AE91" w14:textId="58E590F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D12AA4C" w14:textId="4A585106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01BF33C" w14:textId="32178DF9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B4F2587" w14:textId="0E9D95CE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65F9911" w14:textId="3E12ECDF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7FDFBE" w14:textId="203193A1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0C1C0A0F" w14:textId="77777777" w:rsidTr="00E10C9A">
        <w:tc>
          <w:tcPr>
            <w:tcW w:w="617" w:type="dxa"/>
            <w:shd w:val="clear" w:color="auto" w:fill="auto"/>
            <w:vAlign w:val="center"/>
          </w:tcPr>
          <w:p w14:paraId="33460751" w14:textId="6825F95D" w:rsidR="00077BB3" w:rsidRPr="00AF3DB6" w:rsidRDefault="00077BB3" w:rsidP="00077BB3">
            <w:pPr>
              <w:jc w:val="center"/>
            </w:pPr>
            <w:r>
              <w:t>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09374B6" w14:textId="51B0D79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3F12C21" w14:textId="7369DDA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636C8CD" w14:textId="35968807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EC24001" w14:textId="4CAE5BBA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D1E56E7" w14:textId="26D2ED72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6FF8D560" w14:textId="01822BEB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81EAE93" w14:textId="73D177B2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48F6542B" w14:textId="77777777" w:rsidTr="00E10C9A">
        <w:tc>
          <w:tcPr>
            <w:tcW w:w="617" w:type="dxa"/>
            <w:shd w:val="clear" w:color="auto" w:fill="auto"/>
            <w:vAlign w:val="center"/>
          </w:tcPr>
          <w:p w14:paraId="2ABA8DF5" w14:textId="09406DE8" w:rsidR="00077BB3" w:rsidRPr="00AF3DB6" w:rsidRDefault="00077BB3" w:rsidP="00077BB3">
            <w:pPr>
              <w:jc w:val="center"/>
            </w:pPr>
            <w:r>
              <w:t>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1E4C5CC" w14:textId="082DE5C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084FC20" w14:textId="3F68503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8C92960" w14:textId="6A79B0B7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84501DE" w14:textId="5801D958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65921F" w14:textId="4E88C19F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A35519" w14:textId="37C1D4CB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60495DF" w14:textId="746D9E69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61A91AA0" w14:textId="77777777" w:rsidTr="00E10C9A">
        <w:tc>
          <w:tcPr>
            <w:tcW w:w="617" w:type="dxa"/>
            <w:shd w:val="clear" w:color="auto" w:fill="auto"/>
            <w:vAlign w:val="center"/>
          </w:tcPr>
          <w:p w14:paraId="01ADA451" w14:textId="2BC7EF2E" w:rsidR="00077BB3" w:rsidRPr="00AF3DB6" w:rsidRDefault="00077BB3" w:rsidP="00077BB3">
            <w:pPr>
              <w:jc w:val="center"/>
            </w:pPr>
            <w:r>
              <w:t>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D85765D" w14:textId="0323F51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41ABDCF" w14:textId="1FDA290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0F06786" w14:textId="354BC5EF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1C0316E" w14:textId="59FBD896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353A2D" w14:textId="53A60181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1605BBDF" w14:textId="6EC84914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50526A9" w14:textId="1E1FF63D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26C96F37" w14:textId="77777777" w:rsidTr="00E10C9A">
        <w:tc>
          <w:tcPr>
            <w:tcW w:w="617" w:type="dxa"/>
            <w:shd w:val="clear" w:color="auto" w:fill="auto"/>
            <w:vAlign w:val="center"/>
          </w:tcPr>
          <w:p w14:paraId="2BAF1ADC" w14:textId="28B6A503" w:rsidR="00077BB3" w:rsidRPr="00AF3DB6" w:rsidRDefault="00077BB3" w:rsidP="00077BB3">
            <w:pPr>
              <w:jc w:val="center"/>
            </w:pPr>
            <w:r>
              <w:t>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A643C2" w14:textId="47CBE88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0826183" w14:textId="0F6472E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4E3B821" w14:textId="7FACB7C8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F1BA627" w14:textId="2DB0E79B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2C1E9AE" w14:textId="6F78DD08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42E84F0" w14:textId="7D6BF514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7AEC508" w14:textId="452852E6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57FBFB4" w14:textId="77777777" w:rsidTr="00E10C9A">
        <w:tc>
          <w:tcPr>
            <w:tcW w:w="617" w:type="dxa"/>
            <w:shd w:val="clear" w:color="auto" w:fill="auto"/>
            <w:vAlign w:val="center"/>
          </w:tcPr>
          <w:p w14:paraId="18BC6A5F" w14:textId="517A5129" w:rsidR="00077BB3" w:rsidRPr="00AF3DB6" w:rsidRDefault="00077BB3" w:rsidP="00077BB3">
            <w:pPr>
              <w:jc w:val="center"/>
            </w:pPr>
            <w:r>
              <w:t>10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498CBD" w14:textId="7D36B19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3A8FA6A" w14:textId="1B98790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49B807C" w14:textId="79A1E2AA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C9CF5ED" w14:textId="76B1FB79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C937FFB" w14:textId="2294954C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1A195D4" w14:textId="41F1D2F0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EFDB118" w14:textId="39B47653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C11C20" w14:paraId="5524D737" w14:textId="77777777" w:rsidTr="00E10C9A">
        <w:tc>
          <w:tcPr>
            <w:tcW w:w="617" w:type="dxa"/>
            <w:shd w:val="clear" w:color="auto" w:fill="auto"/>
            <w:vAlign w:val="center"/>
          </w:tcPr>
          <w:p w14:paraId="4BEFC54D" w14:textId="787A5564" w:rsidR="00077BB3" w:rsidRPr="0064017E" w:rsidRDefault="00077BB3" w:rsidP="00077BB3">
            <w:pPr>
              <w:jc w:val="center"/>
            </w:pPr>
            <w:r w:rsidRPr="0064017E">
              <w:t>1</w:t>
            </w:r>
            <w:r>
              <w:t>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8710B4A" w14:textId="104851A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CAFA70" w14:textId="436715F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CF66B64" w14:textId="3FA6D35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482807E" w14:textId="25094CD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D883F35" w14:textId="0AC467C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EEDC17F" w14:textId="47E48E7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2251F0C" w14:textId="540EB12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AE57559" w14:textId="77777777" w:rsidTr="00E10C9A">
        <w:tc>
          <w:tcPr>
            <w:tcW w:w="617" w:type="dxa"/>
            <w:shd w:val="clear" w:color="auto" w:fill="auto"/>
            <w:vAlign w:val="center"/>
          </w:tcPr>
          <w:p w14:paraId="79189705" w14:textId="6F1FC08C" w:rsidR="00077BB3" w:rsidRPr="00AF3DB6" w:rsidRDefault="00077BB3" w:rsidP="00077BB3">
            <w:pPr>
              <w:jc w:val="center"/>
            </w:pPr>
            <w:r>
              <w:lastRenderedPageBreak/>
              <w:t>12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F6692B4" w14:textId="06BBE07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D16CED8" w14:textId="64C1C50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25.11.2024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F0A0AEF" w14:textId="3EFE29B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F526431" w14:textId="70D4AB2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6DA7ED3" w14:textId="3930398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7402205" w14:textId="7A74604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265EA96" w14:textId="1D2ABC3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6D8AAB17" w14:textId="77777777" w:rsidTr="00E10C9A">
        <w:tc>
          <w:tcPr>
            <w:tcW w:w="617" w:type="dxa"/>
            <w:shd w:val="clear" w:color="auto" w:fill="auto"/>
            <w:vAlign w:val="center"/>
          </w:tcPr>
          <w:p w14:paraId="68BC057F" w14:textId="71519240" w:rsidR="00077BB3" w:rsidRPr="00AF3DB6" w:rsidRDefault="00077BB3" w:rsidP="00077BB3">
            <w:pPr>
              <w:jc w:val="center"/>
            </w:pPr>
            <w:r>
              <w:t>13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02BBC7F" w14:textId="469A1B7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8EB0211" w14:textId="0A6E6C7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ABB2D46" w14:textId="55611618" w:rsidR="00077BB3" w:rsidRPr="00077BB3" w:rsidRDefault="00077BB3" w:rsidP="00077BB3">
            <w:pPr>
              <w:jc w:val="center"/>
              <w:rPr>
                <w:rFonts w:cs="Arial"/>
                <w:color w:val="FF0000"/>
              </w:rPr>
            </w:pPr>
            <w:r w:rsidRPr="00077BB3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9C4D43C" w14:textId="29B66D4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F0EDAA9" w14:textId="2BCF12E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7E76F91" w14:textId="6ECF7FE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4AFF65B" w14:textId="602E9CC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4879FB9C" w14:textId="77777777" w:rsidTr="00E10C9A">
        <w:tc>
          <w:tcPr>
            <w:tcW w:w="617" w:type="dxa"/>
            <w:shd w:val="clear" w:color="auto" w:fill="auto"/>
            <w:vAlign w:val="center"/>
          </w:tcPr>
          <w:p w14:paraId="0CF61CED" w14:textId="2B5DEE44" w:rsidR="00077BB3" w:rsidRPr="00AF3DB6" w:rsidRDefault="00077BB3" w:rsidP="00077BB3">
            <w:pPr>
              <w:jc w:val="center"/>
            </w:pPr>
            <w:r>
              <w:t>14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8C07841" w14:textId="6EDAFDE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AD22C61" w14:textId="051A0E7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BFD6C1E" w14:textId="089970F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4297D82" w14:textId="568B178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6C0D06D" w14:textId="0A1B133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4E08A42A" w14:textId="1AD7477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8EAC6F" w14:textId="0843274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64017E" w14:paraId="649CB076" w14:textId="77777777" w:rsidTr="00E10C9A">
        <w:tc>
          <w:tcPr>
            <w:tcW w:w="617" w:type="dxa"/>
            <w:shd w:val="clear" w:color="auto" w:fill="auto"/>
            <w:vAlign w:val="center"/>
          </w:tcPr>
          <w:p w14:paraId="4BC1F0A2" w14:textId="5067803C" w:rsidR="00077BB3" w:rsidRPr="0064017E" w:rsidRDefault="00077BB3" w:rsidP="00077BB3">
            <w:pPr>
              <w:jc w:val="center"/>
            </w:pPr>
            <w:r>
              <w:t>15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A39502A" w14:textId="5A0EC26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C548E1" w14:textId="62CD667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289AF9D" w14:textId="018E4EF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722E5A3" w14:textId="311294F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D0829E" w14:textId="4214927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2FD087" w14:textId="6F797BE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5F7873" w14:textId="24036D7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11D22F0E" w14:textId="77777777" w:rsidTr="00E10C9A">
        <w:tc>
          <w:tcPr>
            <w:tcW w:w="617" w:type="dxa"/>
            <w:shd w:val="clear" w:color="auto" w:fill="auto"/>
            <w:vAlign w:val="center"/>
          </w:tcPr>
          <w:p w14:paraId="0AB66EFC" w14:textId="3C06AB46" w:rsidR="00077BB3" w:rsidRPr="00AF3DB6" w:rsidRDefault="00077BB3" w:rsidP="00077BB3">
            <w:pPr>
              <w:jc w:val="center"/>
            </w:pPr>
            <w:r>
              <w:t>16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3CC6ED3" w14:textId="78F93DB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4C44DC0" w14:textId="7CE01C9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9E781F7" w14:textId="4B78919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1719195" w14:textId="30E9E2C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CEAEB73" w14:textId="4BBCB01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3B579151" w14:textId="2B96B8C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96E918A" w14:textId="314FC6B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2076CC3A" w14:textId="77777777" w:rsidTr="00E10C9A">
        <w:tc>
          <w:tcPr>
            <w:tcW w:w="617" w:type="dxa"/>
            <w:shd w:val="clear" w:color="auto" w:fill="auto"/>
            <w:vAlign w:val="center"/>
          </w:tcPr>
          <w:p w14:paraId="49A9660F" w14:textId="0B19B0B3" w:rsidR="00077BB3" w:rsidRPr="00AF3DB6" w:rsidRDefault="00077BB3" w:rsidP="00077BB3">
            <w:pPr>
              <w:jc w:val="center"/>
            </w:pPr>
            <w:r>
              <w:t>17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2BD2EA3" w14:textId="2BF7068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EB2C6E2" w14:textId="3CB5023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B849144" w14:textId="6B76B76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7C59AEB" w14:textId="17ACFF3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2D51293" w14:textId="2A44A13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3645C7" w14:textId="691D785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41FBBDD" w14:textId="0419544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1B1C2448" w14:textId="77777777" w:rsidTr="00E10C9A">
        <w:tc>
          <w:tcPr>
            <w:tcW w:w="617" w:type="dxa"/>
            <w:shd w:val="clear" w:color="auto" w:fill="auto"/>
            <w:vAlign w:val="center"/>
          </w:tcPr>
          <w:p w14:paraId="088596BB" w14:textId="55F95355" w:rsidR="00077BB3" w:rsidRPr="00AF3DB6" w:rsidRDefault="00077BB3" w:rsidP="00077BB3">
            <w:pPr>
              <w:jc w:val="center"/>
            </w:pPr>
            <w:r>
              <w:t>18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7F42641" w14:textId="66E48D9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C6C466F" w14:textId="0723483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0D6DA5B" w14:textId="4466FCC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D839A37" w14:textId="62C70F6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C022EB" w14:textId="20BB77E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20883CA" w14:textId="0FFB641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BB49DF2" w14:textId="3237959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5E8E92F0" w14:textId="77777777" w:rsidTr="00E10C9A">
        <w:tc>
          <w:tcPr>
            <w:tcW w:w="617" w:type="dxa"/>
            <w:shd w:val="clear" w:color="auto" w:fill="auto"/>
            <w:vAlign w:val="center"/>
          </w:tcPr>
          <w:p w14:paraId="621787BF" w14:textId="58FED8B1" w:rsidR="00077BB3" w:rsidRDefault="00077BB3" w:rsidP="00077BB3">
            <w:pPr>
              <w:jc w:val="center"/>
            </w:pPr>
            <w:r>
              <w:lastRenderedPageBreak/>
              <w:t>19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BBF97EF" w14:textId="2A9FBD0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03474BB" w14:textId="6F95EAA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26.11.2024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76EF9A8" w14:textId="6C0E201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76C8610" w14:textId="0E07209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95FDA18" w14:textId="52F2EEA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4D3EB318" w14:textId="5D86A4E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9697A87" w14:textId="6123B34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43294E5E" w14:textId="77777777" w:rsidTr="00E10C9A">
        <w:tc>
          <w:tcPr>
            <w:tcW w:w="617" w:type="dxa"/>
            <w:shd w:val="clear" w:color="auto" w:fill="auto"/>
            <w:vAlign w:val="center"/>
          </w:tcPr>
          <w:p w14:paraId="1EA7F1CF" w14:textId="43CBDEF5" w:rsidR="00077BB3" w:rsidRDefault="00077BB3" w:rsidP="00077BB3">
            <w:pPr>
              <w:jc w:val="center"/>
            </w:pPr>
            <w:r>
              <w:t>20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BF445E7" w14:textId="6283216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52A6F21" w14:textId="25CFCDA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7F63860" w14:textId="0151398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BDDB097" w14:textId="42798A3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2CC520C" w14:textId="25E8E89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3744AE3" w14:textId="7DBFCDB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F69A69A" w14:textId="385DC92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370B963" w14:textId="77777777" w:rsidTr="00E10C9A">
        <w:tc>
          <w:tcPr>
            <w:tcW w:w="617" w:type="dxa"/>
            <w:shd w:val="clear" w:color="auto" w:fill="auto"/>
            <w:vAlign w:val="center"/>
          </w:tcPr>
          <w:p w14:paraId="22B03FB2" w14:textId="7F3542FA" w:rsidR="00077BB3" w:rsidRDefault="00077BB3" w:rsidP="00077BB3">
            <w:pPr>
              <w:jc w:val="center"/>
            </w:pPr>
            <w:r>
              <w:t>21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E885772" w14:textId="60AC2B9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F8F8AB4" w14:textId="0B9634A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0C8F083" w14:textId="2418372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7BF9241" w14:textId="67F9B96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B5A9815" w14:textId="4CBB009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5D8960FA" w14:textId="3707C94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A5A40B1" w14:textId="542609E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BF24533" w14:textId="77777777" w:rsidTr="00E10C9A">
        <w:tc>
          <w:tcPr>
            <w:tcW w:w="617" w:type="dxa"/>
            <w:shd w:val="clear" w:color="auto" w:fill="auto"/>
            <w:vAlign w:val="center"/>
          </w:tcPr>
          <w:p w14:paraId="46850B2B" w14:textId="39577931" w:rsidR="00077BB3" w:rsidRDefault="00077BB3" w:rsidP="00077BB3">
            <w:pPr>
              <w:jc w:val="center"/>
            </w:pPr>
            <w:r>
              <w:t>22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90A425D" w14:textId="21C42FB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b/>
              </w:rPr>
              <w:t>Psycholog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A0F082" w14:textId="1C6DB05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E37757B" w14:textId="500971F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0A2C9BF" w14:textId="724A8EB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228AF7" w14:textId="732E974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Ewelina Stachera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839F2C3" w14:textId="63A2BB0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222CBD4" w14:textId="4C322A5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2F4FCBE5" w14:textId="77777777" w:rsidTr="00E10C9A">
        <w:tc>
          <w:tcPr>
            <w:tcW w:w="617" w:type="dxa"/>
            <w:shd w:val="clear" w:color="auto" w:fill="auto"/>
            <w:vAlign w:val="center"/>
          </w:tcPr>
          <w:p w14:paraId="6BAD45EA" w14:textId="3EC67CDA" w:rsidR="00077BB3" w:rsidRDefault="00077BB3" w:rsidP="00077BB3">
            <w:pPr>
              <w:jc w:val="center"/>
            </w:pPr>
            <w:r>
              <w:t>23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1602415" w14:textId="46BC25D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055200F" w14:textId="37121D9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CBB9E9E" w14:textId="15670EE8" w:rsidR="00077BB3" w:rsidRPr="00077BB3" w:rsidRDefault="00077BB3" w:rsidP="00077BB3">
            <w:pPr>
              <w:jc w:val="center"/>
              <w:rPr>
                <w:rFonts w:cs="Arial"/>
                <w:color w:val="000000" w:themeColor="text1"/>
              </w:rPr>
            </w:pPr>
            <w:r w:rsidRPr="00077BB3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4C0CB98" w14:textId="2609F16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34F68E6" w14:textId="3D12A55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787821DC" w14:textId="1695387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3B7DAC0" w14:textId="3128C9C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05204CDB" w14:textId="77777777" w:rsidTr="00E10C9A">
        <w:tc>
          <w:tcPr>
            <w:tcW w:w="617" w:type="dxa"/>
            <w:shd w:val="clear" w:color="auto" w:fill="auto"/>
            <w:vAlign w:val="center"/>
          </w:tcPr>
          <w:p w14:paraId="6176729C" w14:textId="76B09578" w:rsidR="00077BB3" w:rsidRDefault="00077BB3" w:rsidP="00077BB3">
            <w:pPr>
              <w:jc w:val="center"/>
            </w:pPr>
            <w:r>
              <w:t>24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817B466" w14:textId="30C21D2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0706BD8" w14:textId="4D0627F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27.11.2024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3E61F8D" w14:textId="50FB6F7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E553525" w14:textId="37FA8C4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5E4ACDF" w14:textId="0F5D66C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10C8DE73" w14:textId="7E42977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50AA9CA" w14:textId="7C6AB2D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6F677910" w14:textId="77777777" w:rsidTr="00E10C9A">
        <w:tc>
          <w:tcPr>
            <w:tcW w:w="617" w:type="dxa"/>
            <w:shd w:val="clear" w:color="auto" w:fill="auto"/>
            <w:vAlign w:val="center"/>
          </w:tcPr>
          <w:p w14:paraId="4A769E24" w14:textId="46CAC1A6" w:rsidR="00077BB3" w:rsidRDefault="00077BB3" w:rsidP="00077BB3">
            <w:pPr>
              <w:jc w:val="center"/>
            </w:pPr>
            <w:r>
              <w:t>25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39D98DB" w14:textId="3CBC2AC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FFDD1DE" w14:textId="403A442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28.11.2024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768EFFE" w14:textId="0403F5D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FCB9B8C" w14:textId="3A8C149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11B0D25" w14:textId="0D3BA86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75D422A0" w14:textId="486C188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6413A53" w14:textId="095EDBC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6A36C0E5" w14:textId="77777777" w:rsidTr="00E10C9A">
        <w:tc>
          <w:tcPr>
            <w:tcW w:w="617" w:type="dxa"/>
            <w:shd w:val="clear" w:color="auto" w:fill="auto"/>
            <w:vAlign w:val="center"/>
          </w:tcPr>
          <w:p w14:paraId="6F9C3EC4" w14:textId="5678F375" w:rsidR="00077BB3" w:rsidRDefault="00077BB3" w:rsidP="00077BB3">
            <w:pPr>
              <w:jc w:val="center"/>
            </w:pPr>
            <w:r>
              <w:t>26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820CB08" w14:textId="19C1C51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Diagnoza sytuacji problemowej i opracowanie Indywidualnych Ścieżek Reintegracji-</w:t>
            </w:r>
            <w:r w:rsidRPr="00077BB3">
              <w:rPr>
                <w:rFonts w:cs="Arial"/>
                <w:color w:val="0070C0"/>
              </w:rPr>
              <w:t>Doradca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D19C60C" w14:textId="2A2C003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28.11.2024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0CFB9E3" w14:textId="26FA360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C1B194D" w14:textId="2AFE087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ul. Tucholska 16, Pawłowo, </w:t>
            </w:r>
            <w:r w:rsidRPr="00077BB3">
              <w:rPr>
                <w:rFonts w:cs="Arial"/>
                <w:shd w:val="clear" w:color="auto" w:fill="FFFFFF"/>
              </w:rPr>
              <w:t>89-620 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6A65EA9" w14:textId="44B8F47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000000" w:themeColor="text1"/>
              </w:rPr>
              <w:t xml:space="preserve">Ola </w:t>
            </w:r>
            <w:proofErr w:type="spellStart"/>
            <w:r w:rsidRPr="00077BB3">
              <w:rPr>
                <w:rFonts w:cs="Arial"/>
                <w:color w:val="000000" w:themeColor="text1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478A625E" w14:textId="3A3A864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2EC9C59" w14:textId="7B588AA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299E3160" w14:textId="77777777" w:rsidTr="00E10C9A">
        <w:tc>
          <w:tcPr>
            <w:tcW w:w="617" w:type="dxa"/>
            <w:shd w:val="clear" w:color="auto" w:fill="auto"/>
            <w:vAlign w:val="center"/>
          </w:tcPr>
          <w:p w14:paraId="54E21551" w14:textId="36E3C0A9" w:rsidR="00077BB3" w:rsidRDefault="00077BB3" w:rsidP="00077BB3">
            <w:pPr>
              <w:jc w:val="center"/>
            </w:pPr>
            <w:r>
              <w:t>27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058A589" w14:textId="29AC7A7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3D33BD4" w14:textId="58F0A17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02.12.2024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9AB23A9" w14:textId="3ED0E2B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E0F6558" w14:textId="50CE03D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Główna 49,</w:t>
            </w:r>
          </w:p>
          <w:p w14:paraId="7583E4FB" w14:textId="5FAFE4D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FF4622D" w14:textId="44538E1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672EE4" w14:textId="6A8545F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A7EB2CD" w14:textId="548B020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2B1CD1FA" w14:textId="77777777" w:rsidTr="00E10C9A">
        <w:tc>
          <w:tcPr>
            <w:tcW w:w="617" w:type="dxa"/>
            <w:shd w:val="clear" w:color="auto" w:fill="auto"/>
            <w:vAlign w:val="center"/>
          </w:tcPr>
          <w:p w14:paraId="49EA6E95" w14:textId="209B63D1" w:rsidR="00077BB3" w:rsidRDefault="00077BB3" w:rsidP="00077BB3">
            <w:pPr>
              <w:jc w:val="center"/>
            </w:pPr>
            <w:r>
              <w:t>28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1A11A01" w14:textId="0E3AFB5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C6F63F7" w14:textId="226E4B2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03.12.2024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85ADF23" w14:textId="498BD74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6551172" w14:textId="0A769EA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Główna 49,</w:t>
            </w:r>
          </w:p>
          <w:p w14:paraId="112F047B" w14:textId="088AF00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CB9017" w14:textId="174368F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639F0B" w14:textId="09FA01E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FD936EB" w14:textId="1823651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537C32FD" w14:textId="77777777" w:rsidTr="00E10C9A">
        <w:tc>
          <w:tcPr>
            <w:tcW w:w="617" w:type="dxa"/>
            <w:shd w:val="clear" w:color="auto" w:fill="auto"/>
            <w:vAlign w:val="center"/>
          </w:tcPr>
          <w:p w14:paraId="6FA60548" w14:textId="32A20513" w:rsidR="00077BB3" w:rsidRDefault="00077BB3" w:rsidP="00077BB3">
            <w:pPr>
              <w:jc w:val="center"/>
            </w:pPr>
            <w:r>
              <w:t>29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F2580C2" w14:textId="1EEB4E6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CC97801" w14:textId="7C45447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04.12.2024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80D9CED" w14:textId="14CE70C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AA9B93C" w14:textId="03B1726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Główna 49,</w:t>
            </w:r>
          </w:p>
          <w:p w14:paraId="0D49EC91" w14:textId="0C342B3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805408E" w14:textId="101D7BF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8A652C" w14:textId="68FD26C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4581DCD" w14:textId="7DFF2F9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4F69004" w14:textId="77777777" w:rsidTr="00E10C9A">
        <w:tc>
          <w:tcPr>
            <w:tcW w:w="617" w:type="dxa"/>
            <w:shd w:val="clear" w:color="auto" w:fill="auto"/>
            <w:vAlign w:val="center"/>
          </w:tcPr>
          <w:p w14:paraId="10808B1B" w14:textId="5A530E2F" w:rsidR="00077BB3" w:rsidRDefault="00077BB3" w:rsidP="00077BB3">
            <w:pPr>
              <w:jc w:val="center"/>
            </w:pPr>
            <w:r>
              <w:t>30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E653D9D" w14:textId="4AA3F37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CF9695A" w14:textId="085FB53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05.12.2024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74BA02E" w14:textId="4EC9155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86A661F" w14:textId="497F2F1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Główna 49,</w:t>
            </w:r>
          </w:p>
          <w:p w14:paraId="7B4CA933" w14:textId="34DC933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03F4F9" w14:textId="3B6A221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DD9E093" w14:textId="3A1741C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A896BBA" w14:textId="3D9A7F6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C6F5F1D" w14:textId="77777777" w:rsidTr="00E10C9A">
        <w:tc>
          <w:tcPr>
            <w:tcW w:w="617" w:type="dxa"/>
            <w:shd w:val="clear" w:color="auto" w:fill="auto"/>
            <w:vAlign w:val="center"/>
          </w:tcPr>
          <w:p w14:paraId="09184F01" w14:textId="13777890" w:rsidR="00077BB3" w:rsidRDefault="00077BB3" w:rsidP="00077BB3">
            <w:pPr>
              <w:jc w:val="center"/>
            </w:pPr>
            <w:r>
              <w:t>31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49B8400" w14:textId="63B6B4C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D23B509" w14:textId="5AB8A75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06.12.2024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DE50D96" w14:textId="1343F03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D09A584" w14:textId="2F3F46E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Główna 49,</w:t>
            </w:r>
          </w:p>
          <w:p w14:paraId="1746FBE0" w14:textId="461F735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93985B0" w14:textId="71A9A33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ECA6516" w14:textId="4455602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594E704" w14:textId="318974F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135AF15E" w14:textId="77777777" w:rsidTr="00E10C9A">
        <w:tc>
          <w:tcPr>
            <w:tcW w:w="617" w:type="dxa"/>
            <w:shd w:val="clear" w:color="auto" w:fill="auto"/>
            <w:vAlign w:val="center"/>
          </w:tcPr>
          <w:p w14:paraId="6B78B625" w14:textId="12C48C17" w:rsidR="00077BB3" w:rsidRDefault="00077BB3" w:rsidP="00077BB3">
            <w:pPr>
              <w:jc w:val="center"/>
            </w:pPr>
            <w:r>
              <w:t>32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0F08E00" w14:textId="7341EC6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Grupowe treningi kompetencji społecznych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784407B" w14:textId="78F7DD8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07.12.2024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7AAAE83" w14:textId="30641AE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7971C66" w14:textId="298EC2F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Główna 49,</w:t>
            </w:r>
          </w:p>
          <w:p w14:paraId="59F5ACEF" w14:textId="7B297C7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F82265" w14:textId="2D5A8D8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Edyta Toporowska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4C40CE" w14:textId="2CD794B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A5ED696" w14:textId="48CBFD0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31BBDFC7" w14:textId="77777777" w:rsidTr="00E10C9A">
        <w:tc>
          <w:tcPr>
            <w:tcW w:w="617" w:type="dxa"/>
            <w:shd w:val="clear" w:color="auto" w:fill="auto"/>
            <w:vAlign w:val="center"/>
          </w:tcPr>
          <w:p w14:paraId="5B27FE7A" w14:textId="193F10AB" w:rsidR="00077BB3" w:rsidRDefault="00077BB3" w:rsidP="00077BB3">
            <w:pPr>
              <w:jc w:val="center"/>
            </w:pPr>
            <w:r>
              <w:t>33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85A77BF" w14:textId="170F79D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1B0A3AB" w14:textId="0547C6C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083A352" w14:textId="3D5B63F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443D6F8" w14:textId="64DA2B0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51D7694" w14:textId="299AA5C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5AD3EC" w14:textId="406A429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580DB81" w14:textId="0ACA88E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B71A460" w14:textId="58547EB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2C916095" w14:textId="77777777" w:rsidTr="00E10C9A">
        <w:tc>
          <w:tcPr>
            <w:tcW w:w="617" w:type="dxa"/>
            <w:shd w:val="clear" w:color="auto" w:fill="auto"/>
            <w:vAlign w:val="center"/>
          </w:tcPr>
          <w:p w14:paraId="0F849429" w14:textId="236F4072" w:rsidR="00E10C9A" w:rsidRDefault="00E10C9A" w:rsidP="00E10C9A">
            <w:pPr>
              <w:jc w:val="center"/>
            </w:pPr>
            <w:r>
              <w:t>34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C34AB94" w14:textId="1C7A118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BA73FEE" w14:textId="6FEEA6A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C115B1">
              <w:rPr>
                <w:rFonts w:cs="Arial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A4C6E59" w14:textId="000DFFE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CD77914" w14:textId="20B2DA8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0131FA7E" w14:textId="314CBE7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63630D" w14:textId="7D4150C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00DBDB2B" w14:textId="4264493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D73BFCA" w14:textId="0AA13C9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44578AF0" w14:textId="77777777" w:rsidTr="00E10C9A">
        <w:tc>
          <w:tcPr>
            <w:tcW w:w="617" w:type="dxa"/>
            <w:shd w:val="clear" w:color="auto" w:fill="auto"/>
            <w:vAlign w:val="center"/>
          </w:tcPr>
          <w:p w14:paraId="6032FBF2" w14:textId="7E082476" w:rsidR="00E10C9A" w:rsidRDefault="00E10C9A" w:rsidP="00E10C9A">
            <w:pPr>
              <w:jc w:val="center"/>
            </w:pPr>
            <w:r>
              <w:t>35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EF863DF" w14:textId="71A474B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A1C21DA" w14:textId="317C113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C115B1">
              <w:rPr>
                <w:rFonts w:cs="Arial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44B78BE" w14:textId="065F7B3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0A5DFC0" w14:textId="0876657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E63F4FA" w14:textId="36859B9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BA0080" w14:textId="099B49C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49B1F4A2" w14:textId="04C870B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B02C54A" w14:textId="1D0EE27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13930565" w14:textId="77777777" w:rsidTr="00E10C9A">
        <w:tc>
          <w:tcPr>
            <w:tcW w:w="617" w:type="dxa"/>
            <w:shd w:val="clear" w:color="auto" w:fill="auto"/>
            <w:vAlign w:val="center"/>
          </w:tcPr>
          <w:p w14:paraId="6D79F7F8" w14:textId="196BB4E9" w:rsidR="00E10C9A" w:rsidRDefault="00E10C9A" w:rsidP="00E10C9A">
            <w:pPr>
              <w:jc w:val="center"/>
            </w:pPr>
            <w:r>
              <w:t>36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B2ADCAD" w14:textId="357CA72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660D528" w14:textId="7FAD157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C115B1">
              <w:rPr>
                <w:rFonts w:cs="Arial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BDE2032" w14:textId="1F2F70D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EAFF88E" w14:textId="411EE90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385EEA3" w14:textId="7FDF389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420C033" w14:textId="256B07E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077A4E54" w14:textId="0844030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A1BB245" w14:textId="3FA3F63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5E8EE243" w14:textId="77777777" w:rsidTr="00E10C9A">
        <w:tc>
          <w:tcPr>
            <w:tcW w:w="617" w:type="dxa"/>
            <w:shd w:val="clear" w:color="auto" w:fill="auto"/>
            <w:vAlign w:val="center"/>
          </w:tcPr>
          <w:p w14:paraId="3D134844" w14:textId="540813CD" w:rsidR="00E10C9A" w:rsidRDefault="00E10C9A" w:rsidP="00E10C9A">
            <w:pPr>
              <w:jc w:val="center"/>
            </w:pPr>
            <w:r>
              <w:t>37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7C82189" w14:textId="6D5E7F2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3BB4D86" w14:textId="2E1D4FB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C115B1">
              <w:rPr>
                <w:rFonts w:cs="Arial"/>
              </w:rPr>
              <w:t>07.01.2025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399F5D6" w14:textId="52BA0A7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18B3DB1" w14:textId="59DDD1B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4478B249" w14:textId="45CA8FB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55C866A" w14:textId="3C9FB8A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99D7FEE" w14:textId="4E69E6D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A4184C3" w14:textId="69D4F1F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0C2FBBC9" w14:textId="77777777" w:rsidTr="00E10C9A">
        <w:tc>
          <w:tcPr>
            <w:tcW w:w="617" w:type="dxa"/>
            <w:shd w:val="clear" w:color="auto" w:fill="auto"/>
            <w:vAlign w:val="center"/>
          </w:tcPr>
          <w:p w14:paraId="392F185A" w14:textId="54EC9269" w:rsidR="00077BB3" w:rsidRDefault="00077BB3" w:rsidP="00077BB3">
            <w:pPr>
              <w:jc w:val="center"/>
            </w:pPr>
            <w:r>
              <w:t>38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EC60DC9" w14:textId="46C4563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F0BB0BB" w14:textId="17E57F6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E87F889" w14:textId="0D79E9C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6F8F060" w14:textId="2DC300B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1566A53" w14:textId="172A348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39C1BA" w14:textId="6BAF7F6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1C9D2AA" w14:textId="5F3D500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6A39248" w14:textId="35137DB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76E5A9A9" w14:textId="77777777" w:rsidTr="00E10C9A">
        <w:tc>
          <w:tcPr>
            <w:tcW w:w="617" w:type="dxa"/>
            <w:shd w:val="clear" w:color="auto" w:fill="auto"/>
            <w:vAlign w:val="center"/>
          </w:tcPr>
          <w:p w14:paraId="1E43C984" w14:textId="12B9B86A" w:rsidR="00E10C9A" w:rsidRDefault="00E10C9A" w:rsidP="00E10C9A">
            <w:pPr>
              <w:jc w:val="center"/>
            </w:pPr>
            <w:r>
              <w:t>39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99688F9" w14:textId="752D03E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F117EE5" w14:textId="541E659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844AB">
              <w:rPr>
                <w:rFonts w:cs="Arial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3DC0C7" w14:textId="2210A95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92D9B25" w14:textId="2D0059C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51964DD" w14:textId="75A5C98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A3F5292" w14:textId="27E9285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4F6E2C" w14:textId="6778499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4428499" w14:textId="2C12C9E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5513A26C" w14:textId="77777777" w:rsidTr="00E10C9A">
        <w:tc>
          <w:tcPr>
            <w:tcW w:w="617" w:type="dxa"/>
            <w:shd w:val="clear" w:color="auto" w:fill="auto"/>
            <w:vAlign w:val="center"/>
          </w:tcPr>
          <w:p w14:paraId="63AAAE8E" w14:textId="79E46E0E" w:rsidR="00E10C9A" w:rsidRDefault="00E10C9A" w:rsidP="00E10C9A">
            <w:pPr>
              <w:jc w:val="center"/>
            </w:pPr>
            <w:r>
              <w:t>40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5F768A9" w14:textId="5AFA9E8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F76E487" w14:textId="2D2BF2F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844AB">
              <w:rPr>
                <w:rFonts w:cs="Arial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F29CD4F" w14:textId="147C535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4325B19" w14:textId="01802E1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71B6275D" w14:textId="4ADDBA8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411088D" w14:textId="36BC6DF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C820D78" w14:textId="11A85F9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44BA55D" w14:textId="41CB08E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0CAC3A76" w14:textId="77777777" w:rsidTr="00E10C9A">
        <w:tc>
          <w:tcPr>
            <w:tcW w:w="617" w:type="dxa"/>
            <w:shd w:val="clear" w:color="auto" w:fill="auto"/>
            <w:vAlign w:val="center"/>
          </w:tcPr>
          <w:p w14:paraId="6D4AE791" w14:textId="4B5F0E17" w:rsidR="00E10C9A" w:rsidRDefault="00E10C9A" w:rsidP="00E10C9A">
            <w:pPr>
              <w:jc w:val="center"/>
            </w:pPr>
            <w:r>
              <w:t>41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DA299D0" w14:textId="5BA0D8D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1F3AF62" w14:textId="0A151F3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844AB">
              <w:rPr>
                <w:rFonts w:cs="Arial"/>
              </w:rPr>
              <w:t>08.01.2025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C9C0EF4" w14:textId="0095081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748BA69" w14:textId="2D73D35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9F68401" w14:textId="7C2415E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32DA48" w14:textId="75D35B9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6ECAD4F" w14:textId="0EFB694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0C18F89" w14:textId="2166093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7961F3D" w14:textId="77777777" w:rsidTr="00E10C9A">
        <w:tc>
          <w:tcPr>
            <w:tcW w:w="617" w:type="dxa"/>
            <w:shd w:val="clear" w:color="auto" w:fill="auto"/>
            <w:vAlign w:val="center"/>
          </w:tcPr>
          <w:p w14:paraId="7A4B9260" w14:textId="18AC5DB4" w:rsidR="00077BB3" w:rsidRDefault="00077BB3" w:rsidP="00077BB3">
            <w:pPr>
              <w:jc w:val="center"/>
            </w:pPr>
            <w:r>
              <w:t>42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03B57DF" w14:textId="19671FA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FA6EE89" w14:textId="76B709C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219E686" w14:textId="5E73AFB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F69FF64" w14:textId="4F7F549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6AD539C" w14:textId="70774E2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26D529B" w14:textId="7F26B53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706C101" w14:textId="6BB672F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926FBC9" w14:textId="605EEF8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00E13D5A" w14:textId="77777777" w:rsidTr="00E10C9A">
        <w:tc>
          <w:tcPr>
            <w:tcW w:w="617" w:type="dxa"/>
            <w:shd w:val="clear" w:color="auto" w:fill="auto"/>
            <w:vAlign w:val="center"/>
          </w:tcPr>
          <w:p w14:paraId="55396377" w14:textId="27937199" w:rsidR="00E10C9A" w:rsidRDefault="00E10C9A" w:rsidP="00E10C9A">
            <w:pPr>
              <w:jc w:val="center"/>
            </w:pPr>
            <w:r>
              <w:t>43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5A9B343" w14:textId="423DF42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A4EBB74" w14:textId="5D7F986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7E795B">
              <w:rPr>
                <w:rFonts w:cs="Arial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97A07C4" w14:textId="2D7C9AA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BFE4287" w14:textId="62DC519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4988ADA3" w14:textId="544B016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7A3257" w14:textId="0B02A66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39E9EB34" w14:textId="1C70C83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DF0FB30" w14:textId="6E3F10A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2999888B" w14:textId="77777777" w:rsidTr="00E10C9A">
        <w:tc>
          <w:tcPr>
            <w:tcW w:w="617" w:type="dxa"/>
            <w:shd w:val="clear" w:color="auto" w:fill="auto"/>
            <w:vAlign w:val="center"/>
          </w:tcPr>
          <w:p w14:paraId="5BFB6229" w14:textId="5E79BEB1" w:rsidR="00E10C9A" w:rsidRDefault="00E10C9A" w:rsidP="00E10C9A">
            <w:pPr>
              <w:jc w:val="center"/>
            </w:pPr>
            <w:r>
              <w:t>44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5F1AF23" w14:textId="045F8D2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3D8BAC4" w14:textId="030657A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7E795B">
              <w:rPr>
                <w:rFonts w:cs="Arial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C81BE02" w14:textId="767BB1A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C815D0D" w14:textId="39323F2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8630D2C" w14:textId="69DBA1F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AFD1E89" w14:textId="7FB6392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6B894788" w14:textId="4C4D1DB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C8A1D7A" w14:textId="660EBF4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7AA7BB3C" w14:textId="77777777" w:rsidTr="00E10C9A">
        <w:tc>
          <w:tcPr>
            <w:tcW w:w="617" w:type="dxa"/>
            <w:shd w:val="clear" w:color="auto" w:fill="auto"/>
            <w:vAlign w:val="center"/>
          </w:tcPr>
          <w:p w14:paraId="02181152" w14:textId="7F956A68" w:rsidR="00E10C9A" w:rsidRDefault="00E10C9A" w:rsidP="00E10C9A">
            <w:pPr>
              <w:jc w:val="center"/>
            </w:pPr>
            <w:r>
              <w:t>45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5D1B94" w14:textId="4F2F719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EF7DDBA" w14:textId="255E3A6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7E795B">
              <w:rPr>
                <w:rFonts w:cs="Arial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601F4C6" w14:textId="025B14D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9E2B185" w14:textId="57AEAC3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4181F5A" w14:textId="78C0F4C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C77AE37" w14:textId="0CBB331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56634ABF" w14:textId="06CC897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A376844" w14:textId="1D73C36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4F5918AF" w14:textId="77777777" w:rsidTr="00E10C9A">
        <w:tc>
          <w:tcPr>
            <w:tcW w:w="617" w:type="dxa"/>
            <w:shd w:val="clear" w:color="auto" w:fill="auto"/>
            <w:vAlign w:val="center"/>
          </w:tcPr>
          <w:p w14:paraId="0B7D593C" w14:textId="22201D61" w:rsidR="00E10C9A" w:rsidRDefault="00E10C9A" w:rsidP="00E10C9A">
            <w:pPr>
              <w:jc w:val="center"/>
            </w:pPr>
            <w:r>
              <w:t>46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2D4FEEE" w14:textId="192FE3D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044C9C7" w14:textId="2AF4326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7E795B">
              <w:rPr>
                <w:rFonts w:cs="Arial"/>
              </w:rPr>
              <w:t>09.01.2025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9FD9E8E" w14:textId="45F395B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9B04D87" w14:textId="63109D8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61B85718" w14:textId="0B9B10B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7F225AE" w14:textId="5DB08E9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1F9C8EFB" w14:textId="2DA6301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425F5F2" w14:textId="0D655AC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2D74213C" w14:textId="77777777" w:rsidTr="00E10C9A">
        <w:tc>
          <w:tcPr>
            <w:tcW w:w="617" w:type="dxa"/>
            <w:shd w:val="clear" w:color="auto" w:fill="auto"/>
            <w:vAlign w:val="center"/>
          </w:tcPr>
          <w:p w14:paraId="3FC82EFF" w14:textId="4513E6FB" w:rsidR="00077BB3" w:rsidRDefault="00077BB3" w:rsidP="00077BB3">
            <w:pPr>
              <w:jc w:val="center"/>
            </w:pPr>
            <w:r>
              <w:t>47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DBFD60F" w14:textId="06778E8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383ED18" w14:textId="0005290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72B7E12" w14:textId="683F785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6DDA3DC" w14:textId="0F783A0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A9055E7" w14:textId="0FE4052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E3C3ED5" w14:textId="65F97AD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584348E5" w14:textId="59FE3BD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8505907" w14:textId="6716AAA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4BA65BE9" w14:textId="77777777" w:rsidTr="00E10C9A">
        <w:tc>
          <w:tcPr>
            <w:tcW w:w="617" w:type="dxa"/>
            <w:shd w:val="clear" w:color="auto" w:fill="auto"/>
            <w:vAlign w:val="center"/>
          </w:tcPr>
          <w:p w14:paraId="557EAB3A" w14:textId="279115BC" w:rsidR="00E10C9A" w:rsidRDefault="00E10C9A" w:rsidP="00E10C9A">
            <w:pPr>
              <w:jc w:val="center"/>
            </w:pPr>
            <w:r>
              <w:t>48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7BB825" w14:textId="7ADBC3B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605448BE" w14:textId="2D6A296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D11888">
              <w:rPr>
                <w:rFonts w:cs="Arial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C77910B" w14:textId="3CC1972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9A6F8B8" w14:textId="1258082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2041BAD" w14:textId="55A08A3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2A69D07" w14:textId="24C6B8A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CE305F0" w14:textId="7F2F954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C678D59" w14:textId="01687E2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53BD6F03" w14:textId="77777777" w:rsidTr="00E10C9A">
        <w:tc>
          <w:tcPr>
            <w:tcW w:w="617" w:type="dxa"/>
            <w:shd w:val="clear" w:color="auto" w:fill="auto"/>
            <w:vAlign w:val="center"/>
          </w:tcPr>
          <w:p w14:paraId="4820C58C" w14:textId="03FB8C04" w:rsidR="00E10C9A" w:rsidRDefault="00E10C9A" w:rsidP="00E10C9A">
            <w:pPr>
              <w:jc w:val="center"/>
            </w:pPr>
            <w:r>
              <w:t>49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C4765C6" w14:textId="5A8A432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A183592" w14:textId="5CC2E9B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D11888">
              <w:rPr>
                <w:rFonts w:cs="Arial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DCBF74F" w14:textId="76A6B80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AE3B5AE" w14:textId="563D643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4DB604D" w14:textId="5CBD892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F0A3234" w14:textId="74EFE5A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534D2A1" w14:textId="70563DF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68126E1" w14:textId="69356D6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33ED4FAD" w14:textId="77777777" w:rsidTr="00E10C9A">
        <w:tc>
          <w:tcPr>
            <w:tcW w:w="617" w:type="dxa"/>
            <w:shd w:val="clear" w:color="auto" w:fill="auto"/>
            <w:vAlign w:val="center"/>
          </w:tcPr>
          <w:p w14:paraId="2558A7E0" w14:textId="64372A33" w:rsidR="00E10C9A" w:rsidRDefault="00E10C9A" w:rsidP="00E10C9A">
            <w:pPr>
              <w:jc w:val="center"/>
            </w:pPr>
            <w:r>
              <w:t>50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52CF16C" w14:textId="5E46838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836AD27" w14:textId="3C8C41F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D11888">
              <w:rPr>
                <w:rFonts w:cs="Arial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49D80BE" w14:textId="324AE99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E44BA05" w14:textId="0C3A2D4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4960CF1E" w14:textId="5DA14BE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F6806D" w14:textId="7EF084F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08A996DD" w14:textId="10C27AD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D0D57C7" w14:textId="16041DF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61EE1F37" w14:textId="77777777" w:rsidTr="00E10C9A">
        <w:tc>
          <w:tcPr>
            <w:tcW w:w="617" w:type="dxa"/>
            <w:shd w:val="clear" w:color="auto" w:fill="auto"/>
            <w:vAlign w:val="center"/>
          </w:tcPr>
          <w:p w14:paraId="55D86E5E" w14:textId="335AE1EF" w:rsidR="00E10C9A" w:rsidRDefault="00E10C9A" w:rsidP="00E10C9A">
            <w:pPr>
              <w:jc w:val="center"/>
            </w:pPr>
            <w:r>
              <w:t>51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B0EE0F7" w14:textId="30CBA87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4D9553F" w14:textId="6BCC1EB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D11888">
              <w:rPr>
                <w:rFonts w:cs="Arial"/>
              </w:rPr>
              <w:t>10.01.2025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0A832EC" w14:textId="6C8BE0A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FE8A62C" w14:textId="2EE6F4F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FB643D4" w14:textId="6B3B98A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E54E96B" w14:textId="089856C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0A8B79B4" w14:textId="79B1E49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3C89AFA" w14:textId="68BA106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6C01EA03" w14:textId="77777777" w:rsidTr="00E10C9A">
        <w:tc>
          <w:tcPr>
            <w:tcW w:w="617" w:type="dxa"/>
            <w:shd w:val="clear" w:color="auto" w:fill="auto"/>
            <w:vAlign w:val="center"/>
          </w:tcPr>
          <w:p w14:paraId="12EEA66B" w14:textId="409A6DE2" w:rsidR="00077BB3" w:rsidRDefault="00077BB3" w:rsidP="00077BB3">
            <w:pPr>
              <w:jc w:val="center"/>
            </w:pPr>
            <w:r>
              <w:t>52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8730DF1" w14:textId="5D421C1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0EAC3CC" w14:textId="72633B4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9663C81" w14:textId="04178C6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F3E6B26" w14:textId="6D4FDC0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22C0113" w14:textId="48A171B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D31F212" w14:textId="423E869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2070E9" w14:textId="1172403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98625A" w14:textId="466BE26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5928B906" w14:textId="77777777" w:rsidTr="00E10C9A">
        <w:tc>
          <w:tcPr>
            <w:tcW w:w="617" w:type="dxa"/>
            <w:shd w:val="clear" w:color="auto" w:fill="auto"/>
            <w:vAlign w:val="center"/>
          </w:tcPr>
          <w:p w14:paraId="207B74B2" w14:textId="7F764BB1" w:rsidR="00E10C9A" w:rsidRDefault="00E10C9A" w:rsidP="00E10C9A">
            <w:pPr>
              <w:jc w:val="center"/>
            </w:pPr>
            <w:r>
              <w:t>53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B389107" w14:textId="57F0EDE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4209483" w14:textId="154ADE0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AD4A2F">
              <w:rPr>
                <w:rFonts w:cs="Arial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0EE0655" w14:textId="16723D8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4934187" w14:textId="2BB9CD6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7675D32D" w14:textId="5045DB0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335F8F" w14:textId="7739A3F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AE5AE51" w14:textId="1967933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85D2A32" w14:textId="0EAAABE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27A1CBFC" w14:textId="77777777" w:rsidTr="00E10C9A">
        <w:tc>
          <w:tcPr>
            <w:tcW w:w="617" w:type="dxa"/>
            <w:shd w:val="clear" w:color="auto" w:fill="auto"/>
            <w:vAlign w:val="center"/>
          </w:tcPr>
          <w:p w14:paraId="0A4EF47F" w14:textId="7842C846" w:rsidR="00E10C9A" w:rsidRDefault="00E10C9A" w:rsidP="00E10C9A">
            <w:pPr>
              <w:jc w:val="center"/>
            </w:pPr>
            <w:r>
              <w:t>54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2067366" w14:textId="50E2976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85B991" w14:textId="7434ACC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AD4A2F">
              <w:rPr>
                <w:rFonts w:cs="Arial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12CBB47" w14:textId="37AF7CB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2F015C7" w14:textId="12095A1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C197733" w14:textId="6F80274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7FEA24A" w14:textId="79553BC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A4C4A7" w14:textId="22BB665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219175A" w14:textId="09CA18F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477FA098" w14:textId="77777777" w:rsidTr="00E10C9A">
        <w:tc>
          <w:tcPr>
            <w:tcW w:w="617" w:type="dxa"/>
            <w:shd w:val="clear" w:color="auto" w:fill="auto"/>
            <w:vAlign w:val="center"/>
          </w:tcPr>
          <w:p w14:paraId="051B58CB" w14:textId="350A12C0" w:rsidR="00E10C9A" w:rsidRDefault="00E10C9A" w:rsidP="00E10C9A">
            <w:pPr>
              <w:jc w:val="center"/>
            </w:pPr>
            <w:r>
              <w:t>55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52A19D9" w14:textId="1FD6E28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B2E52DA" w14:textId="23D4256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AD4A2F">
              <w:rPr>
                <w:rFonts w:cs="Arial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B2D57CC" w14:textId="62518C4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2704456" w14:textId="0BD2A36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58E2ED0" w14:textId="47FA53D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A6A53A" w14:textId="55E3793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61D565F" w14:textId="4A992F7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E874C1C" w14:textId="6491A3C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43631DD1" w14:textId="77777777" w:rsidTr="00E10C9A">
        <w:tc>
          <w:tcPr>
            <w:tcW w:w="617" w:type="dxa"/>
            <w:shd w:val="clear" w:color="auto" w:fill="auto"/>
            <w:vAlign w:val="center"/>
          </w:tcPr>
          <w:p w14:paraId="08467FDF" w14:textId="5E7E2A30" w:rsidR="00E10C9A" w:rsidRDefault="00E10C9A" w:rsidP="00E10C9A">
            <w:pPr>
              <w:jc w:val="center"/>
            </w:pPr>
            <w:r>
              <w:t>56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3A44443" w14:textId="75A2573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FDB854D" w14:textId="1CABD0B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AD4A2F">
              <w:rPr>
                <w:rFonts w:cs="Arial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3958EF9" w14:textId="1E19AEC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96FF6BC" w14:textId="2AD3D8A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B9AC28B" w14:textId="0759860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263166" w14:textId="12AF16A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3420D44" w14:textId="7629BB7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803C32A" w14:textId="3D8F3EE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056B1653" w14:textId="77777777" w:rsidTr="00E10C9A">
        <w:tc>
          <w:tcPr>
            <w:tcW w:w="617" w:type="dxa"/>
            <w:shd w:val="clear" w:color="auto" w:fill="auto"/>
            <w:vAlign w:val="center"/>
          </w:tcPr>
          <w:p w14:paraId="157B619E" w14:textId="2925567F" w:rsidR="00077BB3" w:rsidRDefault="00077BB3" w:rsidP="00077BB3">
            <w:pPr>
              <w:jc w:val="center"/>
            </w:pPr>
            <w:r>
              <w:t>57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95C9F4C" w14:textId="3B89FC9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1580997" w14:textId="7DCF3B0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974BDAD" w14:textId="4ABC5E7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076A9EF" w14:textId="1C2C1D0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2E9D44D4" w14:textId="3361F9E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2664E95" w14:textId="62055B1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9E1949B" w14:textId="3EA0259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E0EB60F" w14:textId="63AFC22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03D74670" w14:textId="77777777" w:rsidTr="00E10C9A">
        <w:tc>
          <w:tcPr>
            <w:tcW w:w="617" w:type="dxa"/>
            <w:shd w:val="clear" w:color="auto" w:fill="auto"/>
            <w:vAlign w:val="center"/>
          </w:tcPr>
          <w:p w14:paraId="78441C74" w14:textId="1873FE8F" w:rsidR="00E10C9A" w:rsidRDefault="00E10C9A" w:rsidP="00E10C9A">
            <w:pPr>
              <w:jc w:val="center"/>
            </w:pPr>
            <w:r>
              <w:t>58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8049815" w14:textId="37ABBF1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34B46E8" w14:textId="6D00EC2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9EBEDA0" w14:textId="3780C65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0BE23EF" w14:textId="636311A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7B07E791" w14:textId="2975670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94B9AB6" w14:textId="02853BD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47B2DD4" w14:textId="64A68CF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49A05A4" w14:textId="47F0892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1CE11413" w14:textId="77777777" w:rsidTr="00E10C9A">
        <w:tc>
          <w:tcPr>
            <w:tcW w:w="617" w:type="dxa"/>
            <w:shd w:val="clear" w:color="auto" w:fill="auto"/>
            <w:vAlign w:val="center"/>
          </w:tcPr>
          <w:p w14:paraId="74B5F2B4" w14:textId="34F9852C" w:rsidR="00E10C9A" w:rsidRDefault="00E10C9A" w:rsidP="00E10C9A">
            <w:pPr>
              <w:jc w:val="center"/>
            </w:pPr>
            <w:r>
              <w:t>59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32CD031" w14:textId="52CDA7F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93B9162" w14:textId="577066A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45558A" w14:textId="6244B5B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7FF7F1F" w14:textId="163B4A0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7EF600E" w14:textId="3FBC857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544D986" w14:textId="4C551B1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D599464" w14:textId="137D507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09E8856" w14:textId="1EA43BB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64C353F5" w14:textId="77777777" w:rsidTr="00E10C9A">
        <w:tc>
          <w:tcPr>
            <w:tcW w:w="617" w:type="dxa"/>
            <w:shd w:val="clear" w:color="auto" w:fill="auto"/>
            <w:vAlign w:val="center"/>
          </w:tcPr>
          <w:p w14:paraId="64F0A734" w14:textId="6376BEED" w:rsidR="00E10C9A" w:rsidRDefault="00E10C9A" w:rsidP="00E10C9A">
            <w:pPr>
              <w:jc w:val="center"/>
            </w:pPr>
            <w:r>
              <w:t>60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F4B5259" w14:textId="1BA0EC8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7A32615" w14:textId="0E1F612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8F8AFF3" w14:textId="00FB1DD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E598285" w14:textId="7B928FB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782B939" w14:textId="0AF1030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D087F2D" w14:textId="77FE255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A038F0E" w14:textId="25469C9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593DE49" w14:textId="56F35BF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0F838FFE" w14:textId="77777777" w:rsidTr="00E10C9A">
        <w:tc>
          <w:tcPr>
            <w:tcW w:w="617" w:type="dxa"/>
            <w:shd w:val="clear" w:color="auto" w:fill="auto"/>
            <w:vAlign w:val="center"/>
          </w:tcPr>
          <w:p w14:paraId="74AF989D" w14:textId="5D87710C" w:rsidR="00E10C9A" w:rsidRDefault="00E10C9A" w:rsidP="00E10C9A">
            <w:pPr>
              <w:jc w:val="center"/>
            </w:pPr>
            <w:r>
              <w:t>61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7EAD55" w14:textId="6A29F76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9CC57BF" w14:textId="64DEBD0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F4EE0E5" w14:textId="618D3C3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B0F08A6" w14:textId="409FE4F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016BF55" w14:textId="6ACBBCF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B6E962" w14:textId="6BEB6A7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2435B6" w14:textId="559AD1C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72D4A2E" w14:textId="53262D8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BB26519" w14:textId="77777777" w:rsidTr="00E10C9A">
        <w:tc>
          <w:tcPr>
            <w:tcW w:w="617" w:type="dxa"/>
            <w:shd w:val="clear" w:color="auto" w:fill="auto"/>
            <w:vAlign w:val="center"/>
          </w:tcPr>
          <w:p w14:paraId="3A25063D" w14:textId="3008C93B" w:rsidR="00077BB3" w:rsidRDefault="00077BB3" w:rsidP="00077BB3">
            <w:pPr>
              <w:jc w:val="center"/>
            </w:pPr>
            <w:r>
              <w:t>62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96D312C" w14:textId="2680AF5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D0424C0" w14:textId="463DB43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302A355" w14:textId="4E2C365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85B76F6" w14:textId="511F222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6740B597" w14:textId="17EF9BC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8834729" w14:textId="439776D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1F4DB98D" w14:textId="58EA51B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3D41EE8" w14:textId="5D7015E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40DB92FE" w14:textId="77777777" w:rsidTr="00E10C9A">
        <w:tc>
          <w:tcPr>
            <w:tcW w:w="617" w:type="dxa"/>
            <w:shd w:val="clear" w:color="auto" w:fill="auto"/>
            <w:vAlign w:val="center"/>
          </w:tcPr>
          <w:p w14:paraId="05DD607A" w14:textId="5C1C972D" w:rsidR="00E10C9A" w:rsidRDefault="00E10C9A" w:rsidP="00E10C9A">
            <w:pPr>
              <w:jc w:val="center"/>
            </w:pPr>
            <w:r>
              <w:t>63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8CAED7B" w14:textId="5EF1549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C055443" w14:textId="0C50D8B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220910">
              <w:rPr>
                <w:rFonts w:cs="Arial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37E5A3E" w14:textId="3AFF0CB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E38D88B" w14:textId="326E373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158D671" w14:textId="45D83AD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8275F55" w14:textId="24B6097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3980EEC9" w14:textId="6176829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255639F" w14:textId="6CEB3C7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6AC05E58" w14:textId="77777777" w:rsidTr="00E10C9A">
        <w:tc>
          <w:tcPr>
            <w:tcW w:w="617" w:type="dxa"/>
            <w:shd w:val="clear" w:color="auto" w:fill="auto"/>
            <w:vAlign w:val="center"/>
          </w:tcPr>
          <w:p w14:paraId="42A2F802" w14:textId="4FE082C5" w:rsidR="00E10C9A" w:rsidRDefault="00E10C9A" w:rsidP="00E10C9A">
            <w:pPr>
              <w:jc w:val="center"/>
            </w:pPr>
            <w:r>
              <w:t>64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111477C" w14:textId="1886FF5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EF022F6" w14:textId="14975F3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220910">
              <w:rPr>
                <w:rFonts w:cs="Arial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79F2B7" w14:textId="0C41200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9E902D7" w14:textId="494A0FC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A611010" w14:textId="3B1EB80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8B21323" w14:textId="7695F66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294F54A" w14:textId="5601F15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792EDFA" w14:textId="6B43A5D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46580896" w14:textId="77777777" w:rsidTr="00E10C9A">
        <w:tc>
          <w:tcPr>
            <w:tcW w:w="617" w:type="dxa"/>
            <w:shd w:val="clear" w:color="auto" w:fill="auto"/>
            <w:vAlign w:val="center"/>
          </w:tcPr>
          <w:p w14:paraId="70F03D98" w14:textId="1E661A03" w:rsidR="00E10C9A" w:rsidRDefault="00E10C9A" w:rsidP="00E10C9A">
            <w:pPr>
              <w:jc w:val="center"/>
            </w:pPr>
            <w:r>
              <w:t>65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B77D213" w14:textId="4A58285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4EC3056F" w14:textId="0E2BABC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220910">
              <w:rPr>
                <w:rFonts w:cs="Arial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AB447B2" w14:textId="3977813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48636FD" w14:textId="394C1F5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612F3F5E" w14:textId="4BF850F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9EF2D4" w14:textId="721A443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8D6AE9F" w14:textId="1BEAEA9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EF5CA20" w14:textId="01CC08F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0048267C" w14:textId="77777777" w:rsidTr="00E10C9A">
        <w:tc>
          <w:tcPr>
            <w:tcW w:w="617" w:type="dxa"/>
            <w:shd w:val="clear" w:color="auto" w:fill="auto"/>
            <w:vAlign w:val="center"/>
          </w:tcPr>
          <w:p w14:paraId="32EF6C54" w14:textId="4E00B915" w:rsidR="00E10C9A" w:rsidRDefault="00E10C9A" w:rsidP="00E10C9A">
            <w:pPr>
              <w:jc w:val="center"/>
            </w:pPr>
            <w:r>
              <w:t>66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61B9940" w14:textId="308DEAD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0BD2F1B6" w14:textId="3C6A988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220910">
              <w:rPr>
                <w:rFonts w:cs="Arial"/>
              </w:rPr>
              <w:t>13.01.2025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68F9534" w14:textId="0186627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046F165" w14:textId="385BCCA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D5BCDAC" w14:textId="0CA7651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5EE1AE7" w14:textId="75D1B1A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1A8AB41C" w14:textId="6F1B3CA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62C65BF" w14:textId="2168F56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5F378D89" w14:textId="77777777" w:rsidTr="00E10C9A">
        <w:tc>
          <w:tcPr>
            <w:tcW w:w="617" w:type="dxa"/>
            <w:shd w:val="clear" w:color="auto" w:fill="auto"/>
            <w:vAlign w:val="center"/>
          </w:tcPr>
          <w:p w14:paraId="2216CAFD" w14:textId="0CC94C39" w:rsidR="00077BB3" w:rsidRDefault="00077BB3" w:rsidP="00077BB3">
            <w:pPr>
              <w:jc w:val="center"/>
            </w:pPr>
            <w:r>
              <w:t>67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F761AA8" w14:textId="473C80E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50E99B90" w14:textId="11E9AC3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01B8CF" w14:textId="1BE9E88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11CE8B6" w14:textId="34C6563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61B9A57" w14:textId="7D18716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FCDDD6" w14:textId="7789CE3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0ED7399B" w14:textId="3F4B1F0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1C9A122" w14:textId="2F70C30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5BF3B473" w14:textId="77777777" w:rsidTr="00E10C9A">
        <w:tc>
          <w:tcPr>
            <w:tcW w:w="617" w:type="dxa"/>
            <w:shd w:val="clear" w:color="auto" w:fill="auto"/>
            <w:vAlign w:val="center"/>
          </w:tcPr>
          <w:p w14:paraId="713DA818" w14:textId="217DE845" w:rsidR="00E10C9A" w:rsidRDefault="00E10C9A" w:rsidP="00E10C9A">
            <w:pPr>
              <w:jc w:val="center"/>
            </w:pPr>
            <w:r>
              <w:t>68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5668D10" w14:textId="06C382A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2A3E91D4" w14:textId="3406CAB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CB14A2">
              <w:rPr>
                <w:rFonts w:cs="Arial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D6D44E3" w14:textId="57AB707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DC32375" w14:textId="37E757E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23F88E43" w14:textId="32340B6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17652FF" w14:textId="3136F64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035AAC06" w14:textId="1B98BC0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8861C2D" w14:textId="29F0BCC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2869A405" w14:textId="77777777" w:rsidTr="00E10C9A">
        <w:tc>
          <w:tcPr>
            <w:tcW w:w="617" w:type="dxa"/>
            <w:shd w:val="clear" w:color="auto" w:fill="auto"/>
            <w:vAlign w:val="center"/>
          </w:tcPr>
          <w:p w14:paraId="2F5E9245" w14:textId="7644766E" w:rsidR="00E10C9A" w:rsidRDefault="00E10C9A" w:rsidP="00E10C9A">
            <w:pPr>
              <w:jc w:val="center"/>
            </w:pPr>
            <w:r>
              <w:t>69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A1E2985" w14:textId="368A795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522BC5F5" w14:textId="039B801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CB14A2">
              <w:rPr>
                <w:rFonts w:cs="Arial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4561E65" w14:textId="50CAC98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1A66EB3" w14:textId="4122ED9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26D8F317" w14:textId="38F17B4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BF2907F" w14:textId="0EA282B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539E3B7E" w14:textId="11BD67C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85D2537" w14:textId="6207EAA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7A2CF0D7" w14:textId="77777777" w:rsidTr="00E10C9A">
        <w:tc>
          <w:tcPr>
            <w:tcW w:w="617" w:type="dxa"/>
            <w:shd w:val="clear" w:color="auto" w:fill="auto"/>
            <w:vAlign w:val="center"/>
          </w:tcPr>
          <w:p w14:paraId="66CB4974" w14:textId="3B805239" w:rsidR="00E10C9A" w:rsidRDefault="00E10C9A" w:rsidP="00E10C9A">
            <w:pPr>
              <w:jc w:val="center"/>
            </w:pPr>
            <w:r>
              <w:t>70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FCDC507" w14:textId="34A3B47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Indywidualne poradnictwo zawodowe w formie </w:t>
            </w:r>
            <w:proofErr w:type="spellStart"/>
            <w:r w:rsidRPr="00077BB3">
              <w:rPr>
                <w:rFonts w:cs="Arial"/>
              </w:rPr>
              <w:t>jobcoachingu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14:paraId="340C67DF" w14:textId="7F8D88E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CB14A2">
              <w:rPr>
                <w:rFonts w:cs="Arial"/>
              </w:rPr>
              <w:t>14.01.2025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AF9B70B" w14:textId="36E098A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314349B" w14:textId="7400883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8F00374" w14:textId="5932ECE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C1468A" w14:textId="614E536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Romaniszyn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13BC0E54" w14:textId="1C46FFE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07E5919" w14:textId="5397EB0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64BCE5A5" w14:textId="77777777" w:rsidTr="00E10C9A">
        <w:tc>
          <w:tcPr>
            <w:tcW w:w="617" w:type="dxa"/>
            <w:shd w:val="clear" w:color="auto" w:fill="auto"/>
            <w:vAlign w:val="center"/>
          </w:tcPr>
          <w:p w14:paraId="4F23DD91" w14:textId="44DF1CB7" w:rsidR="00077BB3" w:rsidRDefault="00077BB3" w:rsidP="00077BB3">
            <w:pPr>
              <w:jc w:val="center"/>
            </w:pPr>
            <w:r>
              <w:t>71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DF7F2F2" w14:textId="3AF8173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2FFDA4" w14:textId="12AA087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8223A3E" w14:textId="0F0E9E8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12B8AC3" w14:textId="5375F30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421492B" w14:textId="3E773E6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C00DF26" w14:textId="34DD777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87D7730" w14:textId="1273A3A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0526A18" w14:textId="77B9029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3C85F6CD" w14:textId="77777777" w:rsidTr="00E10C9A">
        <w:tc>
          <w:tcPr>
            <w:tcW w:w="617" w:type="dxa"/>
            <w:shd w:val="clear" w:color="auto" w:fill="auto"/>
            <w:vAlign w:val="center"/>
          </w:tcPr>
          <w:p w14:paraId="3DC2DD5B" w14:textId="3E5D6150" w:rsidR="00E10C9A" w:rsidRDefault="00E10C9A" w:rsidP="00E10C9A">
            <w:pPr>
              <w:jc w:val="center"/>
            </w:pPr>
            <w:r>
              <w:t>72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B2D3E8" w14:textId="5A9FA6B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278620B" w14:textId="7675473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FB7081">
              <w:rPr>
                <w:rFonts w:cs="Arial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F561616" w14:textId="059D86E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FA27811" w14:textId="6EF93FF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249A3EE2" w14:textId="16E5254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C6B255D" w14:textId="485013C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58542A4" w14:textId="65CE65F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45A6FF6" w14:textId="107248C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657169BB" w14:textId="77777777" w:rsidTr="00E10C9A">
        <w:tc>
          <w:tcPr>
            <w:tcW w:w="617" w:type="dxa"/>
            <w:shd w:val="clear" w:color="auto" w:fill="auto"/>
            <w:vAlign w:val="center"/>
          </w:tcPr>
          <w:p w14:paraId="7A59E66B" w14:textId="1F6B02D2" w:rsidR="00E10C9A" w:rsidRDefault="00E10C9A" w:rsidP="00E10C9A">
            <w:pPr>
              <w:jc w:val="center"/>
            </w:pPr>
            <w:r>
              <w:t>73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5E98FCE" w14:textId="39CCBA5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C3EB245" w14:textId="0C39584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FB7081">
              <w:rPr>
                <w:rFonts w:cs="Arial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C49D224" w14:textId="585D460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FD3ED6E" w14:textId="6B17BA3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70F7715" w14:textId="3048909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7584FD4" w14:textId="4312DD9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FB1A68" w14:textId="415B768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930EFEE" w14:textId="4B5BB80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6EF0EFE4" w14:textId="77777777" w:rsidTr="00E10C9A">
        <w:tc>
          <w:tcPr>
            <w:tcW w:w="617" w:type="dxa"/>
            <w:shd w:val="clear" w:color="auto" w:fill="auto"/>
            <w:vAlign w:val="center"/>
          </w:tcPr>
          <w:p w14:paraId="4AF216E8" w14:textId="6757F413" w:rsidR="00E10C9A" w:rsidRDefault="00E10C9A" w:rsidP="00E10C9A">
            <w:pPr>
              <w:jc w:val="center"/>
            </w:pPr>
            <w:r>
              <w:t>74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465924E" w14:textId="7E1563F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7AA93E1" w14:textId="0EFC733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FB7081">
              <w:rPr>
                <w:rFonts w:cs="Arial"/>
              </w:rPr>
              <w:t>15.01.2025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5F7D48A" w14:textId="0D557C0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ADFE5F7" w14:textId="084F1DD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7FA175A4" w14:textId="2A86314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02B07AA" w14:textId="45CB6A6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DD204F6" w14:textId="588FA54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D15231D" w14:textId="05B13B9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4DA030D6" w14:textId="77777777" w:rsidTr="00E10C9A">
        <w:tc>
          <w:tcPr>
            <w:tcW w:w="617" w:type="dxa"/>
            <w:shd w:val="clear" w:color="auto" w:fill="auto"/>
            <w:vAlign w:val="center"/>
          </w:tcPr>
          <w:p w14:paraId="4CA8CA4E" w14:textId="343B692D" w:rsidR="00077BB3" w:rsidRDefault="00077BB3" w:rsidP="00077BB3">
            <w:pPr>
              <w:jc w:val="center"/>
            </w:pPr>
            <w:r>
              <w:t>75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265E4E9" w14:textId="6D21747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A0B7891" w14:textId="4EDEDD5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51D15D0" w14:textId="112E79A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44334C9" w14:textId="5E39209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07DAB3D1" w14:textId="214CB78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3117F0" w14:textId="2F758C1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270492D" w14:textId="16FE9CB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8B407E9" w14:textId="6BA0EAC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1DC3F5A7" w14:textId="77777777" w:rsidTr="00E10C9A">
        <w:tc>
          <w:tcPr>
            <w:tcW w:w="617" w:type="dxa"/>
            <w:shd w:val="clear" w:color="auto" w:fill="auto"/>
            <w:vAlign w:val="center"/>
          </w:tcPr>
          <w:p w14:paraId="157E6E9E" w14:textId="663EA8E1" w:rsidR="00E10C9A" w:rsidRDefault="00E10C9A" w:rsidP="00E10C9A">
            <w:pPr>
              <w:jc w:val="center"/>
            </w:pPr>
            <w:r>
              <w:t>76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E6653F4" w14:textId="489C385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6AF8618" w14:textId="76F790C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26E5C">
              <w:rPr>
                <w:rFonts w:cs="Arial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6B80104" w14:textId="2C2A933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72A3600" w14:textId="50A520D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4C0BB611" w14:textId="4966640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8548C2E" w14:textId="4B8C62C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E92B107" w14:textId="41A4B9C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C9E3E2C" w14:textId="08A980E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3DFA4618" w14:textId="77777777" w:rsidTr="00E10C9A">
        <w:tc>
          <w:tcPr>
            <w:tcW w:w="617" w:type="dxa"/>
            <w:shd w:val="clear" w:color="auto" w:fill="auto"/>
            <w:vAlign w:val="center"/>
          </w:tcPr>
          <w:p w14:paraId="2EBC3215" w14:textId="0CE1AF29" w:rsidR="00E10C9A" w:rsidRDefault="00E10C9A" w:rsidP="00E10C9A">
            <w:pPr>
              <w:jc w:val="center"/>
            </w:pPr>
            <w:r>
              <w:t>77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4DA23C7" w14:textId="7F6F801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F9B3C18" w14:textId="127B0BF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26E5C">
              <w:rPr>
                <w:rFonts w:cs="Arial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15D4467" w14:textId="2421E55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81966EB" w14:textId="69EACBD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215FB89" w14:textId="018E2C8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5F81A0" w14:textId="63B6B2B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AFC9C36" w14:textId="068E138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801893B" w14:textId="1E055F7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529FE2F2" w14:textId="77777777" w:rsidTr="00E10C9A">
        <w:tc>
          <w:tcPr>
            <w:tcW w:w="617" w:type="dxa"/>
            <w:shd w:val="clear" w:color="auto" w:fill="auto"/>
            <w:vAlign w:val="center"/>
          </w:tcPr>
          <w:p w14:paraId="455FE042" w14:textId="49096F31" w:rsidR="00E10C9A" w:rsidRDefault="00E10C9A" w:rsidP="00E10C9A">
            <w:pPr>
              <w:jc w:val="center"/>
            </w:pPr>
            <w:r>
              <w:t>78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A2B2024" w14:textId="7390E25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7CC897" w14:textId="158720E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26E5C">
              <w:rPr>
                <w:rFonts w:cs="Arial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5281595" w14:textId="436749C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64FD558" w14:textId="6F9A3C0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7DD0CEF7" w14:textId="7FB86CA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A0D1C4" w14:textId="72F27CA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9C25BF" w14:textId="66BE9C7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360C630" w14:textId="3AA4BB4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3EAE2EAC" w14:textId="77777777" w:rsidTr="00E10C9A">
        <w:tc>
          <w:tcPr>
            <w:tcW w:w="617" w:type="dxa"/>
            <w:shd w:val="clear" w:color="auto" w:fill="auto"/>
            <w:vAlign w:val="center"/>
          </w:tcPr>
          <w:p w14:paraId="5AD25101" w14:textId="09FB8697" w:rsidR="00E10C9A" w:rsidRDefault="00E10C9A" w:rsidP="00E10C9A">
            <w:pPr>
              <w:jc w:val="center"/>
            </w:pPr>
            <w:r>
              <w:t>79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17A6D34" w14:textId="18481F9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0BC3590" w14:textId="7C0628C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26E5C">
              <w:rPr>
                <w:rFonts w:cs="Arial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F5FAEB4" w14:textId="4FC93D5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12E411A" w14:textId="0AFF068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04BDFD9F" w14:textId="46845FE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7B76228" w14:textId="5BA4132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13D3E26" w14:textId="1E9B694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585F253" w14:textId="02F82C6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07BCF8E1" w14:textId="77777777" w:rsidTr="00E10C9A">
        <w:tc>
          <w:tcPr>
            <w:tcW w:w="617" w:type="dxa"/>
            <w:shd w:val="clear" w:color="auto" w:fill="auto"/>
            <w:vAlign w:val="center"/>
          </w:tcPr>
          <w:p w14:paraId="3B415221" w14:textId="116715E4" w:rsidR="00E10C9A" w:rsidRDefault="00E10C9A" w:rsidP="00E10C9A">
            <w:pPr>
              <w:jc w:val="center"/>
            </w:pPr>
            <w:r>
              <w:t>80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3F88711" w14:textId="21F1953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prawne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062712B" w14:textId="1356C1C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26E5C">
              <w:rPr>
                <w:rFonts w:cs="Arial"/>
              </w:rPr>
              <w:t>18.01.2025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B9C37DD" w14:textId="04F0788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18:30-20:30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F5F27FB" w14:textId="74AB603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31810CD" w14:textId="608DC1F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D493F79" w14:textId="407F203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Krzysztof Wróblewski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E14C4E0" w14:textId="0C413BD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DD17688" w14:textId="7DC9F55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AF8EFF2" w14:textId="77777777" w:rsidTr="00E10C9A">
        <w:tc>
          <w:tcPr>
            <w:tcW w:w="617" w:type="dxa"/>
            <w:shd w:val="clear" w:color="auto" w:fill="auto"/>
            <w:vAlign w:val="center"/>
          </w:tcPr>
          <w:p w14:paraId="38C46F98" w14:textId="3ABF86CC" w:rsidR="00077BB3" w:rsidRDefault="00077BB3" w:rsidP="00077BB3">
            <w:pPr>
              <w:jc w:val="center"/>
            </w:pPr>
            <w:r>
              <w:t>81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2F9FD7F" w14:textId="06507CD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B7EE4D4" w14:textId="40937E1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20.01.2025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E1D5DE0" w14:textId="0156B0A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D2CD062" w14:textId="6D96BD4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07A73172" w14:textId="4B43176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4209870" w14:textId="0EF65F7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Kamil Tokarek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184D91A" w14:textId="53840D58" w:rsidR="00077BB3" w:rsidRPr="00077BB3" w:rsidRDefault="00077BB3" w:rsidP="00077BB3">
            <w:pPr>
              <w:pStyle w:val="Akapitzlist"/>
              <w:numPr>
                <w:ilvl w:val="0"/>
                <w:numId w:val="12"/>
              </w:num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089A12C" w14:textId="1754CD4F" w:rsidR="00077BB3" w:rsidRPr="00077BB3" w:rsidRDefault="00077BB3" w:rsidP="00077BB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48B9E1C2" w14:textId="77777777" w:rsidTr="00E10C9A">
        <w:tc>
          <w:tcPr>
            <w:tcW w:w="617" w:type="dxa"/>
            <w:shd w:val="clear" w:color="auto" w:fill="auto"/>
            <w:vAlign w:val="center"/>
          </w:tcPr>
          <w:p w14:paraId="3B1A0463" w14:textId="60A31813" w:rsidR="00077BB3" w:rsidRDefault="00077BB3" w:rsidP="00077BB3">
            <w:pPr>
              <w:jc w:val="center"/>
            </w:pPr>
            <w:r>
              <w:t>82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270BF9" w14:textId="66F6488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50350A3" w14:textId="7552776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B393664" w14:textId="5F4D8CB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7E63936" w14:textId="4AE90A1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2CE83E25" w14:textId="062DC88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4A4E489" w14:textId="280DF29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Kamil Tokarek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4E04678" w14:textId="79F9E96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AFC363F" w14:textId="46AC3210" w:rsidR="00077BB3" w:rsidRPr="00077BB3" w:rsidRDefault="00077BB3" w:rsidP="00077BB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4BB78835" w14:textId="77777777" w:rsidTr="00E10C9A">
        <w:tc>
          <w:tcPr>
            <w:tcW w:w="617" w:type="dxa"/>
            <w:shd w:val="clear" w:color="auto" w:fill="auto"/>
            <w:vAlign w:val="center"/>
          </w:tcPr>
          <w:p w14:paraId="2C9DFB3A" w14:textId="6BDF742E" w:rsidR="00077BB3" w:rsidRDefault="00077BB3" w:rsidP="00077BB3">
            <w:pPr>
              <w:jc w:val="center"/>
            </w:pPr>
            <w:r>
              <w:t>83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3BBAAA0" w14:textId="0650F0A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18D8BB4" w14:textId="4D047A6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E35281E" w14:textId="41A781E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22F05B5" w14:textId="6935DDF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850FBC9" w14:textId="70FAD09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5D835A5" w14:textId="6120F08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28EDCCC" w14:textId="1F019F0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DB9607D" w14:textId="21ABB13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06AFEC1D" w14:textId="77777777" w:rsidTr="00E10C9A">
        <w:tc>
          <w:tcPr>
            <w:tcW w:w="617" w:type="dxa"/>
            <w:shd w:val="clear" w:color="auto" w:fill="auto"/>
            <w:vAlign w:val="center"/>
          </w:tcPr>
          <w:p w14:paraId="5AF12933" w14:textId="7678FC66" w:rsidR="00E10C9A" w:rsidRDefault="00E10C9A" w:rsidP="00E10C9A">
            <w:pPr>
              <w:jc w:val="center"/>
            </w:pPr>
            <w:r>
              <w:t>84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C68275" w14:textId="1266FE1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A87C927" w14:textId="6C0A96F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316099">
              <w:rPr>
                <w:rFonts w:cs="Arial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63CA062" w14:textId="4F1FF01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DA20C2F" w14:textId="529127F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2EE18075" w14:textId="2CBA438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C09CC77" w14:textId="00BDBE2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F5C167" w14:textId="63FA02D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50973E4" w14:textId="2804991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69CCFCCE" w14:textId="77777777" w:rsidTr="00E10C9A">
        <w:tc>
          <w:tcPr>
            <w:tcW w:w="617" w:type="dxa"/>
            <w:shd w:val="clear" w:color="auto" w:fill="auto"/>
            <w:vAlign w:val="center"/>
          </w:tcPr>
          <w:p w14:paraId="2601D8CC" w14:textId="1A77C048" w:rsidR="00E10C9A" w:rsidRDefault="00E10C9A" w:rsidP="00E10C9A">
            <w:pPr>
              <w:jc w:val="center"/>
            </w:pPr>
            <w:r>
              <w:t>85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FE6CFCB" w14:textId="7EBEF12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4BE75BD" w14:textId="6D4E627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316099">
              <w:rPr>
                <w:rFonts w:cs="Arial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9B7A914" w14:textId="7E36478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36242D6" w14:textId="25B81E4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75DE40CD" w14:textId="6BAAC1E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68DED3" w14:textId="10DE145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4392349" w14:textId="68B5B10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F0B912B" w14:textId="78F1AC5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749F4264" w14:textId="77777777" w:rsidTr="00E10C9A">
        <w:tc>
          <w:tcPr>
            <w:tcW w:w="617" w:type="dxa"/>
            <w:shd w:val="clear" w:color="auto" w:fill="auto"/>
            <w:vAlign w:val="center"/>
          </w:tcPr>
          <w:p w14:paraId="780B5109" w14:textId="7F183AEE" w:rsidR="00E10C9A" w:rsidRDefault="00E10C9A" w:rsidP="00E10C9A">
            <w:pPr>
              <w:jc w:val="center"/>
            </w:pPr>
            <w:r>
              <w:t>86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530BD2E" w14:textId="47D5107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D671BE" w14:textId="732435E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316099">
              <w:rPr>
                <w:rFonts w:cs="Arial"/>
              </w:rPr>
              <w:t>22.01.2025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2D64C4E" w14:textId="53E624E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F21E903" w14:textId="236D7B6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023A34B7" w14:textId="12F4FC0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E0504EF" w14:textId="5B7617A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19AFDFF" w14:textId="22E5034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20F00D1" w14:textId="2E8B119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310ACFC0" w14:textId="77777777" w:rsidTr="00E10C9A">
        <w:tc>
          <w:tcPr>
            <w:tcW w:w="617" w:type="dxa"/>
            <w:shd w:val="clear" w:color="auto" w:fill="auto"/>
            <w:vAlign w:val="center"/>
          </w:tcPr>
          <w:p w14:paraId="0F94F78F" w14:textId="5F99C62D" w:rsidR="00077BB3" w:rsidRDefault="00077BB3" w:rsidP="00077BB3">
            <w:pPr>
              <w:jc w:val="center"/>
            </w:pPr>
            <w:r>
              <w:t>87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0E9D9BA" w14:textId="21AB6C9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652AEEF" w14:textId="4B57167B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23.01.2025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0DABB1" w14:textId="1609C0E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A2E7025" w14:textId="3A25004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008066DE" w14:textId="5291101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8F703A6" w14:textId="61DDACC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Kamil Tokarek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753EF92" w14:textId="0502CA7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1A6113" w14:textId="24A1AA9C" w:rsidR="00077BB3" w:rsidRPr="00077BB3" w:rsidRDefault="00077BB3" w:rsidP="00077BB3">
            <w:pPr>
              <w:pStyle w:val="Akapitzlist"/>
              <w:numPr>
                <w:ilvl w:val="0"/>
                <w:numId w:val="17"/>
              </w:num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38DA3C74" w14:textId="77777777" w:rsidTr="00E10C9A">
        <w:tc>
          <w:tcPr>
            <w:tcW w:w="617" w:type="dxa"/>
            <w:shd w:val="clear" w:color="auto" w:fill="auto"/>
            <w:vAlign w:val="center"/>
          </w:tcPr>
          <w:p w14:paraId="06D0B4EC" w14:textId="2954A728" w:rsidR="00077BB3" w:rsidRDefault="00077BB3" w:rsidP="00077BB3">
            <w:pPr>
              <w:jc w:val="center"/>
            </w:pPr>
            <w:r>
              <w:t>88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B96FBE" w14:textId="4872842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80093BB" w14:textId="7659598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24.01.2025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9304041" w14:textId="0C4B47F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223E5C1" w14:textId="388985E8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B1DD6DA" w14:textId="5631DFF3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2C84FDA" w14:textId="6121DC1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9AC0BD3" w14:textId="48D4FC1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84E8F3F" w14:textId="5D79A4F1" w:rsidR="00077BB3" w:rsidRPr="00077BB3" w:rsidRDefault="00077BB3" w:rsidP="00077BB3">
            <w:pPr>
              <w:pStyle w:val="Akapitzlist"/>
              <w:numPr>
                <w:ilvl w:val="0"/>
                <w:numId w:val="19"/>
              </w:num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4F3937BA" w14:textId="77777777" w:rsidTr="00E10C9A">
        <w:tc>
          <w:tcPr>
            <w:tcW w:w="617" w:type="dxa"/>
            <w:shd w:val="clear" w:color="auto" w:fill="auto"/>
            <w:vAlign w:val="center"/>
          </w:tcPr>
          <w:p w14:paraId="274DFC71" w14:textId="2F9D7835" w:rsidR="00077BB3" w:rsidRDefault="00077BB3" w:rsidP="00077BB3">
            <w:pPr>
              <w:jc w:val="center"/>
            </w:pPr>
            <w:r>
              <w:t>89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5DA4DC5" w14:textId="6C4479B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2E66CC9" w14:textId="24EAC42F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27.01.2025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CE83C59" w14:textId="4589C24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2694804" w14:textId="0EE2D96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246020AA" w14:textId="2BFC9A0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D1D6D4" w14:textId="0513721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B2B37EB" w14:textId="4FBDA62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40CEEFE" w14:textId="26EBAF4D" w:rsidR="00077BB3" w:rsidRPr="00077BB3" w:rsidRDefault="00077BB3" w:rsidP="00077BB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62D1397F" w14:textId="77777777" w:rsidTr="00E10C9A">
        <w:tc>
          <w:tcPr>
            <w:tcW w:w="617" w:type="dxa"/>
            <w:shd w:val="clear" w:color="auto" w:fill="auto"/>
            <w:vAlign w:val="center"/>
          </w:tcPr>
          <w:p w14:paraId="611BAFE9" w14:textId="47195874" w:rsidR="00077BB3" w:rsidRDefault="00077BB3" w:rsidP="00077BB3">
            <w:pPr>
              <w:jc w:val="center"/>
            </w:pPr>
            <w:r>
              <w:t>90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E387993" w14:textId="19FE98D5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79CE6E0" w14:textId="6D559CB1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28.01.2025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951FD90" w14:textId="0FB59D3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4AD801F" w14:textId="2FBAAF7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9793D27" w14:textId="5F18D19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B2BD1B7" w14:textId="14CE2F0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B193D6F" w14:textId="30A34AA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256B100" w14:textId="616B4588" w:rsidR="00077BB3" w:rsidRPr="00077BB3" w:rsidRDefault="00077BB3" w:rsidP="00077BB3">
            <w:pPr>
              <w:pStyle w:val="Akapitzlist"/>
              <w:numPr>
                <w:ilvl w:val="0"/>
                <w:numId w:val="23"/>
              </w:num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077BB3" w:rsidRPr="00AF3DB6" w14:paraId="76B6AE40" w14:textId="77777777" w:rsidTr="00E10C9A">
        <w:tc>
          <w:tcPr>
            <w:tcW w:w="617" w:type="dxa"/>
            <w:shd w:val="clear" w:color="auto" w:fill="auto"/>
            <w:vAlign w:val="center"/>
          </w:tcPr>
          <w:p w14:paraId="17D8D61A" w14:textId="22C5563F" w:rsidR="00077BB3" w:rsidRDefault="00077BB3" w:rsidP="00077BB3">
            <w:pPr>
              <w:jc w:val="center"/>
            </w:pPr>
            <w:r>
              <w:t>91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49A618F" w14:textId="3282AFB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19D9B0A" w14:textId="426522F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651C4A4" w14:textId="4397B1CD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D8CEADA" w14:textId="27E93AE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9F1CB01" w14:textId="121A7DD2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C05AFEC" w14:textId="1D59A5DA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13A99F2" w14:textId="124819B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030AF02" w14:textId="1A581A7E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39694DAF" w14:textId="77777777" w:rsidTr="00E10C9A">
        <w:tc>
          <w:tcPr>
            <w:tcW w:w="617" w:type="dxa"/>
            <w:shd w:val="clear" w:color="auto" w:fill="auto"/>
            <w:vAlign w:val="center"/>
          </w:tcPr>
          <w:p w14:paraId="71205196" w14:textId="64B566E4" w:rsidR="00E10C9A" w:rsidRDefault="00E10C9A" w:rsidP="00E10C9A">
            <w:pPr>
              <w:jc w:val="center"/>
            </w:pPr>
            <w:r>
              <w:t>92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FE6EC09" w14:textId="22A9B1A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8FA21E9" w14:textId="5D3537B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731CD">
              <w:rPr>
                <w:rFonts w:cs="Arial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EF3BF3D" w14:textId="63116ED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ED63521" w14:textId="3986446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7FC4799" w14:textId="6AC0F29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4539A83" w14:textId="0727DFF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65B7CF0" w14:textId="48285B9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ED4EBDD" w14:textId="2E9345F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591B12C4" w14:textId="77777777" w:rsidTr="00E10C9A">
        <w:tc>
          <w:tcPr>
            <w:tcW w:w="617" w:type="dxa"/>
            <w:shd w:val="clear" w:color="auto" w:fill="auto"/>
            <w:vAlign w:val="center"/>
          </w:tcPr>
          <w:p w14:paraId="17D60898" w14:textId="13C69FA9" w:rsidR="00E10C9A" w:rsidRDefault="00E10C9A" w:rsidP="00E10C9A">
            <w:pPr>
              <w:jc w:val="center"/>
            </w:pPr>
            <w:r>
              <w:t>93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91476C7" w14:textId="48B2A0A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11D75AD" w14:textId="5DA86E1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731CD">
              <w:rPr>
                <w:rFonts w:cs="Arial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2384F55" w14:textId="07C90C0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6DED2E3" w14:textId="6EFB06F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15482F7F" w14:textId="6D4D3BB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D52D6C8" w14:textId="46F8888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E06809C" w14:textId="3187CDA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A80C53A" w14:textId="4371833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30087B79" w14:textId="77777777" w:rsidTr="00E10C9A">
        <w:tc>
          <w:tcPr>
            <w:tcW w:w="617" w:type="dxa"/>
            <w:shd w:val="clear" w:color="auto" w:fill="auto"/>
            <w:vAlign w:val="center"/>
          </w:tcPr>
          <w:p w14:paraId="7EABDB17" w14:textId="686EDF39" w:rsidR="00E10C9A" w:rsidRDefault="00E10C9A" w:rsidP="00E10C9A">
            <w:pPr>
              <w:jc w:val="center"/>
            </w:pPr>
            <w:r>
              <w:t>94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010528" w14:textId="0B49E6D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2F967E" w14:textId="2193F15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731CD">
              <w:rPr>
                <w:rFonts w:cs="Arial"/>
              </w:rPr>
              <w:t>29.01.2025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8AD13C6" w14:textId="2D298E4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E43771C" w14:textId="2F484DD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2DC6F04" w14:textId="6D3D2DA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D9BCF5B" w14:textId="5F0E7B7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D6ECD46" w14:textId="7B23084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EC5A99A" w14:textId="185F171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45019E81" w14:textId="77777777" w:rsidTr="00E10C9A">
        <w:tc>
          <w:tcPr>
            <w:tcW w:w="617" w:type="dxa"/>
            <w:shd w:val="clear" w:color="auto" w:fill="auto"/>
            <w:vAlign w:val="center"/>
          </w:tcPr>
          <w:p w14:paraId="021CCA09" w14:textId="00768BE4" w:rsidR="00E10C9A" w:rsidRDefault="00E10C9A" w:rsidP="00E10C9A">
            <w:pPr>
              <w:jc w:val="center"/>
            </w:pPr>
            <w:r>
              <w:t>95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57F67C7" w14:textId="355FDB2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3BD1317" w14:textId="0662769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31.01.2025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7922303" w14:textId="03DC35F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60A93DE" w14:textId="03DEE57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2C55F2C6" w14:textId="2ED7741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84F50BF" w14:textId="457B278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5D99FC8" w14:textId="3403DAF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8D380D0" w14:textId="77D20556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3A15E9">
              <w:rPr>
                <w:rFonts w:cs="Arial"/>
              </w:rPr>
              <w:t>-</w:t>
            </w:r>
          </w:p>
        </w:tc>
      </w:tr>
      <w:tr w:rsidR="00E10C9A" w:rsidRPr="00AF3DB6" w14:paraId="51FC482D" w14:textId="77777777" w:rsidTr="00E10C9A">
        <w:tc>
          <w:tcPr>
            <w:tcW w:w="617" w:type="dxa"/>
            <w:shd w:val="clear" w:color="auto" w:fill="auto"/>
            <w:vAlign w:val="center"/>
          </w:tcPr>
          <w:p w14:paraId="71CFF37D" w14:textId="5EE158CE" w:rsidR="00E10C9A" w:rsidRDefault="00E10C9A" w:rsidP="00E10C9A">
            <w:pPr>
              <w:jc w:val="center"/>
            </w:pPr>
            <w:r>
              <w:t>96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1BCFB32" w14:textId="099051F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9FD7F82" w14:textId="5201BE1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03.02.2025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D118FF7" w14:textId="6D5FA2C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A8DFC17" w14:textId="1916784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5CCEC97" w14:textId="540CAE6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19D526B" w14:textId="2494842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B6FAC7B" w14:textId="063CDF7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638F42E" w14:textId="4F239D4B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3A15E9">
              <w:rPr>
                <w:rFonts w:cs="Arial"/>
              </w:rPr>
              <w:t>-</w:t>
            </w:r>
          </w:p>
        </w:tc>
      </w:tr>
      <w:tr w:rsidR="00E10C9A" w:rsidRPr="00AF3DB6" w14:paraId="4D74042E" w14:textId="77777777" w:rsidTr="00E10C9A">
        <w:tc>
          <w:tcPr>
            <w:tcW w:w="617" w:type="dxa"/>
            <w:shd w:val="clear" w:color="auto" w:fill="auto"/>
            <w:vAlign w:val="center"/>
          </w:tcPr>
          <w:p w14:paraId="5669BA6B" w14:textId="0618D2C6" w:rsidR="00E10C9A" w:rsidRDefault="00E10C9A" w:rsidP="00E10C9A">
            <w:pPr>
              <w:jc w:val="center"/>
            </w:pPr>
            <w:r>
              <w:t>97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1216D12" w14:textId="00A40AA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A6208FA" w14:textId="3BCBFC8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04.02.2025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DFF5CED" w14:textId="7E1D29A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58AD001" w14:textId="0E0FFD8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89CBE79" w14:textId="395A672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4401A6" w14:textId="079AAA0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Piechowaik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1C00010B" w14:textId="2FCA0CC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734BE44" w14:textId="24561333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3A15E9">
              <w:rPr>
                <w:rFonts w:cs="Arial"/>
              </w:rPr>
              <w:t>-</w:t>
            </w:r>
          </w:p>
        </w:tc>
      </w:tr>
      <w:tr w:rsidR="00E10C9A" w:rsidRPr="00AF3DB6" w14:paraId="37628678" w14:textId="77777777" w:rsidTr="00E10C9A">
        <w:tc>
          <w:tcPr>
            <w:tcW w:w="617" w:type="dxa"/>
            <w:shd w:val="clear" w:color="auto" w:fill="auto"/>
            <w:vAlign w:val="center"/>
          </w:tcPr>
          <w:p w14:paraId="3861A6E9" w14:textId="015A9F25" w:rsidR="00E10C9A" w:rsidRDefault="00E10C9A" w:rsidP="00E10C9A">
            <w:pPr>
              <w:jc w:val="center"/>
            </w:pPr>
            <w:r>
              <w:t>98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54D0EF7" w14:textId="021DAA6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843D6CC" w14:textId="6171022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06.02.2025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D942B5F" w14:textId="52809B5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11AFD7F" w14:textId="1BEEF7C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6850BE7D" w14:textId="337BEEF1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CA8BFA9" w14:textId="0073A44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0CDB911" w14:textId="42CCB9D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F41B8FD" w14:textId="152B53E9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3A15E9">
              <w:rPr>
                <w:rFonts w:cs="Arial"/>
              </w:rPr>
              <w:t>-</w:t>
            </w:r>
          </w:p>
        </w:tc>
      </w:tr>
      <w:tr w:rsidR="00E10C9A" w:rsidRPr="00AF3DB6" w14:paraId="58508168" w14:textId="77777777" w:rsidTr="00E10C9A">
        <w:tc>
          <w:tcPr>
            <w:tcW w:w="617" w:type="dxa"/>
            <w:shd w:val="clear" w:color="auto" w:fill="auto"/>
            <w:vAlign w:val="center"/>
          </w:tcPr>
          <w:p w14:paraId="6A8DB226" w14:textId="0C97FE2D" w:rsidR="00E10C9A" w:rsidRDefault="00E10C9A" w:rsidP="00E10C9A">
            <w:pPr>
              <w:jc w:val="center"/>
            </w:pPr>
            <w:r>
              <w:t>99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8F846BA" w14:textId="2B506BC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7BE2F20" w14:textId="0A91104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07.02.2025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622CB7E" w14:textId="45E76A2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9A0E357" w14:textId="39A421D3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5FE59E0D" w14:textId="0C3E714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6ED4D8A" w14:textId="1321AF8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Dorota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8C4616D" w14:textId="74AD3C4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0DA7894" w14:textId="3A3ED6F4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3A15E9">
              <w:rPr>
                <w:rFonts w:cs="Arial"/>
              </w:rPr>
              <w:t>-</w:t>
            </w:r>
          </w:p>
        </w:tc>
      </w:tr>
      <w:tr w:rsidR="00E10C9A" w:rsidRPr="00AF3DB6" w14:paraId="65443B57" w14:textId="77777777" w:rsidTr="00E10C9A">
        <w:tc>
          <w:tcPr>
            <w:tcW w:w="617" w:type="dxa"/>
            <w:shd w:val="clear" w:color="auto" w:fill="auto"/>
            <w:vAlign w:val="center"/>
          </w:tcPr>
          <w:p w14:paraId="222B72A3" w14:textId="3DFEAC83" w:rsidR="00E10C9A" w:rsidRDefault="00E10C9A" w:rsidP="00E10C9A">
            <w:pPr>
              <w:jc w:val="center"/>
            </w:pPr>
            <w:r>
              <w:t>100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7D99913" w14:textId="6B7C58D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1D26124" w14:textId="2B72BC2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EE58A01" w14:textId="0BF9A75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C6AE6A6" w14:textId="68B26CA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36EC1FCE" w14:textId="3C1F53E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8CFAB4" w14:textId="6B33288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7A8F34" w14:textId="1AFBB9B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AD48021" w14:textId="17C92928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3A15E9">
              <w:rPr>
                <w:rFonts w:cs="Arial"/>
              </w:rPr>
              <w:t>-</w:t>
            </w:r>
          </w:p>
        </w:tc>
      </w:tr>
      <w:tr w:rsidR="00E10C9A" w:rsidRPr="00AF3DB6" w14:paraId="3DD3FFD7" w14:textId="77777777" w:rsidTr="00E10C9A">
        <w:tc>
          <w:tcPr>
            <w:tcW w:w="617" w:type="dxa"/>
            <w:shd w:val="clear" w:color="auto" w:fill="auto"/>
            <w:vAlign w:val="center"/>
          </w:tcPr>
          <w:p w14:paraId="79E0C4CA" w14:textId="6E2CEA5A" w:rsidR="00E10C9A" w:rsidRDefault="00E10C9A" w:rsidP="00E10C9A">
            <w:pPr>
              <w:jc w:val="center"/>
            </w:pPr>
            <w:r>
              <w:t>101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EEA80A1" w14:textId="4121B30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Szkolenie zawodowe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5557515" w14:textId="5F45DFA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11.01.2025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A79833D" w14:textId="1B48A2C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C997BCB" w14:textId="1FFF03B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Główna 31,</w:t>
            </w:r>
          </w:p>
          <w:p w14:paraId="22ACA87C" w14:textId="372EE9D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89-620 Silno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4C8511F" w14:textId="794F0A3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Aleksandra </w:t>
            </w:r>
            <w:proofErr w:type="spellStart"/>
            <w:r w:rsidRPr="00077BB3">
              <w:rPr>
                <w:rFonts w:cs="Arial"/>
              </w:rPr>
              <w:t>Piechowaik</w:t>
            </w:r>
            <w:proofErr w:type="spellEnd"/>
          </w:p>
        </w:tc>
        <w:tc>
          <w:tcPr>
            <w:tcW w:w="1672" w:type="dxa"/>
            <w:shd w:val="clear" w:color="auto" w:fill="auto"/>
            <w:vAlign w:val="center"/>
          </w:tcPr>
          <w:p w14:paraId="23DCF552" w14:textId="1E8AD7F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EBC0335" w14:textId="1B3CA732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3A15E9">
              <w:rPr>
                <w:rFonts w:cs="Arial"/>
              </w:rPr>
              <w:t>-</w:t>
            </w:r>
          </w:p>
        </w:tc>
      </w:tr>
      <w:tr w:rsidR="00077BB3" w:rsidRPr="00AF3DB6" w14:paraId="660CC311" w14:textId="77777777" w:rsidTr="00E10C9A">
        <w:tc>
          <w:tcPr>
            <w:tcW w:w="617" w:type="dxa"/>
            <w:shd w:val="clear" w:color="auto" w:fill="auto"/>
            <w:vAlign w:val="center"/>
          </w:tcPr>
          <w:p w14:paraId="0778DE5E" w14:textId="1FE34A68" w:rsidR="00077BB3" w:rsidRDefault="00077BB3" w:rsidP="00077BB3">
            <w:pPr>
              <w:jc w:val="center"/>
            </w:pPr>
            <w:r>
              <w:t>102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2F77013" w14:textId="4A3DE8B0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5527E8C" w14:textId="77777777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15.02.2025-</w:t>
            </w:r>
          </w:p>
          <w:p w14:paraId="29935E06" w14:textId="080159BC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58ACCD9" w14:textId="63085259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8E14AF2" w14:textId="112E992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Czarna Droga 14 / B, Pawłowo, 89-620 Chojnic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604DC89" w14:textId="6FABA366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38D5D92" w14:textId="173BD764" w:rsidR="00077BB3" w:rsidRPr="00077BB3" w:rsidRDefault="00077BB3" w:rsidP="00077BB3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14B6FCD" w14:textId="00E6DD78" w:rsidR="00077BB3" w:rsidRPr="00077BB3" w:rsidRDefault="00E10C9A" w:rsidP="00077BB3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29E24F96" w14:textId="77777777" w:rsidTr="003F1BB0">
        <w:tc>
          <w:tcPr>
            <w:tcW w:w="617" w:type="dxa"/>
            <w:shd w:val="clear" w:color="auto" w:fill="auto"/>
            <w:vAlign w:val="center"/>
          </w:tcPr>
          <w:p w14:paraId="62914CA5" w14:textId="6ABED97E" w:rsidR="00E10C9A" w:rsidRDefault="00E10C9A" w:rsidP="00E10C9A">
            <w:pPr>
              <w:jc w:val="center"/>
            </w:pPr>
            <w:r>
              <w:t>103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B3636D2" w14:textId="7931D23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1241082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15.02.2025-</w:t>
            </w:r>
          </w:p>
          <w:p w14:paraId="69E2112B" w14:textId="0F9A31E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0B99AA1" w14:textId="0F0D5AA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50E97AC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proofErr w:type="spellStart"/>
            <w:r w:rsidRPr="00077BB3">
              <w:rPr>
                <w:rFonts w:cs="Arial"/>
              </w:rPr>
              <w:t>Marboot</w:t>
            </w:r>
            <w:proofErr w:type="spellEnd"/>
            <w:r w:rsidRPr="00077BB3">
              <w:rPr>
                <w:rFonts w:cs="Arial"/>
              </w:rPr>
              <w:t xml:space="preserve"> Sp. z o.o.</w:t>
            </w:r>
          </w:p>
          <w:p w14:paraId="7BDD91B9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Czarna Droga 14b</w:t>
            </w:r>
          </w:p>
          <w:p w14:paraId="0B6DDD92" w14:textId="7E2C6A2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Pawłowo</w:t>
            </w:r>
          </w:p>
        </w:tc>
        <w:tc>
          <w:tcPr>
            <w:tcW w:w="1557" w:type="dxa"/>
            <w:shd w:val="clear" w:color="auto" w:fill="auto"/>
          </w:tcPr>
          <w:p w14:paraId="10D9DDAB" w14:textId="6BBDA3D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250B6">
              <w:rPr>
                <w:rFonts w:cs="Arial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19A25F" w14:textId="68074EA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F76C14C" w14:textId="7B627267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3C120BBE" w14:textId="77777777" w:rsidTr="003F1BB0">
        <w:tc>
          <w:tcPr>
            <w:tcW w:w="617" w:type="dxa"/>
            <w:shd w:val="clear" w:color="auto" w:fill="auto"/>
            <w:vAlign w:val="center"/>
          </w:tcPr>
          <w:p w14:paraId="15E70DAC" w14:textId="36AAA18C" w:rsidR="00E10C9A" w:rsidRDefault="00E10C9A" w:rsidP="00E10C9A">
            <w:pPr>
              <w:jc w:val="center"/>
            </w:pPr>
            <w:r>
              <w:t>104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C0436B5" w14:textId="075AB90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E67217B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15.02.2025-</w:t>
            </w:r>
          </w:p>
          <w:p w14:paraId="28B39293" w14:textId="057C572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C0ADC8F" w14:textId="499FEC8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901AE6D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Miejskim Ośrodkiem Pomocy Społecznej</w:t>
            </w:r>
          </w:p>
          <w:p w14:paraId="508D929E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Plac Niepodległości 7</w:t>
            </w:r>
          </w:p>
          <w:p w14:paraId="17BC148C" w14:textId="623E9D8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89 – 600 Chojnice</w:t>
            </w:r>
          </w:p>
        </w:tc>
        <w:tc>
          <w:tcPr>
            <w:tcW w:w="1557" w:type="dxa"/>
            <w:shd w:val="clear" w:color="auto" w:fill="auto"/>
          </w:tcPr>
          <w:p w14:paraId="256CF3FC" w14:textId="654388A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8250B6">
              <w:rPr>
                <w:rFonts w:cs="Arial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FD8DC11" w14:textId="0ACBC9A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D7F69FF" w14:textId="079D72BF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470A2EA3" w14:textId="77777777" w:rsidTr="00E10C9A">
        <w:tc>
          <w:tcPr>
            <w:tcW w:w="617" w:type="dxa"/>
            <w:shd w:val="clear" w:color="auto" w:fill="auto"/>
            <w:vAlign w:val="center"/>
          </w:tcPr>
          <w:p w14:paraId="3E25E404" w14:textId="4B044B7B" w:rsidR="00E10C9A" w:rsidRDefault="00E10C9A" w:rsidP="00E10C9A">
            <w:pPr>
              <w:jc w:val="center"/>
            </w:pPr>
            <w:r w:rsidRPr="0071794B">
              <w:rPr>
                <w:rFonts w:cs="Arial"/>
                <w:sz w:val="22"/>
                <w:szCs w:val="22"/>
              </w:rPr>
              <w:t>105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EA94D10" w14:textId="3E79708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E27791D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15.02.2025-</w:t>
            </w:r>
          </w:p>
          <w:p w14:paraId="4FFE2FF6" w14:textId="1B5E052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582BF57" w14:textId="174190D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9DFA91B" w14:textId="153E03B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Czarna Droga 14 / B,</w:t>
            </w:r>
          </w:p>
          <w:p w14:paraId="746761B9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Pawłowo,</w:t>
            </w:r>
          </w:p>
          <w:p w14:paraId="63F357AD" w14:textId="17E8A70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89-620 </w:t>
            </w:r>
            <w:proofErr w:type="spellStart"/>
            <w:r w:rsidRPr="00077BB3">
              <w:rPr>
                <w:rFonts w:cs="Arial"/>
              </w:rPr>
              <w:t>Chojnice,Maria</w:t>
            </w:r>
            <w:proofErr w:type="spellEnd"/>
          </w:p>
        </w:tc>
        <w:tc>
          <w:tcPr>
            <w:tcW w:w="1557" w:type="dxa"/>
            <w:shd w:val="clear" w:color="auto" w:fill="auto"/>
            <w:vAlign w:val="center"/>
          </w:tcPr>
          <w:p w14:paraId="50DFF3D1" w14:textId="3A1C16C4" w:rsidR="00E10C9A" w:rsidRPr="00E10C9A" w:rsidRDefault="00E10C9A" w:rsidP="00E10C9A">
            <w:pPr>
              <w:jc w:val="center"/>
              <w:rPr>
                <w:rFonts w:cs="Arial"/>
              </w:rPr>
            </w:pPr>
            <w:r w:rsidRPr="00DE6BAF">
              <w:rPr>
                <w:rFonts w:cs="Arial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72A293C" w14:textId="3E47CC4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77CBA77" w14:textId="63756150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5DCCEFD3" w14:textId="77777777" w:rsidTr="00E10C9A">
        <w:tc>
          <w:tcPr>
            <w:tcW w:w="617" w:type="dxa"/>
            <w:shd w:val="clear" w:color="auto" w:fill="auto"/>
            <w:vAlign w:val="center"/>
          </w:tcPr>
          <w:p w14:paraId="4BA4C318" w14:textId="233491BC" w:rsidR="00E10C9A" w:rsidRDefault="00E10C9A" w:rsidP="00E10C9A">
            <w:pPr>
              <w:jc w:val="center"/>
            </w:pPr>
            <w:r w:rsidRPr="0071794B">
              <w:rPr>
                <w:rFonts w:cs="Arial"/>
                <w:sz w:val="22"/>
                <w:szCs w:val="22"/>
              </w:rPr>
              <w:t>106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ADD48F6" w14:textId="53DDBD5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0F7BAA7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15.02.2025-</w:t>
            </w:r>
          </w:p>
          <w:p w14:paraId="6644C5A7" w14:textId="3AC04F3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75F9206" w14:textId="495D8E5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871E1C6" w14:textId="15335E9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  <w:color w:val="373A3C"/>
                <w:shd w:val="clear" w:color="auto" w:fill="FFFFFF"/>
              </w:rPr>
              <w:t>Czarna Droga 14 / B, Pawłowo, 89-620 Chojnic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3EF2A7E" w14:textId="62A23A1D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DE6BAF">
              <w:rPr>
                <w:rFonts w:cs="Arial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93DFB23" w14:textId="292334D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9D865F9" w14:textId="6D6FB822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25F06563" w14:textId="77777777" w:rsidTr="00E10C9A">
        <w:tc>
          <w:tcPr>
            <w:tcW w:w="617" w:type="dxa"/>
            <w:shd w:val="clear" w:color="auto" w:fill="auto"/>
            <w:vAlign w:val="center"/>
          </w:tcPr>
          <w:p w14:paraId="0CDCDB99" w14:textId="32C79F0E" w:rsidR="00E10C9A" w:rsidRDefault="00E10C9A" w:rsidP="00E10C9A">
            <w:pPr>
              <w:jc w:val="center"/>
            </w:pPr>
            <w:r w:rsidRPr="0071794B">
              <w:rPr>
                <w:rFonts w:cs="Arial"/>
                <w:sz w:val="22"/>
                <w:szCs w:val="22"/>
              </w:rPr>
              <w:t>107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FE14112" w14:textId="7CB64A9C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Staż zawodowy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EABD3CF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15.02.2025-</w:t>
            </w:r>
          </w:p>
          <w:p w14:paraId="4F8A03C3" w14:textId="20E9A7E8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CBF40D4" w14:textId="252ABFCE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8:00-15:00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9E03FA7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ADVERTIA.PL</w:t>
            </w:r>
          </w:p>
          <w:p w14:paraId="4AF6B6EB" w14:textId="77777777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Jana Brzechwy 2</w:t>
            </w:r>
          </w:p>
          <w:p w14:paraId="502701EC" w14:textId="75D4399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 xml:space="preserve">89 – 606 </w:t>
            </w:r>
            <w:proofErr w:type="spellStart"/>
            <w:r w:rsidRPr="00077BB3">
              <w:rPr>
                <w:rFonts w:cs="Arial"/>
              </w:rPr>
              <w:t>Charzykowo</w:t>
            </w:r>
            <w:proofErr w:type="spellEnd"/>
          </w:p>
        </w:tc>
        <w:tc>
          <w:tcPr>
            <w:tcW w:w="1557" w:type="dxa"/>
            <w:shd w:val="clear" w:color="auto" w:fill="auto"/>
            <w:vAlign w:val="center"/>
          </w:tcPr>
          <w:p w14:paraId="03818CC9" w14:textId="049C4D5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DE6BAF">
              <w:rPr>
                <w:rFonts w:cs="Arial"/>
              </w:rPr>
              <w:t>-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C02AA87" w14:textId="71F7F05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D54B6AA" w14:textId="533804C5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4DA1C77A" w14:textId="77777777" w:rsidTr="00E10C9A">
        <w:tc>
          <w:tcPr>
            <w:tcW w:w="617" w:type="dxa"/>
            <w:shd w:val="clear" w:color="auto" w:fill="auto"/>
            <w:vAlign w:val="center"/>
          </w:tcPr>
          <w:p w14:paraId="12A45AD7" w14:textId="2F2DBA0C" w:rsidR="00E10C9A" w:rsidRDefault="00E10C9A" w:rsidP="00E10C9A">
            <w:pPr>
              <w:jc w:val="center"/>
            </w:pPr>
            <w:r w:rsidRPr="0071794B">
              <w:rPr>
                <w:rFonts w:cs="Arial"/>
                <w:sz w:val="22"/>
                <w:szCs w:val="22"/>
              </w:rPr>
              <w:t>108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63DA0A7" w14:textId="7B91B92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5490980" w14:textId="2B24844B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18.02.2025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DFE3D62" w14:textId="28A4C932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11:00-13:00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D858FD3" w14:textId="20F1CC2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Obrońców Chojnic 4,</w:t>
            </w:r>
            <w:r w:rsidRPr="00077BB3">
              <w:rPr>
                <w:rFonts w:cs="Arial"/>
              </w:rPr>
              <w:br/>
              <w:t>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EB6679" w14:textId="2F8F15F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CC6FB1D" w14:textId="70ACB869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89C4220" w14:textId="77A57D04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E10C9A" w:rsidRPr="00AF3DB6" w14:paraId="50E213DD" w14:textId="77777777" w:rsidTr="00E10C9A">
        <w:tc>
          <w:tcPr>
            <w:tcW w:w="617" w:type="dxa"/>
            <w:shd w:val="clear" w:color="auto" w:fill="auto"/>
            <w:vAlign w:val="center"/>
          </w:tcPr>
          <w:p w14:paraId="526E64D7" w14:textId="08472FA9" w:rsidR="00E10C9A" w:rsidRDefault="00E10C9A" w:rsidP="00E10C9A">
            <w:pPr>
              <w:jc w:val="center"/>
            </w:pPr>
            <w:r>
              <w:t>109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01F7DEB" w14:textId="285D1D9F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Indywidualne poradnictwo psychologiczne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32E9D35" w14:textId="2163A850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25.02.2025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E519F0C" w14:textId="64647C35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18:15-20:15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C4F49F6" w14:textId="288CFC46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ul. Obrońców Chojnic 4,</w:t>
            </w:r>
            <w:r w:rsidRPr="00077BB3">
              <w:rPr>
                <w:rFonts w:cs="Arial"/>
              </w:rPr>
              <w:br/>
              <w:t>Chojnice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8D50821" w14:textId="1D2301CA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Sylwia Plata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FA5C8CE" w14:textId="534CECA4" w:rsidR="00E10C9A" w:rsidRPr="00077BB3" w:rsidRDefault="00E10C9A" w:rsidP="00E10C9A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615797B" w14:textId="4A4B6DA4" w:rsidR="00E10C9A" w:rsidRPr="00077BB3" w:rsidRDefault="00E10C9A" w:rsidP="00E10C9A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4928C6ED" w14:textId="77777777" w:rsidTr="00E10C9A">
        <w:tc>
          <w:tcPr>
            <w:tcW w:w="617" w:type="dxa"/>
            <w:shd w:val="clear" w:color="auto" w:fill="auto"/>
            <w:vAlign w:val="center"/>
          </w:tcPr>
          <w:p w14:paraId="1AF21304" w14:textId="76A450B5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3D0302E" w14:textId="66E6432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4D54999" w14:textId="4F75A518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24.02.2025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5755A35" w14:textId="618150D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15:00-18:00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212852F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B8C456C" w14:textId="2AAA023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F50290F" w14:textId="4AB9FACE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14402B6" w14:textId="74D378D4" w:rsidR="00C55FB5" w:rsidRPr="00077BB3" w:rsidRDefault="00C55FB5" w:rsidP="00C55FB5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28541011" w14:textId="77777777" w:rsidTr="00E10C9A">
        <w:tc>
          <w:tcPr>
            <w:tcW w:w="617" w:type="dxa"/>
            <w:shd w:val="clear" w:color="auto" w:fill="auto"/>
            <w:vAlign w:val="center"/>
          </w:tcPr>
          <w:p w14:paraId="408D77FC" w14:textId="18B93401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E40D205" w14:textId="791D9AF1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7C5CAA1" w14:textId="2E238DCA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25.02.2025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9FB60E6" w14:textId="1F676F0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15:00-18:00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BC12C4D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CCD4A29" w14:textId="5E1C12D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A2C59C" w14:textId="6FCF6442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183CCC9" w14:textId="5A1CD782" w:rsidR="00C55FB5" w:rsidRPr="00077BB3" w:rsidRDefault="00C55FB5" w:rsidP="00C55FB5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61B0DD0A" w14:textId="77777777" w:rsidTr="00E10C9A">
        <w:tc>
          <w:tcPr>
            <w:tcW w:w="617" w:type="dxa"/>
            <w:shd w:val="clear" w:color="auto" w:fill="auto"/>
            <w:vAlign w:val="center"/>
          </w:tcPr>
          <w:p w14:paraId="3BF915DF" w14:textId="140CD4C5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112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5DC8E09B" w14:textId="463436A9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E5D76EB" w14:textId="09FAEFC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26.02.2025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2A802B1" w14:textId="1A58AD9F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15:00-18:00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27C1ABD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E1AA7B7" w14:textId="57097B3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FA0F643" w14:textId="1F848A8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D145FEE" w14:textId="5FC692EC" w:rsidR="00C55FB5" w:rsidRPr="00077BB3" w:rsidRDefault="00C55FB5" w:rsidP="00C55FB5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5DB9756A" w14:textId="77777777" w:rsidTr="00E10C9A">
        <w:tc>
          <w:tcPr>
            <w:tcW w:w="617" w:type="dxa"/>
            <w:shd w:val="clear" w:color="auto" w:fill="auto"/>
            <w:vAlign w:val="center"/>
          </w:tcPr>
          <w:p w14:paraId="256904E9" w14:textId="4B4B4B34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113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8EE223B" w14:textId="572488F1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2A40520" w14:textId="7ACE35CE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03.02.2025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96598B5" w14:textId="453CE45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8:00-11:00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9A029CC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0707357" w14:textId="2FA67AE4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505B097" w14:textId="5FFF47F1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6545E7B" w14:textId="11B6B900" w:rsidR="00C55FB5" w:rsidRPr="00077BB3" w:rsidRDefault="00C55FB5" w:rsidP="00C55FB5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73BFC6C1" w14:textId="77777777" w:rsidTr="00E10C9A">
        <w:tc>
          <w:tcPr>
            <w:tcW w:w="617" w:type="dxa"/>
            <w:shd w:val="clear" w:color="auto" w:fill="auto"/>
            <w:vAlign w:val="center"/>
          </w:tcPr>
          <w:p w14:paraId="7AEDB6A0" w14:textId="2290E83A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114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C84115D" w14:textId="20C5418A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19ACC5D" w14:textId="41C613B7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C443F4">
              <w:rPr>
                <w:rFonts w:cs="Arial"/>
              </w:rPr>
              <w:t>03.02.2025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A9EF2BC" w14:textId="4C0FB877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11:30-14:30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ED3062A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0A05A5E" w14:textId="4A70144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2B78B36" w14:textId="29E3FCB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6645FE6" w14:textId="1FB1D525" w:rsidR="00C55FB5" w:rsidRPr="00077BB3" w:rsidRDefault="00C55FB5" w:rsidP="00C55FB5">
            <w:pPr>
              <w:pStyle w:val="Akapitzlist"/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329EAC1F" w14:textId="77777777" w:rsidTr="00E10C9A">
        <w:tc>
          <w:tcPr>
            <w:tcW w:w="617" w:type="dxa"/>
            <w:shd w:val="clear" w:color="auto" w:fill="auto"/>
            <w:vAlign w:val="center"/>
          </w:tcPr>
          <w:p w14:paraId="6435A9F1" w14:textId="2C29C6D9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115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9C56D8C" w14:textId="48C632F8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6089364" w14:textId="66EF1E2F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C443F4">
              <w:rPr>
                <w:rFonts w:cs="Arial"/>
              </w:rPr>
              <w:t>03.02.2025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20B1CCD" w14:textId="12247A2F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14:30-17:30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F5CA429" w14:textId="38F1E873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5012A1DE" w14:textId="769E2BC2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5D8ADEB" w14:textId="044AACB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494FC45" w14:textId="5CDA56B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33E988F3" w14:textId="77777777" w:rsidTr="00E10C9A">
        <w:tc>
          <w:tcPr>
            <w:tcW w:w="617" w:type="dxa"/>
            <w:shd w:val="clear" w:color="auto" w:fill="auto"/>
            <w:vAlign w:val="center"/>
          </w:tcPr>
          <w:p w14:paraId="3FBF96B2" w14:textId="59BE3B23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116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404FA50" w14:textId="0C95DD4E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E03AC20" w14:textId="7E65CE9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C443F4">
              <w:rPr>
                <w:rFonts w:cs="Arial"/>
              </w:rPr>
              <w:t>03.02.2025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DEF1208" w14:textId="7E27C852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17:30-20:30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7937E8B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006A78D6" w14:textId="58AC288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FAA5128" w14:textId="3F3C85D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3F833D7" w14:textId="5CEB469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380C57FA" w14:textId="77777777" w:rsidTr="00E10C9A">
        <w:tc>
          <w:tcPr>
            <w:tcW w:w="617" w:type="dxa"/>
            <w:shd w:val="clear" w:color="auto" w:fill="auto"/>
            <w:vAlign w:val="center"/>
          </w:tcPr>
          <w:p w14:paraId="7E8EFF2A" w14:textId="71EF926A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117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EDFEBB0" w14:textId="3212177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F619B78" w14:textId="17A1F9B1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E96574F" w14:textId="076888E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8A05055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936B687" w14:textId="2CE94AD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305373A" w14:textId="48FEF09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249247" w14:textId="6BA81EA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0CC360D3" w14:textId="77777777" w:rsidTr="00E10C9A">
        <w:tc>
          <w:tcPr>
            <w:tcW w:w="617" w:type="dxa"/>
            <w:shd w:val="clear" w:color="auto" w:fill="auto"/>
            <w:vAlign w:val="center"/>
          </w:tcPr>
          <w:p w14:paraId="4C97F5C6" w14:textId="0ED0F182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118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CBC929B" w14:textId="7B1BC47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95130CD" w14:textId="4540054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4E3B4D">
              <w:rPr>
                <w:rFonts w:cs="Arial"/>
              </w:rPr>
              <w:t>10.03.2025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ACA2946" w14:textId="5057A35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89E457C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1ADC84FC" w14:textId="0CE7E1B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8E67058" w14:textId="2BAC87DE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B70ADAB" w14:textId="36197639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4285E35F" w14:textId="77777777" w:rsidTr="00E10C9A">
        <w:tc>
          <w:tcPr>
            <w:tcW w:w="617" w:type="dxa"/>
            <w:shd w:val="clear" w:color="auto" w:fill="auto"/>
            <w:vAlign w:val="center"/>
          </w:tcPr>
          <w:p w14:paraId="6695F23E" w14:textId="00CDCB97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119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17B26CB" w14:textId="752BC5D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C8BED4D" w14:textId="4416B6A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4E3B4D">
              <w:rPr>
                <w:rFonts w:cs="Arial"/>
              </w:rPr>
              <w:t>10.03.2025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F1B553F" w14:textId="4D21E94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6A24D86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1B84B612" w14:textId="36CAB5E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D498058" w14:textId="09D92C8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7CD8577" w14:textId="35218CF1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6C6C6649" w14:textId="77777777" w:rsidTr="00E10C9A">
        <w:tc>
          <w:tcPr>
            <w:tcW w:w="617" w:type="dxa"/>
            <w:shd w:val="clear" w:color="auto" w:fill="auto"/>
            <w:vAlign w:val="center"/>
          </w:tcPr>
          <w:p w14:paraId="257095BF" w14:textId="72081EA5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120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6B2D78E1" w14:textId="2B518C9E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A834E4B" w14:textId="366AF4C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4E3B4D">
              <w:rPr>
                <w:rFonts w:cs="Arial"/>
              </w:rPr>
              <w:t>10.03.2025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A5F6525" w14:textId="28FFADE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8B80460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68C98BD" w14:textId="19B1D80F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ACC5789" w14:textId="6328CCC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1C470A8C" w14:textId="185AF404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5CFB2F30" w14:textId="77777777" w:rsidTr="00E10C9A">
        <w:tc>
          <w:tcPr>
            <w:tcW w:w="617" w:type="dxa"/>
            <w:shd w:val="clear" w:color="auto" w:fill="auto"/>
            <w:vAlign w:val="center"/>
          </w:tcPr>
          <w:p w14:paraId="159CFF06" w14:textId="3C8C8206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121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2F05070" w14:textId="3F4E0049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84AA890" w14:textId="7B83FEA8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11.03.2025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33167EB" w14:textId="708B7BF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12:00-14:00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96C606A" w14:textId="1622E8C5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DBB8545" w14:textId="090FFEF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DF492D7" w14:textId="744FEAB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AB215CD" w14:textId="543618E4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4FDB377F" w14:textId="77777777" w:rsidTr="00E10C9A">
        <w:tc>
          <w:tcPr>
            <w:tcW w:w="617" w:type="dxa"/>
            <w:shd w:val="clear" w:color="auto" w:fill="auto"/>
            <w:vAlign w:val="center"/>
          </w:tcPr>
          <w:p w14:paraId="2B4E3CD9" w14:textId="7564FCB7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122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38126B2" w14:textId="2E6DD84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CB68103" w14:textId="1466ECD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B1022E">
              <w:rPr>
                <w:rFonts w:cs="Arial"/>
              </w:rPr>
              <w:t>11.03.2025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0801DCA" w14:textId="47C3BAD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14:00-16:00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E03B616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F6D2C74" w14:textId="45B3F13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4F3C66" w14:textId="3A65BF4A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CCD023A" w14:textId="7A35684E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502C5959" w14:textId="77777777" w:rsidTr="00E10C9A">
        <w:tc>
          <w:tcPr>
            <w:tcW w:w="617" w:type="dxa"/>
            <w:shd w:val="clear" w:color="auto" w:fill="auto"/>
            <w:vAlign w:val="center"/>
          </w:tcPr>
          <w:p w14:paraId="27ECE778" w14:textId="3E3FDED5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123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678A263" w14:textId="470FA50A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FA87DC" w14:textId="4B97A2E8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B1022E">
              <w:rPr>
                <w:rFonts w:cs="Arial"/>
              </w:rPr>
              <w:t>11.03.2025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23AB8DF" w14:textId="4F62D042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16:00-17:00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1D31476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09C4B75B" w14:textId="23389A87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ABAD248" w14:textId="6DEF7A09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C220526" w14:textId="315138F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69AF0A9D" w14:textId="77777777" w:rsidTr="00E10C9A">
        <w:tc>
          <w:tcPr>
            <w:tcW w:w="617" w:type="dxa"/>
            <w:shd w:val="clear" w:color="auto" w:fill="auto"/>
            <w:vAlign w:val="center"/>
          </w:tcPr>
          <w:p w14:paraId="64FC746D" w14:textId="33547004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124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440B5B74" w14:textId="67A6B5C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02C05387" w14:textId="46414C12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15.05.2025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2751021D" w14:textId="37A4C851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8:00-11:00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69CAE27C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75F989F" w14:textId="54128DD9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96EE2FB" w14:textId="76B8CAD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E067B25" w14:textId="7E7E0B1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4B4842B5" w14:textId="77777777" w:rsidTr="00E10C9A">
        <w:tc>
          <w:tcPr>
            <w:tcW w:w="617" w:type="dxa"/>
            <w:shd w:val="clear" w:color="auto" w:fill="auto"/>
            <w:vAlign w:val="center"/>
          </w:tcPr>
          <w:p w14:paraId="7B371082" w14:textId="495A0CBD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125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A814583" w14:textId="0199172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C5476DA" w14:textId="5432694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D367B8">
              <w:rPr>
                <w:rFonts w:cs="Arial"/>
              </w:rPr>
              <w:t>15.05.2025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F604EE0" w14:textId="47A598FA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11:30-14:30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5CBEE4BB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259AF6E" w14:textId="66D8AC59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ABCC1A" w14:textId="6ABA646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C1E3AE" w14:textId="23FF339E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5567C7BE" w14:textId="77777777" w:rsidTr="00E10C9A">
        <w:tc>
          <w:tcPr>
            <w:tcW w:w="617" w:type="dxa"/>
            <w:shd w:val="clear" w:color="auto" w:fill="auto"/>
            <w:vAlign w:val="center"/>
          </w:tcPr>
          <w:p w14:paraId="2E33F1F2" w14:textId="1EA78CD9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126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19D5A2BD" w14:textId="6919BD9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33D0EDA0" w14:textId="2CFD1B0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D367B8">
              <w:rPr>
                <w:rFonts w:cs="Arial"/>
              </w:rPr>
              <w:t>15.05.2025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138D91B" w14:textId="36EA889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14:30-17:30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CEDD3AD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ADE58DB" w14:textId="2158CF77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F03AE8F" w14:textId="19EA08A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B4C9E75" w14:textId="4C364D9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5376AB04" w14:textId="77777777" w:rsidTr="00E10C9A">
        <w:tc>
          <w:tcPr>
            <w:tcW w:w="617" w:type="dxa"/>
            <w:shd w:val="clear" w:color="auto" w:fill="auto"/>
            <w:vAlign w:val="center"/>
          </w:tcPr>
          <w:p w14:paraId="0A0536E3" w14:textId="1CD320AC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127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05174589" w14:textId="39D2D4CE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68D34C8B" w14:textId="2649E39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16.05.2025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0D2C5E0B" w14:textId="6FAF34A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8:00-11:00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7A2094E6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EFD31A4" w14:textId="2FF109E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266449B" w14:textId="053BA758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862DAF5" w14:textId="0C0A899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010BB8F8" w14:textId="77777777" w:rsidTr="00E10C9A">
        <w:tc>
          <w:tcPr>
            <w:tcW w:w="617" w:type="dxa"/>
            <w:shd w:val="clear" w:color="auto" w:fill="auto"/>
            <w:vAlign w:val="center"/>
          </w:tcPr>
          <w:p w14:paraId="0A8B9345" w14:textId="6A993708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128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79D773D" w14:textId="683AC1E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EF42956" w14:textId="45D8912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5A17AA">
              <w:rPr>
                <w:rFonts w:cs="Arial"/>
              </w:rPr>
              <w:t>16.05.2025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57E2C1B3" w14:textId="2F849EB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11:30-14:30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12DDABA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72CDE39" w14:textId="4D1687F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F560394" w14:textId="7E3D6271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41D41A8F" w14:textId="72AC039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0338325D" w14:textId="77777777" w:rsidTr="00E10C9A">
        <w:tc>
          <w:tcPr>
            <w:tcW w:w="617" w:type="dxa"/>
            <w:shd w:val="clear" w:color="auto" w:fill="auto"/>
            <w:vAlign w:val="center"/>
          </w:tcPr>
          <w:p w14:paraId="39C3AD7A" w14:textId="12E111DD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129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E301AE" w14:textId="312E4178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79C445C7" w14:textId="20460397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5A17AA">
              <w:rPr>
                <w:rFonts w:cs="Arial"/>
              </w:rPr>
              <w:t>16.05.2025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9B5CDC3" w14:textId="0DC90861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14:30-17:30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4EA3B663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7998DA3D" w14:textId="746AD16A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7F95409" w14:textId="5C77DE1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3319E378" w14:textId="03A4B0A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5C1B08D9" w14:textId="77777777" w:rsidTr="00E10C9A">
        <w:tc>
          <w:tcPr>
            <w:tcW w:w="617" w:type="dxa"/>
            <w:shd w:val="clear" w:color="auto" w:fill="auto"/>
            <w:vAlign w:val="center"/>
          </w:tcPr>
          <w:p w14:paraId="1DF0BD01" w14:textId="5F770A99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 w:rsidRPr="0071794B">
              <w:rPr>
                <w:rFonts w:cs="Arial"/>
                <w:sz w:val="22"/>
                <w:szCs w:val="22"/>
              </w:rPr>
              <w:t>130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78F9114" w14:textId="56925E0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19BD8236" w14:textId="7D7D495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6391235" w14:textId="69B4ACA1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8:00-10:00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67C44C3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0866A796" w14:textId="40F0C2A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537E88D" w14:textId="504885A7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2CE158DE" w14:textId="654419E5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795AAEFF" w14:textId="77777777" w:rsidTr="00E10C9A">
        <w:tc>
          <w:tcPr>
            <w:tcW w:w="617" w:type="dxa"/>
            <w:shd w:val="clear" w:color="auto" w:fill="auto"/>
            <w:vAlign w:val="center"/>
          </w:tcPr>
          <w:p w14:paraId="142F629F" w14:textId="74DE7C13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131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78E735EA" w14:textId="482F012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90C4F23" w14:textId="62EFB1A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A6282F">
              <w:rPr>
                <w:rFonts w:cs="Arial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844D8BE" w14:textId="534F8E9A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10:00-12:00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143BC180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537B021F" w14:textId="6F69215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10D4910" w14:textId="712DC32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65B8B092" w14:textId="46CD4DF8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64259803" w14:textId="77777777" w:rsidTr="00E10C9A">
        <w:tc>
          <w:tcPr>
            <w:tcW w:w="617" w:type="dxa"/>
            <w:shd w:val="clear" w:color="auto" w:fill="auto"/>
            <w:vAlign w:val="center"/>
          </w:tcPr>
          <w:p w14:paraId="26F8644D" w14:textId="164AE5B5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132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22C9499" w14:textId="4E4CD6C4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34D7505" w14:textId="207F1A41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A6282F">
              <w:rPr>
                <w:rFonts w:cs="Arial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D8F0692" w14:textId="2E1E9C4A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12:30-14:30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2FC135D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B7FA83C" w14:textId="2F31E7A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B65CA48" w14:textId="06C9782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7B0E06BE" w14:textId="25601759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057E477E" w14:textId="77777777" w:rsidTr="00E10C9A">
        <w:tc>
          <w:tcPr>
            <w:tcW w:w="617" w:type="dxa"/>
            <w:shd w:val="clear" w:color="auto" w:fill="auto"/>
            <w:vAlign w:val="center"/>
          </w:tcPr>
          <w:p w14:paraId="1145A800" w14:textId="525B0D85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133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384AB39C" w14:textId="74D7F89D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24D93693" w14:textId="471EE72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A6282F">
              <w:rPr>
                <w:rFonts w:cs="Arial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3C0F6325" w14:textId="675E7D6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14:30-16:30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355B4FB2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0B0D1D8F" w14:textId="289160C4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133ABC7" w14:textId="47B9B8F3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651A6F2" w14:textId="04BAD9EA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0C4FFF52" w14:textId="77777777" w:rsidTr="00E10C9A">
        <w:tc>
          <w:tcPr>
            <w:tcW w:w="617" w:type="dxa"/>
            <w:shd w:val="clear" w:color="auto" w:fill="auto"/>
            <w:vAlign w:val="center"/>
          </w:tcPr>
          <w:p w14:paraId="58895B61" w14:textId="0A228D13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134</w:t>
            </w:r>
          </w:p>
        </w:tc>
        <w:tc>
          <w:tcPr>
            <w:tcW w:w="4538" w:type="dxa"/>
            <w:shd w:val="clear" w:color="auto" w:fill="auto"/>
            <w:vAlign w:val="center"/>
          </w:tcPr>
          <w:p w14:paraId="28837154" w14:textId="1C698FF4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559F7C3B" w14:textId="0795F40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A6282F">
              <w:rPr>
                <w:rFonts w:cs="Arial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626DBFAB" w14:textId="3179B5B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16:30-18:30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275EF3F7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00C21357" w14:textId="6C3A0A47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06CA475" w14:textId="23A02E88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52EDEAA8" w14:textId="6C130FB4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  <w:tr w:rsidR="00C55FB5" w:rsidRPr="00AF3DB6" w14:paraId="393A0834" w14:textId="77777777" w:rsidTr="00E10C9A">
        <w:tc>
          <w:tcPr>
            <w:tcW w:w="617" w:type="dxa"/>
            <w:shd w:val="clear" w:color="auto" w:fill="auto"/>
            <w:vAlign w:val="center"/>
          </w:tcPr>
          <w:p w14:paraId="7402A522" w14:textId="6A8AB8A3" w:rsidR="00C55FB5" w:rsidRPr="0071794B" w:rsidRDefault="00C55FB5" w:rsidP="00C55FB5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135</w:t>
            </w:r>
            <w:bookmarkStart w:id="0" w:name="_GoBack"/>
            <w:bookmarkEnd w:id="0"/>
          </w:p>
        </w:tc>
        <w:tc>
          <w:tcPr>
            <w:tcW w:w="4538" w:type="dxa"/>
            <w:shd w:val="clear" w:color="auto" w:fill="auto"/>
            <w:vAlign w:val="center"/>
          </w:tcPr>
          <w:p w14:paraId="2485F9F9" w14:textId="18C4534B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Pośrednictwo pracy</w:t>
            </w:r>
          </w:p>
        </w:tc>
        <w:tc>
          <w:tcPr>
            <w:tcW w:w="1498" w:type="dxa"/>
            <w:shd w:val="clear" w:color="auto" w:fill="auto"/>
            <w:vAlign w:val="center"/>
          </w:tcPr>
          <w:p w14:paraId="42D3793C" w14:textId="1EC02B08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A6282F">
              <w:rPr>
                <w:rFonts w:cs="Arial"/>
              </w:rPr>
              <w:t>22.05.2025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5DEB9FB" w14:textId="56C4F96C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18:30-20:30</w:t>
            </w:r>
          </w:p>
        </w:tc>
        <w:tc>
          <w:tcPr>
            <w:tcW w:w="1817" w:type="dxa"/>
            <w:shd w:val="clear" w:color="auto" w:fill="auto"/>
            <w:vAlign w:val="center"/>
          </w:tcPr>
          <w:p w14:paraId="0C919B18" w14:textId="77777777" w:rsidR="00C55FB5" w:rsidRPr="00077BB3" w:rsidRDefault="00C55FB5" w:rsidP="00C55FB5">
            <w:pPr>
              <w:jc w:val="center"/>
              <w:rPr>
                <w:rFonts w:cs="Arial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8F79114" w14:textId="09A9462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Aleksandra Piechowiak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5C85904B" w14:textId="0175C556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  <w:tc>
          <w:tcPr>
            <w:tcW w:w="2339" w:type="dxa"/>
            <w:shd w:val="clear" w:color="auto" w:fill="auto"/>
            <w:vAlign w:val="center"/>
          </w:tcPr>
          <w:p w14:paraId="0AFD79E5" w14:textId="549D58A0" w:rsidR="00C55FB5" w:rsidRPr="00077BB3" w:rsidRDefault="00C55FB5" w:rsidP="00C55FB5">
            <w:pPr>
              <w:jc w:val="center"/>
              <w:rPr>
                <w:rFonts w:cs="Arial"/>
              </w:rPr>
            </w:pPr>
            <w:r w:rsidRPr="00077BB3">
              <w:rPr>
                <w:rFonts w:cs="Arial"/>
              </w:rPr>
              <w:t>-</w:t>
            </w:r>
          </w:p>
        </w:tc>
      </w:tr>
    </w:tbl>
    <w:p w14:paraId="7358A503" w14:textId="79F166E6" w:rsidR="000241E9" w:rsidRPr="00D639A4" w:rsidRDefault="000241E9" w:rsidP="006E478A">
      <w:pPr>
        <w:tabs>
          <w:tab w:val="left" w:pos="2370"/>
        </w:tabs>
      </w:pPr>
    </w:p>
    <w:sectPr w:rsidR="000241E9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F26BB8" w:rsidRDefault="00F26BB8">
      <w:r>
        <w:separator/>
      </w:r>
    </w:p>
  </w:endnote>
  <w:endnote w:type="continuationSeparator" w:id="0">
    <w:p w14:paraId="7E6C4829" w14:textId="77777777" w:rsidR="00F26BB8" w:rsidRDefault="00F26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F26BB8" w:rsidRPr="00124D4A" w:rsidRDefault="00F26BB8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F26BB8" w:rsidRDefault="00F26BB8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F26BB8" w:rsidRPr="00B01F08" w:rsidRDefault="00F26BB8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F26BB8" w:rsidRDefault="00F26BB8">
      <w:r>
        <w:separator/>
      </w:r>
    </w:p>
  </w:footnote>
  <w:footnote w:type="continuationSeparator" w:id="0">
    <w:p w14:paraId="60A779B4" w14:textId="77777777" w:rsidR="00F26BB8" w:rsidRDefault="00F26B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26BB8" w:rsidRDefault="00F26BB8" w:rsidP="009A4ACC">
    <w:pPr>
      <w:pStyle w:val="Nagwek"/>
      <w:ind w:left="-1134"/>
    </w:pPr>
  </w:p>
  <w:p w14:paraId="74BC3CAA" w14:textId="77777777" w:rsidR="00F26BB8" w:rsidRDefault="00F26BB8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F26BB8" w:rsidRDefault="00F26BB8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F26BB8" w:rsidRDefault="00F26BB8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C43E8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4F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11B4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05A61"/>
    <w:multiLevelType w:val="hybridMultilevel"/>
    <w:tmpl w:val="EBE43698"/>
    <w:lvl w:ilvl="0" w:tplc="EABE0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E33F7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80C19"/>
    <w:multiLevelType w:val="hybridMultilevel"/>
    <w:tmpl w:val="43C68228"/>
    <w:lvl w:ilvl="0" w:tplc="F508B9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15D71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1342A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622B6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64343"/>
    <w:multiLevelType w:val="hybridMultilevel"/>
    <w:tmpl w:val="5F14FC5A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E20BB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A0B2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2380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731B9"/>
    <w:multiLevelType w:val="hybridMultilevel"/>
    <w:tmpl w:val="423EB98A"/>
    <w:lvl w:ilvl="0" w:tplc="0415000F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414B1"/>
    <w:multiLevelType w:val="hybridMultilevel"/>
    <w:tmpl w:val="F4FAC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9626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1472C0"/>
    <w:multiLevelType w:val="hybridMultilevel"/>
    <w:tmpl w:val="E030361C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B4C4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63F7C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271A07"/>
    <w:multiLevelType w:val="hybridMultilevel"/>
    <w:tmpl w:val="423EB98A"/>
    <w:lvl w:ilvl="0" w:tplc="0415000F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555903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0F2733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044B9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5401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B42B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453C79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77297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326258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219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D7831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C699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7457D00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EE2B96"/>
    <w:multiLevelType w:val="hybridMultilevel"/>
    <w:tmpl w:val="8458BC22"/>
    <w:lvl w:ilvl="0" w:tplc="D696CA0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457EB2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C5019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E438A4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C73E2E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7F7D7F"/>
    <w:multiLevelType w:val="hybridMultilevel"/>
    <w:tmpl w:val="72F457B6"/>
    <w:lvl w:ilvl="0" w:tplc="6228F7D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35C0A"/>
    <w:multiLevelType w:val="multilevel"/>
    <w:tmpl w:val="428E9EAC"/>
    <w:numStyleLink w:val="Lista1"/>
  </w:abstractNum>
  <w:num w:numId="1">
    <w:abstractNumId w:val="35"/>
  </w:num>
  <w:num w:numId="2">
    <w:abstractNumId w:val="45"/>
  </w:num>
  <w:num w:numId="3">
    <w:abstractNumId w:val="37"/>
  </w:num>
  <w:num w:numId="4">
    <w:abstractNumId w:val="2"/>
  </w:num>
  <w:num w:numId="5">
    <w:abstractNumId w:val="43"/>
  </w:num>
  <w:num w:numId="6">
    <w:abstractNumId w:val="7"/>
  </w:num>
  <w:num w:numId="7">
    <w:abstractNumId w:val="30"/>
  </w:num>
  <w:num w:numId="8">
    <w:abstractNumId w:val="29"/>
  </w:num>
  <w:num w:numId="9">
    <w:abstractNumId w:val="16"/>
  </w:num>
  <w:num w:numId="10">
    <w:abstractNumId w:val="11"/>
  </w:num>
  <w:num w:numId="11">
    <w:abstractNumId w:val="4"/>
  </w:num>
  <w:num w:numId="12">
    <w:abstractNumId w:val="6"/>
  </w:num>
  <w:num w:numId="13">
    <w:abstractNumId w:val="31"/>
  </w:num>
  <w:num w:numId="14">
    <w:abstractNumId w:val="39"/>
  </w:num>
  <w:num w:numId="15">
    <w:abstractNumId w:val="26"/>
  </w:num>
  <w:num w:numId="16">
    <w:abstractNumId w:val="40"/>
  </w:num>
  <w:num w:numId="17">
    <w:abstractNumId w:val="3"/>
  </w:num>
  <w:num w:numId="18">
    <w:abstractNumId w:val="14"/>
  </w:num>
  <w:num w:numId="19">
    <w:abstractNumId w:val="12"/>
  </w:num>
  <w:num w:numId="20">
    <w:abstractNumId w:val="44"/>
  </w:num>
  <w:num w:numId="21">
    <w:abstractNumId w:val="28"/>
  </w:num>
  <w:num w:numId="22">
    <w:abstractNumId w:val="20"/>
  </w:num>
  <w:num w:numId="23">
    <w:abstractNumId w:val="25"/>
  </w:num>
  <w:num w:numId="24">
    <w:abstractNumId w:val="24"/>
  </w:num>
  <w:num w:numId="25">
    <w:abstractNumId w:val="15"/>
  </w:num>
  <w:num w:numId="26">
    <w:abstractNumId w:val="10"/>
  </w:num>
  <w:num w:numId="27">
    <w:abstractNumId w:val="34"/>
  </w:num>
  <w:num w:numId="28">
    <w:abstractNumId w:val="32"/>
  </w:num>
  <w:num w:numId="29">
    <w:abstractNumId w:val="36"/>
  </w:num>
  <w:num w:numId="30">
    <w:abstractNumId w:val="33"/>
  </w:num>
  <w:num w:numId="31">
    <w:abstractNumId w:val="17"/>
  </w:num>
  <w:num w:numId="32">
    <w:abstractNumId w:val="23"/>
  </w:num>
  <w:num w:numId="33">
    <w:abstractNumId w:val="1"/>
  </w:num>
  <w:num w:numId="34">
    <w:abstractNumId w:val="42"/>
  </w:num>
  <w:num w:numId="35">
    <w:abstractNumId w:val="19"/>
  </w:num>
  <w:num w:numId="36">
    <w:abstractNumId w:val="41"/>
  </w:num>
  <w:num w:numId="37">
    <w:abstractNumId w:val="13"/>
  </w:num>
  <w:num w:numId="38">
    <w:abstractNumId w:val="0"/>
  </w:num>
  <w:num w:numId="39">
    <w:abstractNumId w:val="21"/>
  </w:num>
  <w:num w:numId="40">
    <w:abstractNumId w:val="22"/>
  </w:num>
  <w:num w:numId="41">
    <w:abstractNumId w:val="5"/>
  </w:num>
  <w:num w:numId="42">
    <w:abstractNumId w:val="9"/>
  </w:num>
  <w:num w:numId="43">
    <w:abstractNumId w:val="38"/>
  </w:num>
  <w:num w:numId="44">
    <w:abstractNumId w:val="27"/>
  </w:num>
  <w:num w:numId="45">
    <w:abstractNumId w:val="18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1140"/>
    <w:rsid w:val="000174EA"/>
    <w:rsid w:val="000241E9"/>
    <w:rsid w:val="0003098C"/>
    <w:rsid w:val="000364DF"/>
    <w:rsid w:val="000449BE"/>
    <w:rsid w:val="00046B9B"/>
    <w:rsid w:val="00061F20"/>
    <w:rsid w:val="00077BB3"/>
    <w:rsid w:val="00080D83"/>
    <w:rsid w:val="000829EF"/>
    <w:rsid w:val="00086138"/>
    <w:rsid w:val="0008734A"/>
    <w:rsid w:val="00087576"/>
    <w:rsid w:val="00091734"/>
    <w:rsid w:val="000A3836"/>
    <w:rsid w:val="000B2C5F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570B5"/>
    <w:rsid w:val="00162A57"/>
    <w:rsid w:val="0016307A"/>
    <w:rsid w:val="001858B6"/>
    <w:rsid w:val="00196356"/>
    <w:rsid w:val="001A02A1"/>
    <w:rsid w:val="001A1D68"/>
    <w:rsid w:val="001A3D33"/>
    <w:rsid w:val="001B210F"/>
    <w:rsid w:val="001D059A"/>
    <w:rsid w:val="001E2223"/>
    <w:rsid w:val="001E61C5"/>
    <w:rsid w:val="00200923"/>
    <w:rsid w:val="002016FF"/>
    <w:rsid w:val="00212868"/>
    <w:rsid w:val="00215B6D"/>
    <w:rsid w:val="00241C1F"/>
    <w:rsid w:val="002425AE"/>
    <w:rsid w:val="002529E4"/>
    <w:rsid w:val="0025406C"/>
    <w:rsid w:val="002672E3"/>
    <w:rsid w:val="002875C8"/>
    <w:rsid w:val="002918E3"/>
    <w:rsid w:val="002A1D7C"/>
    <w:rsid w:val="002C6347"/>
    <w:rsid w:val="002E540B"/>
    <w:rsid w:val="002F2AE1"/>
    <w:rsid w:val="00311D85"/>
    <w:rsid w:val="00315901"/>
    <w:rsid w:val="00320AAC"/>
    <w:rsid w:val="00321ECF"/>
    <w:rsid w:val="00325198"/>
    <w:rsid w:val="00326416"/>
    <w:rsid w:val="0033179D"/>
    <w:rsid w:val="003323D1"/>
    <w:rsid w:val="00333E3B"/>
    <w:rsid w:val="003514B1"/>
    <w:rsid w:val="003526F5"/>
    <w:rsid w:val="0035482A"/>
    <w:rsid w:val="003569E3"/>
    <w:rsid w:val="003619F2"/>
    <w:rsid w:val="00365820"/>
    <w:rsid w:val="003664FC"/>
    <w:rsid w:val="00386C9D"/>
    <w:rsid w:val="00395C3D"/>
    <w:rsid w:val="0039693E"/>
    <w:rsid w:val="003A4A71"/>
    <w:rsid w:val="003B6C2C"/>
    <w:rsid w:val="003C554F"/>
    <w:rsid w:val="00400084"/>
    <w:rsid w:val="0040149C"/>
    <w:rsid w:val="00413554"/>
    <w:rsid w:val="00414478"/>
    <w:rsid w:val="004250B3"/>
    <w:rsid w:val="00430D76"/>
    <w:rsid w:val="00442B91"/>
    <w:rsid w:val="004430F4"/>
    <w:rsid w:val="0046071B"/>
    <w:rsid w:val="00464281"/>
    <w:rsid w:val="00466E80"/>
    <w:rsid w:val="00475975"/>
    <w:rsid w:val="00480D6A"/>
    <w:rsid w:val="0048356A"/>
    <w:rsid w:val="00492BD3"/>
    <w:rsid w:val="004B1372"/>
    <w:rsid w:val="004B38AD"/>
    <w:rsid w:val="004B4BC1"/>
    <w:rsid w:val="004B70BD"/>
    <w:rsid w:val="004C303B"/>
    <w:rsid w:val="004C4C84"/>
    <w:rsid w:val="004C68E6"/>
    <w:rsid w:val="004D6317"/>
    <w:rsid w:val="004E330F"/>
    <w:rsid w:val="004F2F83"/>
    <w:rsid w:val="004F6B08"/>
    <w:rsid w:val="00506651"/>
    <w:rsid w:val="005109A2"/>
    <w:rsid w:val="0052111D"/>
    <w:rsid w:val="00521389"/>
    <w:rsid w:val="005310EF"/>
    <w:rsid w:val="00543857"/>
    <w:rsid w:val="00544956"/>
    <w:rsid w:val="00556687"/>
    <w:rsid w:val="005679F1"/>
    <w:rsid w:val="00575D02"/>
    <w:rsid w:val="005760A9"/>
    <w:rsid w:val="00582AFF"/>
    <w:rsid w:val="00590240"/>
    <w:rsid w:val="00594464"/>
    <w:rsid w:val="005A4B75"/>
    <w:rsid w:val="005B0144"/>
    <w:rsid w:val="005B6AD4"/>
    <w:rsid w:val="005E3BD2"/>
    <w:rsid w:val="005E66FC"/>
    <w:rsid w:val="00604D9F"/>
    <w:rsid w:val="006110BE"/>
    <w:rsid w:val="0061767F"/>
    <w:rsid w:val="00622781"/>
    <w:rsid w:val="006261B8"/>
    <w:rsid w:val="0064017E"/>
    <w:rsid w:val="00640BFF"/>
    <w:rsid w:val="0066032A"/>
    <w:rsid w:val="00662D90"/>
    <w:rsid w:val="00665A91"/>
    <w:rsid w:val="0069621B"/>
    <w:rsid w:val="006A007F"/>
    <w:rsid w:val="006A6F6C"/>
    <w:rsid w:val="006B4267"/>
    <w:rsid w:val="006C581E"/>
    <w:rsid w:val="006E478A"/>
    <w:rsid w:val="006F0C63"/>
    <w:rsid w:val="006F209E"/>
    <w:rsid w:val="00701B4A"/>
    <w:rsid w:val="00711116"/>
    <w:rsid w:val="00711461"/>
    <w:rsid w:val="007124CE"/>
    <w:rsid w:val="0071794B"/>
    <w:rsid w:val="0072070C"/>
    <w:rsid w:val="00727F94"/>
    <w:rsid w:val="007337EB"/>
    <w:rsid w:val="0073462B"/>
    <w:rsid w:val="0073518A"/>
    <w:rsid w:val="00745D18"/>
    <w:rsid w:val="007550BA"/>
    <w:rsid w:val="00776530"/>
    <w:rsid w:val="00780EAE"/>
    <w:rsid w:val="00791E8E"/>
    <w:rsid w:val="007A0109"/>
    <w:rsid w:val="007B14AA"/>
    <w:rsid w:val="007B2500"/>
    <w:rsid w:val="007B5688"/>
    <w:rsid w:val="007C2B4B"/>
    <w:rsid w:val="007C4B4C"/>
    <w:rsid w:val="007D49AA"/>
    <w:rsid w:val="007D61D6"/>
    <w:rsid w:val="007E1B19"/>
    <w:rsid w:val="007E26A0"/>
    <w:rsid w:val="007F3623"/>
    <w:rsid w:val="007F39D8"/>
    <w:rsid w:val="00827311"/>
    <w:rsid w:val="00834BB4"/>
    <w:rsid w:val="00835187"/>
    <w:rsid w:val="00872BAB"/>
    <w:rsid w:val="008731A1"/>
    <w:rsid w:val="00873501"/>
    <w:rsid w:val="00876326"/>
    <w:rsid w:val="00876374"/>
    <w:rsid w:val="00886E83"/>
    <w:rsid w:val="00893FE1"/>
    <w:rsid w:val="008945D9"/>
    <w:rsid w:val="008C52E2"/>
    <w:rsid w:val="008C77E1"/>
    <w:rsid w:val="008E232C"/>
    <w:rsid w:val="008E24D8"/>
    <w:rsid w:val="009150A9"/>
    <w:rsid w:val="009168DB"/>
    <w:rsid w:val="00967B58"/>
    <w:rsid w:val="009706FB"/>
    <w:rsid w:val="009726FB"/>
    <w:rsid w:val="00997801"/>
    <w:rsid w:val="009A4ACC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45259"/>
    <w:rsid w:val="00A830EB"/>
    <w:rsid w:val="00A8311B"/>
    <w:rsid w:val="00A87D00"/>
    <w:rsid w:val="00A943F4"/>
    <w:rsid w:val="00AA0ACF"/>
    <w:rsid w:val="00AD1EFE"/>
    <w:rsid w:val="00AD51FC"/>
    <w:rsid w:val="00AD7E56"/>
    <w:rsid w:val="00B01F08"/>
    <w:rsid w:val="00B10D24"/>
    <w:rsid w:val="00B16E8F"/>
    <w:rsid w:val="00B2442F"/>
    <w:rsid w:val="00B30401"/>
    <w:rsid w:val="00B5746B"/>
    <w:rsid w:val="00B662E6"/>
    <w:rsid w:val="00B6637D"/>
    <w:rsid w:val="00B869EC"/>
    <w:rsid w:val="00BA7158"/>
    <w:rsid w:val="00BB1E9F"/>
    <w:rsid w:val="00BB4526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C04956"/>
    <w:rsid w:val="00C11C20"/>
    <w:rsid w:val="00C12E28"/>
    <w:rsid w:val="00C176A9"/>
    <w:rsid w:val="00C21CC6"/>
    <w:rsid w:val="00C245F0"/>
    <w:rsid w:val="00C268A0"/>
    <w:rsid w:val="00C27613"/>
    <w:rsid w:val="00C27A42"/>
    <w:rsid w:val="00C33F72"/>
    <w:rsid w:val="00C377A0"/>
    <w:rsid w:val="00C47B64"/>
    <w:rsid w:val="00C55FB5"/>
    <w:rsid w:val="00C57BB1"/>
    <w:rsid w:val="00C62C24"/>
    <w:rsid w:val="00C635B6"/>
    <w:rsid w:val="00C8100D"/>
    <w:rsid w:val="00C82D53"/>
    <w:rsid w:val="00CA5CBD"/>
    <w:rsid w:val="00CC29D4"/>
    <w:rsid w:val="00CC58FC"/>
    <w:rsid w:val="00CE005B"/>
    <w:rsid w:val="00CF5805"/>
    <w:rsid w:val="00D0361A"/>
    <w:rsid w:val="00D1101D"/>
    <w:rsid w:val="00D1150B"/>
    <w:rsid w:val="00D139E7"/>
    <w:rsid w:val="00D26360"/>
    <w:rsid w:val="00D3085A"/>
    <w:rsid w:val="00D30ADD"/>
    <w:rsid w:val="00D37362"/>
    <w:rsid w:val="00D43A0D"/>
    <w:rsid w:val="00D46867"/>
    <w:rsid w:val="00D526F3"/>
    <w:rsid w:val="00D57724"/>
    <w:rsid w:val="00D57D3D"/>
    <w:rsid w:val="00D639A4"/>
    <w:rsid w:val="00D86F97"/>
    <w:rsid w:val="00D924CE"/>
    <w:rsid w:val="00D93707"/>
    <w:rsid w:val="00DA2034"/>
    <w:rsid w:val="00DC3B23"/>
    <w:rsid w:val="00DC4C15"/>
    <w:rsid w:val="00DC5F9E"/>
    <w:rsid w:val="00DC733E"/>
    <w:rsid w:val="00DD00AB"/>
    <w:rsid w:val="00DE18B1"/>
    <w:rsid w:val="00DE5229"/>
    <w:rsid w:val="00DE661E"/>
    <w:rsid w:val="00DF57BE"/>
    <w:rsid w:val="00E06500"/>
    <w:rsid w:val="00E10C9A"/>
    <w:rsid w:val="00E2324E"/>
    <w:rsid w:val="00E35CD5"/>
    <w:rsid w:val="00E539C6"/>
    <w:rsid w:val="00E57060"/>
    <w:rsid w:val="00E81ADD"/>
    <w:rsid w:val="00E87616"/>
    <w:rsid w:val="00EA5C16"/>
    <w:rsid w:val="00ED781A"/>
    <w:rsid w:val="00ED7E80"/>
    <w:rsid w:val="00EF000D"/>
    <w:rsid w:val="00F22BD4"/>
    <w:rsid w:val="00F23DD4"/>
    <w:rsid w:val="00F26BB8"/>
    <w:rsid w:val="00F44D2A"/>
    <w:rsid w:val="00F5032F"/>
    <w:rsid w:val="00F545A3"/>
    <w:rsid w:val="00F71408"/>
    <w:rsid w:val="00F835BA"/>
    <w:rsid w:val="00F83EE2"/>
    <w:rsid w:val="00FA669C"/>
    <w:rsid w:val="00FB1502"/>
    <w:rsid w:val="00FB5706"/>
    <w:rsid w:val="00FB6E22"/>
    <w:rsid w:val="00FB7887"/>
    <w:rsid w:val="00FC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,"/>
  <w:listSeparator w:val=";"/>
  <w14:docId w14:val="02EB855C"/>
  <w15:chartTrackingRefBased/>
  <w15:docId w15:val="{0EF6B2C1-3DD9-4ADB-A8F0-0C308AA7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3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A33D9FF-AF79-4252-A2F0-F03DBAC69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7</TotalTime>
  <Pages>13</Pages>
  <Words>2357</Words>
  <Characters>14147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dc:description/>
  <cp:lastModifiedBy>User</cp:lastModifiedBy>
  <cp:revision>2</cp:revision>
  <cp:lastPrinted>2024-12-13T09:32:00Z</cp:lastPrinted>
  <dcterms:created xsi:type="dcterms:W3CDTF">2025-02-18T14:20:00Z</dcterms:created>
  <dcterms:modified xsi:type="dcterms:W3CDTF">2025-02-18T14:31:00Z</dcterms:modified>
</cp:coreProperties>
</file>