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38371D74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6110BE" w:rsidRPr="005B6AD4">
        <w:rPr>
          <w:rFonts w:cs="Arial"/>
          <w:b/>
          <w:color w:val="000000" w:themeColor="text1"/>
        </w:rPr>
        <w:t>2</w:t>
      </w:r>
      <w:r w:rsidR="00515790">
        <w:rPr>
          <w:rFonts w:cs="Arial"/>
          <w:b/>
          <w:color w:val="000000" w:themeColor="text1"/>
        </w:rPr>
        <w:t>2</w:t>
      </w:r>
      <w:bookmarkStart w:id="0" w:name="_GoBack"/>
      <w:bookmarkEnd w:id="0"/>
      <w:r w:rsidR="00ED7E80">
        <w:rPr>
          <w:rFonts w:cs="Arial"/>
          <w:b/>
          <w:color w:val="000000" w:themeColor="text1"/>
        </w:rPr>
        <w:t>.11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54"/>
        <w:gridCol w:w="4843"/>
        <w:gridCol w:w="1418"/>
        <w:gridCol w:w="1568"/>
        <w:gridCol w:w="1883"/>
        <w:gridCol w:w="1500"/>
        <w:gridCol w:w="2699"/>
        <w:gridCol w:w="1081"/>
      </w:tblGrid>
      <w:tr w:rsidR="00215B6D" w:rsidRPr="00AF3DB6" w14:paraId="6175B3C3" w14:textId="77777777" w:rsidTr="001A1D68">
        <w:trPr>
          <w:trHeight w:val="572"/>
        </w:trPr>
        <w:tc>
          <w:tcPr>
            <w:tcW w:w="554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843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883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500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2699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081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1A1D68" w:rsidRPr="00AF3DB6" w14:paraId="0109324D" w14:textId="77777777" w:rsidTr="001A1D68">
        <w:tc>
          <w:tcPr>
            <w:tcW w:w="554" w:type="dxa"/>
            <w:vAlign w:val="center"/>
          </w:tcPr>
          <w:p w14:paraId="7B7E2451" w14:textId="74589C07" w:rsidR="001A1D68" w:rsidRPr="00AF3DB6" w:rsidRDefault="001A1D68" w:rsidP="001A1D68">
            <w:pPr>
              <w:jc w:val="center"/>
            </w:pPr>
            <w:r>
              <w:t>1</w:t>
            </w:r>
          </w:p>
        </w:tc>
        <w:tc>
          <w:tcPr>
            <w:tcW w:w="4843" w:type="dxa"/>
            <w:vAlign w:val="center"/>
          </w:tcPr>
          <w:p w14:paraId="31442785" w14:textId="0666A3F5" w:rsidR="001A1D68" w:rsidRPr="0018620B" w:rsidRDefault="001A1D68" w:rsidP="001A1D68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1EACE8F8" w14:textId="369F8896" w:rsidR="001A1D68" w:rsidRPr="00AF3DB6" w:rsidRDefault="001A1D68" w:rsidP="001A1D68">
            <w:pPr>
              <w:jc w:val="center"/>
            </w:pPr>
            <w:r>
              <w:t>22.11.2024</w:t>
            </w:r>
          </w:p>
        </w:tc>
        <w:tc>
          <w:tcPr>
            <w:tcW w:w="1568" w:type="dxa"/>
            <w:vAlign w:val="center"/>
          </w:tcPr>
          <w:p w14:paraId="6A7228CA" w14:textId="5AD8F19B" w:rsidR="001A1D68" w:rsidRPr="00BD3A55" w:rsidRDefault="001A1D68" w:rsidP="001A1D68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83" w:type="dxa"/>
            <w:vAlign w:val="center"/>
          </w:tcPr>
          <w:p w14:paraId="3893BE27" w14:textId="38C93C52" w:rsidR="001A1D68" w:rsidRPr="0073518A" w:rsidRDefault="001A1D68" w:rsidP="001A1D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73518A">
              <w:rPr>
                <w:sz w:val="20"/>
                <w:szCs w:val="20"/>
              </w:rPr>
              <w:t xml:space="preserve">l. Tucholska 16, Pawłowo, </w:t>
            </w:r>
            <w:r w:rsidRPr="0073518A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16F29FCF" w14:textId="41B89EA0" w:rsidR="001A1D68" w:rsidRPr="00AF3DB6" w:rsidRDefault="0018620B" w:rsidP="001A1D68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74E9802B" w14:textId="3F85EDE9" w:rsidR="001A1D68" w:rsidRPr="00AF3DB6" w:rsidRDefault="0018620B" w:rsidP="001A1D68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3CE6E5C3" w14:textId="2546F690" w:rsidR="001A1D68" w:rsidRPr="00AF3DB6" w:rsidRDefault="001A1D68" w:rsidP="001A1D68">
            <w:pPr>
              <w:jc w:val="center"/>
            </w:pPr>
            <w:r>
              <w:t>-</w:t>
            </w:r>
          </w:p>
        </w:tc>
      </w:tr>
      <w:tr w:rsidR="001A1D68" w:rsidRPr="00AF3DB6" w14:paraId="716F3CB2" w14:textId="77777777" w:rsidTr="001A1D68">
        <w:tc>
          <w:tcPr>
            <w:tcW w:w="554" w:type="dxa"/>
            <w:vAlign w:val="center"/>
          </w:tcPr>
          <w:p w14:paraId="58DB59E3" w14:textId="536A26FA" w:rsidR="001A1D68" w:rsidRPr="00AF3DB6" w:rsidRDefault="001A1D68" w:rsidP="001A1D68">
            <w:pPr>
              <w:jc w:val="center"/>
            </w:pPr>
            <w:r>
              <w:t>2</w:t>
            </w:r>
          </w:p>
        </w:tc>
        <w:tc>
          <w:tcPr>
            <w:tcW w:w="4843" w:type="dxa"/>
            <w:vAlign w:val="center"/>
          </w:tcPr>
          <w:p w14:paraId="72142FDB" w14:textId="2432955B" w:rsidR="001A1D68" w:rsidRPr="0018620B" w:rsidRDefault="001A1D68" w:rsidP="001A1D68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0B7CDA6D" w14:textId="450DB407" w:rsidR="001A1D68" w:rsidRPr="00AF3DB6" w:rsidRDefault="0018620B" w:rsidP="001A1D68">
            <w:pPr>
              <w:jc w:val="center"/>
            </w:pPr>
            <w:r>
              <w:t>22.11.2024</w:t>
            </w:r>
          </w:p>
        </w:tc>
        <w:tc>
          <w:tcPr>
            <w:tcW w:w="1568" w:type="dxa"/>
            <w:vAlign w:val="center"/>
          </w:tcPr>
          <w:p w14:paraId="4FD4306F" w14:textId="2F7CB48C" w:rsidR="001A1D68" w:rsidRPr="00BD3A55" w:rsidRDefault="001A1D68" w:rsidP="001A1D68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10:00-12:00</w:t>
            </w:r>
          </w:p>
        </w:tc>
        <w:tc>
          <w:tcPr>
            <w:tcW w:w="1883" w:type="dxa"/>
          </w:tcPr>
          <w:p w14:paraId="1A52EBF1" w14:textId="435D518D" w:rsidR="001A1D68" w:rsidRPr="00AF3DB6" w:rsidRDefault="001A1D68" w:rsidP="001A1D68">
            <w:pPr>
              <w:jc w:val="center"/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7A323950" w14:textId="62AA37A4" w:rsidR="001A1D68" w:rsidRPr="00AF3DB6" w:rsidRDefault="0018620B" w:rsidP="001A1D68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73CDBE2D" w14:textId="275B1C95" w:rsidR="001A1D68" w:rsidRPr="00AF3DB6" w:rsidRDefault="0018620B" w:rsidP="001A1D68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3705B7F6" w14:textId="1FE176C9" w:rsidR="001A1D68" w:rsidRPr="00AF3DB6" w:rsidRDefault="001A1D68" w:rsidP="001A1D68">
            <w:pPr>
              <w:jc w:val="center"/>
            </w:pPr>
            <w:r>
              <w:t>-</w:t>
            </w:r>
          </w:p>
        </w:tc>
      </w:tr>
      <w:tr w:rsidR="001A1D68" w:rsidRPr="00AF3DB6" w14:paraId="66937CF5" w14:textId="77777777" w:rsidTr="001A1D68">
        <w:tc>
          <w:tcPr>
            <w:tcW w:w="554" w:type="dxa"/>
            <w:vAlign w:val="center"/>
          </w:tcPr>
          <w:p w14:paraId="53785AD2" w14:textId="372E428E" w:rsidR="001A1D68" w:rsidRPr="00AF3DB6" w:rsidRDefault="001A1D68" w:rsidP="001A1D68">
            <w:pPr>
              <w:jc w:val="center"/>
            </w:pPr>
            <w:r>
              <w:t>3</w:t>
            </w:r>
          </w:p>
        </w:tc>
        <w:tc>
          <w:tcPr>
            <w:tcW w:w="4843" w:type="dxa"/>
            <w:vAlign w:val="center"/>
          </w:tcPr>
          <w:p w14:paraId="4B410254" w14:textId="1B4EAE87" w:rsidR="001A1D68" w:rsidRPr="0018620B" w:rsidRDefault="001A1D68" w:rsidP="001A1D68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18033AC4" w14:textId="39C058C5" w:rsidR="001A1D68" w:rsidRPr="00AF3DB6" w:rsidRDefault="0018620B" w:rsidP="001A1D68">
            <w:pPr>
              <w:jc w:val="center"/>
            </w:pPr>
            <w:r>
              <w:t>22.11.2024</w:t>
            </w:r>
          </w:p>
        </w:tc>
        <w:tc>
          <w:tcPr>
            <w:tcW w:w="1568" w:type="dxa"/>
            <w:vAlign w:val="center"/>
          </w:tcPr>
          <w:p w14:paraId="4EF23A68" w14:textId="304C075D" w:rsidR="001A1D68" w:rsidRPr="00BD3A55" w:rsidRDefault="001A1D68" w:rsidP="001A1D6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12:0</w:t>
            </w:r>
            <w:r w:rsidRPr="00BD3A55">
              <w:rPr>
                <w:color w:val="000000" w:themeColor="text1"/>
              </w:rPr>
              <w:t>0-14:</w:t>
            </w:r>
            <w:r>
              <w:rPr>
                <w:color w:val="000000" w:themeColor="text1"/>
              </w:rPr>
              <w:t>0</w:t>
            </w:r>
            <w:r w:rsidRPr="00BD3A55">
              <w:rPr>
                <w:color w:val="000000" w:themeColor="text1"/>
              </w:rPr>
              <w:t>0</w:t>
            </w:r>
          </w:p>
        </w:tc>
        <w:tc>
          <w:tcPr>
            <w:tcW w:w="1883" w:type="dxa"/>
          </w:tcPr>
          <w:p w14:paraId="3DB79361" w14:textId="6E0E76D2" w:rsidR="001A1D68" w:rsidRPr="00AF3DB6" w:rsidRDefault="001A1D68" w:rsidP="001A1D68">
            <w:pPr>
              <w:jc w:val="center"/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469DC3C9" w14:textId="37256E6A" w:rsidR="001A1D68" w:rsidRPr="00AF3DB6" w:rsidRDefault="0018620B" w:rsidP="001A1D68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2D6CBDCD" w14:textId="6D64370D" w:rsidR="001A1D68" w:rsidRPr="00AF3DB6" w:rsidRDefault="0018620B" w:rsidP="001A1D68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3FBA3BC3" w14:textId="5F30D970" w:rsidR="001A1D68" w:rsidRPr="00AF3DB6" w:rsidRDefault="001A1D68" w:rsidP="001A1D68">
            <w:pPr>
              <w:jc w:val="center"/>
            </w:pPr>
            <w:r>
              <w:t>-</w:t>
            </w:r>
          </w:p>
        </w:tc>
      </w:tr>
      <w:tr w:rsidR="001A1D68" w:rsidRPr="00AF3DB6" w14:paraId="21394A4B" w14:textId="77777777" w:rsidTr="001A1D68">
        <w:tc>
          <w:tcPr>
            <w:tcW w:w="554" w:type="dxa"/>
            <w:vAlign w:val="center"/>
          </w:tcPr>
          <w:p w14:paraId="3B17FCE5" w14:textId="636D2F38" w:rsidR="001A1D68" w:rsidRPr="00AF3DB6" w:rsidRDefault="001A1D68" w:rsidP="001A1D68">
            <w:pPr>
              <w:jc w:val="center"/>
            </w:pPr>
            <w:r>
              <w:t>4</w:t>
            </w:r>
          </w:p>
        </w:tc>
        <w:tc>
          <w:tcPr>
            <w:tcW w:w="4843" w:type="dxa"/>
            <w:vAlign w:val="center"/>
          </w:tcPr>
          <w:p w14:paraId="224DB3E3" w14:textId="77BA0A04" w:rsidR="001A1D68" w:rsidRPr="0018620B" w:rsidRDefault="001A1D68" w:rsidP="001A1D68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19FAC503" w14:textId="231A4A72" w:rsidR="001A1D68" w:rsidRPr="00AF3DB6" w:rsidRDefault="0018620B" w:rsidP="001A1D68">
            <w:pPr>
              <w:jc w:val="center"/>
            </w:pPr>
            <w:r>
              <w:t>22.11.2024</w:t>
            </w:r>
          </w:p>
        </w:tc>
        <w:tc>
          <w:tcPr>
            <w:tcW w:w="1568" w:type="dxa"/>
            <w:vAlign w:val="center"/>
          </w:tcPr>
          <w:p w14:paraId="4464CABF" w14:textId="3469BF9E" w:rsidR="001A1D68" w:rsidRPr="00B64EFF" w:rsidRDefault="001A1D68" w:rsidP="001A1D68">
            <w:pPr>
              <w:jc w:val="center"/>
            </w:pPr>
            <w:r>
              <w:t>14:00-16:00</w:t>
            </w:r>
          </w:p>
        </w:tc>
        <w:tc>
          <w:tcPr>
            <w:tcW w:w="1883" w:type="dxa"/>
          </w:tcPr>
          <w:p w14:paraId="69C2E63D" w14:textId="3BF14602" w:rsidR="001A1D68" w:rsidRPr="00AF3DB6" w:rsidRDefault="001A1D68" w:rsidP="001A1D68">
            <w:pPr>
              <w:jc w:val="center"/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75079EBA" w14:textId="32099833" w:rsidR="001A1D68" w:rsidRPr="00AF3DB6" w:rsidRDefault="0018620B" w:rsidP="001A1D68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40614D57" w14:textId="38A0CD08" w:rsidR="001A1D68" w:rsidRPr="00AF3DB6" w:rsidRDefault="0018620B" w:rsidP="001A1D68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6FE0E189" w14:textId="142C11EB" w:rsidR="001A1D68" w:rsidRPr="00AF3DB6" w:rsidRDefault="001A1D68" w:rsidP="001A1D68">
            <w:pPr>
              <w:jc w:val="center"/>
            </w:pPr>
            <w:r>
              <w:t>-</w:t>
            </w:r>
          </w:p>
        </w:tc>
      </w:tr>
      <w:tr w:rsidR="001A1D68" w:rsidRPr="00AF3DB6" w14:paraId="10B74934" w14:textId="77777777" w:rsidTr="001A1D68">
        <w:tc>
          <w:tcPr>
            <w:tcW w:w="554" w:type="dxa"/>
            <w:vAlign w:val="center"/>
          </w:tcPr>
          <w:p w14:paraId="35899530" w14:textId="30A14526" w:rsidR="001A1D68" w:rsidRPr="00AF3DB6" w:rsidRDefault="001A1D68" w:rsidP="001A1D68">
            <w:pPr>
              <w:jc w:val="center"/>
            </w:pPr>
            <w:r>
              <w:t>5</w:t>
            </w:r>
          </w:p>
        </w:tc>
        <w:tc>
          <w:tcPr>
            <w:tcW w:w="4843" w:type="dxa"/>
            <w:vAlign w:val="center"/>
          </w:tcPr>
          <w:p w14:paraId="7A2D1B6A" w14:textId="4C7A411E" w:rsidR="001A1D68" w:rsidRPr="0018620B" w:rsidRDefault="001A1D68" w:rsidP="001A1D68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2F81AE91" w14:textId="58E590FB" w:rsidR="001A1D68" w:rsidRPr="00AF3DB6" w:rsidRDefault="001A1D68" w:rsidP="001A1D68">
            <w:pPr>
              <w:jc w:val="center"/>
            </w:pPr>
            <w:r>
              <w:t>25.11.2024</w:t>
            </w:r>
          </w:p>
        </w:tc>
        <w:tc>
          <w:tcPr>
            <w:tcW w:w="1568" w:type="dxa"/>
            <w:vAlign w:val="center"/>
          </w:tcPr>
          <w:p w14:paraId="1D12AA4C" w14:textId="4A585106" w:rsidR="001A1D68" w:rsidRPr="00BD3A55" w:rsidRDefault="001A1D68" w:rsidP="001A1D68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83" w:type="dxa"/>
          </w:tcPr>
          <w:p w14:paraId="701BF33C" w14:textId="32178DF9" w:rsidR="001A1D68" w:rsidRPr="00BD3A55" w:rsidRDefault="001A1D68" w:rsidP="001A1D68">
            <w:pPr>
              <w:jc w:val="center"/>
              <w:rPr>
                <w:color w:val="000000" w:themeColor="text1"/>
              </w:rPr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7B4F2587" w14:textId="35209F24" w:rsidR="001A1D68" w:rsidRPr="00BD3A55" w:rsidRDefault="0018620B" w:rsidP="001A1D6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2699" w:type="dxa"/>
            <w:vAlign w:val="center"/>
          </w:tcPr>
          <w:p w14:paraId="265F9911" w14:textId="0BE6878C" w:rsidR="001A1D68" w:rsidRPr="00BD3A55" w:rsidRDefault="0018620B" w:rsidP="001A1D6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081" w:type="dxa"/>
            <w:vAlign w:val="center"/>
          </w:tcPr>
          <w:p w14:paraId="3C7FDFBE" w14:textId="213FFF07" w:rsidR="001A1D68" w:rsidRPr="00BD3A55" w:rsidRDefault="001A1D68" w:rsidP="001A1D68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18620B" w:rsidRPr="00AF3DB6" w14:paraId="0C1C0A0F" w14:textId="77777777" w:rsidTr="001A1D68">
        <w:tc>
          <w:tcPr>
            <w:tcW w:w="554" w:type="dxa"/>
            <w:vAlign w:val="center"/>
          </w:tcPr>
          <w:p w14:paraId="33460751" w14:textId="6825F95D" w:rsidR="0018620B" w:rsidRPr="00AF3DB6" w:rsidRDefault="0018620B" w:rsidP="0018620B">
            <w:pPr>
              <w:jc w:val="center"/>
            </w:pPr>
            <w:r>
              <w:lastRenderedPageBreak/>
              <w:t>6</w:t>
            </w:r>
          </w:p>
        </w:tc>
        <w:tc>
          <w:tcPr>
            <w:tcW w:w="4843" w:type="dxa"/>
            <w:vAlign w:val="center"/>
          </w:tcPr>
          <w:p w14:paraId="209374B6" w14:textId="51B0D79F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53F12C21" w14:textId="31CF945D" w:rsidR="0018620B" w:rsidRPr="00AF3DB6" w:rsidRDefault="0018620B" w:rsidP="0018620B">
            <w:pPr>
              <w:jc w:val="center"/>
            </w:pPr>
            <w:r>
              <w:t>25.11.2024</w:t>
            </w:r>
          </w:p>
        </w:tc>
        <w:tc>
          <w:tcPr>
            <w:tcW w:w="1568" w:type="dxa"/>
            <w:vAlign w:val="center"/>
          </w:tcPr>
          <w:p w14:paraId="6636C8CD" w14:textId="35968807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</w:t>
            </w:r>
            <w:r w:rsidRPr="00BD3A55">
              <w:rPr>
                <w:color w:val="000000" w:themeColor="text1"/>
              </w:rPr>
              <w:t>:00</w:t>
            </w:r>
          </w:p>
        </w:tc>
        <w:tc>
          <w:tcPr>
            <w:tcW w:w="1883" w:type="dxa"/>
          </w:tcPr>
          <w:p w14:paraId="5EC24001" w14:textId="4CAE5BBA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5D1E56E7" w14:textId="25EABEF5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2699" w:type="dxa"/>
            <w:vAlign w:val="center"/>
          </w:tcPr>
          <w:p w14:paraId="6FF8D560" w14:textId="2E5FAB32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081" w:type="dxa"/>
            <w:vAlign w:val="center"/>
          </w:tcPr>
          <w:p w14:paraId="381EAE93" w14:textId="15538563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18620B" w:rsidRPr="00AF3DB6" w14:paraId="48F6542B" w14:textId="77777777" w:rsidTr="001A1D68">
        <w:tc>
          <w:tcPr>
            <w:tcW w:w="554" w:type="dxa"/>
            <w:vAlign w:val="center"/>
          </w:tcPr>
          <w:p w14:paraId="2ABA8DF5" w14:textId="09406DE8" w:rsidR="0018620B" w:rsidRPr="00AF3DB6" w:rsidRDefault="0018620B" w:rsidP="0018620B">
            <w:pPr>
              <w:jc w:val="center"/>
            </w:pPr>
            <w:r>
              <w:t>7</w:t>
            </w:r>
          </w:p>
        </w:tc>
        <w:tc>
          <w:tcPr>
            <w:tcW w:w="4843" w:type="dxa"/>
            <w:vAlign w:val="center"/>
          </w:tcPr>
          <w:p w14:paraId="51E4C5CC" w14:textId="082DE5CA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5084FC20" w14:textId="034F3075" w:rsidR="0018620B" w:rsidRPr="00AF3DB6" w:rsidRDefault="0018620B" w:rsidP="0018620B">
            <w:pPr>
              <w:jc w:val="center"/>
            </w:pPr>
            <w:r>
              <w:t>25.11.2024</w:t>
            </w:r>
          </w:p>
        </w:tc>
        <w:tc>
          <w:tcPr>
            <w:tcW w:w="1568" w:type="dxa"/>
            <w:vAlign w:val="center"/>
          </w:tcPr>
          <w:p w14:paraId="18C92960" w14:textId="6A79B0B7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10:00-12:00</w:t>
            </w:r>
          </w:p>
        </w:tc>
        <w:tc>
          <w:tcPr>
            <w:tcW w:w="1883" w:type="dxa"/>
          </w:tcPr>
          <w:p w14:paraId="784501DE" w14:textId="5801D958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0A65921F" w14:textId="39AC8037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2699" w:type="dxa"/>
            <w:vAlign w:val="center"/>
          </w:tcPr>
          <w:p w14:paraId="75A35519" w14:textId="27376E77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081" w:type="dxa"/>
            <w:vAlign w:val="center"/>
          </w:tcPr>
          <w:p w14:paraId="160495DF" w14:textId="2F949791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18620B" w:rsidRPr="00AF3DB6" w14:paraId="61A91AA0" w14:textId="77777777" w:rsidTr="001A1D68">
        <w:tc>
          <w:tcPr>
            <w:tcW w:w="554" w:type="dxa"/>
            <w:vAlign w:val="center"/>
          </w:tcPr>
          <w:p w14:paraId="01ADA451" w14:textId="2BC7EF2E" w:rsidR="0018620B" w:rsidRPr="00AF3DB6" w:rsidRDefault="0018620B" w:rsidP="0018620B">
            <w:pPr>
              <w:jc w:val="center"/>
            </w:pPr>
            <w:r>
              <w:t>8</w:t>
            </w:r>
          </w:p>
        </w:tc>
        <w:tc>
          <w:tcPr>
            <w:tcW w:w="4843" w:type="dxa"/>
            <w:vAlign w:val="center"/>
          </w:tcPr>
          <w:p w14:paraId="7D85765D" w14:textId="0323F510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041ABDCF" w14:textId="1002AE75" w:rsidR="0018620B" w:rsidRPr="00AF3DB6" w:rsidRDefault="0018620B" w:rsidP="0018620B">
            <w:pPr>
              <w:jc w:val="center"/>
            </w:pPr>
            <w:r>
              <w:t>25.11.2024</w:t>
            </w:r>
          </w:p>
        </w:tc>
        <w:tc>
          <w:tcPr>
            <w:tcW w:w="1568" w:type="dxa"/>
            <w:vAlign w:val="center"/>
          </w:tcPr>
          <w:p w14:paraId="10F06786" w14:textId="354BC5EF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10:00-12:00</w:t>
            </w:r>
          </w:p>
        </w:tc>
        <w:tc>
          <w:tcPr>
            <w:tcW w:w="1883" w:type="dxa"/>
          </w:tcPr>
          <w:p w14:paraId="71C0316E" w14:textId="59FBD896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75353A2D" w14:textId="29BF9533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2699" w:type="dxa"/>
            <w:vAlign w:val="center"/>
          </w:tcPr>
          <w:p w14:paraId="1605BBDF" w14:textId="149581C8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081" w:type="dxa"/>
            <w:vAlign w:val="center"/>
          </w:tcPr>
          <w:p w14:paraId="750526A9" w14:textId="4D869263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18620B" w:rsidRPr="00AF3DB6" w14:paraId="26C96F37" w14:textId="77777777" w:rsidTr="001A1D68">
        <w:tc>
          <w:tcPr>
            <w:tcW w:w="554" w:type="dxa"/>
            <w:vAlign w:val="center"/>
          </w:tcPr>
          <w:p w14:paraId="2BAF1ADC" w14:textId="28B6A503" w:rsidR="0018620B" w:rsidRPr="00AF3DB6" w:rsidRDefault="0018620B" w:rsidP="0018620B">
            <w:pPr>
              <w:jc w:val="center"/>
            </w:pPr>
            <w:r>
              <w:t>9</w:t>
            </w:r>
          </w:p>
        </w:tc>
        <w:tc>
          <w:tcPr>
            <w:tcW w:w="4843" w:type="dxa"/>
            <w:vAlign w:val="center"/>
          </w:tcPr>
          <w:p w14:paraId="77A643C2" w14:textId="47CBE88C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40826183" w14:textId="51EB6997" w:rsidR="0018620B" w:rsidRPr="00AF3DB6" w:rsidRDefault="0018620B" w:rsidP="0018620B">
            <w:pPr>
              <w:jc w:val="center"/>
            </w:pPr>
            <w:r>
              <w:t>25.11.2024</w:t>
            </w:r>
          </w:p>
        </w:tc>
        <w:tc>
          <w:tcPr>
            <w:tcW w:w="1568" w:type="dxa"/>
            <w:vAlign w:val="center"/>
          </w:tcPr>
          <w:p w14:paraId="64E3B821" w14:textId="7FACB7C8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12:00-14</w:t>
            </w:r>
            <w:r w:rsidRPr="00BD3A55">
              <w:rPr>
                <w:color w:val="000000" w:themeColor="text1"/>
              </w:rPr>
              <w:t>:00</w:t>
            </w:r>
          </w:p>
        </w:tc>
        <w:tc>
          <w:tcPr>
            <w:tcW w:w="1883" w:type="dxa"/>
          </w:tcPr>
          <w:p w14:paraId="0F1BA627" w14:textId="2DB0E79B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32C1E9AE" w14:textId="35CB897D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2699" w:type="dxa"/>
            <w:vAlign w:val="center"/>
          </w:tcPr>
          <w:p w14:paraId="542E84F0" w14:textId="46A09220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081" w:type="dxa"/>
            <w:vAlign w:val="center"/>
          </w:tcPr>
          <w:p w14:paraId="17AEC508" w14:textId="1C4F71EF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18620B" w:rsidRPr="00AF3DB6" w14:paraId="757FBFB4" w14:textId="77777777" w:rsidTr="001A1D68">
        <w:tc>
          <w:tcPr>
            <w:tcW w:w="554" w:type="dxa"/>
            <w:vAlign w:val="center"/>
          </w:tcPr>
          <w:p w14:paraId="18BC6A5F" w14:textId="517A5129" w:rsidR="0018620B" w:rsidRPr="00AF3DB6" w:rsidRDefault="0018620B" w:rsidP="0018620B">
            <w:pPr>
              <w:jc w:val="center"/>
            </w:pPr>
            <w:r>
              <w:t>10</w:t>
            </w:r>
          </w:p>
        </w:tc>
        <w:tc>
          <w:tcPr>
            <w:tcW w:w="4843" w:type="dxa"/>
            <w:vAlign w:val="center"/>
          </w:tcPr>
          <w:p w14:paraId="0F498CBD" w14:textId="7D36B19A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13A8FA6A" w14:textId="4F3EA158" w:rsidR="0018620B" w:rsidRPr="00AF3DB6" w:rsidRDefault="0018620B" w:rsidP="0018620B">
            <w:pPr>
              <w:jc w:val="center"/>
            </w:pPr>
            <w:r>
              <w:t>25.11.2024</w:t>
            </w:r>
          </w:p>
        </w:tc>
        <w:tc>
          <w:tcPr>
            <w:tcW w:w="1568" w:type="dxa"/>
            <w:vAlign w:val="center"/>
          </w:tcPr>
          <w:p w14:paraId="549B807C" w14:textId="79A1E2AA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12:00-14</w:t>
            </w:r>
            <w:r w:rsidRPr="00BD3A55">
              <w:rPr>
                <w:color w:val="000000" w:themeColor="text1"/>
              </w:rPr>
              <w:t>:00</w:t>
            </w:r>
          </w:p>
        </w:tc>
        <w:tc>
          <w:tcPr>
            <w:tcW w:w="1883" w:type="dxa"/>
          </w:tcPr>
          <w:p w14:paraId="6C9CF5ED" w14:textId="76B1FB79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5C937FFB" w14:textId="5C665095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2699" w:type="dxa"/>
            <w:vAlign w:val="center"/>
          </w:tcPr>
          <w:p w14:paraId="21A195D4" w14:textId="19129F82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081" w:type="dxa"/>
            <w:vAlign w:val="center"/>
          </w:tcPr>
          <w:p w14:paraId="4EFDB118" w14:textId="63615780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18620B" w:rsidRPr="00C11C20" w14:paraId="5524D737" w14:textId="77777777" w:rsidTr="001A1D68">
        <w:tc>
          <w:tcPr>
            <w:tcW w:w="554" w:type="dxa"/>
            <w:vAlign w:val="center"/>
          </w:tcPr>
          <w:p w14:paraId="4BEFC54D" w14:textId="787A5564" w:rsidR="0018620B" w:rsidRPr="0064017E" w:rsidRDefault="0018620B" w:rsidP="0018620B">
            <w:pPr>
              <w:jc w:val="center"/>
            </w:pPr>
            <w:r w:rsidRPr="0064017E">
              <w:t>1</w:t>
            </w:r>
            <w:r>
              <w:t>1</w:t>
            </w:r>
          </w:p>
        </w:tc>
        <w:tc>
          <w:tcPr>
            <w:tcW w:w="4843" w:type="dxa"/>
            <w:vAlign w:val="center"/>
          </w:tcPr>
          <w:p w14:paraId="48710B4A" w14:textId="104851A0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33CAFA70" w14:textId="30C07E7E" w:rsidR="0018620B" w:rsidRPr="0064017E" w:rsidRDefault="0018620B" w:rsidP="0018620B">
            <w:pPr>
              <w:jc w:val="center"/>
            </w:pPr>
            <w:r>
              <w:t>25.11.2024</w:t>
            </w:r>
          </w:p>
        </w:tc>
        <w:tc>
          <w:tcPr>
            <w:tcW w:w="1568" w:type="dxa"/>
            <w:vAlign w:val="center"/>
          </w:tcPr>
          <w:p w14:paraId="0CF66B64" w14:textId="3FA6D359" w:rsidR="0018620B" w:rsidRPr="0064017E" w:rsidRDefault="0018620B" w:rsidP="0018620B">
            <w:pPr>
              <w:jc w:val="center"/>
            </w:pPr>
            <w:r>
              <w:rPr>
                <w:color w:val="000000" w:themeColor="text1"/>
              </w:rPr>
              <w:t>14:00-16:0</w:t>
            </w:r>
            <w:r w:rsidRPr="00BD3A55">
              <w:rPr>
                <w:color w:val="000000" w:themeColor="text1"/>
              </w:rPr>
              <w:t>0</w:t>
            </w:r>
          </w:p>
        </w:tc>
        <w:tc>
          <w:tcPr>
            <w:tcW w:w="1883" w:type="dxa"/>
          </w:tcPr>
          <w:p w14:paraId="6482807E" w14:textId="25094CD1" w:rsidR="0018620B" w:rsidRPr="0064017E" w:rsidRDefault="0018620B" w:rsidP="0018620B">
            <w:pPr>
              <w:jc w:val="center"/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7D883F35" w14:textId="5C2E4B9A" w:rsidR="0018620B" w:rsidRPr="0064017E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6EEDC17F" w14:textId="7A7DF572" w:rsidR="0018620B" w:rsidRPr="0064017E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32251F0C" w14:textId="058C4729" w:rsidR="0018620B" w:rsidRPr="0064017E" w:rsidRDefault="0018620B" w:rsidP="0018620B">
            <w:pPr>
              <w:jc w:val="center"/>
            </w:pPr>
            <w:r w:rsidRPr="0064017E">
              <w:t>-</w:t>
            </w:r>
          </w:p>
        </w:tc>
      </w:tr>
      <w:tr w:rsidR="0018620B" w:rsidRPr="00AF3DB6" w14:paraId="7AE57559" w14:textId="77777777" w:rsidTr="001A1D68">
        <w:tc>
          <w:tcPr>
            <w:tcW w:w="554" w:type="dxa"/>
            <w:vAlign w:val="center"/>
          </w:tcPr>
          <w:p w14:paraId="79189705" w14:textId="6F1FC08C" w:rsidR="0018620B" w:rsidRPr="00AF3DB6" w:rsidRDefault="0018620B" w:rsidP="0018620B">
            <w:pPr>
              <w:jc w:val="center"/>
            </w:pPr>
            <w:r>
              <w:t>12</w:t>
            </w:r>
          </w:p>
        </w:tc>
        <w:tc>
          <w:tcPr>
            <w:tcW w:w="4843" w:type="dxa"/>
            <w:vAlign w:val="center"/>
          </w:tcPr>
          <w:p w14:paraId="3F6692B4" w14:textId="06BBE079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5D16CED8" w14:textId="63C17339" w:rsidR="0018620B" w:rsidRPr="00AF3DB6" w:rsidRDefault="0018620B" w:rsidP="0018620B">
            <w:pPr>
              <w:jc w:val="center"/>
            </w:pPr>
            <w:r>
              <w:t>25.11.2024</w:t>
            </w:r>
          </w:p>
        </w:tc>
        <w:tc>
          <w:tcPr>
            <w:tcW w:w="1568" w:type="dxa"/>
            <w:vAlign w:val="center"/>
          </w:tcPr>
          <w:p w14:paraId="4F0A0AEF" w14:textId="3EFE29B5" w:rsidR="0018620B" w:rsidRPr="00B64EFF" w:rsidRDefault="0018620B" w:rsidP="0018620B">
            <w:pPr>
              <w:jc w:val="center"/>
            </w:pPr>
            <w:r>
              <w:rPr>
                <w:color w:val="000000" w:themeColor="text1"/>
              </w:rPr>
              <w:t>14:00-16:0</w:t>
            </w:r>
            <w:r w:rsidRPr="00BD3A55">
              <w:rPr>
                <w:color w:val="000000" w:themeColor="text1"/>
              </w:rPr>
              <w:t>0</w:t>
            </w:r>
          </w:p>
        </w:tc>
        <w:tc>
          <w:tcPr>
            <w:tcW w:w="1883" w:type="dxa"/>
          </w:tcPr>
          <w:p w14:paraId="4F526431" w14:textId="70D4AB24" w:rsidR="0018620B" w:rsidRPr="00AF3DB6" w:rsidRDefault="0018620B" w:rsidP="0018620B">
            <w:pPr>
              <w:jc w:val="center"/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26DA7ED3" w14:textId="77174D3A" w:rsidR="0018620B" w:rsidRPr="00AF3DB6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27402205" w14:textId="4D3E1198" w:rsidR="0018620B" w:rsidRPr="00AF3DB6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6265EA96" w14:textId="0F4C5ECD" w:rsidR="0018620B" w:rsidRPr="00AF3DB6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AF3DB6" w14:paraId="6D8AAB17" w14:textId="77777777" w:rsidTr="001A1D68">
        <w:tc>
          <w:tcPr>
            <w:tcW w:w="554" w:type="dxa"/>
            <w:vAlign w:val="center"/>
          </w:tcPr>
          <w:p w14:paraId="68BC057F" w14:textId="71519240" w:rsidR="0018620B" w:rsidRPr="00AF3DB6" w:rsidRDefault="0018620B" w:rsidP="0018620B">
            <w:pPr>
              <w:jc w:val="center"/>
            </w:pPr>
            <w:r>
              <w:t>13</w:t>
            </w:r>
          </w:p>
        </w:tc>
        <w:tc>
          <w:tcPr>
            <w:tcW w:w="4843" w:type="dxa"/>
            <w:vAlign w:val="center"/>
          </w:tcPr>
          <w:p w14:paraId="102BBC7F" w14:textId="469A1B7A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78EB0211" w14:textId="0A6E6C71" w:rsidR="0018620B" w:rsidRPr="00AF3DB6" w:rsidRDefault="0018620B" w:rsidP="0018620B">
            <w:pPr>
              <w:jc w:val="center"/>
            </w:pPr>
            <w:r>
              <w:t>26.11.2024</w:t>
            </w:r>
          </w:p>
        </w:tc>
        <w:tc>
          <w:tcPr>
            <w:tcW w:w="1568" w:type="dxa"/>
            <w:vAlign w:val="center"/>
          </w:tcPr>
          <w:p w14:paraId="6ABB2D46" w14:textId="55611618" w:rsidR="0018620B" w:rsidRPr="002918E3" w:rsidRDefault="0018620B" w:rsidP="0018620B">
            <w:pPr>
              <w:jc w:val="center"/>
              <w:rPr>
                <w:color w:val="FF0000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83" w:type="dxa"/>
          </w:tcPr>
          <w:p w14:paraId="29C4D43C" w14:textId="29B66D47" w:rsidR="0018620B" w:rsidRPr="00AF3DB6" w:rsidRDefault="0018620B" w:rsidP="0018620B">
            <w:pPr>
              <w:jc w:val="center"/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7F0EDAA9" w14:textId="53FA94B1" w:rsidR="0018620B" w:rsidRPr="00AF3DB6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77E76F91" w14:textId="6135E5BC" w:rsidR="0018620B" w:rsidRPr="00AF3DB6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04AFF65B" w14:textId="3A72DEDC" w:rsidR="0018620B" w:rsidRPr="00AF3DB6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AF3DB6" w14:paraId="4879FB9C" w14:textId="77777777" w:rsidTr="00060995">
        <w:tc>
          <w:tcPr>
            <w:tcW w:w="554" w:type="dxa"/>
            <w:vAlign w:val="center"/>
          </w:tcPr>
          <w:p w14:paraId="0CF61CED" w14:textId="2B5DEE44" w:rsidR="0018620B" w:rsidRPr="00AF3DB6" w:rsidRDefault="0018620B" w:rsidP="0018620B">
            <w:pPr>
              <w:jc w:val="center"/>
            </w:pPr>
            <w:r>
              <w:t>14</w:t>
            </w:r>
          </w:p>
        </w:tc>
        <w:tc>
          <w:tcPr>
            <w:tcW w:w="4843" w:type="dxa"/>
            <w:vAlign w:val="center"/>
          </w:tcPr>
          <w:p w14:paraId="58C07841" w14:textId="6EDAFDE0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</w:tcPr>
          <w:p w14:paraId="6AD22C61" w14:textId="43662DFD" w:rsidR="0018620B" w:rsidRPr="00AF3DB6" w:rsidRDefault="0018620B" w:rsidP="0018620B">
            <w:pPr>
              <w:jc w:val="center"/>
            </w:pPr>
            <w:r w:rsidRPr="00F37BB3">
              <w:t>26.11.2024</w:t>
            </w:r>
          </w:p>
        </w:tc>
        <w:tc>
          <w:tcPr>
            <w:tcW w:w="1568" w:type="dxa"/>
            <w:vAlign w:val="center"/>
          </w:tcPr>
          <w:p w14:paraId="1BFD6C1E" w14:textId="089970F0" w:rsidR="0018620B" w:rsidRPr="00AF3DB6" w:rsidRDefault="0018620B" w:rsidP="0018620B">
            <w:pPr>
              <w:jc w:val="center"/>
            </w:pPr>
            <w:r>
              <w:rPr>
                <w:color w:val="000000" w:themeColor="text1"/>
              </w:rPr>
              <w:t>8:00-10</w:t>
            </w:r>
            <w:r w:rsidRPr="00BD3A55">
              <w:rPr>
                <w:color w:val="000000" w:themeColor="text1"/>
              </w:rPr>
              <w:t>:00</w:t>
            </w:r>
          </w:p>
        </w:tc>
        <w:tc>
          <w:tcPr>
            <w:tcW w:w="1883" w:type="dxa"/>
          </w:tcPr>
          <w:p w14:paraId="64297D82" w14:textId="568B1788" w:rsidR="0018620B" w:rsidRPr="00AF3DB6" w:rsidRDefault="0018620B" w:rsidP="0018620B">
            <w:pPr>
              <w:jc w:val="center"/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26C0D06D" w14:textId="4F27366C" w:rsidR="0018620B" w:rsidRPr="00AF3DB6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4E08A42A" w14:textId="6BBB3E40" w:rsidR="0018620B" w:rsidRPr="00AF3DB6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3C8EAC6F" w14:textId="1B784AB0" w:rsidR="0018620B" w:rsidRPr="00AF3DB6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64017E" w14:paraId="649CB076" w14:textId="77777777" w:rsidTr="00060995">
        <w:tc>
          <w:tcPr>
            <w:tcW w:w="554" w:type="dxa"/>
            <w:vAlign w:val="center"/>
          </w:tcPr>
          <w:p w14:paraId="4BC1F0A2" w14:textId="5067803C" w:rsidR="0018620B" w:rsidRPr="0064017E" w:rsidRDefault="0018620B" w:rsidP="0018620B">
            <w:pPr>
              <w:jc w:val="center"/>
            </w:pPr>
            <w:r>
              <w:lastRenderedPageBreak/>
              <w:t>15</w:t>
            </w:r>
          </w:p>
        </w:tc>
        <w:tc>
          <w:tcPr>
            <w:tcW w:w="4843" w:type="dxa"/>
            <w:vAlign w:val="center"/>
          </w:tcPr>
          <w:p w14:paraId="6A39502A" w14:textId="5A0EC265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18" w:type="dxa"/>
          </w:tcPr>
          <w:p w14:paraId="33C548E1" w14:textId="41FF133C" w:rsidR="0018620B" w:rsidRPr="0064017E" w:rsidRDefault="0018620B" w:rsidP="0018620B">
            <w:pPr>
              <w:jc w:val="center"/>
            </w:pPr>
            <w:r w:rsidRPr="00F37BB3">
              <w:t>26.11.2024</w:t>
            </w:r>
          </w:p>
        </w:tc>
        <w:tc>
          <w:tcPr>
            <w:tcW w:w="1568" w:type="dxa"/>
            <w:vAlign w:val="center"/>
          </w:tcPr>
          <w:p w14:paraId="3289AF9D" w14:textId="018E4EFB" w:rsidR="0018620B" w:rsidRPr="0064017E" w:rsidRDefault="0018620B" w:rsidP="0018620B">
            <w:pPr>
              <w:jc w:val="center"/>
            </w:pPr>
            <w:r w:rsidRPr="00BD3A55">
              <w:rPr>
                <w:color w:val="000000" w:themeColor="text1"/>
              </w:rPr>
              <w:t>10:00-12:00</w:t>
            </w:r>
          </w:p>
        </w:tc>
        <w:tc>
          <w:tcPr>
            <w:tcW w:w="1883" w:type="dxa"/>
          </w:tcPr>
          <w:p w14:paraId="6722E5A3" w14:textId="311294F9" w:rsidR="0018620B" w:rsidRPr="0064017E" w:rsidRDefault="0018620B" w:rsidP="0018620B">
            <w:pPr>
              <w:jc w:val="center"/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40D0829E" w14:textId="09501F1B" w:rsidR="0018620B" w:rsidRPr="0064017E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1A2FD087" w14:textId="48C79BDC" w:rsidR="0018620B" w:rsidRPr="0064017E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375F7873" w14:textId="5CD8624C" w:rsidR="0018620B" w:rsidRPr="0064017E" w:rsidRDefault="0018620B" w:rsidP="0018620B">
            <w:pPr>
              <w:jc w:val="center"/>
            </w:pPr>
            <w:r w:rsidRPr="0064017E">
              <w:t>-</w:t>
            </w:r>
          </w:p>
        </w:tc>
      </w:tr>
      <w:tr w:rsidR="0018620B" w:rsidRPr="00AF3DB6" w14:paraId="11D22F0E" w14:textId="77777777" w:rsidTr="00060995">
        <w:tc>
          <w:tcPr>
            <w:tcW w:w="554" w:type="dxa"/>
            <w:vAlign w:val="center"/>
          </w:tcPr>
          <w:p w14:paraId="0AB66EFC" w14:textId="3C06AB46" w:rsidR="0018620B" w:rsidRPr="00AF3DB6" w:rsidRDefault="0018620B" w:rsidP="0018620B">
            <w:pPr>
              <w:jc w:val="center"/>
            </w:pPr>
            <w:r>
              <w:t>16</w:t>
            </w:r>
          </w:p>
        </w:tc>
        <w:tc>
          <w:tcPr>
            <w:tcW w:w="4843" w:type="dxa"/>
            <w:vAlign w:val="center"/>
          </w:tcPr>
          <w:p w14:paraId="13CC6ED3" w14:textId="78F93DBC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</w:tcPr>
          <w:p w14:paraId="24C44DC0" w14:textId="7191B3D8" w:rsidR="0018620B" w:rsidRPr="00AF3DB6" w:rsidRDefault="0018620B" w:rsidP="0018620B">
            <w:pPr>
              <w:jc w:val="center"/>
            </w:pPr>
            <w:r w:rsidRPr="00F37BB3">
              <w:t>26.11.2024</w:t>
            </w:r>
          </w:p>
        </w:tc>
        <w:tc>
          <w:tcPr>
            <w:tcW w:w="1568" w:type="dxa"/>
            <w:vAlign w:val="center"/>
          </w:tcPr>
          <w:p w14:paraId="19E781F7" w14:textId="4B78919B" w:rsidR="0018620B" w:rsidRPr="00AF3DB6" w:rsidRDefault="0018620B" w:rsidP="0018620B">
            <w:pPr>
              <w:jc w:val="center"/>
            </w:pPr>
            <w:r w:rsidRPr="00BD3A55">
              <w:rPr>
                <w:color w:val="000000" w:themeColor="text1"/>
              </w:rPr>
              <w:t>10:00-12:00</w:t>
            </w:r>
          </w:p>
        </w:tc>
        <w:tc>
          <w:tcPr>
            <w:tcW w:w="1883" w:type="dxa"/>
          </w:tcPr>
          <w:p w14:paraId="61719195" w14:textId="30E9E2C2" w:rsidR="0018620B" w:rsidRPr="00AF3DB6" w:rsidRDefault="0018620B" w:rsidP="0018620B">
            <w:pPr>
              <w:jc w:val="center"/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5CEAEB73" w14:textId="61C5FA0A" w:rsidR="0018620B" w:rsidRPr="00AF3DB6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3B579151" w14:textId="2CB3112D" w:rsidR="0018620B" w:rsidRPr="00AF3DB6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296E918A" w14:textId="51F99446" w:rsidR="0018620B" w:rsidRPr="00AF3DB6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AF3DB6" w14:paraId="2076CC3A" w14:textId="77777777" w:rsidTr="00060995">
        <w:tc>
          <w:tcPr>
            <w:tcW w:w="554" w:type="dxa"/>
            <w:vAlign w:val="center"/>
          </w:tcPr>
          <w:p w14:paraId="49A9660F" w14:textId="0B19B0B3" w:rsidR="0018620B" w:rsidRPr="00AF3DB6" w:rsidRDefault="0018620B" w:rsidP="0018620B">
            <w:pPr>
              <w:jc w:val="center"/>
            </w:pPr>
            <w:r>
              <w:t>17</w:t>
            </w:r>
          </w:p>
        </w:tc>
        <w:tc>
          <w:tcPr>
            <w:tcW w:w="4843" w:type="dxa"/>
            <w:vAlign w:val="center"/>
          </w:tcPr>
          <w:p w14:paraId="02BD2EA3" w14:textId="2BF7068F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18" w:type="dxa"/>
          </w:tcPr>
          <w:p w14:paraId="2EB2C6E2" w14:textId="7DAD5782" w:rsidR="0018620B" w:rsidRPr="00AF3DB6" w:rsidRDefault="0018620B" w:rsidP="0018620B">
            <w:pPr>
              <w:jc w:val="center"/>
            </w:pPr>
            <w:r w:rsidRPr="00F37BB3">
              <w:t>26.11.2024</w:t>
            </w:r>
          </w:p>
        </w:tc>
        <w:tc>
          <w:tcPr>
            <w:tcW w:w="1568" w:type="dxa"/>
            <w:vAlign w:val="center"/>
          </w:tcPr>
          <w:p w14:paraId="1B849144" w14:textId="6B76B768" w:rsidR="0018620B" w:rsidRPr="00B64EFF" w:rsidRDefault="0018620B" w:rsidP="0018620B">
            <w:pPr>
              <w:jc w:val="center"/>
            </w:pPr>
            <w:r>
              <w:rPr>
                <w:color w:val="000000" w:themeColor="text1"/>
              </w:rPr>
              <w:t>12:00-14</w:t>
            </w:r>
            <w:r w:rsidRPr="00BD3A55">
              <w:rPr>
                <w:color w:val="000000" w:themeColor="text1"/>
              </w:rPr>
              <w:t>:00</w:t>
            </w:r>
          </w:p>
        </w:tc>
        <w:tc>
          <w:tcPr>
            <w:tcW w:w="1883" w:type="dxa"/>
          </w:tcPr>
          <w:p w14:paraId="47C59AEB" w14:textId="17ACFF33" w:rsidR="0018620B" w:rsidRPr="00AF3DB6" w:rsidRDefault="0018620B" w:rsidP="0018620B">
            <w:pPr>
              <w:jc w:val="center"/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02D51293" w14:textId="03164A6C" w:rsidR="0018620B" w:rsidRPr="00AF3DB6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433645C7" w14:textId="6CA6C569" w:rsidR="0018620B" w:rsidRPr="00AF3DB6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141FBBDD" w14:textId="53E52105" w:rsidR="0018620B" w:rsidRPr="00AF3DB6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AF3DB6" w14:paraId="1B1C2448" w14:textId="77777777" w:rsidTr="00060995">
        <w:tc>
          <w:tcPr>
            <w:tcW w:w="554" w:type="dxa"/>
            <w:vAlign w:val="center"/>
          </w:tcPr>
          <w:p w14:paraId="088596BB" w14:textId="55F95355" w:rsidR="0018620B" w:rsidRPr="00AF3DB6" w:rsidRDefault="0018620B" w:rsidP="0018620B">
            <w:pPr>
              <w:jc w:val="center"/>
            </w:pPr>
            <w:r>
              <w:t>18</w:t>
            </w:r>
          </w:p>
        </w:tc>
        <w:tc>
          <w:tcPr>
            <w:tcW w:w="4843" w:type="dxa"/>
            <w:vAlign w:val="center"/>
          </w:tcPr>
          <w:p w14:paraId="07F42641" w14:textId="66E48D98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</w:tcPr>
          <w:p w14:paraId="3C6C466F" w14:textId="7E0301BF" w:rsidR="0018620B" w:rsidRPr="00AF3DB6" w:rsidRDefault="0018620B" w:rsidP="0018620B">
            <w:pPr>
              <w:jc w:val="center"/>
            </w:pPr>
            <w:r w:rsidRPr="00F37BB3">
              <w:t>26.11.2024</w:t>
            </w:r>
          </w:p>
        </w:tc>
        <w:tc>
          <w:tcPr>
            <w:tcW w:w="1568" w:type="dxa"/>
            <w:vAlign w:val="center"/>
          </w:tcPr>
          <w:p w14:paraId="20D6DA5B" w14:textId="4466FCC1" w:rsidR="0018620B" w:rsidRPr="00B64EFF" w:rsidRDefault="0018620B" w:rsidP="0018620B">
            <w:pPr>
              <w:jc w:val="center"/>
            </w:pPr>
            <w:r>
              <w:rPr>
                <w:color w:val="000000" w:themeColor="text1"/>
              </w:rPr>
              <w:t>12:00-14</w:t>
            </w:r>
            <w:r w:rsidRPr="00BD3A55">
              <w:rPr>
                <w:color w:val="000000" w:themeColor="text1"/>
              </w:rPr>
              <w:t>:00</w:t>
            </w:r>
          </w:p>
        </w:tc>
        <w:tc>
          <w:tcPr>
            <w:tcW w:w="1883" w:type="dxa"/>
          </w:tcPr>
          <w:p w14:paraId="6D839A37" w14:textId="62C70F62" w:rsidR="0018620B" w:rsidRPr="00AF3DB6" w:rsidRDefault="0018620B" w:rsidP="0018620B">
            <w:pPr>
              <w:jc w:val="center"/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6CC022EB" w14:textId="0931BD39" w:rsidR="0018620B" w:rsidRPr="00AF3DB6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220883CA" w14:textId="54F033B8" w:rsidR="0018620B" w:rsidRPr="00AA0ACF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3BB49DF2" w14:textId="741A7F8B" w:rsidR="0018620B" w:rsidRPr="00AF3DB6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AF3DB6" w14:paraId="5E8E92F0" w14:textId="77777777" w:rsidTr="00060995">
        <w:tc>
          <w:tcPr>
            <w:tcW w:w="554" w:type="dxa"/>
            <w:vAlign w:val="center"/>
          </w:tcPr>
          <w:p w14:paraId="621787BF" w14:textId="58FED8B1" w:rsidR="0018620B" w:rsidRDefault="0018620B" w:rsidP="0018620B">
            <w:pPr>
              <w:jc w:val="center"/>
            </w:pPr>
            <w:r>
              <w:t>19</w:t>
            </w:r>
          </w:p>
        </w:tc>
        <w:tc>
          <w:tcPr>
            <w:tcW w:w="4843" w:type="dxa"/>
            <w:vAlign w:val="center"/>
          </w:tcPr>
          <w:p w14:paraId="3BBF97EF" w14:textId="2A9FBD06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</w:tcPr>
          <w:p w14:paraId="403474BB" w14:textId="5466EF67" w:rsidR="0018620B" w:rsidRPr="00AF3DB6" w:rsidRDefault="0018620B" w:rsidP="0018620B">
            <w:pPr>
              <w:jc w:val="center"/>
            </w:pPr>
            <w:r w:rsidRPr="00F37BB3">
              <w:t>26.11.2024</w:t>
            </w:r>
          </w:p>
        </w:tc>
        <w:tc>
          <w:tcPr>
            <w:tcW w:w="1568" w:type="dxa"/>
            <w:vAlign w:val="center"/>
          </w:tcPr>
          <w:p w14:paraId="376EF9A8" w14:textId="6C0E201F" w:rsidR="0018620B" w:rsidRPr="00AF3DB6" w:rsidRDefault="0018620B" w:rsidP="0018620B">
            <w:pPr>
              <w:jc w:val="center"/>
            </w:pPr>
            <w:r>
              <w:rPr>
                <w:color w:val="000000" w:themeColor="text1"/>
              </w:rPr>
              <w:t>14:00-16:0</w:t>
            </w:r>
            <w:r w:rsidRPr="00BD3A55">
              <w:rPr>
                <w:color w:val="000000" w:themeColor="text1"/>
              </w:rPr>
              <w:t>0</w:t>
            </w:r>
          </w:p>
        </w:tc>
        <w:tc>
          <w:tcPr>
            <w:tcW w:w="1883" w:type="dxa"/>
          </w:tcPr>
          <w:p w14:paraId="376C8610" w14:textId="0E072094" w:rsidR="0018620B" w:rsidRPr="00101F28" w:rsidRDefault="0018620B" w:rsidP="0018620B">
            <w:pPr>
              <w:jc w:val="center"/>
              <w:rPr>
                <w:sz w:val="20"/>
                <w:szCs w:val="20"/>
              </w:rPr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595FDA18" w14:textId="5434D8B9" w:rsidR="0018620B" w:rsidRPr="00AF3DB6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4D3EB318" w14:textId="1DFD0D50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79697A87" w14:textId="2DD78061" w:rsidR="0018620B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AF3DB6" w14:paraId="43294E5E" w14:textId="77777777" w:rsidTr="001A1D68">
        <w:tc>
          <w:tcPr>
            <w:tcW w:w="554" w:type="dxa"/>
            <w:vAlign w:val="center"/>
          </w:tcPr>
          <w:p w14:paraId="1EA7F1CF" w14:textId="43CBDEF5" w:rsidR="0018620B" w:rsidRDefault="0018620B" w:rsidP="0018620B">
            <w:pPr>
              <w:jc w:val="center"/>
            </w:pPr>
            <w:r>
              <w:t>20</w:t>
            </w:r>
          </w:p>
        </w:tc>
        <w:tc>
          <w:tcPr>
            <w:tcW w:w="4843" w:type="dxa"/>
            <w:vAlign w:val="center"/>
          </w:tcPr>
          <w:p w14:paraId="2BF445E7" w14:textId="62832165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552A6F21" w14:textId="25CFCDAC" w:rsidR="0018620B" w:rsidRPr="00AF3DB6" w:rsidRDefault="0018620B" w:rsidP="0018620B">
            <w:pPr>
              <w:jc w:val="center"/>
            </w:pPr>
            <w:r>
              <w:t>27.11.2024</w:t>
            </w:r>
          </w:p>
        </w:tc>
        <w:tc>
          <w:tcPr>
            <w:tcW w:w="1568" w:type="dxa"/>
            <w:vAlign w:val="center"/>
          </w:tcPr>
          <w:p w14:paraId="57F63860" w14:textId="01513984" w:rsidR="0018620B" w:rsidRPr="00AF3DB6" w:rsidRDefault="0018620B" w:rsidP="0018620B">
            <w:pPr>
              <w:jc w:val="center"/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83" w:type="dxa"/>
          </w:tcPr>
          <w:p w14:paraId="1BDDB097" w14:textId="42798A3C" w:rsidR="0018620B" w:rsidRPr="00101F28" w:rsidRDefault="0018620B" w:rsidP="0018620B">
            <w:pPr>
              <w:jc w:val="center"/>
              <w:rPr>
                <w:sz w:val="20"/>
                <w:szCs w:val="20"/>
              </w:rPr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22CC520C" w14:textId="0A6B17B4" w:rsidR="0018620B" w:rsidRPr="00AF3DB6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13744AE3" w14:textId="0FF46605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6F69A69A" w14:textId="3F64E1CE" w:rsidR="0018620B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AF3DB6" w14:paraId="7370B963" w14:textId="77777777" w:rsidTr="00A0005F">
        <w:tc>
          <w:tcPr>
            <w:tcW w:w="554" w:type="dxa"/>
            <w:vAlign w:val="center"/>
          </w:tcPr>
          <w:p w14:paraId="22B03FB2" w14:textId="7F3542FA" w:rsidR="0018620B" w:rsidRDefault="0018620B" w:rsidP="0018620B">
            <w:pPr>
              <w:jc w:val="center"/>
            </w:pPr>
            <w:r>
              <w:t>21</w:t>
            </w:r>
          </w:p>
        </w:tc>
        <w:tc>
          <w:tcPr>
            <w:tcW w:w="4843" w:type="dxa"/>
            <w:vAlign w:val="center"/>
          </w:tcPr>
          <w:p w14:paraId="5E885772" w14:textId="60AC2B91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</w:tcPr>
          <w:p w14:paraId="2F8F8AB4" w14:textId="625379AA" w:rsidR="0018620B" w:rsidRPr="00AF3DB6" w:rsidRDefault="0018620B" w:rsidP="0018620B">
            <w:pPr>
              <w:jc w:val="center"/>
            </w:pPr>
            <w:r w:rsidRPr="00264FB0">
              <w:t>27.11.2024</w:t>
            </w:r>
          </w:p>
        </w:tc>
        <w:tc>
          <w:tcPr>
            <w:tcW w:w="1568" w:type="dxa"/>
            <w:vAlign w:val="center"/>
          </w:tcPr>
          <w:p w14:paraId="30C8F083" w14:textId="2418372D" w:rsidR="0018620B" w:rsidRPr="00AF3DB6" w:rsidRDefault="0018620B" w:rsidP="0018620B">
            <w:pPr>
              <w:jc w:val="center"/>
            </w:pPr>
            <w:r>
              <w:rPr>
                <w:color w:val="000000" w:themeColor="text1"/>
              </w:rPr>
              <w:t>8:00-10</w:t>
            </w:r>
            <w:r w:rsidRPr="00BD3A55">
              <w:rPr>
                <w:color w:val="000000" w:themeColor="text1"/>
              </w:rPr>
              <w:t>:00</w:t>
            </w:r>
          </w:p>
        </w:tc>
        <w:tc>
          <w:tcPr>
            <w:tcW w:w="1883" w:type="dxa"/>
          </w:tcPr>
          <w:p w14:paraId="27BF9241" w14:textId="67F9B967" w:rsidR="0018620B" w:rsidRPr="00101F28" w:rsidRDefault="0018620B" w:rsidP="0018620B">
            <w:pPr>
              <w:jc w:val="center"/>
              <w:rPr>
                <w:sz w:val="20"/>
                <w:szCs w:val="20"/>
              </w:rPr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7B5A9815" w14:textId="49790B2A" w:rsidR="0018620B" w:rsidRPr="00AF3DB6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5D8960FA" w14:textId="2DFA8AE2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7A5A40B1" w14:textId="1C376A23" w:rsidR="0018620B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AF3DB6" w14:paraId="7BF24533" w14:textId="77777777" w:rsidTr="00A0005F">
        <w:tc>
          <w:tcPr>
            <w:tcW w:w="554" w:type="dxa"/>
            <w:vAlign w:val="center"/>
          </w:tcPr>
          <w:p w14:paraId="46850B2B" w14:textId="39577931" w:rsidR="0018620B" w:rsidRDefault="0018620B" w:rsidP="0018620B">
            <w:pPr>
              <w:jc w:val="center"/>
            </w:pPr>
            <w:r>
              <w:t>22</w:t>
            </w:r>
          </w:p>
        </w:tc>
        <w:tc>
          <w:tcPr>
            <w:tcW w:w="4843" w:type="dxa"/>
            <w:vAlign w:val="center"/>
          </w:tcPr>
          <w:p w14:paraId="790A425D" w14:textId="21C42FBA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18" w:type="dxa"/>
          </w:tcPr>
          <w:p w14:paraId="19A0F082" w14:textId="376F4CF2" w:rsidR="0018620B" w:rsidRPr="00AF3DB6" w:rsidRDefault="0018620B" w:rsidP="0018620B">
            <w:pPr>
              <w:jc w:val="center"/>
            </w:pPr>
            <w:r w:rsidRPr="00264FB0">
              <w:t>27.11.2024</w:t>
            </w:r>
          </w:p>
        </w:tc>
        <w:tc>
          <w:tcPr>
            <w:tcW w:w="1568" w:type="dxa"/>
            <w:vAlign w:val="center"/>
          </w:tcPr>
          <w:p w14:paraId="4E37757B" w14:textId="500971FE" w:rsidR="0018620B" w:rsidRPr="00AF3DB6" w:rsidRDefault="0018620B" w:rsidP="0018620B">
            <w:pPr>
              <w:jc w:val="center"/>
            </w:pPr>
            <w:r w:rsidRPr="00BD3A55">
              <w:rPr>
                <w:color w:val="000000" w:themeColor="text1"/>
              </w:rPr>
              <w:t>10:00-12:00</w:t>
            </w:r>
          </w:p>
        </w:tc>
        <w:tc>
          <w:tcPr>
            <w:tcW w:w="1883" w:type="dxa"/>
          </w:tcPr>
          <w:p w14:paraId="40A2C9BF" w14:textId="724A8EBD" w:rsidR="0018620B" w:rsidRPr="00101F28" w:rsidRDefault="0018620B" w:rsidP="0018620B">
            <w:pPr>
              <w:jc w:val="center"/>
              <w:rPr>
                <w:sz w:val="20"/>
                <w:szCs w:val="20"/>
              </w:rPr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40228AF7" w14:textId="43AE1BA1" w:rsidR="0018620B" w:rsidRPr="00AF3DB6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0839F2C3" w14:textId="7FAEDB5C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3222CBD4" w14:textId="14EF9370" w:rsidR="0018620B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AF3DB6" w14:paraId="2F4FCBE5" w14:textId="77777777" w:rsidTr="00A0005F">
        <w:tc>
          <w:tcPr>
            <w:tcW w:w="554" w:type="dxa"/>
            <w:vAlign w:val="center"/>
          </w:tcPr>
          <w:p w14:paraId="6BAD45EA" w14:textId="3EC67CDA" w:rsidR="0018620B" w:rsidRDefault="0018620B" w:rsidP="0018620B">
            <w:pPr>
              <w:jc w:val="center"/>
            </w:pPr>
            <w:r>
              <w:t>23</w:t>
            </w:r>
          </w:p>
        </w:tc>
        <w:tc>
          <w:tcPr>
            <w:tcW w:w="4843" w:type="dxa"/>
            <w:vAlign w:val="center"/>
          </w:tcPr>
          <w:p w14:paraId="71602415" w14:textId="46BC25D2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</w:tcPr>
          <w:p w14:paraId="1055200F" w14:textId="43E7AE24" w:rsidR="0018620B" w:rsidRPr="00AF3DB6" w:rsidRDefault="0018620B" w:rsidP="0018620B">
            <w:pPr>
              <w:jc w:val="center"/>
            </w:pPr>
            <w:r w:rsidRPr="00264FB0">
              <w:t>27.11.2024</w:t>
            </w:r>
          </w:p>
        </w:tc>
        <w:tc>
          <w:tcPr>
            <w:tcW w:w="1568" w:type="dxa"/>
            <w:vAlign w:val="center"/>
          </w:tcPr>
          <w:p w14:paraId="2CBB9E9E" w14:textId="15670EE8" w:rsidR="0018620B" w:rsidRPr="00BD3A55" w:rsidRDefault="0018620B" w:rsidP="0018620B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10:00-12:00</w:t>
            </w:r>
          </w:p>
        </w:tc>
        <w:tc>
          <w:tcPr>
            <w:tcW w:w="1883" w:type="dxa"/>
          </w:tcPr>
          <w:p w14:paraId="34C0CB98" w14:textId="2609F16E" w:rsidR="0018620B" w:rsidRPr="00101F28" w:rsidRDefault="0018620B" w:rsidP="0018620B">
            <w:pPr>
              <w:jc w:val="center"/>
              <w:rPr>
                <w:sz w:val="20"/>
                <w:szCs w:val="20"/>
              </w:rPr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634F68E6" w14:textId="0966D35F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787821DC" w14:textId="722261C3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33B7DAC0" w14:textId="08679149" w:rsidR="0018620B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AF3DB6" w14:paraId="05204CDB" w14:textId="77777777" w:rsidTr="00A0005F">
        <w:tc>
          <w:tcPr>
            <w:tcW w:w="554" w:type="dxa"/>
            <w:vAlign w:val="center"/>
          </w:tcPr>
          <w:p w14:paraId="6176729C" w14:textId="76B09578" w:rsidR="0018620B" w:rsidRDefault="0018620B" w:rsidP="0018620B">
            <w:pPr>
              <w:jc w:val="center"/>
            </w:pPr>
            <w:r>
              <w:lastRenderedPageBreak/>
              <w:t>24</w:t>
            </w:r>
          </w:p>
        </w:tc>
        <w:tc>
          <w:tcPr>
            <w:tcW w:w="4843" w:type="dxa"/>
            <w:vAlign w:val="center"/>
          </w:tcPr>
          <w:p w14:paraId="1817B466" w14:textId="30C21D21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</w:tcPr>
          <w:p w14:paraId="60706BD8" w14:textId="2A1066D5" w:rsidR="0018620B" w:rsidRDefault="0018620B" w:rsidP="0018620B">
            <w:pPr>
              <w:jc w:val="center"/>
            </w:pPr>
            <w:r w:rsidRPr="00264FB0">
              <w:t>27.11.2024</w:t>
            </w:r>
          </w:p>
        </w:tc>
        <w:tc>
          <w:tcPr>
            <w:tcW w:w="1568" w:type="dxa"/>
            <w:vAlign w:val="center"/>
          </w:tcPr>
          <w:p w14:paraId="53E61F8D" w14:textId="50FB6F7B" w:rsidR="0018620B" w:rsidRDefault="0018620B" w:rsidP="0018620B">
            <w:pPr>
              <w:jc w:val="center"/>
            </w:pPr>
            <w:r>
              <w:rPr>
                <w:color w:val="000000" w:themeColor="text1"/>
              </w:rPr>
              <w:t>12:00-14:0</w:t>
            </w:r>
            <w:r w:rsidRPr="00BD3A55">
              <w:rPr>
                <w:color w:val="000000" w:themeColor="text1"/>
              </w:rPr>
              <w:t>0</w:t>
            </w:r>
          </w:p>
        </w:tc>
        <w:tc>
          <w:tcPr>
            <w:tcW w:w="1883" w:type="dxa"/>
          </w:tcPr>
          <w:p w14:paraId="3E553525" w14:textId="37FA8C4E" w:rsidR="0018620B" w:rsidRPr="00DF3604" w:rsidRDefault="0018620B" w:rsidP="0018620B">
            <w:pPr>
              <w:jc w:val="center"/>
              <w:rPr>
                <w:sz w:val="20"/>
                <w:szCs w:val="20"/>
              </w:rPr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65E4ACDF" w14:textId="2C0D7418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10C8DE73" w14:textId="78F0E463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050AA9CA" w14:textId="45F7F78B" w:rsidR="0018620B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AF3DB6" w14:paraId="6F677910" w14:textId="77777777" w:rsidTr="001A1D68">
        <w:tc>
          <w:tcPr>
            <w:tcW w:w="554" w:type="dxa"/>
            <w:vAlign w:val="center"/>
          </w:tcPr>
          <w:p w14:paraId="4A769E24" w14:textId="46CAC1A6" w:rsidR="0018620B" w:rsidRDefault="0018620B" w:rsidP="0018620B">
            <w:pPr>
              <w:jc w:val="center"/>
            </w:pPr>
            <w:r>
              <w:t>25</w:t>
            </w:r>
          </w:p>
        </w:tc>
        <w:tc>
          <w:tcPr>
            <w:tcW w:w="4843" w:type="dxa"/>
            <w:vAlign w:val="center"/>
          </w:tcPr>
          <w:p w14:paraId="439D98DB" w14:textId="3CBC2AC6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0FFDD1DE" w14:textId="403A4425" w:rsidR="0018620B" w:rsidRDefault="0018620B" w:rsidP="0018620B">
            <w:pPr>
              <w:jc w:val="center"/>
            </w:pPr>
            <w:r>
              <w:t>28.11.2024</w:t>
            </w:r>
          </w:p>
        </w:tc>
        <w:tc>
          <w:tcPr>
            <w:tcW w:w="1568" w:type="dxa"/>
            <w:vAlign w:val="center"/>
          </w:tcPr>
          <w:p w14:paraId="1768EFFE" w14:textId="0403F5D2" w:rsidR="0018620B" w:rsidRDefault="0018620B" w:rsidP="0018620B">
            <w:pPr>
              <w:jc w:val="center"/>
            </w:pPr>
            <w:r>
              <w:rPr>
                <w:color w:val="000000" w:themeColor="text1"/>
              </w:rPr>
              <w:t>8:00-10</w:t>
            </w:r>
            <w:r w:rsidRPr="00BD3A55">
              <w:rPr>
                <w:color w:val="000000" w:themeColor="text1"/>
              </w:rPr>
              <w:t>:00</w:t>
            </w:r>
          </w:p>
        </w:tc>
        <w:tc>
          <w:tcPr>
            <w:tcW w:w="1883" w:type="dxa"/>
          </w:tcPr>
          <w:p w14:paraId="2FCB9B8C" w14:textId="3A8C1492" w:rsidR="0018620B" w:rsidRPr="00DF3604" w:rsidRDefault="0018620B" w:rsidP="0018620B">
            <w:pPr>
              <w:jc w:val="center"/>
              <w:rPr>
                <w:sz w:val="20"/>
                <w:szCs w:val="20"/>
              </w:rPr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311B0D25" w14:textId="1B2B991C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75D422A0" w14:textId="4C76A8D1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66413A53" w14:textId="54E070C1" w:rsidR="0018620B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AF3DB6" w14:paraId="6A36C0E5" w14:textId="77777777" w:rsidTr="001A1D68">
        <w:tc>
          <w:tcPr>
            <w:tcW w:w="554" w:type="dxa"/>
            <w:vAlign w:val="center"/>
          </w:tcPr>
          <w:p w14:paraId="6F9C3EC4" w14:textId="5678F375" w:rsidR="0018620B" w:rsidRDefault="0018620B" w:rsidP="0018620B">
            <w:pPr>
              <w:jc w:val="center"/>
            </w:pPr>
            <w:r>
              <w:t>26</w:t>
            </w:r>
          </w:p>
        </w:tc>
        <w:tc>
          <w:tcPr>
            <w:tcW w:w="4843" w:type="dxa"/>
            <w:vAlign w:val="center"/>
          </w:tcPr>
          <w:p w14:paraId="5820CB08" w14:textId="19C1C513" w:rsidR="0018620B" w:rsidRPr="0018620B" w:rsidRDefault="0018620B" w:rsidP="0018620B">
            <w:pPr>
              <w:jc w:val="center"/>
              <w:rPr>
                <w:color w:val="000000" w:themeColor="text1"/>
              </w:rPr>
            </w:pPr>
            <w:r w:rsidRPr="0018620B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7D19C60C" w14:textId="5245C55B" w:rsidR="0018620B" w:rsidRDefault="0018620B" w:rsidP="0018620B">
            <w:pPr>
              <w:jc w:val="center"/>
            </w:pPr>
            <w:r>
              <w:t>28.11.2024</w:t>
            </w:r>
          </w:p>
        </w:tc>
        <w:tc>
          <w:tcPr>
            <w:tcW w:w="1568" w:type="dxa"/>
            <w:vAlign w:val="center"/>
          </w:tcPr>
          <w:p w14:paraId="60CFB9E3" w14:textId="26FA360F" w:rsidR="0018620B" w:rsidRDefault="0018620B" w:rsidP="0018620B">
            <w:pPr>
              <w:jc w:val="center"/>
            </w:pPr>
            <w:r w:rsidRPr="00BD3A55">
              <w:rPr>
                <w:color w:val="000000" w:themeColor="text1"/>
              </w:rPr>
              <w:t>10:00-12:00</w:t>
            </w:r>
          </w:p>
        </w:tc>
        <w:tc>
          <w:tcPr>
            <w:tcW w:w="1883" w:type="dxa"/>
          </w:tcPr>
          <w:p w14:paraId="1C1B194D" w14:textId="2AFE0878" w:rsidR="0018620B" w:rsidRPr="00DF3604" w:rsidRDefault="0018620B" w:rsidP="0018620B">
            <w:pPr>
              <w:jc w:val="center"/>
              <w:rPr>
                <w:sz w:val="20"/>
                <w:szCs w:val="20"/>
              </w:rPr>
            </w:pPr>
            <w:r w:rsidRPr="00101F28">
              <w:rPr>
                <w:sz w:val="20"/>
                <w:szCs w:val="20"/>
              </w:rPr>
              <w:t xml:space="preserve">ul. Tucholska 16, Pawłowo, </w:t>
            </w:r>
            <w:r w:rsidRPr="00101F28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56A65EA9" w14:textId="729D7939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478A625E" w14:textId="7F3747B1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22EC9C59" w14:textId="41526D1C" w:rsidR="0018620B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AF3DB6" w14:paraId="299E3160" w14:textId="77777777" w:rsidTr="001A1D68">
        <w:tc>
          <w:tcPr>
            <w:tcW w:w="554" w:type="dxa"/>
            <w:vAlign w:val="center"/>
          </w:tcPr>
          <w:p w14:paraId="54E21551" w14:textId="3822A16A" w:rsidR="0018620B" w:rsidRDefault="0018620B" w:rsidP="0018620B">
            <w:pPr>
              <w:jc w:val="center"/>
            </w:pPr>
            <w:r>
              <w:t>27</w:t>
            </w:r>
          </w:p>
        </w:tc>
        <w:tc>
          <w:tcPr>
            <w:tcW w:w="4843" w:type="dxa"/>
            <w:vAlign w:val="center"/>
          </w:tcPr>
          <w:p w14:paraId="0058A589" w14:textId="29AC7A78" w:rsidR="0018620B" w:rsidRPr="001858B6" w:rsidRDefault="0018620B" w:rsidP="0018620B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18" w:type="dxa"/>
            <w:vAlign w:val="center"/>
          </w:tcPr>
          <w:p w14:paraId="63D33BD4" w14:textId="58F0A171" w:rsidR="0018620B" w:rsidRDefault="0018620B" w:rsidP="0018620B">
            <w:pPr>
              <w:jc w:val="center"/>
            </w:pPr>
            <w:r>
              <w:t>02.12.2024</w:t>
            </w:r>
          </w:p>
        </w:tc>
        <w:tc>
          <w:tcPr>
            <w:tcW w:w="1568" w:type="dxa"/>
            <w:vAlign w:val="center"/>
          </w:tcPr>
          <w:p w14:paraId="39AB23A9" w14:textId="3ED0E2B0" w:rsidR="0018620B" w:rsidRDefault="0018620B" w:rsidP="0018620B">
            <w:pPr>
              <w:jc w:val="center"/>
            </w:pPr>
            <w:r>
              <w:t>8:00-14:00</w:t>
            </w:r>
          </w:p>
        </w:tc>
        <w:tc>
          <w:tcPr>
            <w:tcW w:w="1883" w:type="dxa"/>
          </w:tcPr>
          <w:p w14:paraId="7583E4FB" w14:textId="1353F9C2" w:rsidR="0018620B" w:rsidRDefault="0018620B" w:rsidP="0018620B">
            <w:pPr>
              <w:jc w:val="center"/>
            </w:pPr>
            <w:r w:rsidRPr="00DF3604">
              <w:rPr>
                <w:sz w:val="20"/>
                <w:szCs w:val="20"/>
              </w:rPr>
              <w:t xml:space="preserve">ul. Tucholska 16, Pawłowo, </w:t>
            </w:r>
            <w:r w:rsidRPr="00DF3604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5FF4622D" w14:textId="1E406670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3D672EE4" w14:textId="06C6557A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3A7EB2CD" w14:textId="619AACEF" w:rsidR="0018620B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AF3DB6" w14:paraId="2B1CD1FA" w14:textId="77777777" w:rsidTr="001A1D68">
        <w:tc>
          <w:tcPr>
            <w:tcW w:w="554" w:type="dxa"/>
            <w:vAlign w:val="center"/>
          </w:tcPr>
          <w:p w14:paraId="49EA6E95" w14:textId="7B0162B1" w:rsidR="0018620B" w:rsidRDefault="0018620B" w:rsidP="0018620B">
            <w:pPr>
              <w:jc w:val="center"/>
            </w:pPr>
            <w:r>
              <w:t>28</w:t>
            </w:r>
          </w:p>
        </w:tc>
        <w:tc>
          <w:tcPr>
            <w:tcW w:w="4843" w:type="dxa"/>
            <w:vAlign w:val="center"/>
          </w:tcPr>
          <w:p w14:paraId="41A11A01" w14:textId="0E3AFB54" w:rsidR="0018620B" w:rsidRPr="001858B6" w:rsidRDefault="0018620B" w:rsidP="0018620B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18" w:type="dxa"/>
          </w:tcPr>
          <w:p w14:paraId="5C6F63F7" w14:textId="226E4B23" w:rsidR="0018620B" w:rsidRDefault="0018620B" w:rsidP="0018620B">
            <w:pPr>
              <w:jc w:val="center"/>
            </w:pPr>
            <w:r>
              <w:t>03</w:t>
            </w:r>
            <w:r w:rsidRPr="00E12689">
              <w:t>.12.2024</w:t>
            </w:r>
          </w:p>
        </w:tc>
        <w:tc>
          <w:tcPr>
            <w:tcW w:w="1568" w:type="dxa"/>
          </w:tcPr>
          <w:p w14:paraId="385ADF23" w14:textId="498BD746" w:rsidR="0018620B" w:rsidRDefault="0018620B" w:rsidP="0018620B">
            <w:pPr>
              <w:jc w:val="center"/>
            </w:pPr>
            <w:r w:rsidRPr="00706DAF">
              <w:t>8:00-14:00</w:t>
            </w:r>
          </w:p>
        </w:tc>
        <w:tc>
          <w:tcPr>
            <w:tcW w:w="1883" w:type="dxa"/>
          </w:tcPr>
          <w:p w14:paraId="112F047B" w14:textId="17A155C8" w:rsidR="0018620B" w:rsidRDefault="0018620B" w:rsidP="0018620B">
            <w:pPr>
              <w:jc w:val="center"/>
            </w:pPr>
            <w:r w:rsidRPr="00DF3604">
              <w:rPr>
                <w:sz w:val="20"/>
                <w:szCs w:val="20"/>
              </w:rPr>
              <w:t xml:space="preserve">ul. Tucholska 16, Pawłowo, </w:t>
            </w:r>
            <w:r w:rsidRPr="00DF3604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53CB9017" w14:textId="27A68B5D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43639F0B" w14:textId="01C9ECAF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5FD936EB" w14:textId="2A53D200" w:rsidR="0018620B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AF3DB6" w14:paraId="537C32FD" w14:textId="77777777" w:rsidTr="001A1D68">
        <w:tc>
          <w:tcPr>
            <w:tcW w:w="554" w:type="dxa"/>
            <w:vAlign w:val="center"/>
          </w:tcPr>
          <w:p w14:paraId="6FA60548" w14:textId="12DACB12" w:rsidR="0018620B" w:rsidRDefault="0018620B" w:rsidP="0018620B">
            <w:pPr>
              <w:jc w:val="center"/>
            </w:pPr>
            <w:r>
              <w:t>29</w:t>
            </w:r>
          </w:p>
        </w:tc>
        <w:tc>
          <w:tcPr>
            <w:tcW w:w="4843" w:type="dxa"/>
            <w:vAlign w:val="center"/>
          </w:tcPr>
          <w:p w14:paraId="4F2580C2" w14:textId="1EEB4E6A" w:rsidR="0018620B" w:rsidRPr="001858B6" w:rsidRDefault="0018620B" w:rsidP="0018620B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18" w:type="dxa"/>
          </w:tcPr>
          <w:p w14:paraId="6CC97801" w14:textId="7C454472" w:rsidR="0018620B" w:rsidRDefault="0018620B" w:rsidP="0018620B">
            <w:pPr>
              <w:jc w:val="center"/>
            </w:pPr>
            <w:r>
              <w:t>04</w:t>
            </w:r>
            <w:r w:rsidRPr="00E12689">
              <w:t>.12.2024</w:t>
            </w:r>
          </w:p>
        </w:tc>
        <w:tc>
          <w:tcPr>
            <w:tcW w:w="1568" w:type="dxa"/>
          </w:tcPr>
          <w:p w14:paraId="080D9CED" w14:textId="14CE70C6" w:rsidR="0018620B" w:rsidRDefault="0018620B" w:rsidP="0018620B">
            <w:pPr>
              <w:jc w:val="center"/>
            </w:pPr>
            <w:r w:rsidRPr="00706DAF">
              <w:t>8:00-14:00</w:t>
            </w:r>
          </w:p>
        </w:tc>
        <w:tc>
          <w:tcPr>
            <w:tcW w:w="1883" w:type="dxa"/>
          </w:tcPr>
          <w:p w14:paraId="0D49EC91" w14:textId="23648604" w:rsidR="0018620B" w:rsidRDefault="0018620B" w:rsidP="0018620B">
            <w:pPr>
              <w:jc w:val="center"/>
            </w:pPr>
            <w:r w:rsidRPr="00DF3604">
              <w:rPr>
                <w:sz w:val="20"/>
                <w:szCs w:val="20"/>
              </w:rPr>
              <w:t xml:space="preserve">ul. Tucholska 16, Pawłowo, </w:t>
            </w:r>
            <w:r w:rsidRPr="00DF3604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6805408E" w14:textId="3B3D3CDC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2C8A652C" w14:textId="3A89B45D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54581DCD" w14:textId="55643D3E" w:rsidR="0018620B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AF3DB6" w14:paraId="74F69004" w14:textId="77777777" w:rsidTr="001A1D68">
        <w:tc>
          <w:tcPr>
            <w:tcW w:w="554" w:type="dxa"/>
            <w:vAlign w:val="center"/>
          </w:tcPr>
          <w:p w14:paraId="10808B1B" w14:textId="056EA53D" w:rsidR="0018620B" w:rsidRDefault="0018620B" w:rsidP="0018620B">
            <w:pPr>
              <w:jc w:val="center"/>
            </w:pPr>
            <w:r>
              <w:t>30</w:t>
            </w:r>
          </w:p>
        </w:tc>
        <w:tc>
          <w:tcPr>
            <w:tcW w:w="4843" w:type="dxa"/>
            <w:vAlign w:val="center"/>
          </w:tcPr>
          <w:p w14:paraId="2E653D9D" w14:textId="4AA3F372" w:rsidR="0018620B" w:rsidRPr="001858B6" w:rsidRDefault="0018620B" w:rsidP="0018620B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18" w:type="dxa"/>
          </w:tcPr>
          <w:p w14:paraId="7CF9695A" w14:textId="085FB53D" w:rsidR="0018620B" w:rsidRDefault="0018620B" w:rsidP="0018620B">
            <w:pPr>
              <w:jc w:val="center"/>
            </w:pPr>
            <w:r>
              <w:t>05</w:t>
            </w:r>
            <w:r w:rsidRPr="00E12689">
              <w:t>.12.2024</w:t>
            </w:r>
          </w:p>
        </w:tc>
        <w:tc>
          <w:tcPr>
            <w:tcW w:w="1568" w:type="dxa"/>
          </w:tcPr>
          <w:p w14:paraId="074BA02E" w14:textId="4EC91553" w:rsidR="0018620B" w:rsidRDefault="0018620B" w:rsidP="0018620B">
            <w:pPr>
              <w:jc w:val="center"/>
            </w:pPr>
            <w:r w:rsidRPr="00706DAF">
              <w:t>8:00-14:00</w:t>
            </w:r>
          </w:p>
        </w:tc>
        <w:tc>
          <w:tcPr>
            <w:tcW w:w="1883" w:type="dxa"/>
          </w:tcPr>
          <w:p w14:paraId="7B4CA933" w14:textId="62760F4F" w:rsidR="0018620B" w:rsidRDefault="0018620B" w:rsidP="0018620B">
            <w:pPr>
              <w:jc w:val="center"/>
            </w:pPr>
            <w:r w:rsidRPr="00DF3604">
              <w:rPr>
                <w:sz w:val="20"/>
                <w:szCs w:val="20"/>
              </w:rPr>
              <w:t xml:space="preserve">ul. Tucholska 16, Pawłowo, </w:t>
            </w:r>
            <w:r w:rsidRPr="00DF3604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4703F4F9" w14:textId="3754A81A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7DD9E093" w14:textId="4FD935DE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2A896BBA" w14:textId="65265A80" w:rsidR="0018620B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AF3DB6" w14:paraId="7C6F5F1D" w14:textId="77777777" w:rsidTr="001A1D68">
        <w:tc>
          <w:tcPr>
            <w:tcW w:w="554" w:type="dxa"/>
            <w:vAlign w:val="center"/>
          </w:tcPr>
          <w:p w14:paraId="09184F01" w14:textId="3E8C6870" w:rsidR="0018620B" w:rsidRDefault="0018620B" w:rsidP="0018620B">
            <w:pPr>
              <w:jc w:val="center"/>
            </w:pPr>
            <w:r>
              <w:t>31</w:t>
            </w:r>
          </w:p>
        </w:tc>
        <w:tc>
          <w:tcPr>
            <w:tcW w:w="4843" w:type="dxa"/>
            <w:vAlign w:val="center"/>
          </w:tcPr>
          <w:p w14:paraId="049B8400" w14:textId="63B6B4C6" w:rsidR="0018620B" w:rsidRPr="001858B6" w:rsidRDefault="0018620B" w:rsidP="0018620B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18" w:type="dxa"/>
          </w:tcPr>
          <w:p w14:paraId="5D23B509" w14:textId="5AB8A752" w:rsidR="0018620B" w:rsidRDefault="0018620B" w:rsidP="0018620B">
            <w:pPr>
              <w:jc w:val="center"/>
            </w:pPr>
            <w:r>
              <w:t>06</w:t>
            </w:r>
            <w:r w:rsidRPr="00E12689">
              <w:t>.12.2024</w:t>
            </w:r>
          </w:p>
        </w:tc>
        <w:tc>
          <w:tcPr>
            <w:tcW w:w="1568" w:type="dxa"/>
          </w:tcPr>
          <w:p w14:paraId="3DE50D96" w14:textId="1343F03D" w:rsidR="0018620B" w:rsidRDefault="0018620B" w:rsidP="0018620B">
            <w:pPr>
              <w:jc w:val="center"/>
            </w:pPr>
            <w:r w:rsidRPr="00706DAF">
              <w:t>8:00-14:00</w:t>
            </w:r>
          </w:p>
        </w:tc>
        <w:tc>
          <w:tcPr>
            <w:tcW w:w="1883" w:type="dxa"/>
          </w:tcPr>
          <w:p w14:paraId="1746FBE0" w14:textId="66362AF4" w:rsidR="0018620B" w:rsidRDefault="0018620B" w:rsidP="0018620B">
            <w:pPr>
              <w:jc w:val="center"/>
            </w:pPr>
            <w:r w:rsidRPr="00DF3604">
              <w:rPr>
                <w:sz w:val="20"/>
                <w:szCs w:val="20"/>
              </w:rPr>
              <w:t xml:space="preserve">ul. Tucholska 16, Pawłowo, </w:t>
            </w:r>
            <w:r w:rsidRPr="00DF3604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193985B0" w14:textId="45C1C1AA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4ECA6516" w14:textId="5AF46D93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4594E704" w14:textId="241F8479" w:rsidR="0018620B" w:rsidRDefault="0018620B" w:rsidP="0018620B">
            <w:pPr>
              <w:jc w:val="center"/>
            </w:pPr>
            <w:r>
              <w:t>-</w:t>
            </w:r>
          </w:p>
        </w:tc>
      </w:tr>
      <w:tr w:rsidR="0018620B" w:rsidRPr="00AF3DB6" w14:paraId="135AF15E" w14:textId="77777777" w:rsidTr="001A1D68">
        <w:tc>
          <w:tcPr>
            <w:tcW w:w="554" w:type="dxa"/>
            <w:vAlign w:val="center"/>
          </w:tcPr>
          <w:p w14:paraId="6B78B625" w14:textId="398EC7D1" w:rsidR="0018620B" w:rsidRDefault="0018620B" w:rsidP="0018620B">
            <w:pPr>
              <w:jc w:val="center"/>
            </w:pPr>
            <w:r>
              <w:t>32</w:t>
            </w:r>
          </w:p>
        </w:tc>
        <w:tc>
          <w:tcPr>
            <w:tcW w:w="4843" w:type="dxa"/>
            <w:vAlign w:val="center"/>
          </w:tcPr>
          <w:p w14:paraId="10F08E00" w14:textId="7341EC63" w:rsidR="0018620B" w:rsidRPr="001858B6" w:rsidRDefault="0018620B" w:rsidP="0018620B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18" w:type="dxa"/>
          </w:tcPr>
          <w:p w14:paraId="7784407B" w14:textId="78F7DD89" w:rsidR="0018620B" w:rsidRDefault="0018620B" w:rsidP="0018620B">
            <w:pPr>
              <w:jc w:val="center"/>
            </w:pPr>
            <w:r>
              <w:t>07</w:t>
            </w:r>
            <w:r w:rsidRPr="00E12689">
              <w:t>.12.2024</w:t>
            </w:r>
          </w:p>
        </w:tc>
        <w:tc>
          <w:tcPr>
            <w:tcW w:w="1568" w:type="dxa"/>
          </w:tcPr>
          <w:p w14:paraId="27AAAE83" w14:textId="30641AE5" w:rsidR="0018620B" w:rsidRDefault="0018620B" w:rsidP="0018620B">
            <w:pPr>
              <w:jc w:val="center"/>
            </w:pPr>
            <w:r w:rsidRPr="00706DAF">
              <w:t>8:00-14:00</w:t>
            </w:r>
          </w:p>
        </w:tc>
        <w:tc>
          <w:tcPr>
            <w:tcW w:w="1883" w:type="dxa"/>
          </w:tcPr>
          <w:p w14:paraId="59F5ACEF" w14:textId="471ACA00" w:rsidR="0018620B" w:rsidRDefault="0018620B" w:rsidP="0018620B">
            <w:pPr>
              <w:jc w:val="center"/>
            </w:pPr>
            <w:r w:rsidRPr="00DF3604">
              <w:rPr>
                <w:sz w:val="20"/>
                <w:szCs w:val="20"/>
              </w:rPr>
              <w:t xml:space="preserve">ul. Tucholska 16, Pawłowo, </w:t>
            </w:r>
            <w:r w:rsidRPr="00DF3604">
              <w:rPr>
                <w:rFonts w:cs="Arial"/>
                <w:sz w:val="20"/>
                <w:szCs w:val="20"/>
                <w:shd w:val="clear" w:color="auto" w:fill="FFFFFF"/>
              </w:rPr>
              <w:t>89-620 Chojnice</w:t>
            </w:r>
          </w:p>
        </w:tc>
        <w:tc>
          <w:tcPr>
            <w:tcW w:w="1500" w:type="dxa"/>
            <w:vAlign w:val="center"/>
          </w:tcPr>
          <w:p w14:paraId="40F82265" w14:textId="352F76E4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2699" w:type="dxa"/>
            <w:vAlign w:val="center"/>
          </w:tcPr>
          <w:p w14:paraId="0A4C40CE" w14:textId="6E1C77C4" w:rsidR="0018620B" w:rsidRDefault="0018620B" w:rsidP="0018620B">
            <w:pPr>
              <w:jc w:val="center"/>
            </w:pPr>
            <w:r>
              <w:t>-</w:t>
            </w:r>
          </w:p>
        </w:tc>
        <w:tc>
          <w:tcPr>
            <w:tcW w:w="1081" w:type="dxa"/>
            <w:vAlign w:val="center"/>
          </w:tcPr>
          <w:p w14:paraId="2A5ED696" w14:textId="6829C9E1" w:rsidR="0018620B" w:rsidRDefault="0018620B" w:rsidP="0018620B">
            <w:pPr>
              <w:jc w:val="center"/>
            </w:pPr>
            <w:r>
              <w:t>-</w:t>
            </w:r>
          </w:p>
        </w:tc>
      </w:tr>
    </w:tbl>
    <w:p w14:paraId="6ADDB62E" w14:textId="77777777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4B74D9" w14:textId="77777777" w:rsidR="003B6C2C" w:rsidRDefault="003B6C2C">
      <w:r>
        <w:separator/>
      </w:r>
    </w:p>
  </w:endnote>
  <w:endnote w:type="continuationSeparator" w:id="0">
    <w:p w14:paraId="50FA05E3" w14:textId="77777777" w:rsidR="003B6C2C" w:rsidRDefault="003B6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086138" w:rsidRPr="00124D4A" w:rsidRDefault="00086138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086138" w:rsidRDefault="00086138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086138" w:rsidRPr="00B01F08" w:rsidRDefault="00086138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E56EAE" w14:textId="77777777" w:rsidR="003B6C2C" w:rsidRDefault="003B6C2C">
      <w:r>
        <w:separator/>
      </w:r>
    </w:p>
  </w:footnote>
  <w:footnote w:type="continuationSeparator" w:id="0">
    <w:p w14:paraId="2A10CE89" w14:textId="77777777" w:rsidR="003B6C2C" w:rsidRDefault="003B6C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086138" w:rsidRDefault="00086138" w:rsidP="009A4ACC">
    <w:pPr>
      <w:pStyle w:val="Nagwek"/>
      <w:ind w:left="-1134"/>
    </w:pPr>
  </w:p>
  <w:p w14:paraId="74BC3CAA" w14:textId="77777777" w:rsidR="00086138" w:rsidRDefault="00086138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086138" w:rsidRDefault="00086138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086138" w:rsidRDefault="00086138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098C"/>
    <w:rsid w:val="000364DF"/>
    <w:rsid w:val="000449BE"/>
    <w:rsid w:val="00061F20"/>
    <w:rsid w:val="00080D83"/>
    <w:rsid w:val="000829EF"/>
    <w:rsid w:val="00086138"/>
    <w:rsid w:val="00087576"/>
    <w:rsid w:val="00091734"/>
    <w:rsid w:val="000A3836"/>
    <w:rsid w:val="000D23A2"/>
    <w:rsid w:val="000D283E"/>
    <w:rsid w:val="000E3274"/>
    <w:rsid w:val="00120BC8"/>
    <w:rsid w:val="00124D4A"/>
    <w:rsid w:val="001304E7"/>
    <w:rsid w:val="00130B23"/>
    <w:rsid w:val="00141A58"/>
    <w:rsid w:val="001456E3"/>
    <w:rsid w:val="001520FF"/>
    <w:rsid w:val="001858B6"/>
    <w:rsid w:val="0018620B"/>
    <w:rsid w:val="00196356"/>
    <w:rsid w:val="001A02A1"/>
    <w:rsid w:val="001A1D68"/>
    <w:rsid w:val="001A3D33"/>
    <w:rsid w:val="001B210F"/>
    <w:rsid w:val="001D059A"/>
    <w:rsid w:val="00200923"/>
    <w:rsid w:val="002016FF"/>
    <w:rsid w:val="00212868"/>
    <w:rsid w:val="00215B6D"/>
    <w:rsid w:val="00241C1F"/>
    <w:rsid w:val="002425AE"/>
    <w:rsid w:val="002529E4"/>
    <w:rsid w:val="0025406C"/>
    <w:rsid w:val="002672E3"/>
    <w:rsid w:val="002918E3"/>
    <w:rsid w:val="002A1D7C"/>
    <w:rsid w:val="002C6347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5820"/>
    <w:rsid w:val="003664FC"/>
    <w:rsid w:val="00386C9D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250B3"/>
    <w:rsid w:val="00442B91"/>
    <w:rsid w:val="004430F4"/>
    <w:rsid w:val="00464281"/>
    <w:rsid w:val="00475975"/>
    <w:rsid w:val="0048356A"/>
    <w:rsid w:val="00492BD3"/>
    <w:rsid w:val="004B38AD"/>
    <w:rsid w:val="004B4BC1"/>
    <w:rsid w:val="004B70BD"/>
    <w:rsid w:val="004C303B"/>
    <w:rsid w:val="004C68E6"/>
    <w:rsid w:val="004D6317"/>
    <w:rsid w:val="004E330F"/>
    <w:rsid w:val="004F2F83"/>
    <w:rsid w:val="004F6B08"/>
    <w:rsid w:val="00515790"/>
    <w:rsid w:val="0052111D"/>
    <w:rsid w:val="005310EF"/>
    <w:rsid w:val="00544956"/>
    <w:rsid w:val="00556687"/>
    <w:rsid w:val="00575D02"/>
    <w:rsid w:val="005760A9"/>
    <w:rsid w:val="00594464"/>
    <w:rsid w:val="005B0144"/>
    <w:rsid w:val="005B6AD4"/>
    <w:rsid w:val="00604D9F"/>
    <w:rsid w:val="006110BE"/>
    <w:rsid w:val="0061767F"/>
    <w:rsid w:val="00622781"/>
    <w:rsid w:val="006261B8"/>
    <w:rsid w:val="0064017E"/>
    <w:rsid w:val="00640BFF"/>
    <w:rsid w:val="0066032A"/>
    <w:rsid w:val="00665A91"/>
    <w:rsid w:val="0069621B"/>
    <w:rsid w:val="006A007F"/>
    <w:rsid w:val="006A6F6C"/>
    <w:rsid w:val="006B4267"/>
    <w:rsid w:val="006C581E"/>
    <w:rsid w:val="006F0C63"/>
    <w:rsid w:val="006F209E"/>
    <w:rsid w:val="00701B4A"/>
    <w:rsid w:val="0072070C"/>
    <w:rsid w:val="00727F94"/>
    <w:rsid w:val="007337EB"/>
    <w:rsid w:val="0073462B"/>
    <w:rsid w:val="0073518A"/>
    <w:rsid w:val="00745D18"/>
    <w:rsid w:val="007550BA"/>
    <w:rsid w:val="00776530"/>
    <w:rsid w:val="00780EAE"/>
    <w:rsid w:val="00791E8E"/>
    <w:rsid w:val="007A0109"/>
    <w:rsid w:val="007B14AA"/>
    <w:rsid w:val="007B2500"/>
    <w:rsid w:val="007B5688"/>
    <w:rsid w:val="007C4B4C"/>
    <w:rsid w:val="007D49AA"/>
    <w:rsid w:val="007D61D6"/>
    <w:rsid w:val="007E1B19"/>
    <w:rsid w:val="007E26A0"/>
    <w:rsid w:val="007F3623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45D9"/>
    <w:rsid w:val="008C52E2"/>
    <w:rsid w:val="008C77E1"/>
    <w:rsid w:val="009150A9"/>
    <w:rsid w:val="009706FB"/>
    <w:rsid w:val="009726FB"/>
    <w:rsid w:val="00997801"/>
    <w:rsid w:val="009A4ACC"/>
    <w:rsid w:val="009B268D"/>
    <w:rsid w:val="009C092E"/>
    <w:rsid w:val="009D71C1"/>
    <w:rsid w:val="009E219E"/>
    <w:rsid w:val="009F2A29"/>
    <w:rsid w:val="009F2CF0"/>
    <w:rsid w:val="00A0160D"/>
    <w:rsid w:val="00A04690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51FC"/>
    <w:rsid w:val="00AD7E56"/>
    <w:rsid w:val="00B01F08"/>
    <w:rsid w:val="00B16E8F"/>
    <w:rsid w:val="00B2442F"/>
    <w:rsid w:val="00B30401"/>
    <w:rsid w:val="00B5746B"/>
    <w:rsid w:val="00B6637D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C04956"/>
    <w:rsid w:val="00C11C20"/>
    <w:rsid w:val="00C12E28"/>
    <w:rsid w:val="00C176A9"/>
    <w:rsid w:val="00C268A0"/>
    <w:rsid w:val="00C27A42"/>
    <w:rsid w:val="00C33F72"/>
    <w:rsid w:val="00C377A0"/>
    <w:rsid w:val="00C47B64"/>
    <w:rsid w:val="00C57BB1"/>
    <w:rsid w:val="00C62C24"/>
    <w:rsid w:val="00C635B6"/>
    <w:rsid w:val="00C8100D"/>
    <w:rsid w:val="00CA5CBD"/>
    <w:rsid w:val="00CC29D4"/>
    <w:rsid w:val="00CC58FC"/>
    <w:rsid w:val="00CE005B"/>
    <w:rsid w:val="00CF5805"/>
    <w:rsid w:val="00D0361A"/>
    <w:rsid w:val="00D1101D"/>
    <w:rsid w:val="00D1150B"/>
    <w:rsid w:val="00D3085A"/>
    <w:rsid w:val="00D30ADD"/>
    <w:rsid w:val="00D43A0D"/>
    <w:rsid w:val="00D46867"/>
    <w:rsid w:val="00D526F3"/>
    <w:rsid w:val="00D57724"/>
    <w:rsid w:val="00D57D3D"/>
    <w:rsid w:val="00D639A4"/>
    <w:rsid w:val="00D86F97"/>
    <w:rsid w:val="00D924CE"/>
    <w:rsid w:val="00D93707"/>
    <w:rsid w:val="00DA2034"/>
    <w:rsid w:val="00DC5F9E"/>
    <w:rsid w:val="00DC733E"/>
    <w:rsid w:val="00DD00AB"/>
    <w:rsid w:val="00DE18B1"/>
    <w:rsid w:val="00DE5229"/>
    <w:rsid w:val="00DE661E"/>
    <w:rsid w:val="00DF57BE"/>
    <w:rsid w:val="00E06500"/>
    <w:rsid w:val="00E2324E"/>
    <w:rsid w:val="00E35CD5"/>
    <w:rsid w:val="00E539C6"/>
    <w:rsid w:val="00E57060"/>
    <w:rsid w:val="00E81ADD"/>
    <w:rsid w:val="00E87616"/>
    <w:rsid w:val="00EA5C16"/>
    <w:rsid w:val="00ED781A"/>
    <w:rsid w:val="00ED7E80"/>
    <w:rsid w:val="00EF000D"/>
    <w:rsid w:val="00F22BD4"/>
    <w:rsid w:val="00F44D2A"/>
    <w:rsid w:val="00F5032F"/>
    <w:rsid w:val="00F545A3"/>
    <w:rsid w:val="00F71408"/>
    <w:rsid w:val="00F835BA"/>
    <w:rsid w:val="00F83EE2"/>
    <w:rsid w:val="00FA669C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3885201-4F09-4E89-BC6C-351901060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517</TotalTime>
  <Pages>4</Pages>
  <Words>781</Words>
  <Characters>4690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5461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20</cp:revision>
  <cp:lastPrinted>2024-11-20T09:37:00Z</cp:lastPrinted>
  <dcterms:created xsi:type="dcterms:W3CDTF">2024-10-07T19:22:00Z</dcterms:created>
  <dcterms:modified xsi:type="dcterms:W3CDTF">2024-11-22T06:51:00Z</dcterms:modified>
</cp:coreProperties>
</file>