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B5896B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FC70D9">
        <w:rPr>
          <w:rFonts w:cs="Arial"/>
          <w:b/>
          <w:color w:val="000000" w:themeColor="text1"/>
        </w:rPr>
        <w:t>09.12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49"/>
        <w:gridCol w:w="4614"/>
        <w:gridCol w:w="1498"/>
        <w:gridCol w:w="1488"/>
        <w:gridCol w:w="36"/>
        <w:gridCol w:w="1821"/>
        <w:gridCol w:w="1853"/>
        <w:gridCol w:w="2627"/>
        <w:gridCol w:w="1060"/>
      </w:tblGrid>
      <w:tr w:rsidR="00215B6D" w:rsidRPr="00AF3DB6" w14:paraId="6175B3C3" w14:textId="77777777" w:rsidTr="00015AF8">
        <w:trPr>
          <w:trHeight w:val="572"/>
        </w:trPr>
        <w:tc>
          <w:tcPr>
            <w:tcW w:w="549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614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24" w:type="dxa"/>
            <w:gridSpan w:val="2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627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015AF8">
        <w:tc>
          <w:tcPr>
            <w:tcW w:w="549" w:type="dxa"/>
            <w:vAlign w:val="center"/>
          </w:tcPr>
          <w:p w14:paraId="7B7E2451" w14:textId="74589C07" w:rsidR="001A1D68" w:rsidRPr="00AF3DB6" w:rsidRDefault="001A1D68" w:rsidP="001A1D68">
            <w:pPr>
              <w:jc w:val="center"/>
            </w:pPr>
            <w:r>
              <w:t>1</w:t>
            </w:r>
          </w:p>
        </w:tc>
        <w:tc>
          <w:tcPr>
            <w:tcW w:w="4614" w:type="dxa"/>
            <w:vAlign w:val="center"/>
          </w:tcPr>
          <w:p w14:paraId="31442785" w14:textId="0666A3F5" w:rsidR="001A1D68" w:rsidRPr="00AF3DB6" w:rsidRDefault="001A1D68" w:rsidP="001A1D68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1EACE8F8" w14:textId="4F1B498F" w:rsidR="001A1D68" w:rsidRPr="00AF3DB6" w:rsidRDefault="0068389F" w:rsidP="001A1D68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A7228CA" w14:textId="5AD8F19B" w:rsidR="001A1D68" w:rsidRPr="00BD3A55" w:rsidRDefault="001A1D68" w:rsidP="001A1D68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1" w:type="dxa"/>
            <w:vAlign w:val="center"/>
          </w:tcPr>
          <w:p w14:paraId="3893BE27" w14:textId="622CB698" w:rsidR="001A1D68" w:rsidRPr="0073518A" w:rsidRDefault="007A6495" w:rsidP="001A1D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6F29FCF" w14:textId="25591D0B" w:rsidR="001A1D68" w:rsidRPr="00AF3DB6" w:rsidRDefault="005C70A5" w:rsidP="001A1D68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74E9802B" w14:textId="03C74584" w:rsidR="001A1D68" w:rsidRPr="00AF3DB6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E6E5C3" w14:textId="2546F690" w:rsidR="001A1D68" w:rsidRPr="00AF3DB6" w:rsidRDefault="001A1D68" w:rsidP="001A1D68">
            <w:pPr>
              <w:jc w:val="center"/>
            </w:pPr>
            <w:r>
              <w:t>-</w:t>
            </w:r>
          </w:p>
        </w:tc>
      </w:tr>
      <w:tr w:rsidR="007A6495" w:rsidRPr="00AF3DB6" w14:paraId="716F3CB2" w14:textId="77777777" w:rsidTr="00015AF8">
        <w:tc>
          <w:tcPr>
            <w:tcW w:w="549" w:type="dxa"/>
            <w:vAlign w:val="center"/>
          </w:tcPr>
          <w:p w14:paraId="58DB59E3" w14:textId="536A26FA" w:rsidR="007A6495" w:rsidRPr="00AF3DB6" w:rsidRDefault="007A6495" w:rsidP="007A6495">
            <w:pPr>
              <w:jc w:val="center"/>
            </w:pPr>
            <w:r>
              <w:t>2</w:t>
            </w:r>
          </w:p>
        </w:tc>
        <w:tc>
          <w:tcPr>
            <w:tcW w:w="4614" w:type="dxa"/>
            <w:vAlign w:val="center"/>
          </w:tcPr>
          <w:p w14:paraId="72142FDB" w14:textId="0B0621D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98" w:type="dxa"/>
            <w:vAlign w:val="center"/>
          </w:tcPr>
          <w:p w14:paraId="0B7CDA6D" w14:textId="77A77D6E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FD4306F" w14:textId="13E8E7B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1A52EBF1" w14:textId="5EB1FBDC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A323950" w14:textId="70A2A935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73CDBE2D" w14:textId="0EC2969F" w:rsidR="007A6495" w:rsidRPr="00AF3DB6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05B7F6" w14:textId="1FE176C9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6937CF5" w14:textId="77777777" w:rsidTr="00015AF8">
        <w:tc>
          <w:tcPr>
            <w:tcW w:w="549" w:type="dxa"/>
            <w:vAlign w:val="center"/>
          </w:tcPr>
          <w:p w14:paraId="53785AD2" w14:textId="372E428E" w:rsidR="007A6495" w:rsidRPr="00AF3DB6" w:rsidRDefault="007A6495" w:rsidP="007A6495">
            <w:pPr>
              <w:jc w:val="center"/>
            </w:pPr>
            <w:r>
              <w:t>3</w:t>
            </w:r>
          </w:p>
        </w:tc>
        <w:tc>
          <w:tcPr>
            <w:tcW w:w="4614" w:type="dxa"/>
            <w:vAlign w:val="center"/>
          </w:tcPr>
          <w:p w14:paraId="4B410254" w14:textId="1B4EAE87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18033AC4" w14:textId="6F83DAF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EF23A68" w14:textId="203B75F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3DB79361" w14:textId="4D5DA4F3" w:rsidR="007A6495" w:rsidRPr="00AF3DB6" w:rsidRDefault="007A6495" w:rsidP="007A649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69DC3C9" w14:textId="513F69E1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2D6CBDCD" w14:textId="5A19180B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FBA3BC3" w14:textId="5F30D97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1394A4B" w14:textId="77777777" w:rsidTr="00015AF8">
        <w:tc>
          <w:tcPr>
            <w:tcW w:w="549" w:type="dxa"/>
            <w:vAlign w:val="center"/>
          </w:tcPr>
          <w:p w14:paraId="3B17FCE5" w14:textId="636D2F38" w:rsidR="007A6495" w:rsidRPr="00AF3DB6" w:rsidRDefault="007A6495" w:rsidP="007A6495">
            <w:pPr>
              <w:jc w:val="center"/>
            </w:pPr>
            <w:r>
              <w:t>4</w:t>
            </w:r>
          </w:p>
        </w:tc>
        <w:tc>
          <w:tcPr>
            <w:tcW w:w="4614" w:type="dxa"/>
            <w:vAlign w:val="center"/>
          </w:tcPr>
          <w:p w14:paraId="224DB3E3" w14:textId="7A97544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498" w:type="dxa"/>
            <w:vAlign w:val="center"/>
          </w:tcPr>
          <w:p w14:paraId="19FAC503" w14:textId="30745F98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4464CABF" w14:textId="54C82FB1" w:rsidR="007A6495" w:rsidRPr="00B64EFF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69C2E63D" w14:textId="521C165C" w:rsidR="007A6495" w:rsidRPr="00AF3DB6" w:rsidRDefault="007A6495" w:rsidP="007A6495">
            <w:pPr>
              <w:jc w:val="center"/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079EBA" w14:textId="2B42442D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40614D57" w14:textId="0FBC4660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E0E189" w14:textId="142C11E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0B74934" w14:textId="77777777" w:rsidTr="00015AF8">
        <w:tc>
          <w:tcPr>
            <w:tcW w:w="549" w:type="dxa"/>
            <w:vAlign w:val="center"/>
          </w:tcPr>
          <w:p w14:paraId="35899530" w14:textId="30A14526" w:rsidR="007A6495" w:rsidRPr="00AF3DB6" w:rsidRDefault="007A6495" w:rsidP="007A6495">
            <w:pPr>
              <w:jc w:val="center"/>
            </w:pPr>
            <w:r>
              <w:t>5</w:t>
            </w:r>
          </w:p>
        </w:tc>
        <w:tc>
          <w:tcPr>
            <w:tcW w:w="4614" w:type="dxa"/>
            <w:vAlign w:val="center"/>
          </w:tcPr>
          <w:p w14:paraId="7A2D1B6A" w14:textId="4C7A411E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2F81AE91" w14:textId="7B841BAA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D12AA4C" w14:textId="3D0FE2C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1" w:type="dxa"/>
          </w:tcPr>
          <w:p w14:paraId="701BF33C" w14:textId="068C15A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4F2587" w14:textId="08CDB1B6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265F9911" w14:textId="44E48553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C7FDFBE" w14:textId="213FFF07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0C1C0A0F" w14:textId="77777777" w:rsidTr="00015AF8">
        <w:tc>
          <w:tcPr>
            <w:tcW w:w="549" w:type="dxa"/>
            <w:vAlign w:val="center"/>
          </w:tcPr>
          <w:p w14:paraId="33460751" w14:textId="6825F95D" w:rsidR="007A6495" w:rsidRPr="00AF3DB6" w:rsidRDefault="007A6495" w:rsidP="007A6495">
            <w:pPr>
              <w:jc w:val="center"/>
            </w:pPr>
            <w:r>
              <w:t>6</w:t>
            </w:r>
          </w:p>
        </w:tc>
        <w:tc>
          <w:tcPr>
            <w:tcW w:w="4614" w:type="dxa"/>
            <w:vAlign w:val="center"/>
          </w:tcPr>
          <w:p w14:paraId="209374B6" w14:textId="51B0D79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F12C21" w14:textId="1626339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636C8CD" w14:textId="390ACBF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1" w:type="dxa"/>
          </w:tcPr>
          <w:p w14:paraId="5EC24001" w14:textId="234CA3F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D1E56E7" w14:textId="283E37C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6FF8D560" w14:textId="0DDBA0B0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381EAE93" w14:textId="155385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48F6542B" w14:textId="77777777" w:rsidTr="00015AF8">
        <w:tc>
          <w:tcPr>
            <w:tcW w:w="549" w:type="dxa"/>
            <w:vAlign w:val="center"/>
          </w:tcPr>
          <w:p w14:paraId="2ABA8DF5" w14:textId="09406DE8" w:rsidR="007A6495" w:rsidRPr="00AF3DB6" w:rsidRDefault="007A6495" w:rsidP="007A6495">
            <w:pPr>
              <w:jc w:val="center"/>
            </w:pPr>
            <w:r>
              <w:t>7</w:t>
            </w:r>
          </w:p>
        </w:tc>
        <w:tc>
          <w:tcPr>
            <w:tcW w:w="4614" w:type="dxa"/>
            <w:vAlign w:val="center"/>
          </w:tcPr>
          <w:p w14:paraId="51E4C5CC" w14:textId="082DE5C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5084FC20" w14:textId="52969C0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8C92960" w14:textId="4E38A695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1" w:type="dxa"/>
          </w:tcPr>
          <w:p w14:paraId="784501DE" w14:textId="6886492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A65921F" w14:textId="562745D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75A35519" w14:textId="3DB04A1E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60495DF" w14:textId="2F949791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61A91AA0" w14:textId="77777777" w:rsidTr="00015AF8">
        <w:tc>
          <w:tcPr>
            <w:tcW w:w="549" w:type="dxa"/>
            <w:vAlign w:val="center"/>
          </w:tcPr>
          <w:p w14:paraId="01ADA451" w14:textId="2BC7EF2E" w:rsidR="007A6495" w:rsidRPr="00AF3DB6" w:rsidRDefault="007A6495" w:rsidP="007A6495">
            <w:pPr>
              <w:jc w:val="center"/>
            </w:pPr>
            <w:r>
              <w:t>8</w:t>
            </w:r>
          </w:p>
        </w:tc>
        <w:tc>
          <w:tcPr>
            <w:tcW w:w="4614" w:type="dxa"/>
            <w:vAlign w:val="center"/>
          </w:tcPr>
          <w:p w14:paraId="7D85765D" w14:textId="0323F51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041ABDCF" w14:textId="76ED50EC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10F06786" w14:textId="29BDCAEB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1" w:type="dxa"/>
          </w:tcPr>
          <w:p w14:paraId="71C0316E" w14:textId="0B88AD64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5353A2D" w14:textId="75EFC248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1605BBDF" w14:textId="2F1833FF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750526A9" w14:textId="4D869263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26C96F37" w14:textId="77777777" w:rsidTr="00015AF8">
        <w:tc>
          <w:tcPr>
            <w:tcW w:w="549" w:type="dxa"/>
            <w:vAlign w:val="center"/>
          </w:tcPr>
          <w:p w14:paraId="2BAF1ADC" w14:textId="28B6A503" w:rsidR="007A6495" w:rsidRPr="00AF3DB6" w:rsidRDefault="007A6495" w:rsidP="007A6495">
            <w:pPr>
              <w:jc w:val="center"/>
            </w:pPr>
            <w:r>
              <w:t>9</w:t>
            </w:r>
          </w:p>
        </w:tc>
        <w:tc>
          <w:tcPr>
            <w:tcW w:w="4614" w:type="dxa"/>
            <w:vAlign w:val="center"/>
          </w:tcPr>
          <w:p w14:paraId="77A643C2" w14:textId="47CBE88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40826183" w14:textId="09466267" w:rsidR="007A6495" w:rsidRPr="00AF3DB6" w:rsidRDefault="007A6495" w:rsidP="007A6495">
            <w:pPr>
              <w:jc w:val="center"/>
            </w:pPr>
            <w:r>
              <w:t>11.12.2024</w:t>
            </w:r>
          </w:p>
        </w:tc>
        <w:tc>
          <w:tcPr>
            <w:tcW w:w="1524" w:type="dxa"/>
            <w:gridSpan w:val="2"/>
            <w:vAlign w:val="center"/>
          </w:tcPr>
          <w:p w14:paraId="64E3B821" w14:textId="07959A9D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1" w:type="dxa"/>
          </w:tcPr>
          <w:p w14:paraId="0F1BA627" w14:textId="189956E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2C1E9AE" w14:textId="3BAF482F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542E84F0" w14:textId="4E8F81F9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17AEC508" w14:textId="1C4F71EF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AF3DB6" w14:paraId="757FBFB4" w14:textId="77777777" w:rsidTr="00015AF8">
        <w:tc>
          <w:tcPr>
            <w:tcW w:w="549" w:type="dxa"/>
            <w:vAlign w:val="center"/>
          </w:tcPr>
          <w:p w14:paraId="18BC6A5F" w14:textId="517A5129" w:rsidR="007A6495" w:rsidRPr="00AF3DB6" w:rsidRDefault="007A6495" w:rsidP="007A6495">
            <w:pPr>
              <w:jc w:val="center"/>
            </w:pPr>
            <w:r>
              <w:t>10</w:t>
            </w:r>
          </w:p>
        </w:tc>
        <w:tc>
          <w:tcPr>
            <w:tcW w:w="4614" w:type="dxa"/>
            <w:vAlign w:val="center"/>
          </w:tcPr>
          <w:p w14:paraId="0F498CBD" w14:textId="7D36B19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13A8FA6A" w14:textId="64E1C52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49B807C" w14:textId="0588497C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1" w:type="dxa"/>
          </w:tcPr>
          <w:p w14:paraId="6C9CF5ED" w14:textId="0AB5874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937FFB" w14:textId="09FD4C4E" w:rsidR="007A6495" w:rsidRPr="00BD3A55" w:rsidRDefault="005C70A5" w:rsidP="007A6495">
            <w:pPr>
              <w:jc w:val="center"/>
              <w:rPr>
                <w:color w:val="000000" w:themeColor="text1"/>
              </w:rPr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21A195D4" w14:textId="7279FA1B" w:rsidR="007A6495" w:rsidRPr="00BD3A55" w:rsidRDefault="00FC70D9" w:rsidP="007A649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060" w:type="dxa"/>
            <w:vAlign w:val="center"/>
          </w:tcPr>
          <w:p w14:paraId="4EFDB118" w14:textId="63615780" w:rsidR="007A6495" w:rsidRPr="00BD3A55" w:rsidRDefault="007A6495" w:rsidP="007A6495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-</w:t>
            </w:r>
          </w:p>
        </w:tc>
      </w:tr>
      <w:tr w:rsidR="007A6495" w:rsidRPr="00C11C20" w14:paraId="5524D737" w14:textId="77777777" w:rsidTr="00015AF8">
        <w:tc>
          <w:tcPr>
            <w:tcW w:w="549" w:type="dxa"/>
            <w:vAlign w:val="center"/>
          </w:tcPr>
          <w:p w14:paraId="4BEFC54D" w14:textId="787A5564" w:rsidR="007A6495" w:rsidRPr="0064017E" w:rsidRDefault="007A6495" w:rsidP="007A6495">
            <w:pPr>
              <w:jc w:val="center"/>
            </w:pPr>
            <w:r w:rsidRPr="0064017E">
              <w:t>1</w:t>
            </w:r>
            <w:r>
              <w:t>1</w:t>
            </w:r>
          </w:p>
        </w:tc>
        <w:tc>
          <w:tcPr>
            <w:tcW w:w="4614" w:type="dxa"/>
            <w:vAlign w:val="center"/>
          </w:tcPr>
          <w:p w14:paraId="48710B4A" w14:textId="104851A0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AFA70" w14:textId="599F0BF3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0CF66B64" w14:textId="365CB3BE" w:rsidR="007A6495" w:rsidRPr="0064017E" w:rsidRDefault="007A6495" w:rsidP="007A649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1" w:type="dxa"/>
          </w:tcPr>
          <w:p w14:paraId="6482807E" w14:textId="68BA235E" w:rsidR="007A6495" w:rsidRPr="0064017E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D883F35" w14:textId="4E710F4F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6EEDC17F" w14:textId="4C7CD70B" w:rsidR="007A6495" w:rsidRPr="0064017E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51F0C" w14:textId="058C4729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7AE57559" w14:textId="77777777" w:rsidTr="00015AF8">
        <w:tc>
          <w:tcPr>
            <w:tcW w:w="549" w:type="dxa"/>
            <w:vAlign w:val="center"/>
          </w:tcPr>
          <w:p w14:paraId="79189705" w14:textId="6F1FC08C" w:rsidR="007A6495" w:rsidRPr="00AF3DB6" w:rsidRDefault="007A6495" w:rsidP="007A6495">
            <w:pPr>
              <w:jc w:val="center"/>
            </w:pPr>
            <w:r>
              <w:t>12</w:t>
            </w:r>
          </w:p>
        </w:tc>
        <w:tc>
          <w:tcPr>
            <w:tcW w:w="4614" w:type="dxa"/>
            <w:vAlign w:val="center"/>
          </w:tcPr>
          <w:p w14:paraId="3F6692B4" w14:textId="06BBE079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5D16CED8" w14:textId="459A6116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4F0A0AEF" w14:textId="1D684329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4F526431" w14:textId="3A1B1F6C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DA7ED3" w14:textId="55650176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27402205" w14:textId="6C5296F0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65EA96" w14:textId="0F4C5ECD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D8AAB17" w14:textId="77777777" w:rsidTr="00015AF8">
        <w:tc>
          <w:tcPr>
            <w:tcW w:w="549" w:type="dxa"/>
            <w:vAlign w:val="center"/>
          </w:tcPr>
          <w:p w14:paraId="68BC057F" w14:textId="71519240" w:rsidR="007A6495" w:rsidRPr="00AF3DB6" w:rsidRDefault="007A6495" w:rsidP="007A6495">
            <w:pPr>
              <w:jc w:val="center"/>
            </w:pPr>
            <w:r>
              <w:t>13</w:t>
            </w:r>
          </w:p>
        </w:tc>
        <w:tc>
          <w:tcPr>
            <w:tcW w:w="4614" w:type="dxa"/>
            <w:vAlign w:val="center"/>
          </w:tcPr>
          <w:p w14:paraId="102BBC7F" w14:textId="469A1B7A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78EB0211" w14:textId="4E8B73D7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6ABB2D46" w14:textId="43E54C25" w:rsidR="007A6495" w:rsidRPr="002918E3" w:rsidRDefault="007A6495" w:rsidP="007A6495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29C4D43C" w14:textId="3D914AE0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F0EDAA9" w14:textId="62653A8A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77E76F91" w14:textId="37755C24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4AFF65B" w14:textId="3A72DEDC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4879FB9C" w14:textId="77777777" w:rsidTr="00015AF8">
        <w:tc>
          <w:tcPr>
            <w:tcW w:w="549" w:type="dxa"/>
            <w:vAlign w:val="center"/>
          </w:tcPr>
          <w:p w14:paraId="0CF61CED" w14:textId="2B5DEE44" w:rsidR="007A6495" w:rsidRPr="00AF3DB6" w:rsidRDefault="007A6495" w:rsidP="007A6495">
            <w:pPr>
              <w:jc w:val="center"/>
            </w:pPr>
            <w:r>
              <w:t>14</w:t>
            </w:r>
          </w:p>
        </w:tc>
        <w:tc>
          <w:tcPr>
            <w:tcW w:w="4614" w:type="dxa"/>
            <w:vAlign w:val="center"/>
          </w:tcPr>
          <w:p w14:paraId="58C07841" w14:textId="6EDAFDE0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6AD22C61" w14:textId="56E7D9B1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FD6C1E" w14:textId="4EA6EF86" w:rsidR="007A6495" w:rsidRPr="00AF3DB6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64297D82" w14:textId="2ED9B08B" w:rsidR="007A6495" w:rsidRPr="00AF3DB6" w:rsidRDefault="007A6495" w:rsidP="007A6495">
            <w:pPr>
              <w:jc w:val="center"/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6C0D06D" w14:textId="1EF5DD64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4E08A42A" w14:textId="2C5C9ABC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8EAC6F" w14:textId="1B784AB0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64017E" w14:paraId="649CB076" w14:textId="77777777" w:rsidTr="00015AF8">
        <w:tc>
          <w:tcPr>
            <w:tcW w:w="549" w:type="dxa"/>
            <w:vAlign w:val="center"/>
          </w:tcPr>
          <w:p w14:paraId="4BC1F0A2" w14:textId="5067803C" w:rsidR="007A6495" w:rsidRPr="0064017E" w:rsidRDefault="007A6495" w:rsidP="007A6495">
            <w:pPr>
              <w:jc w:val="center"/>
            </w:pPr>
            <w:r>
              <w:t>15</w:t>
            </w:r>
          </w:p>
        </w:tc>
        <w:tc>
          <w:tcPr>
            <w:tcW w:w="4614" w:type="dxa"/>
            <w:vAlign w:val="center"/>
          </w:tcPr>
          <w:p w14:paraId="6A39502A" w14:textId="5A0EC265" w:rsidR="007A6495" w:rsidRPr="0064017E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33C548E1" w14:textId="17974C4C" w:rsidR="007A6495" w:rsidRPr="0064017E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3289AF9D" w14:textId="753FB77A" w:rsidR="007A6495" w:rsidRPr="0064017E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1" w:type="dxa"/>
          </w:tcPr>
          <w:p w14:paraId="6722E5A3" w14:textId="1CA608DF" w:rsidR="007A6495" w:rsidRPr="0064017E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D0829E" w14:textId="6083AF1A" w:rsidR="007A6495" w:rsidRPr="0064017E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1A2FD087" w14:textId="77A8E6F9" w:rsidR="007A6495" w:rsidRPr="0064017E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5F7873" w14:textId="5CD8624C" w:rsidR="007A6495" w:rsidRPr="0064017E" w:rsidRDefault="007A6495" w:rsidP="007A6495">
            <w:pPr>
              <w:jc w:val="center"/>
            </w:pPr>
            <w:r w:rsidRPr="0064017E">
              <w:t>-</w:t>
            </w:r>
          </w:p>
        </w:tc>
      </w:tr>
      <w:tr w:rsidR="007A6495" w:rsidRPr="00AF3DB6" w14:paraId="11D22F0E" w14:textId="77777777" w:rsidTr="00015AF8">
        <w:tc>
          <w:tcPr>
            <w:tcW w:w="549" w:type="dxa"/>
            <w:vAlign w:val="center"/>
          </w:tcPr>
          <w:p w14:paraId="0AB66EFC" w14:textId="3C06AB46" w:rsidR="007A6495" w:rsidRPr="00AF3DB6" w:rsidRDefault="007A6495" w:rsidP="007A6495">
            <w:pPr>
              <w:jc w:val="center"/>
            </w:pPr>
            <w:r>
              <w:t>16</w:t>
            </w:r>
          </w:p>
        </w:tc>
        <w:tc>
          <w:tcPr>
            <w:tcW w:w="4614" w:type="dxa"/>
            <w:vAlign w:val="center"/>
          </w:tcPr>
          <w:p w14:paraId="13CC6ED3" w14:textId="78F93DBC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24C44DC0" w14:textId="2256AFC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9E781F7" w14:textId="286EAE52" w:rsidR="007A6495" w:rsidRPr="00AF3DB6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1" w:type="dxa"/>
          </w:tcPr>
          <w:p w14:paraId="61719195" w14:textId="5DBE1966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CEAEB73" w14:textId="593B10C8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3B579151" w14:textId="25B1E601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96E918A" w14:textId="51F99446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2076CC3A" w14:textId="77777777" w:rsidTr="00015AF8">
        <w:tc>
          <w:tcPr>
            <w:tcW w:w="549" w:type="dxa"/>
            <w:vAlign w:val="center"/>
          </w:tcPr>
          <w:p w14:paraId="49A9660F" w14:textId="0B19B0B3" w:rsidR="007A6495" w:rsidRPr="00AF3DB6" w:rsidRDefault="007A6495" w:rsidP="007A6495">
            <w:pPr>
              <w:jc w:val="center"/>
            </w:pPr>
            <w:r>
              <w:t>17</w:t>
            </w:r>
          </w:p>
        </w:tc>
        <w:tc>
          <w:tcPr>
            <w:tcW w:w="4614" w:type="dxa"/>
            <w:vAlign w:val="center"/>
          </w:tcPr>
          <w:p w14:paraId="02BD2EA3" w14:textId="2BF7068F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2324E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2EB2C6E2" w14:textId="72A2AA5A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1B849144" w14:textId="392241F4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1" w:type="dxa"/>
          </w:tcPr>
          <w:p w14:paraId="47C59AEB" w14:textId="3E9116AE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2D51293" w14:textId="36E152A9" w:rsidR="007A6495" w:rsidRPr="00AF3DB6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433645C7" w14:textId="34D17E78" w:rsidR="007A6495" w:rsidRPr="00AF3DB6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41FBBDD" w14:textId="53E52105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1B1C2448" w14:textId="77777777" w:rsidTr="00015AF8">
        <w:tc>
          <w:tcPr>
            <w:tcW w:w="549" w:type="dxa"/>
            <w:vAlign w:val="center"/>
          </w:tcPr>
          <w:p w14:paraId="088596BB" w14:textId="55F95355" w:rsidR="007A6495" w:rsidRPr="00AF3DB6" w:rsidRDefault="007A6495" w:rsidP="007A6495">
            <w:pPr>
              <w:jc w:val="center"/>
            </w:pPr>
            <w:r>
              <w:t>18</w:t>
            </w:r>
          </w:p>
        </w:tc>
        <w:tc>
          <w:tcPr>
            <w:tcW w:w="4614" w:type="dxa"/>
            <w:vAlign w:val="center"/>
          </w:tcPr>
          <w:p w14:paraId="07F42641" w14:textId="66E48D98" w:rsidR="007A6495" w:rsidRPr="00AF3D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3C6C466F" w14:textId="656E33F5" w:rsidR="007A6495" w:rsidRPr="00AF3DB6" w:rsidRDefault="007A6495" w:rsidP="007A649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20D6DA5B" w14:textId="7248F006" w:rsidR="007A6495" w:rsidRPr="00B64EFF" w:rsidRDefault="007A6495" w:rsidP="007A649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1" w:type="dxa"/>
          </w:tcPr>
          <w:p w14:paraId="6D839A37" w14:textId="63502882" w:rsidR="007A6495" w:rsidRPr="00AF3DB6" w:rsidRDefault="007A6495" w:rsidP="007A6495">
            <w:pPr>
              <w:jc w:val="center"/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CC022EB" w14:textId="49FF9F20" w:rsidR="007A6495" w:rsidRPr="00AF3DB6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220883CA" w14:textId="63ED8DB8" w:rsidR="007A6495" w:rsidRPr="00AA0ACF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BB49DF2" w14:textId="741A7F8B" w:rsidR="007A6495" w:rsidRPr="00AF3DB6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43294E5E" w14:textId="77777777" w:rsidTr="00015AF8">
        <w:tc>
          <w:tcPr>
            <w:tcW w:w="549" w:type="dxa"/>
            <w:vAlign w:val="center"/>
          </w:tcPr>
          <w:p w14:paraId="1EA7F1CF" w14:textId="5BDC0E40" w:rsidR="00BE66A5" w:rsidRDefault="00BE66A5" w:rsidP="00BE66A5">
            <w:pPr>
              <w:jc w:val="center"/>
            </w:pPr>
            <w:r>
              <w:t>19</w:t>
            </w:r>
          </w:p>
        </w:tc>
        <w:tc>
          <w:tcPr>
            <w:tcW w:w="4614" w:type="dxa"/>
            <w:vAlign w:val="center"/>
          </w:tcPr>
          <w:p w14:paraId="2BF445E7" w14:textId="62832165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552A6F21" w14:textId="4FCC222F" w:rsidR="00BE66A5" w:rsidRPr="00AF3DB6" w:rsidRDefault="00BE66A5" w:rsidP="00BE66A5">
            <w:pPr>
              <w:jc w:val="center"/>
            </w:pPr>
            <w:r>
              <w:t>16.12.2024</w:t>
            </w:r>
          </w:p>
        </w:tc>
        <w:tc>
          <w:tcPr>
            <w:tcW w:w="1524" w:type="dxa"/>
            <w:gridSpan w:val="2"/>
            <w:vAlign w:val="center"/>
          </w:tcPr>
          <w:p w14:paraId="57F63860" w14:textId="732D13D5" w:rsidR="00BE66A5" w:rsidRPr="00AF3DB6" w:rsidRDefault="00BE66A5" w:rsidP="00BE66A5">
            <w:pPr>
              <w:jc w:val="center"/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821" w:type="dxa"/>
          </w:tcPr>
          <w:p w14:paraId="1BDDB097" w14:textId="469810A9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22CC520C" w14:textId="7D2CEB8B" w:rsidR="00BE66A5" w:rsidRPr="00AF3DB6" w:rsidRDefault="005C70A5" w:rsidP="00BE66A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13744AE3" w14:textId="2B62BAAA" w:rsidR="00BE66A5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F69A69A" w14:textId="3F64E1C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370B963" w14:textId="77777777" w:rsidTr="00015AF8">
        <w:tc>
          <w:tcPr>
            <w:tcW w:w="549" w:type="dxa"/>
            <w:vAlign w:val="center"/>
          </w:tcPr>
          <w:p w14:paraId="22B03FB2" w14:textId="51C0B081" w:rsidR="00BE66A5" w:rsidRDefault="00BE66A5" w:rsidP="00BE66A5">
            <w:pPr>
              <w:jc w:val="center"/>
            </w:pPr>
            <w:r>
              <w:t>20</w:t>
            </w:r>
          </w:p>
        </w:tc>
        <w:tc>
          <w:tcPr>
            <w:tcW w:w="4614" w:type="dxa"/>
            <w:vAlign w:val="center"/>
          </w:tcPr>
          <w:p w14:paraId="5E885772" w14:textId="60AC2B91" w:rsidR="00BE66A5" w:rsidRDefault="00BE66A5" w:rsidP="00BE66A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2F8F8AB4" w14:textId="0BF748A2" w:rsidR="00BE66A5" w:rsidRPr="00AF3DB6" w:rsidRDefault="00BE66A5" w:rsidP="00BE66A5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30C8F083" w14:textId="1198578E" w:rsidR="00BE66A5" w:rsidRPr="00AF3DB6" w:rsidRDefault="00BE66A5" w:rsidP="00BE66A5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1" w:type="dxa"/>
          </w:tcPr>
          <w:p w14:paraId="27BF9241" w14:textId="43B719E4" w:rsidR="00BE66A5" w:rsidRPr="00101F28" w:rsidRDefault="00BE66A5" w:rsidP="00BE66A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7B5A9815" w14:textId="6E8859A0" w:rsidR="00BE66A5" w:rsidRPr="00AF3DB6" w:rsidRDefault="005C70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5D8960FA" w14:textId="059FD80A" w:rsidR="00BE66A5" w:rsidRDefault="00FC70D9" w:rsidP="006D4492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A5A40B1" w14:textId="1C376A23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44BF6" w:rsidRPr="00AF3DB6" w14:paraId="7BF24533" w14:textId="77777777" w:rsidTr="00015AF8">
        <w:tc>
          <w:tcPr>
            <w:tcW w:w="549" w:type="dxa"/>
            <w:vAlign w:val="center"/>
          </w:tcPr>
          <w:p w14:paraId="46850B2B" w14:textId="028FC6E8" w:rsidR="00B44BF6" w:rsidRDefault="00B44BF6" w:rsidP="00B44BF6">
            <w:pPr>
              <w:jc w:val="center"/>
            </w:pPr>
            <w:r>
              <w:t>21</w:t>
            </w:r>
          </w:p>
        </w:tc>
        <w:tc>
          <w:tcPr>
            <w:tcW w:w="4614" w:type="dxa"/>
            <w:vAlign w:val="center"/>
          </w:tcPr>
          <w:p w14:paraId="790A425D" w14:textId="21C42FBA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BC3DA4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19A0F082" w14:textId="65F5AECC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4E37757B" w14:textId="1C63A43A" w:rsidR="00B44BF6" w:rsidRPr="00AF3DB6" w:rsidRDefault="00B44BF6" w:rsidP="00B44BF6">
            <w:pPr>
              <w:jc w:val="center"/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821" w:type="dxa"/>
          </w:tcPr>
          <w:p w14:paraId="40A2C9BF" w14:textId="76049B8A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228AF7" w14:textId="3F551EA5" w:rsidR="00B44BF6" w:rsidRPr="00AF3DB6" w:rsidRDefault="00B44BF6" w:rsidP="00B44BF6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0839F2C3" w14:textId="602FA7A9" w:rsidR="00B44BF6" w:rsidRDefault="00FC70D9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22CBD4" w14:textId="14EF9370" w:rsidR="00B44BF6" w:rsidRDefault="00B44BF6" w:rsidP="00B44BF6">
            <w:pPr>
              <w:jc w:val="center"/>
            </w:pPr>
            <w:r>
              <w:t>-</w:t>
            </w:r>
          </w:p>
        </w:tc>
      </w:tr>
      <w:tr w:rsidR="00B44BF6" w:rsidRPr="00AF3DB6" w14:paraId="2F4FCBE5" w14:textId="77777777" w:rsidTr="00015AF8">
        <w:tc>
          <w:tcPr>
            <w:tcW w:w="549" w:type="dxa"/>
            <w:vAlign w:val="center"/>
          </w:tcPr>
          <w:p w14:paraId="6BAD45EA" w14:textId="68F49738" w:rsidR="00B44BF6" w:rsidRDefault="00B44BF6" w:rsidP="00B44BF6">
            <w:pPr>
              <w:jc w:val="center"/>
            </w:pPr>
            <w:r>
              <w:t>22</w:t>
            </w:r>
          </w:p>
        </w:tc>
        <w:tc>
          <w:tcPr>
            <w:tcW w:w="4614" w:type="dxa"/>
            <w:vAlign w:val="center"/>
          </w:tcPr>
          <w:p w14:paraId="71602415" w14:textId="46BC25D2" w:rsidR="00B44BF6" w:rsidRDefault="00B44BF6" w:rsidP="00B44BF6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1055200F" w14:textId="1D3FC6F7" w:rsidR="00B44BF6" w:rsidRPr="00AF3DB6" w:rsidRDefault="00B44BF6" w:rsidP="00B44BF6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2CBB9E9E" w14:textId="359FFD0B" w:rsidR="00B44BF6" w:rsidRPr="00BD3A55" w:rsidRDefault="00B44BF6" w:rsidP="00B44BF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34C0CB98" w14:textId="29289595" w:rsidR="00B44BF6" w:rsidRPr="00101F28" w:rsidRDefault="00B44BF6" w:rsidP="00B44BF6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34F68E6" w14:textId="7FE34881" w:rsidR="00B44BF6" w:rsidRDefault="00B44BF6" w:rsidP="00B44BF6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787821DC" w14:textId="1F3FE8CC" w:rsidR="00B44BF6" w:rsidRDefault="00FC70D9" w:rsidP="00B44BF6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3B7DAC0" w14:textId="08679149" w:rsidR="00B44BF6" w:rsidRDefault="00B44BF6" w:rsidP="00B44BF6">
            <w:pPr>
              <w:jc w:val="center"/>
            </w:pPr>
            <w:r>
              <w:t>-</w:t>
            </w:r>
          </w:p>
        </w:tc>
      </w:tr>
      <w:tr w:rsidR="007A6495" w:rsidRPr="00AF3DB6" w14:paraId="05204CDB" w14:textId="77777777" w:rsidTr="00015AF8">
        <w:tc>
          <w:tcPr>
            <w:tcW w:w="549" w:type="dxa"/>
            <w:vAlign w:val="center"/>
          </w:tcPr>
          <w:p w14:paraId="6176729C" w14:textId="3F483D71" w:rsidR="007A6495" w:rsidRDefault="007A6495" w:rsidP="007A6495">
            <w:pPr>
              <w:jc w:val="center"/>
            </w:pPr>
            <w:r>
              <w:t>23</w:t>
            </w:r>
          </w:p>
        </w:tc>
        <w:tc>
          <w:tcPr>
            <w:tcW w:w="4614" w:type="dxa"/>
            <w:vAlign w:val="center"/>
          </w:tcPr>
          <w:p w14:paraId="1817B466" w14:textId="691DDCC6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60706BD8" w14:textId="32C0B91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53E61F8D" w14:textId="55BB5CC5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821" w:type="dxa"/>
          </w:tcPr>
          <w:p w14:paraId="3E553525" w14:textId="1F7D092D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A96FC3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5E4ACDF" w14:textId="3F85703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10C8DE73" w14:textId="71D28AE3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50AA9CA" w14:textId="45F7F78B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F677910" w14:textId="77777777" w:rsidTr="00015AF8">
        <w:tc>
          <w:tcPr>
            <w:tcW w:w="549" w:type="dxa"/>
            <w:vAlign w:val="center"/>
          </w:tcPr>
          <w:p w14:paraId="4A769E24" w14:textId="6926A15A" w:rsidR="007A6495" w:rsidRDefault="007A6495" w:rsidP="007A6495">
            <w:pPr>
              <w:jc w:val="center"/>
            </w:pPr>
            <w:r>
              <w:t>24</w:t>
            </w:r>
          </w:p>
        </w:tc>
        <w:tc>
          <w:tcPr>
            <w:tcW w:w="4614" w:type="dxa"/>
            <w:vAlign w:val="center"/>
          </w:tcPr>
          <w:p w14:paraId="439D98DB" w14:textId="3CBC2AC6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0FFDD1DE" w14:textId="65AFE35E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1768EFFE" w14:textId="0FE2E03D" w:rsidR="007A6495" w:rsidRDefault="007A6495" w:rsidP="007A6495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2FCB9B8C" w14:textId="696B7DF3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311B0D25" w14:textId="4D6186F5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75D422A0" w14:textId="352709D2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6413A53" w14:textId="54E070C1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6A36C0E5" w14:textId="77777777" w:rsidTr="00015AF8">
        <w:tc>
          <w:tcPr>
            <w:tcW w:w="549" w:type="dxa"/>
            <w:vAlign w:val="center"/>
          </w:tcPr>
          <w:p w14:paraId="6F9C3EC4" w14:textId="03E91548" w:rsidR="007A6495" w:rsidRDefault="007A6495" w:rsidP="007A6495">
            <w:pPr>
              <w:jc w:val="center"/>
            </w:pPr>
            <w:r>
              <w:t>25</w:t>
            </w:r>
          </w:p>
        </w:tc>
        <w:tc>
          <w:tcPr>
            <w:tcW w:w="4614" w:type="dxa"/>
            <w:vAlign w:val="center"/>
          </w:tcPr>
          <w:p w14:paraId="5820CB08" w14:textId="6829D9F8" w:rsidR="007A6495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498" w:type="dxa"/>
            <w:vAlign w:val="center"/>
          </w:tcPr>
          <w:p w14:paraId="7D19C60C" w14:textId="2C40DF50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60CFB9E3" w14:textId="0DC14281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821" w:type="dxa"/>
          </w:tcPr>
          <w:p w14:paraId="1C1B194D" w14:textId="3399FD15" w:rsidR="007A6495" w:rsidRPr="00DF3604" w:rsidRDefault="007A6495" w:rsidP="007A6495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6A65EA9" w14:textId="7D2DCFE1" w:rsidR="007A6495" w:rsidRDefault="005C70A5" w:rsidP="007A6495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478A625E" w14:textId="35B091BC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2EC9C59" w14:textId="41526D1C" w:rsidR="007A6495" w:rsidRDefault="007A6495" w:rsidP="007A6495">
            <w:pPr>
              <w:jc w:val="center"/>
            </w:pPr>
            <w:r>
              <w:t>-</w:t>
            </w:r>
          </w:p>
        </w:tc>
      </w:tr>
      <w:tr w:rsidR="007A6495" w:rsidRPr="00AF3DB6" w14:paraId="74BD5AFF" w14:textId="77777777" w:rsidTr="00015AF8">
        <w:tc>
          <w:tcPr>
            <w:tcW w:w="549" w:type="dxa"/>
            <w:vAlign w:val="center"/>
          </w:tcPr>
          <w:p w14:paraId="318F8D81" w14:textId="41731660" w:rsidR="007A6495" w:rsidRDefault="007A6495" w:rsidP="007A6495">
            <w:pPr>
              <w:jc w:val="center"/>
            </w:pPr>
            <w:r>
              <w:t>26</w:t>
            </w:r>
          </w:p>
        </w:tc>
        <w:tc>
          <w:tcPr>
            <w:tcW w:w="4614" w:type="dxa"/>
            <w:vAlign w:val="center"/>
          </w:tcPr>
          <w:p w14:paraId="6B345E09" w14:textId="6E82265E" w:rsidR="007A6495" w:rsidRPr="001858B6" w:rsidRDefault="007A6495" w:rsidP="007A6495">
            <w:pPr>
              <w:jc w:val="center"/>
            </w:pPr>
            <w:r>
              <w:t>Diagnoza sytuacji problemowej i opracowanie Indywidualnych Ścieżek Reintegracji-</w:t>
            </w:r>
            <w:r w:rsidRPr="001A1D68">
              <w:rPr>
                <w:color w:val="0070C0"/>
              </w:rPr>
              <w:t>Doradca</w:t>
            </w:r>
          </w:p>
        </w:tc>
        <w:tc>
          <w:tcPr>
            <w:tcW w:w="1498" w:type="dxa"/>
            <w:vAlign w:val="center"/>
          </w:tcPr>
          <w:p w14:paraId="530866BF" w14:textId="4FC3BB7B" w:rsidR="007A6495" w:rsidRDefault="007A6495" w:rsidP="007A6495">
            <w:pPr>
              <w:jc w:val="center"/>
            </w:pPr>
            <w:r>
              <w:t>18.12.2024</w:t>
            </w:r>
          </w:p>
        </w:tc>
        <w:tc>
          <w:tcPr>
            <w:tcW w:w="1524" w:type="dxa"/>
            <w:gridSpan w:val="2"/>
            <w:vAlign w:val="center"/>
          </w:tcPr>
          <w:p w14:paraId="045A8163" w14:textId="4A210722" w:rsidR="007A6495" w:rsidRDefault="007A6495" w:rsidP="007A6495">
            <w:pPr>
              <w:jc w:val="center"/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821" w:type="dxa"/>
          </w:tcPr>
          <w:p w14:paraId="1F2257D5" w14:textId="46ACD2F0" w:rsidR="007A6495" w:rsidRDefault="007A6495" w:rsidP="007A649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39047F2" w14:textId="318335DA" w:rsidR="007A6495" w:rsidRDefault="005C70A5" w:rsidP="007A649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5124BFEB" w14:textId="51D3A7F9" w:rsidR="007A6495" w:rsidRDefault="00FC70D9" w:rsidP="007A6495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9E36C45" w14:textId="5098B55D" w:rsidR="007A6495" w:rsidRDefault="007A6495" w:rsidP="007A6495">
            <w:pPr>
              <w:jc w:val="center"/>
            </w:pPr>
            <w:r>
              <w:t>-</w:t>
            </w:r>
          </w:p>
        </w:tc>
      </w:tr>
      <w:tr w:rsidR="00BE66A5" w:rsidRPr="00AF3DB6" w14:paraId="299E3160" w14:textId="77777777" w:rsidTr="00015AF8">
        <w:tc>
          <w:tcPr>
            <w:tcW w:w="549" w:type="dxa"/>
            <w:vAlign w:val="center"/>
          </w:tcPr>
          <w:p w14:paraId="54E21551" w14:textId="6D113592" w:rsidR="00BE66A5" w:rsidRDefault="001A2C14" w:rsidP="002223D6">
            <w:pPr>
              <w:jc w:val="center"/>
            </w:pPr>
            <w:r>
              <w:t>2</w:t>
            </w:r>
            <w:r w:rsidR="002223D6">
              <w:t>7</w:t>
            </w:r>
          </w:p>
        </w:tc>
        <w:tc>
          <w:tcPr>
            <w:tcW w:w="4614" w:type="dxa"/>
            <w:vAlign w:val="center"/>
          </w:tcPr>
          <w:p w14:paraId="0058A589" w14:textId="29AC7A78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  <w:vAlign w:val="center"/>
          </w:tcPr>
          <w:p w14:paraId="63D33BD4" w14:textId="074CB25D" w:rsidR="00BE66A5" w:rsidRDefault="00BE66A5" w:rsidP="00BE66A5">
            <w:pPr>
              <w:jc w:val="center"/>
            </w:pPr>
            <w:r>
              <w:t>08.01.2025</w:t>
            </w:r>
          </w:p>
        </w:tc>
        <w:tc>
          <w:tcPr>
            <w:tcW w:w="1524" w:type="dxa"/>
            <w:gridSpan w:val="2"/>
            <w:vAlign w:val="center"/>
          </w:tcPr>
          <w:p w14:paraId="39AB23A9" w14:textId="3ED0E2B0" w:rsidR="00BE66A5" w:rsidRDefault="00BE66A5" w:rsidP="00BE66A5">
            <w:pPr>
              <w:jc w:val="center"/>
            </w:pPr>
            <w:r>
              <w:t>8:00-14:00</w:t>
            </w:r>
          </w:p>
        </w:tc>
        <w:tc>
          <w:tcPr>
            <w:tcW w:w="1821" w:type="dxa"/>
          </w:tcPr>
          <w:p w14:paraId="7583E4FB" w14:textId="3F359BAE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FF4622D" w14:textId="44538E11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3D672EE4" w14:textId="7AE5FFFB" w:rsidR="00BE66A5" w:rsidRDefault="00D933DF" w:rsidP="00BE66A5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3A7EB2CD" w14:textId="619AACEF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2B1CD1FA" w14:textId="77777777" w:rsidTr="00015AF8">
        <w:tc>
          <w:tcPr>
            <w:tcW w:w="549" w:type="dxa"/>
            <w:vAlign w:val="center"/>
          </w:tcPr>
          <w:p w14:paraId="49EA6E95" w14:textId="05B19783" w:rsidR="00BE66A5" w:rsidRDefault="002223D6" w:rsidP="001A2C14">
            <w:pPr>
              <w:jc w:val="center"/>
            </w:pPr>
            <w:r>
              <w:t>28</w:t>
            </w:r>
          </w:p>
        </w:tc>
        <w:tc>
          <w:tcPr>
            <w:tcW w:w="4614" w:type="dxa"/>
            <w:vAlign w:val="center"/>
          </w:tcPr>
          <w:p w14:paraId="41A11A01" w14:textId="0E3AFB54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</w:tcPr>
          <w:p w14:paraId="5C6F63F7" w14:textId="57A03D16" w:rsidR="00BE66A5" w:rsidRDefault="00BE66A5" w:rsidP="00BE66A5">
            <w:pPr>
              <w:jc w:val="center"/>
            </w:pPr>
            <w:r w:rsidRPr="0028451A">
              <w:t>0</w:t>
            </w:r>
            <w:r>
              <w:t>9</w:t>
            </w:r>
            <w:r w:rsidRPr="0028451A">
              <w:t>.01.2025</w:t>
            </w:r>
          </w:p>
        </w:tc>
        <w:tc>
          <w:tcPr>
            <w:tcW w:w="1524" w:type="dxa"/>
            <w:gridSpan w:val="2"/>
          </w:tcPr>
          <w:p w14:paraId="385ADF23" w14:textId="498BD74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21" w:type="dxa"/>
          </w:tcPr>
          <w:p w14:paraId="112F047B" w14:textId="157F9795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53CB9017" w14:textId="174368F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43639F0B" w14:textId="099FAA94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5FD936EB" w14:textId="2A53D20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537C32FD" w14:textId="77777777" w:rsidTr="00015AF8">
        <w:tc>
          <w:tcPr>
            <w:tcW w:w="549" w:type="dxa"/>
            <w:vAlign w:val="center"/>
          </w:tcPr>
          <w:p w14:paraId="6FA60548" w14:textId="022B58C6" w:rsidR="00BE66A5" w:rsidRDefault="002223D6" w:rsidP="001A2C14">
            <w:pPr>
              <w:jc w:val="center"/>
            </w:pPr>
            <w:r>
              <w:t>29</w:t>
            </w:r>
          </w:p>
        </w:tc>
        <w:tc>
          <w:tcPr>
            <w:tcW w:w="4614" w:type="dxa"/>
            <w:vAlign w:val="center"/>
          </w:tcPr>
          <w:p w14:paraId="4F2580C2" w14:textId="1EEB4E6A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</w:tcPr>
          <w:p w14:paraId="6CC97801" w14:textId="7471FB40" w:rsidR="00BE66A5" w:rsidRDefault="00BE66A5" w:rsidP="00BE66A5">
            <w:pPr>
              <w:jc w:val="center"/>
            </w:pPr>
            <w:r>
              <w:t>10</w:t>
            </w:r>
            <w:r w:rsidRPr="0028451A">
              <w:t>.01.2025</w:t>
            </w:r>
          </w:p>
        </w:tc>
        <w:tc>
          <w:tcPr>
            <w:tcW w:w="1524" w:type="dxa"/>
            <w:gridSpan w:val="2"/>
          </w:tcPr>
          <w:p w14:paraId="080D9CED" w14:textId="14CE70C6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21" w:type="dxa"/>
          </w:tcPr>
          <w:p w14:paraId="0D49EC91" w14:textId="69A6A26A" w:rsidR="00BE66A5" w:rsidRDefault="00BE66A5" w:rsidP="00BE66A5">
            <w:pPr>
              <w:jc w:val="center"/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6805408E" w14:textId="101D7BF5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2C8A652C" w14:textId="6A7362C5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54581DCD" w14:textId="55643D3E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4F69004" w14:textId="77777777" w:rsidTr="00015AF8">
        <w:tc>
          <w:tcPr>
            <w:tcW w:w="549" w:type="dxa"/>
            <w:vAlign w:val="center"/>
          </w:tcPr>
          <w:p w14:paraId="10808B1B" w14:textId="1C9B84FD" w:rsidR="00BE66A5" w:rsidRDefault="00BE66A5" w:rsidP="002223D6">
            <w:pPr>
              <w:jc w:val="center"/>
            </w:pPr>
            <w:r>
              <w:t>3</w:t>
            </w:r>
            <w:r w:rsidR="002223D6">
              <w:t>0</w:t>
            </w:r>
          </w:p>
        </w:tc>
        <w:tc>
          <w:tcPr>
            <w:tcW w:w="4614" w:type="dxa"/>
            <w:vAlign w:val="center"/>
          </w:tcPr>
          <w:p w14:paraId="2E653D9D" w14:textId="4AA3F372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</w:tcPr>
          <w:p w14:paraId="7CF9695A" w14:textId="6FFB37AB" w:rsidR="00BE66A5" w:rsidRDefault="00BE66A5" w:rsidP="00BE66A5">
            <w:pPr>
              <w:jc w:val="center"/>
            </w:pPr>
            <w:r>
              <w:t>13</w:t>
            </w:r>
            <w:r w:rsidRPr="0028451A">
              <w:t>.01.2025</w:t>
            </w:r>
          </w:p>
        </w:tc>
        <w:tc>
          <w:tcPr>
            <w:tcW w:w="1524" w:type="dxa"/>
            <w:gridSpan w:val="2"/>
          </w:tcPr>
          <w:p w14:paraId="074BA02E" w14:textId="4EC91553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21" w:type="dxa"/>
          </w:tcPr>
          <w:p w14:paraId="7B4CA933" w14:textId="52FD6461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703F4F9" w14:textId="3B6A2210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7DD9E093" w14:textId="2789A590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2A896BBA" w14:textId="65265A80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7C6F5F1D" w14:textId="77777777" w:rsidTr="00015AF8">
        <w:tc>
          <w:tcPr>
            <w:tcW w:w="549" w:type="dxa"/>
            <w:vAlign w:val="center"/>
          </w:tcPr>
          <w:p w14:paraId="09184F01" w14:textId="43E802CA" w:rsidR="00BE66A5" w:rsidRDefault="002223D6" w:rsidP="001A2C14">
            <w:pPr>
              <w:jc w:val="center"/>
            </w:pPr>
            <w:r>
              <w:t>31</w:t>
            </w:r>
          </w:p>
        </w:tc>
        <w:tc>
          <w:tcPr>
            <w:tcW w:w="4614" w:type="dxa"/>
            <w:vAlign w:val="center"/>
          </w:tcPr>
          <w:p w14:paraId="049B8400" w14:textId="63B6B4C6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</w:tcPr>
          <w:p w14:paraId="5D23B509" w14:textId="13938140" w:rsidR="00BE66A5" w:rsidRDefault="00BE66A5" w:rsidP="00BE66A5">
            <w:pPr>
              <w:jc w:val="center"/>
            </w:pPr>
            <w:r>
              <w:t>14</w:t>
            </w:r>
            <w:r w:rsidRPr="0028451A">
              <w:t>.01.2025</w:t>
            </w:r>
          </w:p>
        </w:tc>
        <w:tc>
          <w:tcPr>
            <w:tcW w:w="1524" w:type="dxa"/>
            <w:gridSpan w:val="2"/>
          </w:tcPr>
          <w:p w14:paraId="3DE50D96" w14:textId="1343F03D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21" w:type="dxa"/>
          </w:tcPr>
          <w:p w14:paraId="1746FBE0" w14:textId="5DF4DAFF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93985B0" w14:textId="71A9A33D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4ECA6516" w14:textId="57A6CE85" w:rsidR="00BE66A5" w:rsidRDefault="00D933DF" w:rsidP="001A2C14">
            <w:pPr>
              <w:jc w:val="center"/>
            </w:pPr>
            <w:r>
              <w:t>12</w:t>
            </w:r>
          </w:p>
        </w:tc>
        <w:tc>
          <w:tcPr>
            <w:tcW w:w="1060" w:type="dxa"/>
            <w:vAlign w:val="center"/>
          </w:tcPr>
          <w:p w14:paraId="4594E704" w14:textId="241F8479" w:rsidR="00BE66A5" w:rsidRDefault="00BE66A5" w:rsidP="00BE66A5">
            <w:pPr>
              <w:jc w:val="center"/>
            </w:pPr>
            <w:r>
              <w:t>-</w:t>
            </w:r>
          </w:p>
        </w:tc>
      </w:tr>
      <w:tr w:rsidR="00BE66A5" w:rsidRPr="00AF3DB6" w14:paraId="135AF15E" w14:textId="77777777" w:rsidTr="00015AF8">
        <w:tc>
          <w:tcPr>
            <w:tcW w:w="549" w:type="dxa"/>
            <w:vAlign w:val="center"/>
          </w:tcPr>
          <w:p w14:paraId="6B78B625" w14:textId="79EEA683" w:rsidR="00BE66A5" w:rsidRDefault="00BE66A5" w:rsidP="002223D6">
            <w:pPr>
              <w:jc w:val="center"/>
            </w:pPr>
            <w:r>
              <w:t>3</w:t>
            </w:r>
            <w:r w:rsidR="002223D6">
              <w:t>2</w:t>
            </w:r>
          </w:p>
        </w:tc>
        <w:tc>
          <w:tcPr>
            <w:tcW w:w="4614" w:type="dxa"/>
            <w:vAlign w:val="center"/>
          </w:tcPr>
          <w:p w14:paraId="10F08E00" w14:textId="7341EC63" w:rsidR="00BE66A5" w:rsidRPr="001858B6" w:rsidRDefault="00BE66A5" w:rsidP="00BE66A5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498" w:type="dxa"/>
          </w:tcPr>
          <w:p w14:paraId="7784407B" w14:textId="489DB5F6" w:rsidR="00BE66A5" w:rsidRDefault="00BE66A5" w:rsidP="00BE66A5">
            <w:pPr>
              <w:jc w:val="center"/>
            </w:pPr>
            <w:r>
              <w:t>15</w:t>
            </w:r>
            <w:r w:rsidRPr="0028451A">
              <w:t>.01.2025</w:t>
            </w:r>
          </w:p>
        </w:tc>
        <w:tc>
          <w:tcPr>
            <w:tcW w:w="1524" w:type="dxa"/>
            <w:gridSpan w:val="2"/>
          </w:tcPr>
          <w:p w14:paraId="27AAAE83" w14:textId="30641AE5" w:rsidR="00BE66A5" w:rsidRDefault="00BE66A5" w:rsidP="00BE66A5">
            <w:pPr>
              <w:jc w:val="center"/>
            </w:pPr>
            <w:r w:rsidRPr="00706DAF">
              <w:t>8:00-14:00</w:t>
            </w:r>
          </w:p>
        </w:tc>
        <w:tc>
          <w:tcPr>
            <w:tcW w:w="1821" w:type="dxa"/>
          </w:tcPr>
          <w:p w14:paraId="59F5ACEF" w14:textId="40C1798E" w:rsidR="00BE66A5" w:rsidRDefault="00BE66A5" w:rsidP="00BE66A5">
            <w:pPr>
              <w:jc w:val="center"/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0F82265" w14:textId="2D5A8D8F" w:rsidR="00BE66A5" w:rsidRDefault="00BE66A5" w:rsidP="00BE66A5">
            <w:pPr>
              <w:jc w:val="center"/>
            </w:pPr>
            <w:r>
              <w:t>Edyta Toporowska</w:t>
            </w:r>
          </w:p>
        </w:tc>
        <w:tc>
          <w:tcPr>
            <w:tcW w:w="2627" w:type="dxa"/>
            <w:vAlign w:val="center"/>
          </w:tcPr>
          <w:p w14:paraId="0A4C40CE" w14:textId="7FEF7CB9" w:rsidR="00BE66A5" w:rsidRDefault="000830A8" w:rsidP="00D933DF">
            <w:pPr>
              <w:jc w:val="center"/>
            </w:pPr>
            <w:r>
              <w:t>1</w:t>
            </w:r>
            <w:r w:rsidR="00D933DF">
              <w:t>2</w:t>
            </w:r>
          </w:p>
        </w:tc>
        <w:tc>
          <w:tcPr>
            <w:tcW w:w="1060" w:type="dxa"/>
            <w:vAlign w:val="center"/>
          </w:tcPr>
          <w:p w14:paraId="2A5ED696" w14:textId="6829C9E1" w:rsidR="00BE66A5" w:rsidRDefault="00BE66A5" w:rsidP="00BE66A5">
            <w:pPr>
              <w:jc w:val="center"/>
            </w:pPr>
            <w:r>
              <w:t>-</w:t>
            </w:r>
          </w:p>
        </w:tc>
      </w:tr>
      <w:tr w:rsidR="000830A8" w:rsidRPr="00AF3DB6" w14:paraId="63E54DDF" w14:textId="77777777" w:rsidTr="00015AF8">
        <w:tc>
          <w:tcPr>
            <w:tcW w:w="549" w:type="dxa"/>
            <w:vAlign w:val="center"/>
          </w:tcPr>
          <w:p w14:paraId="2666FC83" w14:textId="14A652D3" w:rsidR="000830A8" w:rsidRDefault="001A088D" w:rsidP="002223D6">
            <w:pPr>
              <w:jc w:val="center"/>
            </w:pPr>
            <w:r>
              <w:t>3</w:t>
            </w:r>
            <w:r w:rsidR="002223D6">
              <w:t>3</w:t>
            </w:r>
          </w:p>
        </w:tc>
        <w:tc>
          <w:tcPr>
            <w:tcW w:w="4614" w:type="dxa"/>
            <w:vAlign w:val="center"/>
          </w:tcPr>
          <w:p w14:paraId="57F1FCA3" w14:textId="1672471F" w:rsidR="000830A8" w:rsidRPr="001858B6" w:rsidRDefault="007B5D56" w:rsidP="00BE66A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7975EB41" w14:textId="110FAB84" w:rsidR="000830A8" w:rsidRPr="007B5D56" w:rsidRDefault="00C33144" w:rsidP="00BE66A5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3BCF07FC" w14:textId="4A73400D" w:rsidR="000830A8" w:rsidRPr="007B5D56" w:rsidRDefault="00C33144" w:rsidP="00BE66A5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107233A1" w14:textId="516E96A8" w:rsidR="000830A8" w:rsidRPr="00A639B8" w:rsidRDefault="000830A8" w:rsidP="00BE66A5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08335C3E" w14:textId="6459FD5D" w:rsidR="000830A8" w:rsidRDefault="001A088D" w:rsidP="00BE66A5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35666534" w14:textId="2491A5EB" w:rsidR="000830A8" w:rsidRDefault="00FC70D9" w:rsidP="001A2C14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4455BF3" w14:textId="73B6A3A7" w:rsidR="000830A8" w:rsidRDefault="00DA4A55" w:rsidP="00BE66A5">
            <w:pPr>
              <w:jc w:val="center"/>
            </w:pPr>
            <w:r>
              <w:t>-</w:t>
            </w:r>
          </w:p>
        </w:tc>
      </w:tr>
      <w:tr w:rsidR="00813C0A" w:rsidRPr="00AF3DB6" w14:paraId="71A0271B" w14:textId="77777777" w:rsidTr="00015AF8">
        <w:tc>
          <w:tcPr>
            <w:tcW w:w="549" w:type="dxa"/>
            <w:vAlign w:val="center"/>
          </w:tcPr>
          <w:p w14:paraId="6EE9409F" w14:textId="3E1048CE" w:rsidR="00813C0A" w:rsidRDefault="00813C0A" w:rsidP="002223D6">
            <w:pPr>
              <w:jc w:val="center"/>
            </w:pPr>
            <w:r>
              <w:t>3</w:t>
            </w:r>
            <w:r w:rsidR="002223D6">
              <w:t>4</w:t>
            </w:r>
          </w:p>
        </w:tc>
        <w:tc>
          <w:tcPr>
            <w:tcW w:w="4614" w:type="dxa"/>
            <w:vAlign w:val="center"/>
          </w:tcPr>
          <w:p w14:paraId="05610116" w14:textId="28BF007D" w:rsidR="00813C0A" w:rsidRPr="001858B6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5735D10" w14:textId="3786356F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65C6383B" w14:textId="24F1BD43" w:rsidR="00813C0A" w:rsidRPr="00706DAF" w:rsidRDefault="00813C0A" w:rsidP="00813C0A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00680E5F" w14:textId="1A968BFE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2FC0B4F" w14:textId="0A7B2926" w:rsidR="00813C0A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0A4AA368" w14:textId="0296FDF1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C6B7624" w14:textId="40B1394D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6F6E9865" w14:textId="77777777" w:rsidTr="00015AF8">
        <w:tc>
          <w:tcPr>
            <w:tcW w:w="549" w:type="dxa"/>
            <w:vAlign w:val="center"/>
          </w:tcPr>
          <w:p w14:paraId="59C74470" w14:textId="70FB2AFD" w:rsidR="00813C0A" w:rsidRDefault="00813C0A" w:rsidP="002223D6">
            <w:pPr>
              <w:jc w:val="center"/>
            </w:pPr>
            <w:r>
              <w:t>3</w:t>
            </w:r>
            <w:r w:rsidR="002223D6">
              <w:t>5</w:t>
            </w:r>
          </w:p>
        </w:tc>
        <w:tc>
          <w:tcPr>
            <w:tcW w:w="4614" w:type="dxa"/>
            <w:vAlign w:val="center"/>
          </w:tcPr>
          <w:p w14:paraId="4C9960A4" w14:textId="59E666BA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331D5942" w14:textId="32BCB30D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07F5FF1D" w14:textId="618F321D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0348AF9D" w14:textId="5A67E2B9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685D6BB" w14:textId="6F8D4319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278B7C5C" w14:textId="7598CAA8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D2E9749" w14:textId="69F00DB8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616FBB19" w14:textId="77777777" w:rsidTr="00015AF8">
        <w:tc>
          <w:tcPr>
            <w:tcW w:w="549" w:type="dxa"/>
            <w:vAlign w:val="center"/>
          </w:tcPr>
          <w:p w14:paraId="00D94279" w14:textId="032C159A" w:rsidR="00813C0A" w:rsidRDefault="00813C0A" w:rsidP="002223D6">
            <w:pPr>
              <w:jc w:val="center"/>
            </w:pPr>
            <w:r>
              <w:t>3</w:t>
            </w:r>
            <w:r w:rsidR="002223D6">
              <w:t>6</w:t>
            </w:r>
          </w:p>
        </w:tc>
        <w:tc>
          <w:tcPr>
            <w:tcW w:w="4614" w:type="dxa"/>
            <w:vAlign w:val="center"/>
          </w:tcPr>
          <w:p w14:paraId="29D7BF1A" w14:textId="76FFDCFC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54CB0330" w14:textId="0C2DB764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0B463D5E" w14:textId="6BEB9368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20ACF0C1" w14:textId="5E71CAB7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9CD908" w14:textId="31E64051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0D3ED53C" w14:textId="01A39383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E8723A8" w14:textId="394B4860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16FF1339" w14:textId="77777777" w:rsidTr="00015AF8">
        <w:tc>
          <w:tcPr>
            <w:tcW w:w="549" w:type="dxa"/>
            <w:vAlign w:val="center"/>
          </w:tcPr>
          <w:p w14:paraId="16698A79" w14:textId="797657E8" w:rsidR="00813C0A" w:rsidRDefault="00813C0A" w:rsidP="002223D6">
            <w:pPr>
              <w:jc w:val="center"/>
            </w:pPr>
            <w:r>
              <w:t>3</w:t>
            </w:r>
            <w:r w:rsidR="002223D6">
              <w:t>7</w:t>
            </w:r>
          </w:p>
        </w:tc>
        <w:tc>
          <w:tcPr>
            <w:tcW w:w="4614" w:type="dxa"/>
            <w:vAlign w:val="center"/>
          </w:tcPr>
          <w:p w14:paraId="69F1F602" w14:textId="0AA0527E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02779175" w14:textId="50E13D9C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4013EA1B" w14:textId="662FCDD4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5708D4EB" w14:textId="4E7AC3D1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DD1451" w14:textId="195411CB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24610BD8" w14:textId="7B5EB22C" w:rsidR="00813C0A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A101B96" w14:textId="1824605F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397E32D6" w14:textId="77777777" w:rsidTr="00015AF8">
        <w:tc>
          <w:tcPr>
            <w:tcW w:w="549" w:type="dxa"/>
            <w:vAlign w:val="center"/>
          </w:tcPr>
          <w:p w14:paraId="5291415B" w14:textId="5C434752" w:rsidR="00813C0A" w:rsidRDefault="00FC70D9" w:rsidP="00813C0A">
            <w:pPr>
              <w:jc w:val="center"/>
            </w:pPr>
            <w:r>
              <w:t>38</w:t>
            </w:r>
          </w:p>
        </w:tc>
        <w:tc>
          <w:tcPr>
            <w:tcW w:w="4614" w:type="dxa"/>
            <w:vAlign w:val="center"/>
          </w:tcPr>
          <w:p w14:paraId="29851D1F" w14:textId="43896073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2BAF8AA" w14:textId="6C05720B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09E279C3" w14:textId="2BD35523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5065E5D0" w14:textId="56B713FF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02E2A56" w14:textId="693E2F07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361B13EA" w14:textId="7AE63AEB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7D7B66C" w14:textId="4691D9A7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5CC81797" w14:textId="77777777" w:rsidTr="00015AF8">
        <w:tc>
          <w:tcPr>
            <w:tcW w:w="549" w:type="dxa"/>
            <w:vAlign w:val="center"/>
          </w:tcPr>
          <w:p w14:paraId="39712145" w14:textId="4351CCB0" w:rsidR="00813C0A" w:rsidRDefault="00FC70D9" w:rsidP="00813C0A">
            <w:pPr>
              <w:jc w:val="center"/>
            </w:pPr>
            <w:r>
              <w:t>39</w:t>
            </w:r>
          </w:p>
        </w:tc>
        <w:tc>
          <w:tcPr>
            <w:tcW w:w="4614" w:type="dxa"/>
            <w:vAlign w:val="center"/>
          </w:tcPr>
          <w:p w14:paraId="441632A0" w14:textId="496051C2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22A106CF" w14:textId="27F5112D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168EEF25" w14:textId="4AE419AD" w:rsidR="00813C0A" w:rsidRDefault="00813C0A" w:rsidP="00813C0A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04791DE9" w14:textId="48870D21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57D215A" w14:textId="493B4807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1C754BE5" w14:textId="6D6F3531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AED4DA2" w14:textId="6457BDE6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7E83B3EB" w14:textId="77777777" w:rsidTr="00015AF8">
        <w:tc>
          <w:tcPr>
            <w:tcW w:w="549" w:type="dxa"/>
            <w:vAlign w:val="center"/>
          </w:tcPr>
          <w:p w14:paraId="3B0EDF53" w14:textId="3C42B5A6" w:rsidR="00813C0A" w:rsidRDefault="00813C0A" w:rsidP="00FC70D9">
            <w:pPr>
              <w:jc w:val="center"/>
            </w:pPr>
            <w:r>
              <w:t>4</w:t>
            </w:r>
            <w:r w:rsidR="00FC70D9">
              <w:t>0</w:t>
            </w:r>
          </w:p>
        </w:tc>
        <w:tc>
          <w:tcPr>
            <w:tcW w:w="4614" w:type="dxa"/>
            <w:vAlign w:val="center"/>
          </w:tcPr>
          <w:p w14:paraId="449A5289" w14:textId="0F2D581F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6F5D345F" w14:textId="7FA0A484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65AF2236" w14:textId="3AE1AEFE" w:rsidR="00813C0A" w:rsidRDefault="00813C0A" w:rsidP="00813C0A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0AC05BA5" w14:textId="000F8F9F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0887D3F" w14:textId="119F03F3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5F39851E" w14:textId="5E588153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CB4C8AF" w14:textId="151CFF6B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770941BC" w14:textId="77777777" w:rsidTr="00015AF8">
        <w:tc>
          <w:tcPr>
            <w:tcW w:w="549" w:type="dxa"/>
            <w:vAlign w:val="center"/>
          </w:tcPr>
          <w:p w14:paraId="1D9A301D" w14:textId="2B80F655" w:rsidR="00813C0A" w:rsidRDefault="00813C0A" w:rsidP="00FC70D9">
            <w:pPr>
              <w:jc w:val="center"/>
            </w:pPr>
            <w:r>
              <w:t>4</w:t>
            </w:r>
            <w:r w:rsidR="00FC70D9">
              <w:t>1</w:t>
            </w:r>
          </w:p>
        </w:tc>
        <w:tc>
          <w:tcPr>
            <w:tcW w:w="4614" w:type="dxa"/>
            <w:vAlign w:val="center"/>
          </w:tcPr>
          <w:p w14:paraId="3F34982F" w14:textId="7798F27D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14:paraId="5FBF2022" w14:textId="50D44C7F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4240A91E" w14:textId="3C48FB3C" w:rsidR="00813C0A" w:rsidRDefault="00813C0A" w:rsidP="00813C0A">
            <w:pPr>
              <w:jc w:val="center"/>
            </w:pPr>
            <w:r>
              <w:t>16:30-18:30</w:t>
            </w:r>
          </w:p>
        </w:tc>
        <w:tc>
          <w:tcPr>
            <w:tcW w:w="1821" w:type="dxa"/>
          </w:tcPr>
          <w:p w14:paraId="45A4CBE6" w14:textId="70057810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E2F14E3" w14:textId="0246FFA0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4F413C9A" w14:textId="046635FB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4BECE9E" w14:textId="147F5DB4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4E4EC57B" w14:textId="77777777" w:rsidTr="00015AF8">
        <w:tc>
          <w:tcPr>
            <w:tcW w:w="549" w:type="dxa"/>
            <w:vAlign w:val="center"/>
          </w:tcPr>
          <w:p w14:paraId="392BCE4C" w14:textId="2491CB4E" w:rsidR="00813C0A" w:rsidRDefault="00813C0A" w:rsidP="00FC70D9">
            <w:pPr>
              <w:jc w:val="center"/>
            </w:pPr>
            <w:r>
              <w:t>4</w:t>
            </w:r>
            <w:r w:rsidR="00FC70D9">
              <w:t>2</w:t>
            </w:r>
          </w:p>
        </w:tc>
        <w:tc>
          <w:tcPr>
            <w:tcW w:w="4614" w:type="dxa"/>
            <w:vAlign w:val="center"/>
          </w:tcPr>
          <w:p w14:paraId="6095FCF8" w14:textId="419B8EAF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  <w:shd w:val="clear" w:color="auto" w:fill="auto"/>
          </w:tcPr>
          <w:p w14:paraId="75169B3E" w14:textId="7B877761" w:rsidR="00813C0A" w:rsidRDefault="00813C0A" w:rsidP="00813C0A">
            <w:pPr>
              <w:jc w:val="center"/>
            </w:pPr>
            <w:r>
              <w:t>16.01.2025</w:t>
            </w:r>
          </w:p>
        </w:tc>
        <w:tc>
          <w:tcPr>
            <w:tcW w:w="1524" w:type="dxa"/>
            <w:gridSpan w:val="2"/>
          </w:tcPr>
          <w:p w14:paraId="7F4EA1F7" w14:textId="6EF593D6" w:rsidR="00813C0A" w:rsidRDefault="00813C0A" w:rsidP="00813C0A">
            <w:pPr>
              <w:jc w:val="center"/>
            </w:pPr>
            <w:r>
              <w:t>16:30-18:30</w:t>
            </w:r>
          </w:p>
        </w:tc>
        <w:tc>
          <w:tcPr>
            <w:tcW w:w="1821" w:type="dxa"/>
          </w:tcPr>
          <w:p w14:paraId="06A87818" w14:textId="1CDBEB96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13F1D6" w14:textId="1C67440A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00314C4E" w14:textId="60319614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E48EA3B" w14:textId="753A6DD9" w:rsidR="00813C0A" w:rsidRDefault="00DA4A55" w:rsidP="00813C0A">
            <w:pPr>
              <w:jc w:val="center"/>
            </w:pPr>
            <w:r>
              <w:t>-</w:t>
            </w:r>
          </w:p>
        </w:tc>
      </w:tr>
      <w:tr w:rsidR="00C33144" w:rsidRPr="00AF3DB6" w14:paraId="32CEDEB7" w14:textId="77777777" w:rsidTr="00015AF8">
        <w:tc>
          <w:tcPr>
            <w:tcW w:w="549" w:type="dxa"/>
            <w:vAlign w:val="center"/>
          </w:tcPr>
          <w:p w14:paraId="3EFAE510" w14:textId="65277CA6" w:rsidR="00C33144" w:rsidRDefault="001A088D" w:rsidP="00FC70D9">
            <w:pPr>
              <w:jc w:val="center"/>
            </w:pPr>
            <w:r>
              <w:t>4</w:t>
            </w:r>
            <w:r w:rsidR="00FC70D9">
              <w:t>3</w:t>
            </w:r>
          </w:p>
        </w:tc>
        <w:tc>
          <w:tcPr>
            <w:tcW w:w="4614" w:type="dxa"/>
            <w:vAlign w:val="center"/>
          </w:tcPr>
          <w:p w14:paraId="3A326770" w14:textId="60C0D95C" w:rsidR="00C33144" w:rsidRDefault="00C33144" w:rsidP="00C33144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</w:tcPr>
          <w:p w14:paraId="3AB6F83F" w14:textId="07BDB15C" w:rsidR="00C33144" w:rsidRDefault="00C33144" w:rsidP="00C33144">
            <w:pPr>
              <w:jc w:val="center"/>
            </w:pPr>
            <w:r>
              <w:t>17.01.2025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185E6A72" w14:textId="2B36E205" w:rsidR="00C33144" w:rsidRDefault="00C33144" w:rsidP="00C33144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79265DEB" w14:textId="3BE99EA7" w:rsidR="00C33144" w:rsidRPr="00A639B8" w:rsidRDefault="00C33144" w:rsidP="00C33144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FEDFDA7" w14:textId="78C950BF" w:rsidR="00C33144" w:rsidRPr="000C77E1" w:rsidRDefault="001A088D" w:rsidP="00C33144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7828BE1D" w14:textId="69576A6F" w:rsidR="00C33144" w:rsidRDefault="00FC70D9" w:rsidP="006931CD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E12658E" w14:textId="5D950528" w:rsidR="00C33144" w:rsidRDefault="00DA4A55" w:rsidP="00C33144">
            <w:pPr>
              <w:jc w:val="center"/>
            </w:pPr>
            <w:r>
              <w:t>-</w:t>
            </w:r>
          </w:p>
        </w:tc>
      </w:tr>
      <w:tr w:rsidR="00C33144" w:rsidRPr="00AF3DB6" w14:paraId="6449C9DD" w14:textId="77777777" w:rsidTr="00015AF8">
        <w:tc>
          <w:tcPr>
            <w:tcW w:w="549" w:type="dxa"/>
            <w:vAlign w:val="center"/>
          </w:tcPr>
          <w:p w14:paraId="4542DC0F" w14:textId="29CF5584" w:rsidR="00C33144" w:rsidRDefault="001A088D" w:rsidP="00FC70D9">
            <w:pPr>
              <w:jc w:val="center"/>
            </w:pPr>
            <w:r>
              <w:t>4</w:t>
            </w:r>
            <w:r w:rsidR="00FC70D9">
              <w:t>4</w:t>
            </w:r>
          </w:p>
        </w:tc>
        <w:tc>
          <w:tcPr>
            <w:tcW w:w="4614" w:type="dxa"/>
            <w:vAlign w:val="center"/>
          </w:tcPr>
          <w:p w14:paraId="31011387" w14:textId="615F91F6" w:rsidR="00C33144" w:rsidRDefault="00C33144" w:rsidP="00C33144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</w:tcPr>
          <w:p w14:paraId="1156E0FC" w14:textId="74E5C05B" w:rsidR="00C33144" w:rsidRDefault="00813C0A" w:rsidP="00C33144">
            <w:pPr>
              <w:jc w:val="center"/>
            </w:pPr>
            <w:r w:rsidRPr="00813C0A">
              <w:t>17.01.2025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4D01ED33" w14:textId="7389AE2F" w:rsidR="00C33144" w:rsidRDefault="00C33144" w:rsidP="00C33144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5DF5AC92" w14:textId="0C783940" w:rsidR="00C33144" w:rsidRPr="00A639B8" w:rsidRDefault="00C33144" w:rsidP="00C33144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4EA3E39" w14:textId="40AA0767" w:rsidR="00C33144" w:rsidRPr="000C77E1" w:rsidRDefault="001A088D" w:rsidP="00C33144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1961DABD" w14:textId="599B171D" w:rsidR="00C33144" w:rsidRDefault="00FC70D9" w:rsidP="00C33144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A1149D1" w14:textId="38F3BBF4" w:rsidR="00C33144" w:rsidRDefault="00DA4A55" w:rsidP="00C33144">
            <w:pPr>
              <w:jc w:val="center"/>
            </w:pPr>
            <w:r>
              <w:t>-</w:t>
            </w:r>
          </w:p>
        </w:tc>
      </w:tr>
      <w:tr w:rsidR="00813C0A" w:rsidRPr="00AF3DB6" w14:paraId="46EBC457" w14:textId="77777777" w:rsidTr="00015AF8">
        <w:tc>
          <w:tcPr>
            <w:tcW w:w="549" w:type="dxa"/>
            <w:vAlign w:val="center"/>
          </w:tcPr>
          <w:p w14:paraId="4F054F9F" w14:textId="1EBE5430" w:rsidR="00813C0A" w:rsidRDefault="00813C0A" w:rsidP="00FC70D9">
            <w:pPr>
              <w:jc w:val="center"/>
            </w:pPr>
            <w:r>
              <w:t>4</w:t>
            </w:r>
            <w:r w:rsidR="00FC70D9">
              <w:t>5</w:t>
            </w:r>
          </w:p>
        </w:tc>
        <w:tc>
          <w:tcPr>
            <w:tcW w:w="4614" w:type="dxa"/>
            <w:vAlign w:val="center"/>
          </w:tcPr>
          <w:p w14:paraId="19CC53A4" w14:textId="2A6F67A8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</w:tcPr>
          <w:p w14:paraId="4EB17BFD" w14:textId="652C7CCB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09EE88B5" w14:textId="03EC2F26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1EFF3B88" w14:textId="7B38F1C9" w:rsidR="00813C0A" w:rsidRPr="00A639B8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09B9797" w14:textId="5E2BB55C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2C1344C3" w14:textId="2DD297DE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A41BC8F" w14:textId="797E531C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079D828E" w14:textId="77777777" w:rsidTr="00015AF8">
        <w:tc>
          <w:tcPr>
            <w:tcW w:w="549" w:type="dxa"/>
            <w:vAlign w:val="center"/>
          </w:tcPr>
          <w:p w14:paraId="392D76BC" w14:textId="3A7336A3" w:rsidR="00813C0A" w:rsidRDefault="00813C0A" w:rsidP="00FC70D9">
            <w:pPr>
              <w:jc w:val="center"/>
            </w:pPr>
            <w:r>
              <w:t>4</w:t>
            </w:r>
            <w:r w:rsidR="00FC70D9">
              <w:t>6</w:t>
            </w:r>
          </w:p>
        </w:tc>
        <w:tc>
          <w:tcPr>
            <w:tcW w:w="4614" w:type="dxa"/>
            <w:vAlign w:val="center"/>
          </w:tcPr>
          <w:p w14:paraId="2030E4BD" w14:textId="0EE850FB" w:rsidR="00813C0A" w:rsidRDefault="00813C0A" w:rsidP="00813C0A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</w:tcPr>
          <w:p w14:paraId="0EC3E35B" w14:textId="76BC5D0C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0BF5D27C" w14:textId="16D971D7" w:rsidR="00813C0A" w:rsidRDefault="00813C0A" w:rsidP="00813C0A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709889E7" w14:textId="34A82FE2" w:rsidR="00813C0A" w:rsidRPr="00AF3F2A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6EF5F3A" w14:textId="55EAD71A" w:rsidR="00813C0A" w:rsidRPr="000C77E1" w:rsidRDefault="00813C0A" w:rsidP="00813C0A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4824F4BC" w14:textId="0318DB72" w:rsidR="00813C0A" w:rsidRDefault="00FC70D9" w:rsidP="00D933DF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CCDA0C5" w14:textId="7E474058" w:rsidR="00813C0A" w:rsidRDefault="00DA4A55" w:rsidP="00813C0A">
            <w:pPr>
              <w:jc w:val="center"/>
            </w:pPr>
            <w:r>
              <w:t>-</w:t>
            </w:r>
          </w:p>
        </w:tc>
      </w:tr>
      <w:tr w:rsidR="00813C0A" w:rsidRPr="00AF3DB6" w14:paraId="01D3ADCC" w14:textId="77777777" w:rsidTr="00015AF8">
        <w:tc>
          <w:tcPr>
            <w:tcW w:w="549" w:type="dxa"/>
            <w:vAlign w:val="center"/>
          </w:tcPr>
          <w:p w14:paraId="40A64506" w14:textId="39A8A79A" w:rsidR="00813C0A" w:rsidRDefault="00813C0A" w:rsidP="00FC70D9">
            <w:pPr>
              <w:jc w:val="center"/>
            </w:pPr>
            <w:r>
              <w:t>4</w:t>
            </w:r>
            <w:r w:rsidR="00FC70D9">
              <w:t>7</w:t>
            </w:r>
          </w:p>
        </w:tc>
        <w:tc>
          <w:tcPr>
            <w:tcW w:w="4614" w:type="dxa"/>
            <w:vAlign w:val="center"/>
          </w:tcPr>
          <w:p w14:paraId="45B2BCF0" w14:textId="01776276" w:rsidR="00813C0A" w:rsidRDefault="00813C0A" w:rsidP="00813C0A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</w:tcPr>
          <w:p w14:paraId="75072125" w14:textId="334A8561" w:rsidR="00813C0A" w:rsidRDefault="00813C0A" w:rsidP="00813C0A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2D8F801A" w14:textId="2EF0FEF4" w:rsidR="00813C0A" w:rsidRDefault="00813C0A" w:rsidP="00813C0A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7532426E" w14:textId="3341AE8B" w:rsidR="00813C0A" w:rsidRPr="00AF3F2A" w:rsidRDefault="00813C0A" w:rsidP="00813C0A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2B5FC3" w14:textId="4DD972A6" w:rsidR="00813C0A" w:rsidRPr="000C77E1" w:rsidRDefault="00813C0A" w:rsidP="00813C0A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2F058199" w14:textId="6BA755F0" w:rsidR="00813C0A" w:rsidRDefault="00FC70D9" w:rsidP="00813C0A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149A88C" w14:textId="0E7C74D2" w:rsidR="00813C0A" w:rsidRDefault="00DA4A55" w:rsidP="00813C0A">
            <w:pPr>
              <w:jc w:val="center"/>
            </w:pPr>
            <w:r>
              <w:t>-</w:t>
            </w:r>
          </w:p>
        </w:tc>
      </w:tr>
      <w:tr w:rsidR="009E5DEE" w:rsidRPr="00AF3DB6" w14:paraId="292F115D" w14:textId="77777777" w:rsidTr="00015AF8">
        <w:tc>
          <w:tcPr>
            <w:tcW w:w="549" w:type="dxa"/>
            <w:vAlign w:val="center"/>
          </w:tcPr>
          <w:p w14:paraId="3CC758FC" w14:textId="16328202" w:rsidR="009E5DEE" w:rsidRDefault="00FC70D9" w:rsidP="009E5DEE">
            <w:pPr>
              <w:jc w:val="center"/>
            </w:pPr>
            <w:r>
              <w:t>48</w:t>
            </w:r>
          </w:p>
        </w:tc>
        <w:tc>
          <w:tcPr>
            <w:tcW w:w="4614" w:type="dxa"/>
            <w:vAlign w:val="center"/>
          </w:tcPr>
          <w:p w14:paraId="46AD97C9" w14:textId="3D7D6CE5" w:rsidR="009E5DEE" w:rsidRDefault="009E5DEE" w:rsidP="009E5DEE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</w:tcPr>
          <w:p w14:paraId="0CA4C480" w14:textId="78EA04D7" w:rsidR="009E5DEE" w:rsidRPr="00272475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28132B1B" w14:textId="60D1308C" w:rsidR="009E5DEE" w:rsidRDefault="009E5DEE" w:rsidP="009E5DEE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02698507" w14:textId="624A9BA6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210555" w14:textId="63422A56" w:rsidR="009E5DEE" w:rsidRDefault="009E5DEE" w:rsidP="009E5DEE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7ED652A9" w14:textId="0D98DADE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7F2E2ADB" w14:textId="579A51B6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14AE9688" w14:textId="77777777" w:rsidTr="00015AF8">
        <w:tc>
          <w:tcPr>
            <w:tcW w:w="549" w:type="dxa"/>
            <w:vAlign w:val="center"/>
          </w:tcPr>
          <w:p w14:paraId="7C97C109" w14:textId="15B428EE" w:rsidR="009E5DEE" w:rsidRDefault="00FC70D9" w:rsidP="009E5DEE">
            <w:pPr>
              <w:jc w:val="center"/>
            </w:pPr>
            <w:r>
              <w:t>49</w:t>
            </w:r>
          </w:p>
        </w:tc>
        <w:tc>
          <w:tcPr>
            <w:tcW w:w="4614" w:type="dxa"/>
            <w:vAlign w:val="center"/>
          </w:tcPr>
          <w:p w14:paraId="64D56516" w14:textId="609D23F1" w:rsidR="009E5DEE" w:rsidRDefault="009E5DEE" w:rsidP="009E5DEE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498" w:type="dxa"/>
          </w:tcPr>
          <w:p w14:paraId="6993EFB5" w14:textId="06D8D26D" w:rsidR="009E5DEE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6B5FD01D" w14:textId="1619E392" w:rsidR="009E5DEE" w:rsidRDefault="009E5DEE" w:rsidP="009E5DEE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55BFCED0" w14:textId="03E10C8A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A6DD928" w14:textId="2A10172F" w:rsidR="009E5DEE" w:rsidRPr="000C77E1" w:rsidRDefault="009E5DEE" w:rsidP="009E5DEE">
            <w:pPr>
              <w:jc w:val="center"/>
            </w:pPr>
            <w:r>
              <w:t>Aleksandra Romaniszyn</w:t>
            </w:r>
          </w:p>
        </w:tc>
        <w:tc>
          <w:tcPr>
            <w:tcW w:w="2627" w:type="dxa"/>
            <w:vAlign w:val="center"/>
          </w:tcPr>
          <w:p w14:paraId="233093F9" w14:textId="3C1138D0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9A97307" w14:textId="563DA083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5E0F6250" w14:textId="77777777" w:rsidTr="00015AF8">
        <w:tc>
          <w:tcPr>
            <w:tcW w:w="549" w:type="dxa"/>
            <w:vAlign w:val="center"/>
          </w:tcPr>
          <w:p w14:paraId="1E155FBF" w14:textId="3B9301E3" w:rsidR="009E5DEE" w:rsidRDefault="00FC70D9" w:rsidP="009E5DEE">
            <w:pPr>
              <w:jc w:val="center"/>
            </w:pPr>
            <w:r>
              <w:t>50</w:t>
            </w:r>
          </w:p>
        </w:tc>
        <w:tc>
          <w:tcPr>
            <w:tcW w:w="4614" w:type="dxa"/>
            <w:vAlign w:val="center"/>
          </w:tcPr>
          <w:p w14:paraId="3506F34F" w14:textId="0FC76922" w:rsidR="009E5DEE" w:rsidRDefault="009E5DEE" w:rsidP="009E5DEE">
            <w:pPr>
              <w:jc w:val="center"/>
            </w:pPr>
            <w:r>
              <w:t>Indywidualne poradnictwo psychologiczne</w:t>
            </w:r>
          </w:p>
        </w:tc>
        <w:tc>
          <w:tcPr>
            <w:tcW w:w="1498" w:type="dxa"/>
          </w:tcPr>
          <w:p w14:paraId="66B0FE21" w14:textId="6B460C3F" w:rsidR="009E5DEE" w:rsidRPr="00272475" w:rsidRDefault="009E5DEE" w:rsidP="009E5DEE">
            <w:pPr>
              <w:jc w:val="center"/>
            </w:pPr>
            <w:r w:rsidRPr="00272475">
              <w:t>17.01.2025</w:t>
            </w:r>
          </w:p>
        </w:tc>
        <w:tc>
          <w:tcPr>
            <w:tcW w:w="1524" w:type="dxa"/>
            <w:gridSpan w:val="2"/>
          </w:tcPr>
          <w:p w14:paraId="2F122F6D" w14:textId="22EF28F7" w:rsidR="009E5DEE" w:rsidRDefault="009E5DEE" w:rsidP="009E5DEE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67B2309A" w14:textId="293DDB1C" w:rsidR="009E5DEE" w:rsidRPr="00AF3F2A" w:rsidRDefault="009E5DEE" w:rsidP="009E5DEE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9FF7324" w14:textId="450B783F" w:rsidR="009E5DEE" w:rsidRDefault="009E5DEE" w:rsidP="009E5DEE">
            <w:pPr>
              <w:jc w:val="center"/>
            </w:pPr>
            <w:r>
              <w:t>Ewelina Stachera</w:t>
            </w:r>
          </w:p>
        </w:tc>
        <w:tc>
          <w:tcPr>
            <w:tcW w:w="2627" w:type="dxa"/>
            <w:vAlign w:val="center"/>
          </w:tcPr>
          <w:p w14:paraId="17F0F4D6" w14:textId="7BBD45F2" w:rsidR="009E5DEE" w:rsidRDefault="00FC70D9" w:rsidP="009E5DEE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1ED7788" w14:textId="1543A2ED" w:rsidR="009E5DEE" w:rsidRDefault="00DA4A55" w:rsidP="009E5DEE">
            <w:pPr>
              <w:jc w:val="center"/>
            </w:pPr>
            <w:r>
              <w:t>-</w:t>
            </w:r>
          </w:p>
        </w:tc>
      </w:tr>
      <w:tr w:rsidR="009E5DEE" w:rsidRPr="00AF3DB6" w14:paraId="5EEB441A" w14:textId="77777777" w:rsidTr="00015AF8">
        <w:tc>
          <w:tcPr>
            <w:tcW w:w="549" w:type="dxa"/>
            <w:vAlign w:val="center"/>
          </w:tcPr>
          <w:p w14:paraId="5634EFB2" w14:textId="7A958F87" w:rsidR="009E5DEE" w:rsidRDefault="009E5DEE" w:rsidP="00FC70D9">
            <w:pPr>
              <w:jc w:val="center"/>
            </w:pPr>
            <w:r>
              <w:t>5</w:t>
            </w:r>
            <w:r w:rsidR="00FC70D9">
              <w:t>1</w:t>
            </w:r>
          </w:p>
        </w:tc>
        <w:tc>
          <w:tcPr>
            <w:tcW w:w="4614" w:type="dxa"/>
            <w:vAlign w:val="center"/>
          </w:tcPr>
          <w:p w14:paraId="47DC62F2" w14:textId="005F3832" w:rsidR="009E5DEE" w:rsidRDefault="009E5DEE" w:rsidP="009E5DEE">
            <w:pPr>
              <w:jc w:val="center"/>
            </w:pPr>
            <w:r>
              <w:t>Staż zawodowy</w:t>
            </w:r>
          </w:p>
        </w:tc>
        <w:tc>
          <w:tcPr>
            <w:tcW w:w="1498" w:type="dxa"/>
          </w:tcPr>
          <w:p w14:paraId="0592D433" w14:textId="77777777" w:rsidR="009E5DEE" w:rsidRDefault="009E5DEE" w:rsidP="009E5DEE">
            <w:pPr>
              <w:jc w:val="center"/>
            </w:pPr>
            <w:r>
              <w:t>20.01.202</w:t>
            </w:r>
            <w:r w:rsidR="00AE06AF">
              <w:t>5</w:t>
            </w:r>
            <w:r w:rsidR="00EF01EC">
              <w:t>-</w:t>
            </w:r>
          </w:p>
          <w:p w14:paraId="6CCCAB3D" w14:textId="6897FE90" w:rsidR="00EF01EC" w:rsidRDefault="00EF01EC" w:rsidP="009E5DEE">
            <w:pPr>
              <w:jc w:val="center"/>
            </w:pPr>
            <w:r>
              <w:t>19.04.2025</w:t>
            </w:r>
          </w:p>
        </w:tc>
        <w:tc>
          <w:tcPr>
            <w:tcW w:w="1524" w:type="dxa"/>
            <w:gridSpan w:val="2"/>
          </w:tcPr>
          <w:p w14:paraId="02D22E63" w14:textId="13F6F374" w:rsidR="009E5DEE" w:rsidRDefault="009E5DEE" w:rsidP="009E5DEE">
            <w:pPr>
              <w:jc w:val="center"/>
            </w:pPr>
            <w:r>
              <w:t>8:00-15:00</w:t>
            </w:r>
          </w:p>
        </w:tc>
        <w:tc>
          <w:tcPr>
            <w:tcW w:w="1821" w:type="dxa"/>
          </w:tcPr>
          <w:p w14:paraId="544A3CBE" w14:textId="73920B79" w:rsidR="009E5DEE" w:rsidRPr="00AF3F2A" w:rsidRDefault="00FC70D9" w:rsidP="00FC70D9">
            <w:pPr>
              <w:jc w:val="center"/>
              <w:rPr>
                <w:sz w:val="20"/>
                <w:szCs w:val="20"/>
              </w:rPr>
            </w:pPr>
            <w:r w:rsidRPr="00FC70D9">
              <w:rPr>
                <w:sz w:val="20"/>
                <w:szCs w:val="20"/>
              </w:rPr>
              <w:t>ul.</w:t>
            </w:r>
            <w:r>
              <w:rPr>
                <w:sz w:val="20"/>
                <w:szCs w:val="20"/>
              </w:rPr>
              <w:t xml:space="preserve"> Pomorska 10, </w:t>
            </w:r>
            <w:r w:rsidRPr="00FC70D9">
              <w:rPr>
                <w:sz w:val="20"/>
                <w:szCs w:val="20"/>
              </w:rPr>
              <w:t>Czersk</w:t>
            </w:r>
          </w:p>
        </w:tc>
        <w:tc>
          <w:tcPr>
            <w:tcW w:w="1853" w:type="dxa"/>
          </w:tcPr>
          <w:p w14:paraId="3F092862" w14:textId="44CF12B3" w:rsidR="009E5DEE" w:rsidRDefault="00FC70D9" w:rsidP="009E5DEE">
            <w:pPr>
              <w:jc w:val="center"/>
            </w:pPr>
            <w:r>
              <w:t>-</w:t>
            </w:r>
          </w:p>
        </w:tc>
        <w:tc>
          <w:tcPr>
            <w:tcW w:w="2627" w:type="dxa"/>
            <w:vAlign w:val="center"/>
          </w:tcPr>
          <w:p w14:paraId="5D5EFC89" w14:textId="5629AA3A" w:rsidR="009E5DEE" w:rsidRDefault="00EF01EC" w:rsidP="009E5DEE">
            <w:pPr>
              <w:jc w:val="center"/>
            </w:pPr>
            <w:r>
              <w:t>9</w:t>
            </w:r>
          </w:p>
        </w:tc>
        <w:tc>
          <w:tcPr>
            <w:tcW w:w="1060" w:type="dxa"/>
            <w:vAlign w:val="center"/>
          </w:tcPr>
          <w:p w14:paraId="200AF1CF" w14:textId="5ECE0FB3" w:rsidR="009E5DEE" w:rsidRDefault="00DA4A55" w:rsidP="009E5DEE">
            <w:pPr>
              <w:jc w:val="center"/>
            </w:pPr>
            <w:r>
              <w:t>-</w:t>
            </w:r>
          </w:p>
        </w:tc>
      </w:tr>
      <w:tr w:rsidR="00FC70D9" w:rsidRPr="00AF3DB6" w14:paraId="5BF67DB1" w14:textId="77777777" w:rsidTr="00015AF8">
        <w:tc>
          <w:tcPr>
            <w:tcW w:w="549" w:type="dxa"/>
            <w:vAlign w:val="center"/>
          </w:tcPr>
          <w:p w14:paraId="02AA9B76" w14:textId="6CE362F8" w:rsidR="00FC70D9" w:rsidRDefault="00FC70D9" w:rsidP="00FC70D9">
            <w:pPr>
              <w:jc w:val="center"/>
            </w:pPr>
            <w:r>
              <w:t>52</w:t>
            </w:r>
          </w:p>
        </w:tc>
        <w:tc>
          <w:tcPr>
            <w:tcW w:w="4614" w:type="dxa"/>
            <w:vAlign w:val="center"/>
          </w:tcPr>
          <w:p w14:paraId="661AB4DD" w14:textId="660B87EE" w:rsidR="00FC70D9" w:rsidRDefault="00FC70D9" w:rsidP="00FC70D9">
            <w:pPr>
              <w:jc w:val="center"/>
            </w:pPr>
            <w:r>
              <w:t>Staż zawodowy</w:t>
            </w:r>
          </w:p>
        </w:tc>
        <w:tc>
          <w:tcPr>
            <w:tcW w:w="1498" w:type="dxa"/>
          </w:tcPr>
          <w:p w14:paraId="2A0DD259" w14:textId="77777777" w:rsidR="00FC70D9" w:rsidRDefault="00FC70D9" w:rsidP="00FC70D9">
            <w:pPr>
              <w:jc w:val="center"/>
            </w:pPr>
            <w:r>
              <w:t>20.01.202</w:t>
            </w:r>
            <w:r w:rsidR="00AE06AF">
              <w:t>5</w:t>
            </w:r>
            <w:r w:rsidR="00EF01EC">
              <w:t>-</w:t>
            </w:r>
          </w:p>
          <w:p w14:paraId="29996891" w14:textId="3D897C6F" w:rsidR="00EF01EC" w:rsidRDefault="00EF01EC" w:rsidP="00FC70D9">
            <w:pPr>
              <w:jc w:val="center"/>
            </w:pPr>
            <w:r>
              <w:t>19.04.2025</w:t>
            </w:r>
          </w:p>
        </w:tc>
        <w:tc>
          <w:tcPr>
            <w:tcW w:w="1524" w:type="dxa"/>
            <w:gridSpan w:val="2"/>
          </w:tcPr>
          <w:p w14:paraId="7D4D4AD4" w14:textId="0E9D19E2" w:rsidR="00FC70D9" w:rsidRDefault="00FC70D9" w:rsidP="00FC70D9">
            <w:pPr>
              <w:jc w:val="center"/>
            </w:pPr>
            <w:r>
              <w:t>8:00-15:00</w:t>
            </w:r>
          </w:p>
        </w:tc>
        <w:tc>
          <w:tcPr>
            <w:tcW w:w="1821" w:type="dxa"/>
          </w:tcPr>
          <w:p w14:paraId="193CA426" w14:textId="014D02D6" w:rsidR="00FC70D9" w:rsidRPr="00AF3F2A" w:rsidRDefault="00FC70D9" w:rsidP="00FC70D9">
            <w:pPr>
              <w:jc w:val="center"/>
              <w:rPr>
                <w:sz w:val="20"/>
                <w:szCs w:val="20"/>
              </w:rPr>
            </w:pPr>
            <w:r w:rsidRPr="00AF3F2A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6720678" w14:textId="570D2CAD" w:rsidR="00FC70D9" w:rsidRDefault="00FC70D9" w:rsidP="00FC70D9">
            <w:pPr>
              <w:jc w:val="center"/>
            </w:pPr>
            <w:r>
              <w:t>-</w:t>
            </w:r>
          </w:p>
        </w:tc>
        <w:tc>
          <w:tcPr>
            <w:tcW w:w="2627" w:type="dxa"/>
            <w:vAlign w:val="center"/>
          </w:tcPr>
          <w:p w14:paraId="1F6EFA12" w14:textId="656C44A8" w:rsidR="00FC70D9" w:rsidRDefault="00EF01EC" w:rsidP="00FC70D9">
            <w:pPr>
              <w:jc w:val="center"/>
            </w:pPr>
            <w:r>
              <w:t>3</w:t>
            </w:r>
          </w:p>
        </w:tc>
        <w:tc>
          <w:tcPr>
            <w:tcW w:w="1060" w:type="dxa"/>
            <w:vAlign w:val="center"/>
          </w:tcPr>
          <w:p w14:paraId="7F7C3B29" w14:textId="223D294F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059FDC6" w14:textId="77777777" w:rsidTr="00015AF8">
        <w:tc>
          <w:tcPr>
            <w:tcW w:w="549" w:type="dxa"/>
            <w:vAlign w:val="center"/>
          </w:tcPr>
          <w:p w14:paraId="28092388" w14:textId="6F4B79B8" w:rsidR="00FC70D9" w:rsidRDefault="00FC70D9" w:rsidP="00FC70D9">
            <w:pPr>
              <w:jc w:val="center"/>
            </w:pPr>
            <w:r>
              <w:t>53</w:t>
            </w:r>
          </w:p>
        </w:tc>
        <w:tc>
          <w:tcPr>
            <w:tcW w:w="4614" w:type="dxa"/>
            <w:vAlign w:val="center"/>
          </w:tcPr>
          <w:p w14:paraId="01A4E177" w14:textId="35173092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2D6A4987" w14:textId="773BD0E0" w:rsidR="00FC70D9" w:rsidRDefault="00FC70D9" w:rsidP="00FC70D9">
            <w:pPr>
              <w:jc w:val="center"/>
            </w:pPr>
            <w:r>
              <w:t>25.01.2025</w:t>
            </w:r>
          </w:p>
        </w:tc>
        <w:tc>
          <w:tcPr>
            <w:tcW w:w="1524" w:type="dxa"/>
            <w:gridSpan w:val="2"/>
          </w:tcPr>
          <w:p w14:paraId="61939BD4" w14:textId="669EB117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76CE0CE9" w14:textId="1C854466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9D23696" w14:textId="4409B04D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708500B7" w14:textId="092CA633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9795FB9" w14:textId="1F668907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89CFDC6" w14:textId="77777777" w:rsidTr="00015AF8">
        <w:tc>
          <w:tcPr>
            <w:tcW w:w="549" w:type="dxa"/>
            <w:vAlign w:val="center"/>
          </w:tcPr>
          <w:p w14:paraId="4D183396" w14:textId="5B155E9D" w:rsidR="00FC70D9" w:rsidRDefault="00FC70D9" w:rsidP="00FC70D9">
            <w:pPr>
              <w:jc w:val="center"/>
            </w:pPr>
            <w:r>
              <w:t>54</w:t>
            </w:r>
          </w:p>
        </w:tc>
        <w:tc>
          <w:tcPr>
            <w:tcW w:w="4614" w:type="dxa"/>
            <w:vAlign w:val="center"/>
          </w:tcPr>
          <w:p w14:paraId="347FF15C" w14:textId="3B775223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2B5B3788" w14:textId="039063B6" w:rsidR="00FC70D9" w:rsidRDefault="00FC70D9" w:rsidP="00FC70D9">
            <w:pPr>
              <w:jc w:val="center"/>
            </w:pPr>
            <w:r w:rsidRPr="00813C0A">
              <w:t>25.01.2025</w:t>
            </w:r>
          </w:p>
        </w:tc>
        <w:tc>
          <w:tcPr>
            <w:tcW w:w="1524" w:type="dxa"/>
            <w:gridSpan w:val="2"/>
          </w:tcPr>
          <w:p w14:paraId="656E1F77" w14:textId="1A401189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4CBA07E0" w14:textId="3F9DCE9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7CCE894" w14:textId="42BD6066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2B034531" w14:textId="7DD7C69B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78230F5" w14:textId="3BA39667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705F1E85" w14:textId="77777777" w:rsidTr="00015AF8">
        <w:tc>
          <w:tcPr>
            <w:tcW w:w="549" w:type="dxa"/>
            <w:vAlign w:val="center"/>
          </w:tcPr>
          <w:p w14:paraId="59C05571" w14:textId="6F2C474D" w:rsidR="00FC70D9" w:rsidRDefault="00FC70D9" w:rsidP="00DA4A55">
            <w:pPr>
              <w:jc w:val="center"/>
            </w:pPr>
            <w:r>
              <w:t>5</w:t>
            </w:r>
            <w:r w:rsidR="00DA4A55">
              <w:t>5</w:t>
            </w:r>
          </w:p>
        </w:tc>
        <w:tc>
          <w:tcPr>
            <w:tcW w:w="4614" w:type="dxa"/>
            <w:vAlign w:val="center"/>
          </w:tcPr>
          <w:p w14:paraId="429AB8F3" w14:textId="6B96D238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44B62781" w14:textId="3C4528DF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24" w:type="dxa"/>
            <w:gridSpan w:val="2"/>
          </w:tcPr>
          <w:p w14:paraId="1B1668EA" w14:textId="3E79162E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45C3A5CF" w14:textId="240ACF38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DBCD701" w14:textId="76280E81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50913547" w14:textId="59EB2417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DB5BEA1" w14:textId="0DCDC47D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4E9FE80D" w14:textId="77777777" w:rsidTr="00015AF8">
        <w:tc>
          <w:tcPr>
            <w:tcW w:w="549" w:type="dxa"/>
            <w:vAlign w:val="center"/>
          </w:tcPr>
          <w:p w14:paraId="0C22D439" w14:textId="074A17E5" w:rsidR="00FC70D9" w:rsidRDefault="00FC70D9" w:rsidP="00DA4A55">
            <w:pPr>
              <w:jc w:val="center"/>
            </w:pPr>
            <w:r>
              <w:t>5</w:t>
            </w:r>
            <w:r w:rsidR="00DA4A55">
              <w:t>6</w:t>
            </w:r>
          </w:p>
        </w:tc>
        <w:tc>
          <w:tcPr>
            <w:tcW w:w="4614" w:type="dxa"/>
            <w:vAlign w:val="center"/>
          </w:tcPr>
          <w:p w14:paraId="2F344495" w14:textId="140B8F74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0337D29D" w14:textId="443DB64C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24" w:type="dxa"/>
            <w:gridSpan w:val="2"/>
          </w:tcPr>
          <w:p w14:paraId="0F977348" w14:textId="5451FA7B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402E4502" w14:textId="4DBC6DCF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A1A42E1" w14:textId="79C168D1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6C8493D1" w14:textId="2CD462E5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527B036" w14:textId="29F7A56F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2CDA24E" w14:textId="77777777" w:rsidTr="00015AF8">
        <w:tc>
          <w:tcPr>
            <w:tcW w:w="549" w:type="dxa"/>
            <w:vAlign w:val="center"/>
          </w:tcPr>
          <w:p w14:paraId="6F2F8295" w14:textId="0D417A8B" w:rsidR="00FC70D9" w:rsidRDefault="00DA4A55" w:rsidP="00FC70D9">
            <w:pPr>
              <w:jc w:val="center"/>
            </w:pPr>
            <w:r>
              <w:t>57</w:t>
            </w:r>
          </w:p>
        </w:tc>
        <w:tc>
          <w:tcPr>
            <w:tcW w:w="4614" w:type="dxa"/>
            <w:vAlign w:val="center"/>
          </w:tcPr>
          <w:p w14:paraId="0CB18A83" w14:textId="1A8B1834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121B8B26" w14:textId="0E875FCC" w:rsidR="00FC70D9" w:rsidRDefault="00FC70D9" w:rsidP="00FC70D9">
            <w:pPr>
              <w:jc w:val="center"/>
            </w:pPr>
            <w:r w:rsidRPr="006762BC">
              <w:t>25.01.2025</w:t>
            </w:r>
          </w:p>
        </w:tc>
        <w:tc>
          <w:tcPr>
            <w:tcW w:w="1524" w:type="dxa"/>
            <w:gridSpan w:val="2"/>
          </w:tcPr>
          <w:p w14:paraId="45B5F630" w14:textId="6D1A72E9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21" w:type="dxa"/>
          </w:tcPr>
          <w:p w14:paraId="70B270EB" w14:textId="50CD8F91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8A2CD47" w14:textId="0BDF00CE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68A9D177" w14:textId="6AE2AB2E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5D5B6AB" w14:textId="1C926BB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A2C097E" w14:textId="77777777" w:rsidTr="00015AF8">
        <w:tc>
          <w:tcPr>
            <w:tcW w:w="549" w:type="dxa"/>
            <w:vAlign w:val="center"/>
          </w:tcPr>
          <w:p w14:paraId="62208B55" w14:textId="36F04B1A" w:rsidR="00FC70D9" w:rsidRDefault="00DA4A55" w:rsidP="00FC70D9">
            <w:pPr>
              <w:jc w:val="center"/>
            </w:pPr>
            <w:r>
              <w:t>58</w:t>
            </w:r>
          </w:p>
        </w:tc>
        <w:tc>
          <w:tcPr>
            <w:tcW w:w="4614" w:type="dxa"/>
            <w:vAlign w:val="center"/>
          </w:tcPr>
          <w:p w14:paraId="158E19EB" w14:textId="652C4C2B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0784FE47" w14:textId="22603ED4" w:rsidR="00FC70D9" w:rsidRDefault="00FC70D9" w:rsidP="00FC70D9">
            <w:pPr>
              <w:jc w:val="center"/>
            </w:pPr>
            <w:r>
              <w:t>26.01.2025</w:t>
            </w:r>
          </w:p>
        </w:tc>
        <w:tc>
          <w:tcPr>
            <w:tcW w:w="1524" w:type="dxa"/>
            <w:gridSpan w:val="2"/>
          </w:tcPr>
          <w:p w14:paraId="141B9C39" w14:textId="3D9D281F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0244F38E" w14:textId="7C9B106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A402E95" w14:textId="052EA173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7B47D31C" w14:textId="14CDE233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D7AC6DF" w14:textId="383C1863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1B12B49" w14:textId="77777777" w:rsidTr="00015AF8">
        <w:tc>
          <w:tcPr>
            <w:tcW w:w="549" w:type="dxa"/>
            <w:vAlign w:val="center"/>
          </w:tcPr>
          <w:p w14:paraId="5BBEE972" w14:textId="6B8E2852" w:rsidR="00FC70D9" w:rsidRDefault="00DA4A55" w:rsidP="00FC70D9">
            <w:pPr>
              <w:jc w:val="center"/>
            </w:pPr>
            <w:r>
              <w:t>59</w:t>
            </w:r>
          </w:p>
        </w:tc>
        <w:tc>
          <w:tcPr>
            <w:tcW w:w="4614" w:type="dxa"/>
            <w:vAlign w:val="center"/>
          </w:tcPr>
          <w:p w14:paraId="460EA350" w14:textId="6F73002F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3A9C194B" w14:textId="37ACB39C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24" w:type="dxa"/>
            <w:gridSpan w:val="2"/>
          </w:tcPr>
          <w:p w14:paraId="118314EF" w14:textId="51190860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6CC6E1A0" w14:textId="52E60EB0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CA97EF" w14:textId="68F47E9C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0B337961" w14:textId="396B73F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0C431A3" w14:textId="748068ED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66C10AE3" w14:textId="77777777" w:rsidTr="00015AF8">
        <w:tc>
          <w:tcPr>
            <w:tcW w:w="549" w:type="dxa"/>
            <w:vAlign w:val="center"/>
          </w:tcPr>
          <w:p w14:paraId="54D646AA" w14:textId="6D2AEAD2" w:rsidR="00FC70D9" w:rsidRDefault="00FC70D9" w:rsidP="00DA4A55">
            <w:pPr>
              <w:jc w:val="center"/>
            </w:pPr>
            <w:r>
              <w:t>6</w:t>
            </w:r>
            <w:r w:rsidR="00DA4A55">
              <w:t>0</w:t>
            </w:r>
          </w:p>
        </w:tc>
        <w:tc>
          <w:tcPr>
            <w:tcW w:w="4614" w:type="dxa"/>
            <w:vAlign w:val="center"/>
          </w:tcPr>
          <w:p w14:paraId="3B61DBF9" w14:textId="29DB00D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3440AEBB" w14:textId="77733D63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24" w:type="dxa"/>
            <w:gridSpan w:val="2"/>
          </w:tcPr>
          <w:p w14:paraId="307C1C84" w14:textId="48631FEB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245ED2F7" w14:textId="5ECE6880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4D00D7E" w14:textId="06AA0B9B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1CA28AB8" w14:textId="6A4C1EAC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2B0768F" w14:textId="7D463991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41C49D7" w14:textId="77777777" w:rsidTr="00015AF8">
        <w:tc>
          <w:tcPr>
            <w:tcW w:w="549" w:type="dxa"/>
            <w:vAlign w:val="center"/>
          </w:tcPr>
          <w:p w14:paraId="16CB967C" w14:textId="0DF5B7D5" w:rsidR="00FC70D9" w:rsidRDefault="00FC70D9" w:rsidP="00DA4A55">
            <w:pPr>
              <w:jc w:val="center"/>
            </w:pPr>
            <w:r>
              <w:t>6</w:t>
            </w:r>
            <w:r w:rsidR="00DA4A55">
              <w:t>1</w:t>
            </w:r>
          </w:p>
        </w:tc>
        <w:tc>
          <w:tcPr>
            <w:tcW w:w="4614" w:type="dxa"/>
            <w:vAlign w:val="center"/>
          </w:tcPr>
          <w:p w14:paraId="1B58DBBB" w14:textId="51BCE671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3AF24FC1" w14:textId="1B06F761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24" w:type="dxa"/>
            <w:gridSpan w:val="2"/>
          </w:tcPr>
          <w:p w14:paraId="7CEA6924" w14:textId="1DCC5A6E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47D0759A" w14:textId="2F8BEC4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33C6199" w14:textId="448BE01F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5E78FD74" w14:textId="05418DD2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A020EF" w14:textId="0A1B580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271FF4F1" w14:textId="77777777" w:rsidTr="00015AF8">
        <w:tc>
          <w:tcPr>
            <w:tcW w:w="549" w:type="dxa"/>
            <w:vAlign w:val="center"/>
          </w:tcPr>
          <w:p w14:paraId="5A5AF282" w14:textId="03BBB742" w:rsidR="00FC70D9" w:rsidRDefault="00FC70D9" w:rsidP="00DA4A55">
            <w:pPr>
              <w:jc w:val="center"/>
            </w:pPr>
            <w:r>
              <w:t>6</w:t>
            </w:r>
            <w:r w:rsidR="00DA4A55">
              <w:t>2</w:t>
            </w:r>
          </w:p>
        </w:tc>
        <w:tc>
          <w:tcPr>
            <w:tcW w:w="4614" w:type="dxa"/>
            <w:vAlign w:val="center"/>
          </w:tcPr>
          <w:p w14:paraId="6E1642BC" w14:textId="56E153D1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670B1A82" w14:textId="754CF3D1" w:rsidR="00FC70D9" w:rsidRDefault="00FC70D9" w:rsidP="00FC70D9">
            <w:pPr>
              <w:jc w:val="center"/>
            </w:pPr>
            <w:r w:rsidRPr="00F04BC1">
              <w:t>26.01.2025</w:t>
            </w:r>
          </w:p>
        </w:tc>
        <w:tc>
          <w:tcPr>
            <w:tcW w:w="1524" w:type="dxa"/>
            <w:gridSpan w:val="2"/>
          </w:tcPr>
          <w:p w14:paraId="3004E2F1" w14:textId="43B6028E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21" w:type="dxa"/>
          </w:tcPr>
          <w:p w14:paraId="4682F8BD" w14:textId="25F49B0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98D458D" w14:textId="4521E28C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2BB1F25D" w14:textId="3EEA62E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4AB9FD7" w14:textId="560DC59C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42DEDD7F" w14:textId="77777777" w:rsidTr="00015AF8">
        <w:tc>
          <w:tcPr>
            <w:tcW w:w="549" w:type="dxa"/>
            <w:vAlign w:val="center"/>
          </w:tcPr>
          <w:p w14:paraId="7028CDB7" w14:textId="57E7B895" w:rsidR="00FC70D9" w:rsidRDefault="00FC70D9" w:rsidP="00DA4A55">
            <w:pPr>
              <w:jc w:val="center"/>
            </w:pPr>
            <w:r>
              <w:t>6</w:t>
            </w:r>
            <w:r w:rsidR="00DA4A55">
              <w:t>3</w:t>
            </w:r>
          </w:p>
        </w:tc>
        <w:tc>
          <w:tcPr>
            <w:tcW w:w="4614" w:type="dxa"/>
            <w:vAlign w:val="center"/>
          </w:tcPr>
          <w:p w14:paraId="6868D2CC" w14:textId="1D595FCE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186BDCEA" w14:textId="483C3E21" w:rsidR="00FC70D9" w:rsidRDefault="00FC70D9" w:rsidP="00FC70D9">
            <w:pPr>
              <w:jc w:val="center"/>
            </w:pPr>
            <w:r>
              <w:t>01.02.2024</w:t>
            </w:r>
          </w:p>
        </w:tc>
        <w:tc>
          <w:tcPr>
            <w:tcW w:w="1524" w:type="dxa"/>
            <w:gridSpan w:val="2"/>
          </w:tcPr>
          <w:p w14:paraId="7D06B9B2" w14:textId="69B3D604" w:rsidR="00FC70D9" w:rsidRPr="00706DAF" w:rsidRDefault="00FC70D9" w:rsidP="00FC70D9">
            <w:pPr>
              <w:jc w:val="center"/>
            </w:pPr>
            <w:r>
              <w:t>8:00-10:00</w:t>
            </w:r>
          </w:p>
        </w:tc>
        <w:tc>
          <w:tcPr>
            <w:tcW w:w="1821" w:type="dxa"/>
          </w:tcPr>
          <w:p w14:paraId="060EE6D1" w14:textId="189220EF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4B98ADD" w14:textId="3FFCF42B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5D10F6D5" w14:textId="40E0A81C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EDA2C35" w14:textId="6962D82C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1F6BECD9" w14:textId="77777777" w:rsidTr="00015AF8">
        <w:tc>
          <w:tcPr>
            <w:tcW w:w="549" w:type="dxa"/>
            <w:vAlign w:val="center"/>
          </w:tcPr>
          <w:p w14:paraId="176945F0" w14:textId="10B95DE5" w:rsidR="00FC70D9" w:rsidRDefault="00FC70D9" w:rsidP="00DA4A55">
            <w:pPr>
              <w:jc w:val="center"/>
            </w:pPr>
            <w:r>
              <w:t>6</w:t>
            </w:r>
            <w:r w:rsidR="00DA4A55">
              <w:t>4</w:t>
            </w:r>
          </w:p>
        </w:tc>
        <w:tc>
          <w:tcPr>
            <w:tcW w:w="4614" w:type="dxa"/>
            <w:vAlign w:val="center"/>
          </w:tcPr>
          <w:p w14:paraId="3CACB3B9" w14:textId="08BD2460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48779681" w14:textId="51DA0131" w:rsidR="00FC70D9" w:rsidRDefault="00FC70D9" w:rsidP="00FC70D9">
            <w:pPr>
              <w:jc w:val="center"/>
            </w:pPr>
            <w:r w:rsidRPr="00BC3CB9">
              <w:t>01.02.2024</w:t>
            </w:r>
          </w:p>
        </w:tc>
        <w:tc>
          <w:tcPr>
            <w:tcW w:w="1524" w:type="dxa"/>
            <w:gridSpan w:val="2"/>
          </w:tcPr>
          <w:p w14:paraId="2ED5BE29" w14:textId="33264AEB" w:rsidR="00FC70D9" w:rsidRPr="00706DAF" w:rsidRDefault="00FC70D9" w:rsidP="00FC70D9">
            <w:pPr>
              <w:jc w:val="center"/>
            </w:pPr>
            <w:r>
              <w:t>10:00-12:00</w:t>
            </w:r>
          </w:p>
        </w:tc>
        <w:tc>
          <w:tcPr>
            <w:tcW w:w="1821" w:type="dxa"/>
          </w:tcPr>
          <w:p w14:paraId="58ED08EE" w14:textId="3906335C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87C6ABB" w14:textId="662FF142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78173A5B" w14:textId="059E0780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E26BEA1" w14:textId="100BFC69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29524458" w14:textId="77777777" w:rsidTr="00015AF8">
        <w:tc>
          <w:tcPr>
            <w:tcW w:w="549" w:type="dxa"/>
            <w:vAlign w:val="center"/>
          </w:tcPr>
          <w:p w14:paraId="3F429E31" w14:textId="57AF00A2" w:rsidR="00FC70D9" w:rsidRDefault="00FC70D9" w:rsidP="00DA4A55">
            <w:pPr>
              <w:jc w:val="center"/>
            </w:pPr>
            <w:r>
              <w:t>6</w:t>
            </w:r>
            <w:r w:rsidR="00DA4A55">
              <w:t>5</w:t>
            </w:r>
          </w:p>
        </w:tc>
        <w:tc>
          <w:tcPr>
            <w:tcW w:w="4614" w:type="dxa"/>
            <w:vAlign w:val="center"/>
          </w:tcPr>
          <w:p w14:paraId="79BB9FC4" w14:textId="5B2935B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2DED222F" w14:textId="336C9D1A" w:rsidR="00FC70D9" w:rsidRDefault="00FC70D9" w:rsidP="00FC70D9">
            <w:pPr>
              <w:jc w:val="center"/>
            </w:pPr>
            <w:r w:rsidRPr="00BC3CB9">
              <w:t>01.02.2024</w:t>
            </w:r>
          </w:p>
        </w:tc>
        <w:tc>
          <w:tcPr>
            <w:tcW w:w="1524" w:type="dxa"/>
            <w:gridSpan w:val="2"/>
          </w:tcPr>
          <w:p w14:paraId="7D4521D6" w14:textId="5F14EFB0" w:rsidR="00FC70D9" w:rsidRPr="00706DAF" w:rsidRDefault="00FC70D9" w:rsidP="00FC70D9">
            <w:pPr>
              <w:jc w:val="center"/>
            </w:pPr>
            <w:r>
              <w:t>12:30-14:30</w:t>
            </w:r>
          </w:p>
        </w:tc>
        <w:tc>
          <w:tcPr>
            <w:tcW w:w="1821" w:type="dxa"/>
          </w:tcPr>
          <w:p w14:paraId="60301ADB" w14:textId="1B9DC1A2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83372D" w14:textId="5847506F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34E8773D" w14:textId="1A927E5D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5333A59" w14:textId="36DEF541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075FCDD2" w14:textId="77777777" w:rsidTr="00015AF8">
        <w:tc>
          <w:tcPr>
            <w:tcW w:w="549" w:type="dxa"/>
            <w:vAlign w:val="center"/>
          </w:tcPr>
          <w:p w14:paraId="5414BFE8" w14:textId="059CFA0C" w:rsidR="00FC70D9" w:rsidRDefault="00FC70D9" w:rsidP="00DA4A55">
            <w:pPr>
              <w:jc w:val="center"/>
            </w:pPr>
            <w:r>
              <w:t>6</w:t>
            </w:r>
            <w:r w:rsidR="00DA4A55">
              <w:t>6</w:t>
            </w:r>
          </w:p>
        </w:tc>
        <w:tc>
          <w:tcPr>
            <w:tcW w:w="4614" w:type="dxa"/>
            <w:vAlign w:val="center"/>
          </w:tcPr>
          <w:p w14:paraId="3B12FC40" w14:textId="56FF7CB5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6263FC57" w14:textId="746EF6DC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24" w:type="dxa"/>
            <w:gridSpan w:val="2"/>
          </w:tcPr>
          <w:p w14:paraId="30D46E52" w14:textId="413C165E" w:rsidR="00FC70D9" w:rsidRPr="00706DAF" w:rsidRDefault="00FC70D9" w:rsidP="00FC70D9">
            <w:pPr>
              <w:jc w:val="center"/>
            </w:pPr>
            <w:r>
              <w:t>14:30-16:30</w:t>
            </w:r>
          </w:p>
        </w:tc>
        <w:tc>
          <w:tcPr>
            <w:tcW w:w="1821" w:type="dxa"/>
          </w:tcPr>
          <w:p w14:paraId="60991C06" w14:textId="0E1A2904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CD50305" w14:textId="42E59BE6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42E1C5C9" w14:textId="0106667E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A6D8A4E" w14:textId="22737F6E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316CB216" w14:textId="77777777" w:rsidTr="00015AF8">
        <w:tc>
          <w:tcPr>
            <w:tcW w:w="549" w:type="dxa"/>
            <w:vAlign w:val="center"/>
          </w:tcPr>
          <w:p w14:paraId="0A6A09D1" w14:textId="6773E38D" w:rsidR="00FC70D9" w:rsidRDefault="00DA4A55" w:rsidP="00FC70D9">
            <w:pPr>
              <w:jc w:val="center"/>
            </w:pPr>
            <w:r>
              <w:t>67</w:t>
            </w:r>
          </w:p>
        </w:tc>
        <w:tc>
          <w:tcPr>
            <w:tcW w:w="4614" w:type="dxa"/>
            <w:vAlign w:val="center"/>
          </w:tcPr>
          <w:p w14:paraId="21074742" w14:textId="22601EEC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2F456886" w14:textId="60013A19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24" w:type="dxa"/>
            <w:gridSpan w:val="2"/>
          </w:tcPr>
          <w:p w14:paraId="14C7A357" w14:textId="3932EF69" w:rsidR="00FC70D9" w:rsidRPr="00706DAF" w:rsidRDefault="00FC70D9" w:rsidP="00FC70D9">
            <w:pPr>
              <w:jc w:val="center"/>
            </w:pPr>
            <w:r>
              <w:t>16:30-18:30</w:t>
            </w:r>
          </w:p>
        </w:tc>
        <w:tc>
          <w:tcPr>
            <w:tcW w:w="1821" w:type="dxa"/>
          </w:tcPr>
          <w:p w14:paraId="49D1FF18" w14:textId="3DED35A7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834284B" w14:textId="7D9A9DC5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23FA804B" w14:textId="47635B87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C1875D1" w14:textId="43EC5702" w:rsidR="00FC70D9" w:rsidRDefault="00DA4A55" w:rsidP="00FC70D9">
            <w:pPr>
              <w:jc w:val="center"/>
            </w:pPr>
            <w:r>
              <w:t>-</w:t>
            </w:r>
          </w:p>
        </w:tc>
      </w:tr>
      <w:tr w:rsidR="00FC70D9" w:rsidRPr="00AF3DB6" w14:paraId="6C24C621" w14:textId="77777777" w:rsidTr="00015AF8">
        <w:tc>
          <w:tcPr>
            <w:tcW w:w="549" w:type="dxa"/>
            <w:vAlign w:val="center"/>
          </w:tcPr>
          <w:p w14:paraId="31F8C3B2" w14:textId="6FD58993" w:rsidR="00FC70D9" w:rsidRDefault="00DA4A55" w:rsidP="00FC70D9">
            <w:pPr>
              <w:jc w:val="center"/>
            </w:pPr>
            <w:r>
              <w:t>68</w:t>
            </w:r>
          </w:p>
        </w:tc>
        <w:tc>
          <w:tcPr>
            <w:tcW w:w="4614" w:type="dxa"/>
            <w:vAlign w:val="center"/>
          </w:tcPr>
          <w:p w14:paraId="2F784501" w14:textId="5C8EFE2D" w:rsidR="00FC70D9" w:rsidRPr="001858B6" w:rsidRDefault="00FC70D9" w:rsidP="00FC70D9">
            <w:pPr>
              <w:jc w:val="center"/>
            </w:pPr>
            <w:r>
              <w:t>Indywidualne poradnictwo prawne</w:t>
            </w:r>
          </w:p>
        </w:tc>
        <w:tc>
          <w:tcPr>
            <w:tcW w:w="1498" w:type="dxa"/>
          </w:tcPr>
          <w:p w14:paraId="33FBF9D3" w14:textId="2A1ECBBE" w:rsidR="00FC70D9" w:rsidRDefault="00FC70D9" w:rsidP="00FC70D9">
            <w:pPr>
              <w:jc w:val="center"/>
            </w:pPr>
            <w:r w:rsidRPr="006F4F1A">
              <w:t>01.02.2024</w:t>
            </w:r>
          </w:p>
        </w:tc>
        <w:tc>
          <w:tcPr>
            <w:tcW w:w="1524" w:type="dxa"/>
            <w:gridSpan w:val="2"/>
          </w:tcPr>
          <w:p w14:paraId="64ABF1E9" w14:textId="16D50B74" w:rsidR="00FC70D9" w:rsidRPr="00706DAF" w:rsidRDefault="00FC70D9" w:rsidP="00FC70D9">
            <w:pPr>
              <w:jc w:val="center"/>
            </w:pPr>
            <w:r>
              <w:t>18:30-20:30</w:t>
            </w:r>
          </w:p>
        </w:tc>
        <w:tc>
          <w:tcPr>
            <w:tcW w:w="1821" w:type="dxa"/>
          </w:tcPr>
          <w:p w14:paraId="336C64D1" w14:textId="50300A5A" w:rsidR="00FC70D9" w:rsidRPr="00A639B8" w:rsidRDefault="00FC70D9" w:rsidP="00FC70D9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064725A" w14:textId="2FA378E4" w:rsidR="00FC70D9" w:rsidRDefault="00FC70D9" w:rsidP="00FC70D9">
            <w:pPr>
              <w:jc w:val="center"/>
            </w:pPr>
            <w:r w:rsidRPr="000C77E1">
              <w:t>Krzysztof Wróblewski</w:t>
            </w:r>
          </w:p>
        </w:tc>
        <w:tc>
          <w:tcPr>
            <w:tcW w:w="2627" w:type="dxa"/>
            <w:vAlign w:val="center"/>
          </w:tcPr>
          <w:p w14:paraId="0883CB07" w14:textId="2945BED4" w:rsidR="00FC70D9" w:rsidRDefault="00DA4A55" w:rsidP="00FC70D9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3108756" w14:textId="5CD2BC78" w:rsidR="00FC70D9" w:rsidRDefault="00DA4A55" w:rsidP="00FC70D9">
            <w:pPr>
              <w:jc w:val="center"/>
            </w:pPr>
            <w:r>
              <w:t>-</w:t>
            </w:r>
          </w:p>
        </w:tc>
      </w:tr>
      <w:tr w:rsidR="00015AF8" w:rsidRPr="00AF3DB6" w14:paraId="64703287" w14:textId="77777777" w:rsidTr="00015AF8">
        <w:tc>
          <w:tcPr>
            <w:tcW w:w="549" w:type="dxa"/>
            <w:vAlign w:val="center"/>
          </w:tcPr>
          <w:p w14:paraId="177119C4" w14:textId="1457A3F7" w:rsidR="00015AF8" w:rsidRDefault="00015AF8" w:rsidP="00015AF8">
            <w:pPr>
              <w:jc w:val="center"/>
            </w:pPr>
            <w:r>
              <w:t>69</w:t>
            </w:r>
          </w:p>
        </w:tc>
        <w:tc>
          <w:tcPr>
            <w:tcW w:w="4614" w:type="dxa"/>
            <w:vAlign w:val="center"/>
          </w:tcPr>
          <w:p w14:paraId="68F63670" w14:textId="6A51E1A5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48935668" w14:textId="624A793D" w:rsidR="00015AF8" w:rsidRPr="006F4F1A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5766A6F3" w14:textId="5E1A147E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181FA9F2" w14:textId="2990FEDD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11C77173" w14:textId="3A8E3D00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B57F5A9" w14:textId="6739BFBF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87826AA" w14:textId="2D752C23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2A2F17D4" w14:textId="77777777" w:rsidTr="00015AF8">
        <w:tc>
          <w:tcPr>
            <w:tcW w:w="549" w:type="dxa"/>
            <w:vAlign w:val="center"/>
          </w:tcPr>
          <w:p w14:paraId="3F4F5F07" w14:textId="0139F627" w:rsidR="00015AF8" w:rsidRDefault="00015AF8" w:rsidP="00015AF8">
            <w:pPr>
              <w:jc w:val="center"/>
            </w:pPr>
            <w:r>
              <w:t>70</w:t>
            </w:r>
          </w:p>
        </w:tc>
        <w:tc>
          <w:tcPr>
            <w:tcW w:w="4614" w:type="dxa"/>
            <w:vAlign w:val="center"/>
          </w:tcPr>
          <w:p w14:paraId="62FD5E4A" w14:textId="5720BFA3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D17396A" w14:textId="3D2BD07A" w:rsidR="00015AF8" w:rsidRPr="006F4F1A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6F026D00" w14:textId="1E64BF56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B1C7C81" w14:textId="1A0D0808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EE14319" w14:textId="00F9E0D2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2D7CE94" w14:textId="2D7DF2B5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C1CDBF4" w14:textId="032B1070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20DDD953" w14:textId="77777777" w:rsidTr="00015AF8">
        <w:tc>
          <w:tcPr>
            <w:tcW w:w="549" w:type="dxa"/>
            <w:vAlign w:val="center"/>
          </w:tcPr>
          <w:p w14:paraId="6BB1E0FA" w14:textId="27A4EB38" w:rsidR="00015AF8" w:rsidRDefault="00015AF8" w:rsidP="00015AF8">
            <w:pPr>
              <w:jc w:val="center"/>
            </w:pPr>
            <w:r>
              <w:t>71</w:t>
            </w:r>
          </w:p>
        </w:tc>
        <w:tc>
          <w:tcPr>
            <w:tcW w:w="4614" w:type="dxa"/>
            <w:vAlign w:val="center"/>
          </w:tcPr>
          <w:p w14:paraId="2210C32B" w14:textId="641DB2EC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81C1545" w14:textId="2199EF1D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868F14C" w14:textId="6265F0E5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CFDECEB" w14:textId="7BD76B96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476B3F5" w14:textId="12475700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8E2ADDF" w14:textId="53D4C7F2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B35251E" w14:textId="2622445F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15BBF101" w14:textId="77777777" w:rsidTr="00015AF8">
        <w:tc>
          <w:tcPr>
            <w:tcW w:w="549" w:type="dxa"/>
            <w:vAlign w:val="center"/>
          </w:tcPr>
          <w:p w14:paraId="79E70E6E" w14:textId="7CE08DE5" w:rsidR="00015AF8" w:rsidRDefault="00015AF8" w:rsidP="00015AF8">
            <w:pPr>
              <w:jc w:val="center"/>
            </w:pPr>
            <w:r>
              <w:t>72</w:t>
            </w:r>
          </w:p>
        </w:tc>
        <w:tc>
          <w:tcPr>
            <w:tcW w:w="4614" w:type="dxa"/>
            <w:vAlign w:val="center"/>
          </w:tcPr>
          <w:p w14:paraId="30218487" w14:textId="40FC5F7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0E5FE8C" w14:textId="2976F75D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262E99E" w14:textId="2CE62EAB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07A94B69" w14:textId="15992DF1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4BEBC09" w14:textId="30842588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24406449" w14:textId="25075F9D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5541524" w14:textId="0BA5C663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29E94ED1" w14:textId="77777777" w:rsidTr="00015AF8">
        <w:tc>
          <w:tcPr>
            <w:tcW w:w="549" w:type="dxa"/>
            <w:vAlign w:val="center"/>
          </w:tcPr>
          <w:p w14:paraId="66196E8E" w14:textId="4DB08BA1" w:rsidR="00015AF8" w:rsidRDefault="00015AF8" w:rsidP="00015AF8">
            <w:pPr>
              <w:jc w:val="center"/>
            </w:pPr>
            <w:r>
              <w:t>73</w:t>
            </w:r>
          </w:p>
        </w:tc>
        <w:tc>
          <w:tcPr>
            <w:tcW w:w="4614" w:type="dxa"/>
            <w:vAlign w:val="center"/>
          </w:tcPr>
          <w:p w14:paraId="78B32A74" w14:textId="2658E5E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C70A16D" w14:textId="53FC7DBB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57ED7AAF" w14:textId="3B79B992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C886C3B" w14:textId="47D0F546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8ACF96A" w14:textId="365E5319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EE91327" w14:textId="26EBD591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E908920" w14:textId="71B86E39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77D93D80" w14:textId="77777777" w:rsidTr="00015AF8">
        <w:tc>
          <w:tcPr>
            <w:tcW w:w="549" w:type="dxa"/>
            <w:vAlign w:val="center"/>
          </w:tcPr>
          <w:p w14:paraId="7681789F" w14:textId="08E98445" w:rsidR="00015AF8" w:rsidRDefault="00015AF8" w:rsidP="00015AF8">
            <w:pPr>
              <w:jc w:val="center"/>
            </w:pPr>
            <w:r>
              <w:t>74</w:t>
            </w:r>
          </w:p>
        </w:tc>
        <w:tc>
          <w:tcPr>
            <w:tcW w:w="4614" w:type="dxa"/>
            <w:vAlign w:val="center"/>
          </w:tcPr>
          <w:p w14:paraId="5FFD5DA7" w14:textId="28934198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5FEAD1B" w14:textId="18704BB3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643ABB0" w14:textId="34483EF5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D1E78B2" w14:textId="52A41591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50924E0" w14:textId="7BDC5056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AD8618A" w14:textId="406CD2C0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A22E5DE" w14:textId="4B696BA1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0F9B1B77" w14:textId="77777777" w:rsidTr="00015AF8">
        <w:tc>
          <w:tcPr>
            <w:tcW w:w="549" w:type="dxa"/>
            <w:vAlign w:val="center"/>
          </w:tcPr>
          <w:p w14:paraId="64195F1E" w14:textId="01840A4F" w:rsidR="00015AF8" w:rsidRDefault="00015AF8" w:rsidP="00015AF8">
            <w:pPr>
              <w:jc w:val="center"/>
            </w:pPr>
            <w:r>
              <w:t>75</w:t>
            </w:r>
          </w:p>
        </w:tc>
        <w:tc>
          <w:tcPr>
            <w:tcW w:w="4614" w:type="dxa"/>
            <w:vAlign w:val="center"/>
          </w:tcPr>
          <w:p w14:paraId="3C62F969" w14:textId="61311A5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3C07001F" w14:textId="2714C08F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739C69F8" w14:textId="33CD8FC5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529A3E96" w14:textId="70114990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25FE520" w14:textId="624000B6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3E5ADEE" w14:textId="29DDD6A2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D4E4AE0" w14:textId="2652E11F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7A4E54DB" w14:textId="77777777" w:rsidTr="00015AF8">
        <w:tc>
          <w:tcPr>
            <w:tcW w:w="549" w:type="dxa"/>
            <w:vAlign w:val="center"/>
          </w:tcPr>
          <w:p w14:paraId="4C795E86" w14:textId="418C37DD" w:rsidR="00015AF8" w:rsidRDefault="00015AF8" w:rsidP="00015AF8">
            <w:pPr>
              <w:jc w:val="center"/>
            </w:pPr>
            <w:r>
              <w:t>76</w:t>
            </w:r>
          </w:p>
        </w:tc>
        <w:tc>
          <w:tcPr>
            <w:tcW w:w="4614" w:type="dxa"/>
            <w:vAlign w:val="center"/>
          </w:tcPr>
          <w:p w14:paraId="672C20A8" w14:textId="55701FB4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2EDAF0A" w14:textId="622C0012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1360DC97" w14:textId="497D281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5FB4B0D" w14:textId="6176C853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147ADC0F" w14:textId="24F0022E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858F6FA" w14:textId="3E7FD83F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807B242" w14:textId="54932FBD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2A9CB65F" w14:textId="77777777" w:rsidTr="00015AF8">
        <w:tc>
          <w:tcPr>
            <w:tcW w:w="549" w:type="dxa"/>
            <w:vAlign w:val="center"/>
          </w:tcPr>
          <w:p w14:paraId="2A1A4F52" w14:textId="3B47F7D9" w:rsidR="00015AF8" w:rsidRDefault="00015AF8" w:rsidP="00015AF8">
            <w:pPr>
              <w:jc w:val="center"/>
            </w:pPr>
            <w:r>
              <w:t>77</w:t>
            </w:r>
          </w:p>
        </w:tc>
        <w:tc>
          <w:tcPr>
            <w:tcW w:w="4614" w:type="dxa"/>
            <w:vAlign w:val="center"/>
          </w:tcPr>
          <w:p w14:paraId="4E61B6B5" w14:textId="09CD6BB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15AB2741" w14:textId="4D0B8F60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620DB8DC" w14:textId="28A9115C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4379BE5E" w14:textId="790BC8C4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88EBF3" w14:textId="5421F8F2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0FD08DEA" w14:textId="4997C918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EE10C2B" w14:textId="2D9B3875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6B7927B8" w14:textId="77777777" w:rsidTr="00015AF8">
        <w:tc>
          <w:tcPr>
            <w:tcW w:w="549" w:type="dxa"/>
            <w:vAlign w:val="center"/>
          </w:tcPr>
          <w:p w14:paraId="296D2C27" w14:textId="52FC079D" w:rsidR="00015AF8" w:rsidRDefault="00015AF8" w:rsidP="00015AF8">
            <w:pPr>
              <w:jc w:val="center"/>
            </w:pPr>
            <w:r>
              <w:t>78</w:t>
            </w:r>
          </w:p>
        </w:tc>
        <w:tc>
          <w:tcPr>
            <w:tcW w:w="4614" w:type="dxa"/>
            <w:vAlign w:val="center"/>
          </w:tcPr>
          <w:p w14:paraId="5C43ABE8" w14:textId="6F8C105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2B26D805" w14:textId="4F8831BD" w:rsidR="00015AF8" w:rsidRPr="006F4F1A" w:rsidRDefault="00015AF8" w:rsidP="00015AF8">
            <w:pPr>
              <w:jc w:val="center"/>
            </w:pPr>
            <w:r w:rsidRPr="0058505F">
              <w:rPr>
                <w:sz w:val="20"/>
                <w:szCs w:val="20"/>
              </w:rPr>
              <w:t>15.02.2025</w:t>
            </w:r>
          </w:p>
        </w:tc>
        <w:tc>
          <w:tcPr>
            <w:tcW w:w="1524" w:type="dxa"/>
            <w:gridSpan w:val="2"/>
          </w:tcPr>
          <w:p w14:paraId="0C3A1182" w14:textId="6B5CFD47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2ABE6BF7" w14:textId="696D74DE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6409DFF" w14:textId="27294E07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57FA337A" w14:textId="5F0A803F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495A21E" w14:textId="36D1AF54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33F11BD0" w14:textId="77777777" w:rsidTr="00015AF8">
        <w:tc>
          <w:tcPr>
            <w:tcW w:w="549" w:type="dxa"/>
            <w:vAlign w:val="center"/>
          </w:tcPr>
          <w:p w14:paraId="21F5C158" w14:textId="29BCEC53" w:rsidR="00015AF8" w:rsidRDefault="00015AF8" w:rsidP="00015AF8">
            <w:pPr>
              <w:jc w:val="center"/>
            </w:pPr>
            <w:r>
              <w:t>79</w:t>
            </w:r>
          </w:p>
        </w:tc>
        <w:tc>
          <w:tcPr>
            <w:tcW w:w="4614" w:type="dxa"/>
            <w:vAlign w:val="center"/>
          </w:tcPr>
          <w:p w14:paraId="6C071E6A" w14:textId="6DEEBD2E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826B35A" w14:textId="7ADC6F57" w:rsidR="00015AF8" w:rsidRPr="006F4F1A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2FBB84CC" w14:textId="75A85084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47E25EAD" w14:textId="5525D828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256E126" w14:textId="27E24848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6A084186" w14:textId="30E6EB9F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9C69FE6" w14:textId="254006A7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6CB501DA" w14:textId="77777777" w:rsidTr="00015AF8">
        <w:tc>
          <w:tcPr>
            <w:tcW w:w="549" w:type="dxa"/>
            <w:vAlign w:val="center"/>
          </w:tcPr>
          <w:p w14:paraId="43C4CB8F" w14:textId="4FC30145" w:rsidR="00015AF8" w:rsidRDefault="00015AF8" w:rsidP="00015AF8">
            <w:pPr>
              <w:jc w:val="center"/>
            </w:pPr>
            <w:r>
              <w:t>80</w:t>
            </w:r>
          </w:p>
        </w:tc>
        <w:tc>
          <w:tcPr>
            <w:tcW w:w="4614" w:type="dxa"/>
            <w:vAlign w:val="center"/>
          </w:tcPr>
          <w:p w14:paraId="6FC21459" w14:textId="08081E47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3938DA7" w14:textId="2CA9EDA5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4EADE1C3" w14:textId="3A7E2F8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FBAC21D" w14:textId="15F34968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AB5CF4B" w14:textId="3153E70F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BDE345B" w14:textId="25E9FA78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68B652B" w14:textId="244C060B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1F618982" w14:textId="77777777" w:rsidTr="00015AF8">
        <w:tc>
          <w:tcPr>
            <w:tcW w:w="549" w:type="dxa"/>
            <w:vAlign w:val="center"/>
          </w:tcPr>
          <w:p w14:paraId="77150339" w14:textId="07149B19" w:rsidR="00015AF8" w:rsidRDefault="00015AF8" w:rsidP="00015AF8">
            <w:pPr>
              <w:jc w:val="center"/>
            </w:pPr>
            <w:r>
              <w:t>81</w:t>
            </w:r>
          </w:p>
        </w:tc>
        <w:tc>
          <w:tcPr>
            <w:tcW w:w="4614" w:type="dxa"/>
            <w:vAlign w:val="center"/>
          </w:tcPr>
          <w:p w14:paraId="7C29ABCC" w14:textId="3231228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5B0A851" w14:textId="0E0E9FAC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45362B54" w14:textId="22058602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A2911AD" w14:textId="48F2B7B8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49803B9" w14:textId="227EE224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6D39CEE" w14:textId="1C3AA0EB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F3856AA" w14:textId="13909184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4EE2C131" w14:textId="77777777" w:rsidTr="00015AF8">
        <w:tc>
          <w:tcPr>
            <w:tcW w:w="549" w:type="dxa"/>
            <w:vAlign w:val="center"/>
          </w:tcPr>
          <w:p w14:paraId="7BE4FA38" w14:textId="3C8EB831" w:rsidR="00015AF8" w:rsidRDefault="00015AF8" w:rsidP="00015AF8">
            <w:pPr>
              <w:jc w:val="center"/>
            </w:pPr>
            <w:r>
              <w:t>82</w:t>
            </w:r>
          </w:p>
        </w:tc>
        <w:tc>
          <w:tcPr>
            <w:tcW w:w="4614" w:type="dxa"/>
            <w:vAlign w:val="center"/>
          </w:tcPr>
          <w:p w14:paraId="1A6026D0" w14:textId="02BB0C5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75BDC5C3" w14:textId="62103CF5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0C58BFA1" w14:textId="5CD64B16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43BC4BA5" w14:textId="240B7C23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9AECFB6" w14:textId="67A61FD5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326339A2" w14:textId="103C0A40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3A6BE64" w14:textId="2C2B2D4D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1CB392AE" w14:textId="77777777" w:rsidTr="00015AF8">
        <w:tc>
          <w:tcPr>
            <w:tcW w:w="549" w:type="dxa"/>
            <w:vAlign w:val="center"/>
          </w:tcPr>
          <w:p w14:paraId="6C1A5DD9" w14:textId="4A3D0CC9" w:rsidR="00015AF8" w:rsidRDefault="00015AF8" w:rsidP="00015AF8">
            <w:pPr>
              <w:jc w:val="center"/>
            </w:pPr>
            <w:r>
              <w:t>83</w:t>
            </w:r>
          </w:p>
        </w:tc>
        <w:tc>
          <w:tcPr>
            <w:tcW w:w="4614" w:type="dxa"/>
            <w:vAlign w:val="center"/>
          </w:tcPr>
          <w:p w14:paraId="4A8F40FF" w14:textId="48E2074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4BD5784" w14:textId="23FF7B0B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1ED35DD6" w14:textId="223D25C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2DC3B063" w14:textId="1EDE0820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752910B" w14:textId="46EA7124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5932CFC" w14:textId="6A61F989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A319F28" w14:textId="0F75AD3B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71CDF2EA" w14:textId="77777777" w:rsidTr="00015AF8">
        <w:tc>
          <w:tcPr>
            <w:tcW w:w="549" w:type="dxa"/>
            <w:vAlign w:val="center"/>
          </w:tcPr>
          <w:p w14:paraId="300EEC30" w14:textId="232064D2" w:rsidR="00015AF8" w:rsidRDefault="00015AF8" w:rsidP="00015AF8">
            <w:pPr>
              <w:jc w:val="center"/>
            </w:pPr>
            <w:r>
              <w:t>84</w:t>
            </w:r>
          </w:p>
        </w:tc>
        <w:tc>
          <w:tcPr>
            <w:tcW w:w="4614" w:type="dxa"/>
            <w:vAlign w:val="center"/>
          </w:tcPr>
          <w:p w14:paraId="4787B226" w14:textId="393F1FA3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3BCA24EF" w14:textId="1B200806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54F7C974" w14:textId="45AD8A47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40F83ECF" w14:textId="2D9EAC5F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E8E529C" w14:textId="3B47858A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503E21F" w14:textId="4BAEF721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010682A0" w14:textId="30836423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120E011C" w14:textId="77777777" w:rsidTr="00015AF8">
        <w:tc>
          <w:tcPr>
            <w:tcW w:w="549" w:type="dxa"/>
            <w:vAlign w:val="center"/>
          </w:tcPr>
          <w:p w14:paraId="04ECDD18" w14:textId="2CC8920C" w:rsidR="00015AF8" w:rsidRDefault="00015AF8" w:rsidP="00015AF8">
            <w:pPr>
              <w:jc w:val="center"/>
            </w:pPr>
            <w:r>
              <w:t>85</w:t>
            </w:r>
          </w:p>
        </w:tc>
        <w:tc>
          <w:tcPr>
            <w:tcW w:w="4614" w:type="dxa"/>
            <w:vAlign w:val="center"/>
          </w:tcPr>
          <w:p w14:paraId="0DEA97E5" w14:textId="02302C3D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BD1EC2D" w14:textId="36E09C68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3F5E7F32" w14:textId="0D1DD4B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27427CF4" w14:textId="4C752414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CC063AC" w14:textId="44F5F051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BBC9ED1" w14:textId="124B7838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4E258FE4" w14:textId="3BA552EE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67C56F12" w14:textId="77777777" w:rsidTr="00015AF8">
        <w:tc>
          <w:tcPr>
            <w:tcW w:w="549" w:type="dxa"/>
            <w:vAlign w:val="center"/>
          </w:tcPr>
          <w:p w14:paraId="3E4D5C80" w14:textId="2597B452" w:rsidR="00015AF8" w:rsidRDefault="00015AF8" w:rsidP="00015AF8">
            <w:pPr>
              <w:jc w:val="center"/>
            </w:pPr>
            <w:r>
              <w:t>86</w:t>
            </w:r>
          </w:p>
        </w:tc>
        <w:tc>
          <w:tcPr>
            <w:tcW w:w="4614" w:type="dxa"/>
            <w:vAlign w:val="center"/>
          </w:tcPr>
          <w:p w14:paraId="38E25F5C" w14:textId="71278E2E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5F71237D" w14:textId="61DD0D88" w:rsidR="00015AF8" w:rsidRPr="006F4F1A" w:rsidRDefault="00015AF8" w:rsidP="00015AF8">
            <w:pPr>
              <w:jc w:val="center"/>
            </w:pPr>
            <w:r w:rsidRPr="00A53027">
              <w:rPr>
                <w:sz w:val="20"/>
                <w:szCs w:val="20"/>
              </w:rPr>
              <w:t>16.02.2025</w:t>
            </w:r>
          </w:p>
        </w:tc>
        <w:tc>
          <w:tcPr>
            <w:tcW w:w="1524" w:type="dxa"/>
            <w:gridSpan w:val="2"/>
          </w:tcPr>
          <w:p w14:paraId="126B4ECD" w14:textId="15867C1D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39BAC087" w14:textId="635432AF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C78BB68" w14:textId="30294EB9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4EBA5FBE" w14:textId="744FBDE7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EF7E97E" w14:textId="506B417D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019CB4E0" w14:textId="77777777" w:rsidTr="00015AF8">
        <w:tc>
          <w:tcPr>
            <w:tcW w:w="549" w:type="dxa"/>
            <w:vAlign w:val="center"/>
          </w:tcPr>
          <w:p w14:paraId="1C42FFC0" w14:textId="47ED7F16" w:rsidR="00015AF8" w:rsidRDefault="00015AF8" w:rsidP="00015AF8">
            <w:pPr>
              <w:jc w:val="center"/>
            </w:pPr>
            <w:r>
              <w:t>87</w:t>
            </w:r>
          </w:p>
        </w:tc>
        <w:tc>
          <w:tcPr>
            <w:tcW w:w="4614" w:type="dxa"/>
            <w:vAlign w:val="center"/>
          </w:tcPr>
          <w:p w14:paraId="515A260A" w14:textId="7E2C93D7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A723DCE" w14:textId="0F309D83" w:rsidR="00015AF8" w:rsidRPr="006F4F1A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5BB9B817" w14:textId="57176E8C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ED8234B" w14:textId="38F8E766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  <w:vAlign w:val="center"/>
          </w:tcPr>
          <w:p w14:paraId="44CEE563" w14:textId="3FD1F52B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042EB98" w14:textId="323544A6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254FDE3" w14:textId="3DBC27C2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63C2A488" w14:textId="77777777" w:rsidTr="00015AF8">
        <w:tc>
          <w:tcPr>
            <w:tcW w:w="549" w:type="dxa"/>
            <w:vAlign w:val="center"/>
          </w:tcPr>
          <w:p w14:paraId="73D3ACD2" w14:textId="7D314BE6" w:rsidR="00015AF8" w:rsidRDefault="00015AF8" w:rsidP="00015AF8">
            <w:pPr>
              <w:jc w:val="center"/>
            </w:pPr>
            <w:r>
              <w:t>88</w:t>
            </w:r>
          </w:p>
        </w:tc>
        <w:tc>
          <w:tcPr>
            <w:tcW w:w="4614" w:type="dxa"/>
            <w:vAlign w:val="center"/>
          </w:tcPr>
          <w:p w14:paraId="1A99DE04" w14:textId="361A06C2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1BE709DC" w14:textId="582450B4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0971FE90" w14:textId="1F82063D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753F9248" w14:textId="5A3609C1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22DBC84C" w14:textId="662128C6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649FD410" w14:textId="4097665A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2975C73" w14:textId="764E2506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24127BBD" w14:textId="77777777" w:rsidTr="00015AF8">
        <w:tc>
          <w:tcPr>
            <w:tcW w:w="549" w:type="dxa"/>
            <w:vAlign w:val="center"/>
          </w:tcPr>
          <w:p w14:paraId="3D2EDFCE" w14:textId="621E2000" w:rsidR="00015AF8" w:rsidRDefault="00015AF8" w:rsidP="00015AF8">
            <w:pPr>
              <w:jc w:val="center"/>
            </w:pPr>
            <w:r>
              <w:t>89</w:t>
            </w:r>
          </w:p>
        </w:tc>
        <w:tc>
          <w:tcPr>
            <w:tcW w:w="4614" w:type="dxa"/>
            <w:vAlign w:val="center"/>
          </w:tcPr>
          <w:p w14:paraId="4A4CB8FA" w14:textId="4C60EAE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7C61322C" w14:textId="0438F8AA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37CEBCA5" w14:textId="3D21C31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1127C6C2" w14:textId="534540C3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E00B886" w14:textId="22D24DA9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3CB3C16D" w14:textId="0B3E6091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71036C8" w14:textId="2EEF586F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37811A06" w14:textId="77777777" w:rsidTr="00015AF8">
        <w:tc>
          <w:tcPr>
            <w:tcW w:w="549" w:type="dxa"/>
            <w:vAlign w:val="center"/>
          </w:tcPr>
          <w:p w14:paraId="7421B668" w14:textId="38BE9B42" w:rsidR="00015AF8" w:rsidRDefault="00015AF8" w:rsidP="00015AF8">
            <w:pPr>
              <w:jc w:val="center"/>
            </w:pPr>
            <w:r>
              <w:t>90</w:t>
            </w:r>
          </w:p>
        </w:tc>
        <w:tc>
          <w:tcPr>
            <w:tcW w:w="4614" w:type="dxa"/>
            <w:vAlign w:val="center"/>
          </w:tcPr>
          <w:p w14:paraId="4C5FAF30" w14:textId="2D6636D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0DD0A493" w14:textId="18A83B1F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1846509B" w14:textId="4551CB9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5C8EFC6F" w14:textId="6DFB32C5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4771C04" w14:textId="58D79924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187AC2A9" w14:textId="730B544B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388A94F4" w14:textId="2F205A8A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003B5128" w14:textId="77777777" w:rsidTr="00015AF8">
        <w:tc>
          <w:tcPr>
            <w:tcW w:w="549" w:type="dxa"/>
            <w:vAlign w:val="center"/>
          </w:tcPr>
          <w:p w14:paraId="6ED039A9" w14:textId="0357051A" w:rsidR="00015AF8" w:rsidRDefault="00015AF8" w:rsidP="00015AF8">
            <w:pPr>
              <w:jc w:val="center"/>
            </w:pPr>
            <w:r>
              <w:t>91</w:t>
            </w:r>
          </w:p>
        </w:tc>
        <w:tc>
          <w:tcPr>
            <w:tcW w:w="4614" w:type="dxa"/>
            <w:vAlign w:val="center"/>
          </w:tcPr>
          <w:p w14:paraId="4540EE4C" w14:textId="39DEF47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702B4A5" w14:textId="08F0D1EE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6DD91261" w14:textId="39545F1B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3BA2F76B" w14:textId="74D1504B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5FA982A" w14:textId="1D024403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29AC6A5C" w14:textId="14ADB53D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67922DD" w14:textId="073E2D2A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409F29C7" w14:textId="77777777" w:rsidTr="00015AF8">
        <w:tc>
          <w:tcPr>
            <w:tcW w:w="549" w:type="dxa"/>
            <w:vAlign w:val="center"/>
          </w:tcPr>
          <w:p w14:paraId="7EA508F9" w14:textId="3C6B6CEB" w:rsidR="00015AF8" w:rsidRDefault="00015AF8" w:rsidP="00015AF8">
            <w:pPr>
              <w:jc w:val="center"/>
            </w:pPr>
            <w:r>
              <w:t>92</w:t>
            </w:r>
          </w:p>
        </w:tc>
        <w:tc>
          <w:tcPr>
            <w:tcW w:w="4614" w:type="dxa"/>
            <w:vAlign w:val="center"/>
          </w:tcPr>
          <w:p w14:paraId="1C56476D" w14:textId="10F904D1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Indywidualne poradnictwo psychologiczne</w:t>
            </w:r>
          </w:p>
        </w:tc>
        <w:tc>
          <w:tcPr>
            <w:tcW w:w="1498" w:type="dxa"/>
          </w:tcPr>
          <w:p w14:paraId="34FED1FA" w14:textId="19B25DBF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2ECA3232" w14:textId="3C3A873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1DF481DB" w14:textId="2C611E4C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4826724B" w14:textId="24D405A1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Ewelina Stachera</w:t>
            </w:r>
          </w:p>
        </w:tc>
        <w:tc>
          <w:tcPr>
            <w:tcW w:w="2627" w:type="dxa"/>
            <w:vAlign w:val="center"/>
          </w:tcPr>
          <w:p w14:paraId="05FB88E2" w14:textId="670E9F87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1DBEED37" w14:textId="77574D3E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0EA6C688" w14:textId="77777777" w:rsidTr="00015AF8">
        <w:tc>
          <w:tcPr>
            <w:tcW w:w="549" w:type="dxa"/>
            <w:vAlign w:val="center"/>
          </w:tcPr>
          <w:p w14:paraId="3512861E" w14:textId="003E4F3D" w:rsidR="00015AF8" w:rsidRDefault="00015AF8" w:rsidP="00015AF8">
            <w:pPr>
              <w:jc w:val="center"/>
            </w:pPr>
            <w:r>
              <w:t>93</w:t>
            </w:r>
          </w:p>
        </w:tc>
        <w:tc>
          <w:tcPr>
            <w:tcW w:w="4614" w:type="dxa"/>
            <w:vAlign w:val="center"/>
          </w:tcPr>
          <w:p w14:paraId="22B00A09" w14:textId="1EE4A8A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567DCCA4" w14:textId="6AC32A65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33209375" w14:textId="45281438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21" w:type="dxa"/>
          </w:tcPr>
          <w:p w14:paraId="03C5CE38" w14:textId="2D9C8F99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684DE3C" w14:textId="6A3D9F98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24E7DDC" w14:textId="370AEAFD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83F477F" w14:textId="6B3B2B12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643A98DC" w14:textId="77777777" w:rsidTr="00015AF8">
        <w:tc>
          <w:tcPr>
            <w:tcW w:w="549" w:type="dxa"/>
            <w:vAlign w:val="center"/>
          </w:tcPr>
          <w:p w14:paraId="2F1AF865" w14:textId="71727ECB" w:rsidR="00015AF8" w:rsidRDefault="00015AF8" w:rsidP="00015AF8">
            <w:pPr>
              <w:jc w:val="center"/>
            </w:pPr>
            <w:r>
              <w:t>94</w:t>
            </w:r>
          </w:p>
        </w:tc>
        <w:tc>
          <w:tcPr>
            <w:tcW w:w="4614" w:type="dxa"/>
            <w:vAlign w:val="center"/>
          </w:tcPr>
          <w:p w14:paraId="38B7FBE1" w14:textId="4F0992D0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546C1A1" w14:textId="5C3E65DE" w:rsidR="00015AF8" w:rsidRPr="006F4F1A" w:rsidRDefault="00015AF8" w:rsidP="00015AF8">
            <w:pPr>
              <w:jc w:val="center"/>
            </w:pPr>
            <w:r w:rsidRPr="00960E86">
              <w:rPr>
                <w:sz w:val="20"/>
                <w:szCs w:val="20"/>
              </w:rPr>
              <w:t>22.02.2025</w:t>
            </w:r>
          </w:p>
        </w:tc>
        <w:tc>
          <w:tcPr>
            <w:tcW w:w="1524" w:type="dxa"/>
            <w:gridSpan w:val="2"/>
          </w:tcPr>
          <w:p w14:paraId="067EFDA1" w14:textId="3D52171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16:30-18:30</w:t>
            </w:r>
          </w:p>
        </w:tc>
        <w:tc>
          <w:tcPr>
            <w:tcW w:w="1821" w:type="dxa"/>
          </w:tcPr>
          <w:p w14:paraId="50D4CF8C" w14:textId="114DC6C6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0F2B0155" w14:textId="6FCF4A7B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FDEDAB0" w14:textId="38E5C9CC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37896B6" w14:textId="57F052F0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3B043D75" w14:textId="77777777" w:rsidTr="00015AF8">
        <w:tc>
          <w:tcPr>
            <w:tcW w:w="549" w:type="dxa"/>
            <w:vAlign w:val="center"/>
          </w:tcPr>
          <w:p w14:paraId="37071A79" w14:textId="50773552" w:rsidR="00015AF8" w:rsidRDefault="00015AF8" w:rsidP="00015AF8">
            <w:pPr>
              <w:jc w:val="center"/>
            </w:pPr>
            <w:r>
              <w:t>95</w:t>
            </w:r>
          </w:p>
        </w:tc>
        <w:tc>
          <w:tcPr>
            <w:tcW w:w="4614" w:type="dxa"/>
            <w:vAlign w:val="center"/>
          </w:tcPr>
          <w:p w14:paraId="268F52AD" w14:textId="279BF9D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3636B98" w14:textId="25CDA6AC" w:rsidR="00015AF8" w:rsidRPr="006F4F1A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7823A19F" w14:textId="5D7FD2F9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8:00-10:00</w:t>
            </w:r>
          </w:p>
        </w:tc>
        <w:tc>
          <w:tcPr>
            <w:tcW w:w="1821" w:type="dxa"/>
          </w:tcPr>
          <w:p w14:paraId="09FC5730" w14:textId="0BCD8708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30A97AD2" w14:textId="66C1F8F3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70D98E79" w14:textId="627B6170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653B9D09" w14:textId="39AAB5B4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7F5534B7" w14:textId="77777777" w:rsidTr="00015AF8">
        <w:tc>
          <w:tcPr>
            <w:tcW w:w="549" w:type="dxa"/>
            <w:vAlign w:val="center"/>
          </w:tcPr>
          <w:p w14:paraId="2CB68D84" w14:textId="08457185" w:rsidR="00015AF8" w:rsidRDefault="00015AF8" w:rsidP="00015AF8">
            <w:pPr>
              <w:jc w:val="center"/>
            </w:pPr>
            <w:r>
              <w:t>96</w:t>
            </w:r>
          </w:p>
        </w:tc>
        <w:tc>
          <w:tcPr>
            <w:tcW w:w="4614" w:type="dxa"/>
            <w:vAlign w:val="center"/>
          </w:tcPr>
          <w:p w14:paraId="725FDCE3" w14:textId="373633C7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62A9EBCC" w14:textId="34449754" w:rsidR="00015AF8" w:rsidRPr="006F4F1A" w:rsidRDefault="00015AF8" w:rsidP="00015AF8">
            <w:pPr>
              <w:jc w:val="center"/>
            </w:pPr>
            <w:r w:rsidRPr="000D06EB">
              <w:rPr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</w:tcPr>
          <w:p w14:paraId="2BC7CA5A" w14:textId="356D26FF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10:00-12:00</w:t>
            </w:r>
          </w:p>
        </w:tc>
        <w:tc>
          <w:tcPr>
            <w:tcW w:w="1821" w:type="dxa"/>
          </w:tcPr>
          <w:p w14:paraId="2AAA9EFC" w14:textId="377DC5FA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6EA1FD8A" w14:textId="6F20CA47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578888B9" w14:textId="3255E6B9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2BF20922" w14:textId="65097F2C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AF3DB6" w14:paraId="1EB9CCFD" w14:textId="77777777" w:rsidTr="00015AF8">
        <w:tc>
          <w:tcPr>
            <w:tcW w:w="549" w:type="dxa"/>
            <w:vAlign w:val="center"/>
          </w:tcPr>
          <w:p w14:paraId="02D448BF" w14:textId="6B20AFEA" w:rsidR="00015AF8" w:rsidRDefault="00015AF8" w:rsidP="00015AF8">
            <w:pPr>
              <w:jc w:val="center"/>
            </w:pPr>
            <w:r>
              <w:t>97</w:t>
            </w:r>
          </w:p>
        </w:tc>
        <w:tc>
          <w:tcPr>
            <w:tcW w:w="4614" w:type="dxa"/>
            <w:vAlign w:val="center"/>
          </w:tcPr>
          <w:p w14:paraId="24F76908" w14:textId="218571D5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428520BD" w14:textId="466E4CDA" w:rsidR="00015AF8" w:rsidRPr="006F4F1A" w:rsidRDefault="00015AF8" w:rsidP="00015AF8">
            <w:pPr>
              <w:jc w:val="center"/>
            </w:pPr>
            <w:r w:rsidRPr="000D06EB">
              <w:rPr>
                <w:sz w:val="20"/>
                <w:szCs w:val="20"/>
              </w:rPr>
              <w:t>23.02.2025</w:t>
            </w:r>
          </w:p>
        </w:tc>
        <w:tc>
          <w:tcPr>
            <w:tcW w:w="1524" w:type="dxa"/>
            <w:gridSpan w:val="2"/>
          </w:tcPr>
          <w:p w14:paraId="0845D26C" w14:textId="176CAC62" w:rsidR="00015AF8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12:30-14:30</w:t>
            </w:r>
          </w:p>
        </w:tc>
        <w:tc>
          <w:tcPr>
            <w:tcW w:w="1821" w:type="dxa"/>
          </w:tcPr>
          <w:p w14:paraId="79A631F4" w14:textId="3F1DE153" w:rsidR="00015AF8" w:rsidRPr="00A639B8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77D74ABC" w14:textId="785A100E" w:rsidR="00015AF8" w:rsidRPr="000C77E1" w:rsidRDefault="00015AF8" w:rsidP="00015AF8">
            <w:pPr>
              <w:jc w:val="center"/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195AFA1F" w14:textId="2481034D" w:rsidR="00015AF8" w:rsidRDefault="00015AF8" w:rsidP="00015AF8">
            <w:pPr>
              <w:jc w:val="center"/>
            </w:pPr>
            <w:r>
              <w:t>1</w:t>
            </w:r>
          </w:p>
        </w:tc>
        <w:tc>
          <w:tcPr>
            <w:tcW w:w="1060" w:type="dxa"/>
            <w:vAlign w:val="center"/>
          </w:tcPr>
          <w:p w14:paraId="523A396C" w14:textId="3860B172" w:rsidR="00015AF8" w:rsidRDefault="00015AF8" w:rsidP="00015AF8">
            <w:pPr>
              <w:jc w:val="center"/>
            </w:pPr>
            <w:r>
              <w:t>-</w:t>
            </w:r>
          </w:p>
        </w:tc>
      </w:tr>
      <w:tr w:rsidR="00015AF8" w:rsidRPr="006918FF" w14:paraId="1E153C7E" w14:textId="77777777" w:rsidTr="00015AF8">
        <w:trPr>
          <w:trHeight w:hRule="exact" w:val="567"/>
        </w:trPr>
        <w:tc>
          <w:tcPr>
            <w:tcW w:w="549" w:type="dxa"/>
            <w:vAlign w:val="center"/>
          </w:tcPr>
          <w:p w14:paraId="06A81A6F" w14:textId="6009917A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4614" w:type="dxa"/>
            <w:vAlign w:val="center"/>
          </w:tcPr>
          <w:p w14:paraId="7A0AB5D0" w14:textId="2FBE752E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 xml:space="preserve">Indywidualne poradnictwo zawodowe w formie </w:t>
            </w:r>
            <w:proofErr w:type="spellStart"/>
            <w:r w:rsidRPr="006918FF">
              <w:rPr>
                <w:sz w:val="20"/>
                <w:szCs w:val="20"/>
              </w:rPr>
              <w:t>jobcoachingu</w:t>
            </w:r>
            <w:proofErr w:type="spellEnd"/>
          </w:p>
        </w:tc>
        <w:tc>
          <w:tcPr>
            <w:tcW w:w="1498" w:type="dxa"/>
          </w:tcPr>
          <w:p w14:paraId="07EDF430" w14:textId="10873126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 w:rsidRPr="000D06EB">
              <w:rPr>
                <w:sz w:val="20"/>
                <w:szCs w:val="20"/>
              </w:rPr>
              <w:t>23.02.2025</w:t>
            </w:r>
          </w:p>
        </w:tc>
        <w:tc>
          <w:tcPr>
            <w:tcW w:w="1488" w:type="dxa"/>
          </w:tcPr>
          <w:p w14:paraId="4EBD8039" w14:textId="38A24386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14:30-16:30</w:t>
            </w:r>
          </w:p>
        </w:tc>
        <w:tc>
          <w:tcPr>
            <w:tcW w:w="1857" w:type="dxa"/>
            <w:gridSpan w:val="2"/>
          </w:tcPr>
          <w:p w14:paraId="56ECD9AE" w14:textId="44052F0A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53" w:type="dxa"/>
          </w:tcPr>
          <w:p w14:paraId="5767D348" w14:textId="15EA77CA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 w:rsidRPr="006918FF">
              <w:rPr>
                <w:sz w:val="20"/>
                <w:szCs w:val="20"/>
              </w:rPr>
              <w:t>Aleksandra Romaniszyn</w:t>
            </w:r>
          </w:p>
        </w:tc>
        <w:tc>
          <w:tcPr>
            <w:tcW w:w="2627" w:type="dxa"/>
            <w:vAlign w:val="center"/>
          </w:tcPr>
          <w:p w14:paraId="452160A6" w14:textId="04686E61" w:rsidR="00015AF8" w:rsidRDefault="00015AF8" w:rsidP="00015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0" w:type="dxa"/>
            <w:vAlign w:val="center"/>
          </w:tcPr>
          <w:p w14:paraId="2C85A4EF" w14:textId="708442EB" w:rsidR="00015AF8" w:rsidRPr="006918FF" w:rsidRDefault="00015AF8" w:rsidP="00015A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6ADDB62E" w14:textId="1E0FE057" w:rsidR="00D93707" w:rsidRPr="00D639A4" w:rsidRDefault="00D93707" w:rsidP="00D639A4">
      <w:pPr>
        <w:tabs>
          <w:tab w:val="left" w:pos="2370"/>
        </w:tabs>
      </w:pPr>
      <w:bookmarkStart w:id="0" w:name="_GoBack"/>
      <w:bookmarkEnd w:id="0"/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C70D9" w:rsidRDefault="00FC70D9">
      <w:r>
        <w:separator/>
      </w:r>
    </w:p>
  </w:endnote>
  <w:endnote w:type="continuationSeparator" w:id="0">
    <w:p w14:paraId="7E6C4829" w14:textId="77777777" w:rsidR="00FC70D9" w:rsidRDefault="00FC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C70D9" w:rsidRPr="00124D4A" w:rsidRDefault="00FC70D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C70D9" w:rsidRDefault="00FC70D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C70D9" w:rsidRPr="00B01F08" w:rsidRDefault="00FC70D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C70D9" w:rsidRDefault="00FC70D9">
      <w:r>
        <w:separator/>
      </w:r>
    </w:p>
  </w:footnote>
  <w:footnote w:type="continuationSeparator" w:id="0">
    <w:p w14:paraId="60A779B4" w14:textId="77777777" w:rsidR="00FC70D9" w:rsidRDefault="00FC7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C70D9" w:rsidRDefault="00FC70D9" w:rsidP="009A4ACC">
    <w:pPr>
      <w:pStyle w:val="Nagwek"/>
      <w:ind w:left="-1134"/>
    </w:pPr>
  </w:p>
  <w:p w14:paraId="74BC3CAA" w14:textId="77777777" w:rsidR="00FC70D9" w:rsidRDefault="00FC70D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C70D9" w:rsidRDefault="00FC70D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C70D9" w:rsidRDefault="00FC70D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5AF8"/>
    <w:rsid w:val="000174EA"/>
    <w:rsid w:val="0003098C"/>
    <w:rsid w:val="000364DF"/>
    <w:rsid w:val="00036DD6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3836"/>
    <w:rsid w:val="000D23A2"/>
    <w:rsid w:val="000D283E"/>
    <w:rsid w:val="000E3274"/>
    <w:rsid w:val="000F2A9E"/>
    <w:rsid w:val="00120BC8"/>
    <w:rsid w:val="00124D4A"/>
    <w:rsid w:val="001304E7"/>
    <w:rsid w:val="00130B23"/>
    <w:rsid w:val="00141A58"/>
    <w:rsid w:val="001456E3"/>
    <w:rsid w:val="001520FF"/>
    <w:rsid w:val="00164F9A"/>
    <w:rsid w:val="001858B6"/>
    <w:rsid w:val="00196356"/>
    <w:rsid w:val="001A02A1"/>
    <w:rsid w:val="001A088D"/>
    <w:rsid w:val="001A1D68"/>
    <w:rsid w:val="001A2C14"/>
    <w:rsid w:val="001A3D33"/>
    <w:rsid w:val="001B210F"/>
    <w:rsid w:val="001D059A"/>
    <w:rsid w:val="00200923"/>
    <w:rsid w:val="002016FF"/>
    <w:rsid w:val="00212868"/>
    <w:rsid w:val="00215B6D"/>
    <w:rsid w:val="002223D6"/>
    <w:rsid w:val="00241C1F"/>
    <w:rsid w:val="002425AE"/>
    <w:rsid w:val="002529E4"/>
    <w:rsid w:val="0025406C"/>
    <w:rsid w:val="002672E3"/>
    <w:rsid w:val="002918E3"/>
    <w:rsid w:val="002A1D7C"/>
    <w:rsid w:val="002A7043"/>
    <w:rsid w:val="002C6347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42B91"/>
    <w:rsid w:val="004430F4"/>
    <w:rsid w:val="00464281"/>
    <w:rsid w:val="004737BB"/>
    <w:rsid w:val="00475975"/>
    <w:rsid w:val="0048356A"/>
    <w:rsid w:val="00492BD3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31CD"/>
    <w:rsid w:val="0069621B"/>
    <w:rsid w:val="006A007F"/>
    <w:rsid w:val="006A6F6C"/>
    <w:rsid w:val="006B4267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845C6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13C0A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268D"/>
    <w:rsid w:val="009C092E"/>
    <w:rsid w:val="009D71C1"/>
    <w:rsid w:val="009E219E"/>
    <w:rsid w:val="009E5DEE"/>
    <w:rsid w:val="009F2A29"/>
    <w:rsid w:val="009F2CF0"/>
    <w:rsid w:val="00A0160D"/>
    <w:rsid w:val="00A04690"/>
    <w:rsid w:val="00A27872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51FC"/>
    <w:rsid w:val="00AD7E56"/>
    <w:rsid w:val="00AE06AF"/>
    <w:rsid w:val="00B01F08"/>
    <w:rsid w:val="00B16E8F"/>
    <w:rsid w:val="00B2442F"/>
    <w:rsid w:val="00B30401"/>
    <w:rsid w:val="00B44BF6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144"/>
    <w:rsid w:val="00C33F72"/>
    <w:rsid w:val="00C377A0"/>
    <w:rsid w:val="00C47B64"/>
    <w:rsid w:val="00C57BB1"/>
    <w:rsid w:val="00C62C24"/>
    <w:rsid w:val="00C635B6"/>
    <w:rsid w:val="00C8100D"/>
    <w:rsid w:val="00CA5CBD"/>
    <w:rsid w:val="00CB23CA"/>
    <w:rsid w:val="00CC29D4"/>
    <w:rsid w:val="00CC58FC"/>
    <w:rsid w:val="00CE005B"/>
    <w:rsid w:val="00CF5805"/>
    <w:rsid w:val="00D0361A"/>
    <w:rsid w:val="00D1101D"/>
    <w:rsid w:val="00D1150B"/>
    <w:rsid w:val="00D3085A"/>
    <w:rsid w:val="00D30ADD"/>
    <w:rsid w:val="00D43A0D"/>
    <w:rsid w:val="00D46867"/>
    <w:rsid w:val="00D526F3"/>
    <w:rsid w:val="00D57724"/>
    <w:rsid w:val="00D57D3D"/>
    <w:rsid w:val="00D639A4"/>
    <w:rsid w:val="00D75FFA"/>
    <w:rsid w:val="00D86F97"/>
    <w:rsid w:val="00D924CE"/>
    <w:rsid w:val="00D933DF"/>
    <w:rsid w:val="00D93707"/>
    <w:rsid w:val="00D97617"/>
    <w:rsid w:val="00DA2034"/>
    <w:rsid w:val="00DA4A55"/>
    <w:rsid w:val="00DC0194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87D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EF01EC"/>
    <w:rsid w:val="00F22BD4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26A9164-4DA3-4AAA-B818-D5EF99FD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254</TotalTime>
  <Pages>10</Pages>
  <Words>1742</Words>
  <Characters>12304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14</cp:revision>
  <cp:lastPrinted>2024-12-05T09:47:00Z</cp:lastPrinted>
  <dcterms:created xsi:type="dcterms:W3CDTF">2024-12-06T08:06:00Z</dcterms:created>
  <dcterms:modified xsi:type="dcterms:W3CDTF">2025-03-06T13:25:00Z</dcterms:modified>
</cp:coreProperties>
</file>