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4B5896B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FC70D9">
        <w:rPr>
          <w:rFonts w:cs="Arial"/>
          <w:b/>
          <w:color w:val="000000" w:themeColor="text1"/>
        </w:rPr>
        <w:t>09.12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84"/>
        <w:gridCol w:w="4597"/>
        <w:gridCol w:w="1497"/>
        <w:gridCol w:w="1485"/>
        <w:gridCol w:w="36"/>
        <w:gridCol w:w="1818"/>
        <w:gridCol w:w="1851"/>
        <w:gridCol w:w="2620"/>
        <w:gridCol w:w="1058"/>
      </w:tblGrid>
      <w:tr w:rsidR="00215B6D" w:rsidRPr="00AF3DB6" w14:paraId="6175B3C3" w14:textId="77777777" w:rsidTr="00FE52B3">
        <w:trPr>
          <w:trHeight w:val="572"/>
        </w:trPr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613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24" w:type="dxa"/>
            <w:gridSpan w:val="2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627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060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1A1D68" w:rsidRPr="00AF3DB6" w14:paraId="0109324D" w14:textId="77777777" w:rsidTr="00FE52B3">
        <w:tc>
          <w:tcPr>
            <w:tcW w:w="550" w:type="dxa"/>
            <w:vAlign w:val="center"/>
          </w:tcPr>
          <w:p w14:paraId="7B7E2451" w14:textId="74589C07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4613" w:type="dxa"/>
            <w:vAlign w:val="center"/>
          </w:tcPr>
          <w:p w14:paraId="31442785" w14:textId="0666A3F5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1EACE8F8" w14:textId="4F1B498F" w:rsidR="001A1D68" w:rsidRPr="00FE52B3" w:rsidRDefault="0068389F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6A7228CA" w14:textId="5AD8F19B" w:rsidR="001A1D68" w:rsidRPr="00FE52B3" w:rsidRDefault="001A1D68" w:rsidP="001A1D68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21" w:type="dxa"/>
            <w:vAlign w:val="center"/>
          </w:tcPr>
          <w:p w14:paraId="3893BE27" w14:textId="622CB698" w:rsidR="001A1D68" w:rsidRPr="00FE52B3" w:rsidRDefault="007A6495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16F29FCF" w14:textId="25591D0B" w:rsidR="001A1D68" w:rsidRPr="00FE52B3" w:rsidRDefault="005C70A5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74E9802B" w14:textId="03C74584" w:rsidR="001A1D68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CE6E5C3" w14:textId="2546F690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16F3CB2" w14:textId="77777777" w:rsidTr="00FE52B3">
        <w:tc>
          <w:tcPr>
            <w:tcW w:w="550" w:type="dxa"/>
            <w:vAlign w:val="center"/>
          </w:tcPr>
          <w:p w14:paraId="58DB59E3" w14:textId="536A26F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613" w:type="dxa"/>
            <w:vAlign w:val="center"/>
          </w:tcPr>
          <w:p w14:paraId="72142FDB" w14:textId="0B0621D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5B9BD5" w:themeColor="accent1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0B7CDA6D" w14:textId="77A77D6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4FD4306F" w14:textId="13E8E7B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1A52EBF1" w14:textId="5EB1FBD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A323950" w14:textId="70A2A935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73CDBE2D" w14:textId="0EC2969F" w:rsidR="007A649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705B7F6" w14:textId="1FE176C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6937CF5" w14:textId="77777777" w:rsidTr="00FE52B3">
        <w:tc>
          <w:tcPr>
            <w:tcW w:w="550" w:type="dxa"/>
            <w:vAlign w:val="center"/>
          </w:tcPr>
          <w:p w14:paraId="53785AD2" w14:textId="372E428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4613" w:type="dxa"/>
            <w:vAlign w:val="center"/>
          </w:tcPr>
          <w:p w14:paraId="4B410254" w14:textId="1B4EAE8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18033AC4" w14:textId="6F83DAF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4EF23A68" w14:textId="203B75FF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3DB79361" w14:textId="4D5DA4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69DC3C9" w14:textId="513F69E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2D6CBDCD" w14:textId="5A19180B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FBA3BC3" w14:textId="5F30D97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21394A4B" w14:textId="77777777" w:rsidTr="00FE52B3">
        <w:tc>
          <w:tcPr>
            <w:tcW w:w="550" w:type="dxa"/>
            <w:vAlign w:val="center"/>
          </w:tcPr>
          <w:p w14:paraId="3B17FCE5" w14:textId="636D2F3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4613" w:type="dxa"/>
            <w:vAlign w:val="center"/>
          </w:tcPr>
          <w:p w14:paraId="224DB3E3" w14:textId="7A97544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5B9BD5" w:themeColor="accent1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19FAC503" w14:textId="30745F9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4464CABF" w14:textId="54C82FB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69C2E63D" w14:textId="521C165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5079EBA" w14:textId="2B42442D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40614D57" w14:textId="0FBC4660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FE0E189" w14:textId="142C11E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0B74934" w14:textId="77777777" w:rsidTr="00FE52B3">
        <w:tc>
          <w:tcPr>
            <w:tcW w:w="550" w:type="dxa"/>
            <w:vAlign w:val="center"/>
          </w:tcPr>
          <w:p w14:paraId="35899530" w14:textId="30A1452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4613" w:type="dxa"/>
            <w:vAlign w:val="center"/>
          </w:tcPr>
          <w:p w14:paraId="7A2D1B6A" w14:textId="4C7A411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2F81AE91" w14:textId="7B841BA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1D12AA4C" w14:textId="3D0FE2C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701BF33C" w14:textId="068C15A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B4F2587" w14:textId="08CDB1B6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265F9911" w14:textId="44E48553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C7FDFBE" w14:textId="213FFF0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0C1C0A0F" w14:textId="77777777" w:rsidTr="00FE52B3">
        <w:tc>
          <w:tcPr>
            <w:tcW w:w="550" w:type="dxa"/>
            <w:vAlign w:val="center"/>
          </w:tcPr>
          <w:p w14:paraId="33460751" w14:textId="6825F95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4613" w:type="dxa"/>
            <w:vAlign w:val="center"/>
          </w:tcPr>
          <w:p w14:paraId="209374B6" w14:textId="51B0D79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53F12C21" w14:textId="1626339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6636C8CD" w14:textId="390ACBF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5EC24001" w14:textId="234CA3F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D1E56E7" w14:textId="283E37CF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6FF8D560" w14:textId="0DDBA0B0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81EAE93" w14:textId="15538563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48F6542B" w14:textId="77777777" w:rsidTr="00FE52B3">
        <w:tc>
          <w:tcPr>
            <w:tcW w:w="550" w:type="dxa"/>
            <w:vAlign w:val="center"/>
          </w:tcPr>
          <w:p w14:paraId="2ABA8DF5" w14:textId="09406DE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4613" w:type="dxa"/>
            <w:vAlign w:val="center"/>
          </w:tcPr>
          <w:p w14:paraId="51E4C5CC" w14:textId="082DE5C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5084FC20" w14:textId="52969C0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18C92960" w14:textId="4E38A695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784501DE" w14:textId="6886492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0A65921F" w14:textId="562745D8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75A35519" w14:textId="3DB04A1E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160495DF" w14:textId="2F949791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61A91AA0" w14:textId="77777777" w:rsidTr="00FE52B3">
        <w:tc>
          <w:tcPr>
            <w:tcW w:w="550" w:type="dxa"/>
            <w:vAlign w:val="center"/>
          </w:tcPr>
          <w:p w14:paraId="01ADA451" w14:textId="2BC7EF2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4613" w:type="dxa"/>
            <w:vAlign w:val="center"/>
          </w:tcPr>
          <w:p w14:paraId="7D85765D" w14:textId="0323F51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041ABDCF" w14:textId="76ED50E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10F06786" w14:textId="29BDCAE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71C0316E" w14:textId="0B88AD64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5353A2D" w14:textId="75EFC248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1605BBDF" w14:textId="2F1833FF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750526A9" w14:textId="4D869263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26C96F37" w14:textId="77777777" w:rsidTr="00FE52B3">
        <w:tc>
          <w:tcPr>
            <w:tcW w:w="550" w:type="dxa"/>
            <w:vAlign w:val="center"/>
          </w:tcPr>
          <w:p w14:paraId="2BAF1ADC" w14:textId="28B6A50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4613" w:type="dxa"/>
            <w:vAlign w:val="center"/>
          </w:tcPr>
          <w:p w14:paraId="77A643C2" w14:textId="47CBE88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40826183" w14:textId="0946626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64E3B821" w14:textId="07959A9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0F1BA627" w14:textId="189956E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32C1E9AE" w14:textId="3BAF482F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542E84F0" w14:textId="4E8F81F9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17AEC508" w14:textId="1C4F71EF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757FBFB4" w14:textId="77777777" w:rsidTr="00FE52B3">
        <w:tc>
          <w:tcPr>
            <w:tcW w:w="550" w:type="dxa"/>
            <w:vAlign w:val="center"/>
          </w:tcPr>
          <w:p w14:paraId="18BC6A5F" w14:textId="517A51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4613" w:type="dxa"/>
            <w:vAlign w:val="center"/>
          </w:tcPr>
          <w:p w14:paraId="0F498CBD" w14:textId="7D36B19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13A8FA6A" w14:textId="64E1C52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549B807C" w14:textId="0588497C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6C9CF5ED" w14:textId="0AB5874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C937FFB" w14:textId="09FD4C4E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21A195D4" w14:textId="7279FA1B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4EFDB118" w14:textId="6361578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C11C20" w14:paraId="5524D737" w14:textId="77777777" w:rsidTr="00FE52B3">
        <w:tc>
          <w:tcPr>
            <w:tcW w:w="550" w:type="dxa"/>
            <w:vAlign w:val="center"/>
          </w:tcPr>
          <w:p w14:paraId="4BEFC54D" w14:textId="787A556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4613" w:type="dxa"/>
            <w:vAlign w:val="center"/>
          </w:tcPr>
          <w:p w14:paraId="48710B4A" w14:textId="104851A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33CAFA70" w14:textId="599F0B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0CF66B64" w14:textId="365CB3B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6482807E" w14:textId="68BA23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D883F35" w14:textId="4E710F4F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6EEDC17F" w14:textId="4C7CD70B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2251F0C" w14:textId="058C47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AE57559" w14:textId="77777777" w:rsidTr="00FE52B3">
        <w:tc>
          <w:tcPr>
            <w:tcW w:w="550" w:type="dxa"/>
            <w:vAlign w:val="center"/>
          </w:tcPr>
          <w:p w14:paraId="79189705" w14:textId="6F1FC08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4613" w:type="dxa"/>
            <w:vAlign w:val="center"/>
          </w:tcPr>
          <w:p w14:paraId="3F6692B4" w14:textId="06BBE07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5D16CED8" w14:textId="459A611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4F0A0AEF" w14:textId="1D6843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4F526431" w14:textId="3A1B1F6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26DA7ED3" w14:textId="55650176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27402205" w14:textId="6C5296F0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265EA96" w14:textId="0F4C5EC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D8AAB17" w14:textId="77777777" w:rsidTr="00FE52B3">
        <w:tc>
          <w:tcPr>
            <w:tcW w:w="550" w:type="dxa"/>
            <w:vAlign w:val="center"/>
          </w:tcPr>
          <w:p w14:paraId="68BC057F" w14:textId="7151924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4613" w:type="dxa"/>
            <w:vAlign w:val="center"/>
          </w:tcPr>
          <w:p w14:paraId="102BBC7F" w14:textId="469A1B7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78EB0211" w14:textId="4E8B73D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6ABB2D46" w14:textId="43E54C25" w:rsidR="007A6495" w:rsidRPr="00FE52B3" w:rsidRDefault="007A6495" w:rsidP="007A6495">
            <w:pPr>
              <w:jc w:val="center"/>
              <w:rPr>
                <w:rFonts w:cs="Arial"/>
                <w:color w:val="FF0000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29C4D43C" w14:textId="3D914AE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F0EDAA9" w14:textId="62653A8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77E76F91" w14:textId="37755C24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4AFF65B" w14:textId="3A72DED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4879FB9C" w14:textId="77777777" w:rsidTr="00FE52B3">
        <w:tc>
          <w:tcPr>
            <w:tcW w:w="550" w:type="dxa"/>
            <w:vAlign w:val="center"/>
          </w:tcPr>
          <w:p w14:paraId="0CF61CED" w14:textId="2B5DEE4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4613" w:type="dxa"/>
            <w:vAlign w:val="center"/>
          </w:tcPr>
          <w:p w14:paraId="58C07841" w14:textId="6EDAFDE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6AD22C61" w14:textId="56E7D9B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1BFD6C1E" w14:textId="4EA6EF8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64297D82" w14:textId="2ED9B0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26C0D06D" w14:textId="1EF5DD64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4E08A42A" w14:textId="2C5C9ABC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C8EAC6F" w14:textId="1B784AB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64017E" w14:paraId="649CB076" w14:textId="77777777" w:rsidTr="00FE52B3">
        <w:tc>
          <w:tcPr>
            <w:tcW w:w="550" w:type="dxa"/>
            <w:vAlign w:val="center"/>
          </w:tcPr>
          <w:p w14:paraId="4BC1F0A2" w14:textId="5067803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4613" w:type="dxa"/>
            <w:vAlign w:val="center"/>
          </w:tcPr>
          <w:p w14:paraId="6A39502A" w14:textId="5A0EC26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33C548E1" w14:textId="17974C4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3289AF9D" w14:textId="753FB77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6722E5A3" w14:textId="1CA608D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0D0829E" w14:textId="6083AF1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1A2FD087" w14:textId="77A8E6F9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75F7873" w14:textId="5CD8624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1D22F0E" w14:textId="77777777" w:rsidTr="00FE52B3">
        <w:tc>
          <w:tcPr>
            <w:tcW w:w="550" w:type="dxa"/>
            <w:vAlign w:val="center"/>
          </w:tcPr>
          <w:p w14:paraId="0AB66EFC" w14:textId="3C06AB4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4613" w:type="dxa"/>
            <w:vAlign w:val="center"/>
          </w:tcPr>
          <w:p w14:paraId="13CC6ED3" w14:textId="78F93DB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24C44DC0" w14:textId="2256AFC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19E781F7" w14:textId="286EAE5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61719195" w14:textId="5DBE196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CEAEB73" w14:textId="593B10C8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3B579151" w14:textId="25B1E601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96E918A" w14:textId="51F9944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2076CC3A" w14:textId="77777777" w:rsidTr="00FE52B3">
        <w:tc>
          <w:tcPr>
            <w:tcW w:w="550" w:type="dxa"/>
            <w:vAlign w:val="center"/>
          </w:tcPr>
          <w:p w14:paraId="49A9660F" w14:textId="0B19B0B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4613" w:type="dxa"/>
            <w:vAlign w:val="center"/>
          </w:tcPr>
          <w:p w14:paraId="02BD2EA3" w14:textId="2BF7068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2EB2C6E2" w14:textId="72A2AA5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1B849144" w14:textId="392241F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47C59AEB" w14:textId="3E9116A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02D51293" w14:textId="36E152A9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433645C7" w14:textId="34D17E78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141FBBDD" w14:textId="53E5210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B1C2448" w14:textId="77777777" w:rsidTr="00FE52B3">
        <w:tc>
          <w:tcPr>
            <w:tcW w:w="550" w:type="dxa"/>
            <w:vAlign w:val="center"/>
          </w:tcPr>
          <w:p w14:paraId="088596BB" w14:textId="55F9535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4613" w:type="dxa"/>
            <w:vAlign w:val="center"/>
          </w:tcPr>
          <w:p w14:paraId="07F42641" w14:textId="66E48D9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3C6C466F" w14:textId="656E33F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20D6DA5B" w14:textId="7248F00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6D839A37" w14:textId="6350288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6CC022EB" w14:textId="49FF9F20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220883CA" w14:textId="63ED8DB8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BB49DF2" w14:textId="741A7F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43294E5E" w14:textId="77777777" w:rsidTr="00FE52B3">
        <w:tc>
          <w:tcPr>
            <w:tcW w:w="550" w:type="dxa"/>
            <w:vAlign w:val="center"/>
          </w:tcPr>
          <w:p w14:paraId="1EA7F1CF" w14:textId="5BDC0E40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4613" w:type="dxa"/>
            <w:vAlign w:val="center"/>
          </w:tcPr>
          <w:p w14:paraId="2BF445E7" w14:textId="62832165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552A6F21" w14:textId="4FCC222F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57F63860" w14:textId="732D13D5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1BDDB097" w14:textId="469810A9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22CC520C" w14:textId="7D2CEB8B" w:rsidR="00BE66A5" w:rsidRPr="00FE52B3" w:rsidRDefault="005C70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13744AE3" w14:textId="2B62BAAA" w:rsidR="00BE66A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F69A69A" w14:textId="3F64E1CE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7370B963" w14:textId="77777777" w:rsidTr="00FE52B3">
        <w:tc>
          <w:tcPr>
            <w:tcW w:w="550" w:type="dxa"/>
            <w:vAlign w:val="center"/>
          </w:tcPr>
          <w:p w14:paraId="22B03FB2" w14:textId="51C0B081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4613" w:type="dxa"/>
            <w:vAlign w:val="center"/>
          </w:tcPr>
          <w:p w14:paraId="5E885772" w14:textId="60AC2B91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2F8F8AB4" w14:textId="0BF748A2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30C8F083" w14:textId="1198578E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27BF9241" w14:textId="43B719E4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B5A9815" w14:textId="6E8859A0" w:rsidR="00BE66A5" w:rsidRPr="00FE52B3" w:rsidRDefault="005C70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5D8960FA" w14:textId="059FD80A" w:rsidR="00BE66A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7A5A40B1" w14:textId="1C376A23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44BF6" w:rsidRPr="00AF3DB6" w14:paraId="7BF24533" w14:textId="77777777" w:rsidTr="00FE52B3">
        <w:tc>
          <w:tcPr>
            <w:tcW w:w="550" w:type="dxa"/>
            <w:vAlign w:val="center"/>
          </w:tcPr>
          <w:p w14:paraId="46850B2B" w14:textId="028FC6E8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21</w:t>
            </w:r>
          </w:p>
        </w:tc>
        <w:tc>
          <w:tcPr>
            <w:tcW w:w="4613" w:type="dxa"/>
            <w:vAlign w:val="center"/>
          </w:tcPr>
          <w:p w14:paraId="790A425D" w14:textId="21C42FB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19A0F082" w14:textId="65F5AECC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4E37757B" w14:textId="1C63A43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40A2C9BF" w14:textId="76049B8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0228AF7" w14:textId="3F551EA5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0839F2C3" w14:textId="602FA7A9" w:rsidR="00B44BF6" w:rsidRPr="00FE52B3" w:rsidRDefault="00FC70D9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222CBD4" w14:textId="14EF9370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44BF6" w:rsidRPr="00AF3DB6" w14:paraId="2F4FCBE5" w14:textId="77777777" w:rsidTr="00FE52B3">
        <w:tc>
          <w:tcPr>
            <w:tcW w:w="550" w:type="dxa"/>
            <w:vAlign w:val="center"/>
          </w:tcPr>
          <w:p w14:paraId="6BAD45EA" w14:textId="68F49738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22</w:t>
            </w:r>
          </w:p>
        </w:tc>
        <w:tc>
          <w:tcPr>
            <w:tcW w:w="4613" w:type="dxa"/>
            <w:vAlign w:val="center"/>
          </w:tcPr>
          <w:p w14:paraId="71602415" w14:textId="46BC25D2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1055200F" w14:textId="1D3FC6F7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2CBB9E9E" w14:textId="359FFD0B" w:rsidR="00B44BF6" w:rsidRPr="00FE52B3" w:rsidRDefault="00B44BF6" w:rsidP="00B44BF6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34C0CB98" w14:textId="29289595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634F68E6" w14:textId="7FE34881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787821DC" w14:textId="1F3FE8CC" w:rsidR="00B44BF6" w:rsidRPr="00FE52B3" w:rsidRDefault="00FC70D9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3B7DAC0" w14:textId="08679149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05204CDB" w14:textId="77777777" w:rsidTr="00FE52B3">
        <w:tc>
          <w:tcPr>
            <w:tcW w:w="550" w:type="dxa"/>
            <w:vAlign w:val="center"/>
          </w:tcPr>
          <w:p w14:paraId="6176729C" w14:textId="3F483D7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4613" w:type="dxa"/>
            <w:vAlign w:val="center"/>
          </w:tcPr>
          <w:p w14:paraId="1817B466" w14:textId="691DDCC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60706BD8" w14:textId="32C0B91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53E61F8D" w14:textId="55BB5CC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3E553525" w14:textId="1F7D092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65E4ACDF" w14:textId="3F85703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10C8DE73" w14:textId="71D28AE3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50AA9CA" w14:textId="45F7F7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F677910" w14:textId="77777777" w:rsidTr="00FE52B3">
        <w:tc>
          <w:tcPr>
            <w:tcW w:w="550" w:type="dxa"/>
            <w:vAlign w:val="center"/>
          </w:tcPr>
          <w:p w14:paraId="4A769E24" w14:textId="6926A15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24</w:t>
            </w:r>
          </w:p>
        </w:tc>
        <w:tc>
          <w:tcPr>
            <w:tcW w:w="4613" w:type="dxa"/>
            <w:vAlign w:val="center"/>
          </w:tcPr>
          <w:p w14:paraId="439D98DB" w14:textId="3CBC2AC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0FFDD1DE" w14:textId="65AFE3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1768EFFE" w14:textId="0FE2E03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2FCB9B8C" w14:textId="696B7D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311B0D25" w14:textId="4D6186F5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75D422A0" w14:textId="352709D2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6413A53" w14:textId="54E070C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A36C0E5" w14:textId="77777777" w:rsidTr="00FE52B3">
        <w:tc>
          <w:tcPr>
            <w:tcW w:w="550" w:type="dxa"/>
            <w:vAlign w:val="center"/>
          </w:tcPr>
          <w:p w14:paraId="6F9C3EC4" w14:textId="03E9154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4613" w:type="dxa"/>
            <w:vAlign w:val="center"/>
          </w:tcPr>
          <w:p w14:paraId="5820CB08" w14:textId="6829D9F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7D19C60C" w14:textId="2C40DF5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60CFB9E3" w14:textId="0DC1428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1C1B194D" w14:textId="3399FD1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6A65EA9" w14:textId="7D2DCFE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478A625E" w14:textId="35B091BC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2EC9C59" w14:textId="41526D1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4BD5AFF" w14:textId="77777777" w:rsidTr="00FE52B3">
        <w:tc>
          <w:tcPr>
            <w:tcW w:w="550" w:type="dxa"/>
            <w:vAlign w:val="center"/>
          </w:tcPr>
          <w:p w14:paraId="318F8D81" w14:textId="4173166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4613" w:type="dxa"/>
            <w:vAlign w:val="center"/>
          </w:tcPr>
          <w:p w14:paraId="6B345E09" w14:textId="6E8226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530866BF" w14:textId="4FC3BB7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045A8163" w14:textId="4A21072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1F2257D5" w14:textId="46ACD2F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039047F2" w14:textId="318335D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5124BFEB" w14:textId="51D3A7F9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9E36C45" w14:textId="5098B55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CB2C3D" w14:paraId="299E3160" w14:textId="77777777" w:rsidTr="00FE52B3">
        <w:tc>
          <w:tcPr>
            <w:tcW w:w="550" w:type="dxa"/>
            <w:vAlign w:val="center"/>
          </w:tcPr>
          <w:p w14:paraId="54E21551" w14:textId="6D113592" w:rsidR="00BE66A5" w:rsidRPr="00CB2C3D" w:rsidRDefault="001A2C1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</w:t>
            </w:r>
            <w:r w:rsidR="002223D6" w:rsidRPr="00CB2C3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613" w:type="dxa"/>
            <w:vAlign w:val="center"/>
          </w:tcPr>
          <w:p w14:paraId="0058A589" w14:textId="29AC7A78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63D33BD4" w14:textId="074CB25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24" w:type="dxa"/>
            <w:gridSpan w:val="2"/>
            <w:vAlign w:val="center"/>
          </w:tcPr>
          <w:p w14:paraId="39AB23A9" w14:textId="3ED0E2B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21" w:type="dxa"/>
          </w:tcPr>
          <w:p w14:paraId="7583E4FB" w14:textId="3F359BAE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FF4622D" w14:textId="44538E11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3D672EE4" w14:textId="7AE5FFFB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60" w:type="dxa"/>
            <w:vAlign w:val="center"/>
          </w:tcPr>
          <w:p w14:paraId="3A7EB2CD" w14:textId="619AACEF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2B1CD1FA" w14:textId="77777777" w:rsidTr="00ED5B51">
        <w:tc>
          <w:tcPr>
            <w:tcW w:w="550" w:type="dxa"/>
            <w:vAlign w:val="center"/>
          </w:tcPr>
          <w:p w14:paraId="49EA6E95" w14:textId="05B19783" w:rsidR="00BE66A5" w:rsidRPr="00CB2C3D" w:rsidRDefault="002223D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1A11A01" w14:textId="0E3AFB54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C6F63F7" w14:textId="57A03D1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385ADF23" w14:textId="498BD74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112F047B" w14:textId="157F9795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53CB9017" w14:textId="174368F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43639F0B" w14:textId="099FAA94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FD936EB" w14:textId="2A53D20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537C32FD" w14:textId="77777777" w:rsidTr="00ED5B51">
        <w:tc>
          <w:tcPr>
            <w:tcW w:w="550" w:type="dxa"/>
            <w:vAlign w:val="center"/>
          </w:tcPr>
          <w:p w14:paraId="6FA60548" w14:textId="022B58C6" w:rsidR="00BE66A5" w:rsidRPr="00CB2C3D" w:rsidRDefault="002223D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F2580C2" w14:textId="1EEB4E6A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CC97801" w14:textId="7471FB4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80D9CED" w14:textId="14CE70C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D49EC91" w14:textId="69A6A26A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6805408E" w14:textId="101D7BF5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2C8A652C" w14:textId="6A7362C5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4581DCD" w14:textId="55643D3E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74F69004" w14:textId="77777777" w:rsidTr="00ED5B51">
        <w:tc>
          <w:tcPr>
            <w:tcW w:w="550" w:type="dxa"/>
            <w:vAlign w:val="center"/>
          </w:tcPr>
          <w:p w14:paraId="10808B1B" w14:textId="1C9B84F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2E653D9D" w14:textId="4AA3F372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CF9695A" w14:textId="6FFB37AB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74BA02E" w14:textId="4EC91553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B4CA933" w14:textId="52FD6461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4703F4F9" w14:textId="3B6A221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7DD9E093" w14:textId="2789A590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A896BBA" w14:textId="65265A8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7C6F5F1D" w14:textId="77777777" w:rsidTr="00ED5B51">
        <w:tc>
          <w:tcPr>
            <w:tcW w:w="550" w:type="dxa"/>
            <w:vAlign w:val="center"/>
          </w:tcPr>
          <w:p w14:paraId="09184F01" w14:textId="43E802CA" w:rsidR="00BE66A5" w:rsidRPr="00CB2C3D" w:rsidRDefault="002223D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049B8400" w14:textId="63B6B4C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D23B509" w14:textId="1393814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3DE50D96" w14:textId="1343F03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1746FBE0" w14:textId="5DF4DAFF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193985B0" w14:textId="71A9A33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4ECA6516" w14:textId="57A6CE85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594E704" w14:textId="241F8479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135AF15E" w14:textId="77777777" w:rsidTr="00ED5B51">
        <w:tc>
          <w:tcPr>
            <w:tcW w:w="550" w:type="dxa"/>
            <w:vAlign w:val="center"/>
          </w:tcPr>
          <w:p w14:paraId="6B78B625" w14:textId="79EEA683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10F08E00" w14:textId="7341EC63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784407B" w14:textId="489DB5F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27AAAE83" w14:textId="30641AE5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9F5ACEF" w14:textId="40C1798E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40F82265" w14:textId="2D5A8D8F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0A4C40CE" w14:textId="7FEF7CB9" w:rsidR="00BE66A5" w:rsidRPr="00CB2C3D" w:rsidRDefault="000830A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  <w:r w:rsidR="00D933DF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A5ED696" w14:textId="6829C9E1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830A8" w:rsidRPr="00CB2C3D" w14:paraId="63E54DDF" w14:textId="77777777" w:rsidTr="00ED5B51">
        <w:tc>
          <w:tcPr>
            <w:tcW w:w="550" w:type="dxa"/>
            <w:vAlign w:val="center"/>
          </w:tcPr>
          <w:p w14:paraId="2666FC83" w14:textId="14A652D3" w:rsidR="000830A8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57F1FCA3" w14:textId="1672471F" w:rsidR="000830A8" w:rsidRPr="00CB2C3D" w:rsidRDefault="007B5D5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7975EB41" w14:textId="110FAB84" w:rsidR="000830A8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3BCF07FC" w14:textId="4A73400D" w:rsidR="000830A8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107233A1" w14:textId="516E96A8" w:rsidR="000830A8" w:rsidRPr="00CB2C3D" w:rsidRDefault="000830A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08335C3E" w14:textId="6459FD5D" w:rsidR="000830A8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35666534" w14:textId="2491A5EB" w:rsidR="000830A8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4455BF3" w14:textId="73B6A3A7" w:rsidR="000830A8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71A0271B" w14:textId="77777777" w:rsidTr="00ED5B51">
        <w:tc>
          <w:tcPr>
            <w:tcW w:w="550" w:type="dxa"/>
            <w:vAlign w:val="center"/>
          </w:tcPr>
          <w:p w14:paraId="6EE9409F" w14:textId="3E1048C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05610116" w14:textId="28BF007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5735D10" w14:textId="3786356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65C6383B" w14:textId="24F1BD4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0680E5F" w14:textId="1A968BF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2FC0B4F" w14:textId="0A7B292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0A4AA368" w14:textId="0296FDF1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C6B7624" w14:textId="40B1394D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6F6E9865" w14:textId="77777777" w:rsidTr="00ED5B51">
        <w:tc>
          <w:tcPr>
            <w:tcW w:w="550" w:type="dxa"/>
            <w:vAlign w:val="center"/>
          </w:tcPr>
          <w:p w14:paraId="59C74470" w14:textId="70FB2AF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C9960A4" w14:textId="59E666B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31D5942" w14:textId="32BCB30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7F5FF1D" w14:textId="618F321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348AF9D" w14:textId="5A67E2B9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1685D6BB" w14:textId="6F8D4319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278B7C5C" w14:textId="7598CAA8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D2E9749" w14:textId="69F00DB8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616FBB19" w14:textId="77777777" w:rsidTr="00ED5B51">
        <w:tc>
          <w:tcPr>
            <w:tcW w:w="550" w:type="dxa"/>
            <w:vAlign w:val="center"/>
          </w:tcPr>
          <w:p w14:paraId="00D94279" w14:textId="032C159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29D7BF1A" w14:textId="76FFDCF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4CB0330" w14:textId="0C2DB76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B463D5E" w14:textId="6BEB9368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0ACF0C1" w14:textId="5E71CAB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59CD908" w14:textId="31E6405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0D3ED53C" w14:textId="01A39383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E8723A8" w14:textId="394B4860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16FF1339" w14:textId="77777777" w:rsidTr="00ED5B51">
        <w:tc>
          <w:tcPr>
            <w:tcW w:w="550" w:type="dxa"/>
            <w:vAlign w:val="center"/>
          </w:tcPr>
          <w:p w14:paraId="16698A79" w14:textId="797657E8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69F1F602" w14:textId="0AA0527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02779175" w14:textId="50E13D9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4013EA1B" w14:textId="662FCDD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708D4EB" w14:textId="4E7AC3D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08DD1451" w14:textId="195411C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24610BD8" w14:textId="7B5EB22C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A101B96" w14:textId="1824605F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397E32D6" w14:textId="77777777" w:rsidTr="00ED5B51">
        <w:tc>
          <w:tcPr>
            <w:tcW w:w="550" w:type="dxa"/>
            <w:vAlign w:val="center"/>
          </w:tcPr>
          <w:p w14:paraId="5291415B" w14:textId="5C434752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38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29851D1F" w14:textId="4389607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2BAF8AA" w14:textId="6C05720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9E279C3" w14:textId="2BD3552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065E5D0" w14:textId="56B713F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702E2A56" w14:textId="693E2F0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361B13EA" w14:textId="7AE63AEB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7D7B66C" w14:textId="4691D9A7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5CC81797" w14:textId="77777777" w:rsidTr="00ED5B51">
        <w:tc>
          <w:tcPr>
            <w:tcW w:w="550" w:type="dxa"/>
            <w:vAlign w:val="center"/>
          </w:tcPr>
          <w:p w14:paraId="39712145" w14:textId="4351CCB0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39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41632A0" w14:textId="496051C2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22A106CF" w14:textId="27F5112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168EEF25" w14:textId="4AE419A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4791DE9" w14:textId="48870D2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57D215A" w14:textId="493B480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1C754BE5" w14:textId="6D6F3531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AED4DA2" w14:textId="6457BDE6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7E83B3EB" w14:textId="77777777" w:rsidTr="00ED5B51">
        <w:tc>
          <w:tcPr>
            <w:tcW w:w="550" w:type="dxa"/>
            <w:vAlign w:val="center"/>
          </w:tcPr>
          <w:p w14:paraId="3B0EDF53" w14:textId="3C42B5A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49A5289" w14:textId="0F2D581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F5D345F" w14:textId="7FA0A48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65AF2236" w14:textId="3AE1AEF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AC05BA5" w14:textId="000F8F9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10887D3F" w14:textId="119F03F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5F39851E" w14:textId="5E588153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CB4C8AF" w14:textId="151CFF6B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770941BC" w14:textId="77777777" w:rsidTr="00ED5B51">
        <w:tc>
          <w:tcPr>
            <w:tcW w:w="550" w:type="dxa"/>
            <w:vAlign w:val="center"/>
          </w:tcPr>
          <w:p w14:paraId="1D9A301D" w14:textId="2B80F655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F34982F" w14:textId="7798F27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5FBF2022" w14:textId="50D44C7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4240A91E" w14:textId="3C48FB3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5A4CBE6" w14:textId="70057810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5E2F14E3" w14:textId="0246FFA0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4F413C9A" w14:textId="046635FB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4BECE9E" w14:textId="147F5DB4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4E4EC57B" w14:textId="77777777" w:rsidTr="00ED5B51">
        <w:tc>
          <w:tcPr>
            <w:tcW w:w="550" w:type="dxa"/>
            <w:vAlign w:val="center"/>
          </w:tcPr>
          <w:p w14:paraId="392BCE4C" w14:textId="2491CB4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6095FCF8" w14:textId="419B8EA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5169B3E" w14:textId="7B87776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7F4EA1F7" w14:textId="6EF593D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6A87818" w14:textId="1CDBEB9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0813F1D6" w14:textId="1C67440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00314C4E" w14:textId="60319614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E48EA3B" w14:textId="753A6DD9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33144" w:rsidRPr="00CB2C3D" w14:paraId="32CEDEB7" w14:textId="77777777" w:rsidTr="00ED5B51">
        <w:tc>
          <w:tcPr>
            <w:tcW w:w="550" w:type="dxa"/>
            <w:vAlign w:val="center"/>
          </w:tcPr>
          <w:p w14:paraId="3EFAE510" w14:textId="65277CA6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A326770" w14:textId="60C0D95C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AB6F83F" w14:textId="07BDB15C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185E6A72" w14:textId="2B36E205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9265DEB" w14:textId="3BE99EA7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4FEDFDA7" w14:textId="78C950BF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7828BE1D" w14:textId="69576A6F" w:rsidR="00C33144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E12658E" w14:textId="5D950528" w:rsidR="00C33144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33144" w:rsidRPr="00CB2C3D" w14:paraId="6449C9DD" w14:textId="77777777" w:rsidTr="00ED5B51">
        <w:tc>
          <w:tcPr>
            <w:tcW w:w="550" w:type="dxa"/>
            <w:vAlign w:val="center"/>
          </w:tcPr>
          <w:p w14:paraId="4542DC0F" w14:textId="29CF5584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1011387" w14:textId="615F91F6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156E0FC" w14:textId="74E5C05B" w:rsidR="00C33144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4D01ED33" w14:textId="7389AE2F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DF5AC92" w14:textId="0C783940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4EA3E39" w14:textId="40AA0767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1961DABD" w14:textId="599B171D" w:rsidR="00C33144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A1149D1" w14:textId="38F3BBF4" w:rsidR="00C33144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46EBC457" w14:textId="77777777" w:rsidTr="00ED5B51">
        <w:tc>
          <w:tcPr>
            <w:tcW w:w="550" w:type="dxa"/>
            <w:vAlign w:val="center"/>
          </w:tcPr>
          <w:p w14:paraId="4F054F9F" w14:textId="1EBE5430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19CC53A4" w14:textId="2A6F67A8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EB17BFD" w14:textId="652C7CC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9EE88B5" w14:textId="03EC2F2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1EFF3B88" w14:textId="7B38F1C9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409B9797" w14:textId="5E2BB55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2C1344C3" w14:textId="2DD297DE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A41BC8F" w14:textId="797E531C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079D828E" w14:textId="77777777" w:rsidTr="00ED5B51">
        <w:tc>
          <w:tcPr>
            <w:tcW w:w="550" w:type="dxa"/>
            <w:vAlign w:val="center"/>
          </w:tcPr>
          <w:p w14:paraId="392D76BC" w14:textId="3A7336A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2030E4BD" w14:textId="0EE850F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EC3E35B" w14:textId="76BC5D0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BF5D27C" w14:textId="16D971D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09889E7" w14:textId="34A82FE2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6EF5F3A" w14:textId="55EAD71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4824F4BC" w14:textId="0318DB72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CCDA0C5" w14:textId="7E474058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01D3ADCC" w14:textId="77777777" w:rsidTr="00ED5B51">
        <w:tc>
          <w:tcPr>
            <w:tcW w:w="550" w:type="dxa"/>
            <w:vAlign w:val="center"/>
          </w:tcPr>
          <w:p w14:paraId="40A64506" w14:textId="39A8A79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5B2BCF0" w14:textId="0177627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75072125" w14:textId="334A856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2D8F801A" w14:textId="2EF0FEF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532426E" w14:textId="3341AE8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42B5FC3" w14:textId="4DD972A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2F058199" w14:textId="6BA755F0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149A88C" w14:textId="0E7C74D2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292F115D" w14:textId="77777777" w:rsidTr="00ED5B51">
        <w:tc>
          <w:tcPr>
            <w:tcW w:w="550" w:type="dxa"/>
            <w:vAlign w:val="center"/>
          </w:tcPr>
          <w:p w14:paraId="3CC758FC" w14:textId="16328202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6AD97C9" w14:textId="3D7D6CE5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CA4C480" w14:textId="78EA04D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28132B1B" w14:textId="60D1308C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2698507" w14:textId="624A9BA6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5210555" w14:textId="63422A56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7ED652A9" w14:textId="0D98DADE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F2E2ADB" w14:textId="579A51B6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14AE9688" w14:textId="77777777" w:rsidTr="00ED5B51">
        <w:tc>
          <w:tcPr>
            <w:tcW w:w="550" w:type="dxa"/>
            <w:vAlign w:val="center"/>
          </w:tcPr>
          <w:p w14:paraId="7C97C109" w14:textId="15B428EE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49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64D56516" w14:textId="609D23F1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6993EFB5" w14:textId="06D8D26D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6B5FD01D" w14:textId="1619E392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5BFCED0" w14:textId="03E10C8A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A6DD928" w14:textId="2A10172F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233093F9" w14:textId="3C1138D0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9A97307" w14:textId="563DA083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5E0F6250" w14:textId="77777777" w:rsidTr="00ED5B51">
        <w:tc>
          <w:tcPr>
            <w:tcW w:w="550" w:type="dxa"/>
            <w:vAlign w:val="center"/>
          </w:tcPr>
          <w:p w14:paraId="1E155FBF" w14:textId="3B9301E3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50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506F34F" w14:textId="0FC76922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6B0FE21" w14:textId="6B460C3F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2F122F6D" w14:textId="22EF28F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67B2309A" w14:textId="293DDB1C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9FF7324" w14:textId="450B783F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17F0F4D6" w14:textId="7BBD45F2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1ED7788" w14:textId="1543A2ED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5EEB441A" w14:textId="77777777" w:rsidTr="00ED5B51">
        <w:tc>
          <w:tcPr>
            <w:tcW w:w="550" w:type="dxa"/>
            <w:vAlign w:val="center"/>
          </w:tcPr>
          <w:p w14:paraId="5634EFB2" w14:textId="7A958F8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</w:t>
            </w:r>
            <w:r w:rsidR="00FC70D9"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7DC62F2" w14:textId="005F3832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592D433" w14:textId="7777777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20.01.202</w:t>
            </w:r>
            <w:r w:rsidR="00AE06AF" w:rsidRPr="00CB2C3D">
              <w:rPr>
                <w:rFonts w:cs="Arial"/>
                <w:sz w:val="22"/>
                <w:szCs w:val="22"/>
              </w:rPr>
              <w:t>5</w:t>
            </w:r>
            <w:r w:rsidR="00EF01EC" w:rsidRPr="00CB2C3D">
              <w:rPr>
                <w:rFonts w:cs="Arial"/>
                <w:sz w:val="22"/>
                <w:szCs w:val="22"/>
              </w:rPr>
              <w:t>-</w:t>
            </w:r>
          </w:p>
          <w:p w14:paraId="6CCCAB3D" w14:textId="6897FE90" w:rsidR="00EF01EC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19.04.2025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2D22E63" w14:textId="13F6F374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44A3CBE" w14:textId="73920B79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Pomorska 10,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F092862" w14:textId="44CF12B3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5D5EFC89" w14:textId="5629AA3A" w:rsidR="009E5DEE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00AF1CF" w14:textId="5ECE0FB3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5BF67DB1" w14:textId="77777777" w:rsidTr="00ED5B51">
        <w:tc>
          <w:tcPr>
            <w:tcW w:w="550" w:type="dxa"/>
            <w:vAlign w:val="center"/>
          </w:tcPr>
          <w:p w14:paraId="02AA9B76" w14:textId="6CE362F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52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661AB4DD" w14:textId="660B87E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A0DD259" w14:textId="77777777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20.01.202</w:t>
            </w:r>
            <w:r w:rsidR="00AE06AF" w:rsidRPr="00CB2C3D">
              <w:rPr>
                <w:rFonts w:cs="Arial"/>
                <w:sz w:val="22"/>
                <w:szCs w:val="22"/>
              </w:rPr>
              <w:t>5</w:t>
            </w:r>
            <w:r w:rsidR="00EF01EC" w:rsidRPr="00CB2C3D">
              <w:rPr>
                <w:rFonts w:cs="Arial"/>
                <w:sz w:val="22"/>
                <w:szCs w:val="22"/>
              </w:rPr>
              <w:t>-</w:t>
            </w:r>
          </w:p>
          <w:p w14:paraId="29996891" w14:textId="3D897C6F" w:rsidR="00EF01EC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19.04.2025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7D4D4AD4" w14:textId="0E9D19E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193CA426" w14:textId="014D02D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46720678" w14:textId="570D2CA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1F6EFA12" w14:textId="656C44A8" w:rsidR="00FC70D9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F7C3B29" w14:textId="223D294F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0059FDC6" w14:textId="77777777" w:rsidTr="00ED5B51">
        <w:tc>
          <w:tcPr>
            <w:tcW w:w="550" w:type="dxa"/>
            <w:vAlign w:val="center"/>
          </w:tcPr>
          <w:p w14:paraId="28092388" w14:textId="6F4B79B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53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01A4E177" w14:textId="3517309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D6A4987" w14:textId="773BD0E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61939BD4" w14:textId="669EB117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6CE0CE9" w14:textId="1C85446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59D23696" w14:textId="4409B04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708500B7" w14:textId="092CA63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9795FB9" w14:textId="1F66890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189CFDC6" w14:textId="77777777" w:rsidTr="00ED5B51">
        <w:tc>
          <w:tcPr>
            <w:tcW w:w="550" w:type="dxa"/>
            <w:vAlign w:val="center"/>
          </w:tcPr>
          <w:p w14:paraId="4D183396" w14:textId="5B155E9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54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47FF15C" w14:textId="3B775223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B5B3788" w14:textId="039063B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656E1F77" w14:textId="1A40118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CBA07E0" w14:textId="3F9DCE9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17CCE894" w14:textId="42BD606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2B034531" w14:textId="7DD7C69B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8230F5" w14:textId="3BA3966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705F1E85" w14:textId="77777777" w:rsidTr="00ED5B51">
        <w:tc>
          <w:tcPr>
            <w:tcW w:w="550" w:type="dxa"/>
            <w:vAlign w:val="center"/>
          </w:tcPr>
          <w:p w14:paraId="59C05571" w14:textId="6F2C474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</w:t>
            </w:r>
            <w:r w:rsidR="00DA4A55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29AB8F3" w14:textId="6B96D23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4B62781" w14:textId="3C4528D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1B1668EA" w14:textId="3E79162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5C3A5CF" w14:textId="240ACF3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7DBCD701" w14:textId="76280E8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50913547" w14:textId="59EB241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DB5BEA1" w14:textId="0DCDC47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4E9FE80D" w14:textId="77777777" w:rsidTr="00ED5B51">
        <w:tc>
          <w:tcPr>
            <w:tcW w:w="550" w:type="dxa"/>
            <w:vAlign w:val="center"/>
          </w:tcPr>
          <w:p w14:paraId="0C22D439" w14:textId="074A17E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</w:t>
            </w:r>
            <w:r w:rsidR="00DA4A55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2F344495" w14:textId="140B8F7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337D29D" w14:textId="443DB64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F977348" w14:textId="5451FA7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02E4502" w14:textId="4DBC6DC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4A1A42E1" w14:textId="79C168D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6C8493D1" w14:textId="2CD462E5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527B036" w14:textId="29F7A56F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02CDA24E" w14:textId="77777777" w:rsidTr="00ED5B51">
        <w:tc>
          <w:tcPr>
            <w:tcW w:w="550" w:type="dxa"/>
            <w:vAlign w:val="center"/>
          </w:tcPr>
          <w:p w14:paraId="6F2F8295" w14:textId="0D417A8B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57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0CB18A83" w14:textId="1A8B183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21B8B26" w14:textId="0E875FC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45B5F630" w14:textId="6D1A72E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0B270EB" w14:textId="50CD8F9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08A2CD47" w14:textId="0BDF00C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68A9D177" w14:textId="6AE2AB2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5D5B6AB" w14:textId="1C926BB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3A2C097E" w14:textId="77777777" w:rsidTr="00ED5B51">
        <w:tc>
          <w:tcPr>
            <w:tcW w:w="550" w:type="dxa"/>
            <w:vAlign w:val="center"/>
          </w:tcPr>
          <w:p w14:paraId="62208B55" w14:textId="36F04B1A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58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158E19EB" w14:textId="652C4C2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784FE47" w14:textId="22603ED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141B9C39" w14:textId="3D9D281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244F38E" w14:textId="7C9B106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A402E95" w14:textId="052EA173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7B47D31C" w14:textId="14CDE23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D7AC6DF" w14:textId="383C186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11B12B49" w14:textId="77777777" w:rsidTr="00ED5B51">
        <w:tc>
          <w:tcPr>
            <w:tcW w:w="550" w:type="dxa"/>
            <w:vAlign w:val="center"/>
          </w:tcPr>
          <w:p w14:paraId="5BBEE972" w14:textId="6B8E2852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59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60EA350" w14:textId="6F73002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A9C194B" w14:textId="37ACB39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118314EF" w14:textId="5119086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6CC6E1A0" w14:textId="52E60EB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4CA97EF" w14:textId="68F47E9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0B337961" w14:textId="396B73F4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0C431A3" w14:textId="748068E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66C10AE3" w14:textId="77777777" w:rsidTr="00ED5B51">
        <w:tc>
          <w:tcPr>
            <w:tcW w:w="550" w:type="dxa"/>
            <w:vAlign w:val="center"/>
          </w:tcPr>
          <w:p w14:paraId="54D646AA" w14:textId="6D2AEAD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B61DBF9" w14:textId="29DB00D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440AEBB" w14:textId="77733D63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307C1C84" w14:textId="48631FE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45ED2F7" w14:textId="5ECE688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64D00D7E" w14:textId="06AA0B9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1CA28AB8" w14:textId="6A4C1EA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2B0768F" w14:textId="7D463991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341C49D7" w14:textId="77777777" w:rsidTr="00ED5B51">
        <w:tc>
          <w:tcPr>
            <w:tcW w:w="550" w:type="dxa"/>
            <w:vAlign w:val="center"/>
          </w:tcPr>
          <w:p w14:paraId="16CB967C" w14:textId="0DF5B7D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1B58DBBB" w14:textId="51BCE67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AF24FC1" w14:textId="1B06F76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7CEA6924" w14:textId="1DCC5A6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7D0759A" w14:textId="2F8BEC4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33C6199" w14:textId="448BE01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5E78FD74" w14:textId="05418DD2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2A020EF" w14:textId="0A1B580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271FF4F1" w14:textId="77777777" w:rsidTr="00ED5B51">
        <w:tc>
          <w:tcPr>
            <w:tcW w:w="550" w:type="dxa"/>
            <w:vAlign w:val="center"/>
          </w:tcPr>
          <w:p w14:paraId="5A5AF282" w14:textId="03BBB74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6E1642BC" w14:textId="56E153D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70B1A82" w14:textId="754CF3D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3004E2F1" w14:textId="43B6028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682F8BD" w14:textId="25F49B0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98D458D" w14:textId="4521E28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2BB1F25D" w14:textId="3EEA62E4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4AB9FD7" w14:textId="560DC59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42DEDD7F" w14:textId="77777777" w:rsidTr="00ED5B51">
        <w:tc>
          <w:tcPr>
            <w:tcW w:w="550" w:type="dxa"/>
            <w:vAlign w:val="center"/>
          </w:tcPr>
          <w:p w14:paraId="7028CDB7" w14:textId="57E7B89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6868D2CC" w14:textId="1D595FC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86BDCEA" w14:textId="483C3E2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7D06B9B2" w14:textId="69B3D60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60EE6D1" w14:textId="189220E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04B98ADD" w14:textId="3FFCF42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5D10F6D5" w14:textId="40E0A81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EDA2C35" w14:textId="6962D82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1F6BECD9" w14:textId="77777777" w:rsidTr="00ED5B51">
        <w:tc>
          <w:tcPr>
            <w:tcW w:w="550" w:type="dxa"/>
            <w:vAlign w:val="center"/>
          </w:tcPr>
          <w:p w14:paraId="176945F0" w14:textId="10B95DE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CACB3B9" w14:textId="08BD246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8779681" w14:textId="51DA013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2ED5BE29" w14:textId="33264AE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8ED08EE" w14:textId="3906335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187C6ABB" w14:textId="662FF14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78173A5B" w14:textId="059E0780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E26BEA1" w14:textId="100BFC69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29524458" w14:textId="77777777" w:rsidTr="00ED5B51">
        <w:tc>
          <w:tcPr>
            <w:tcW w:w="550" w:type="dxa"/>
            <w:vAlign w:val="center"/>
          </w:tcPr>
          <w:p w14:paraId="3F429E31" w14:textId="57AF00A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79BB9FC4" w14:textId="5B2935B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DED222F" w14:textId="336C9D1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7D4521D6" w14:textId="5F14EFB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60301ADB" w14:textId="1B9DC1A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083372D" w14:textId="5847506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34E8773D" w14:textId="1A927E5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5333A59" w14:textId="36DEF541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075FCDD2" w14:textId="77777777" w:rsidTr="00ED5B51">
        <w:tc>
          <w:tcPr>
            <w:tcW w:w="550" w:type="dxa"/>
            <w:vAlign w:val="center"/>
          </w:tcPr>
          <w:p w14:paraId="5414BFE8" w14:textId="059CFA0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B12FC40" w14:textId="56FF7CB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263FC57" w14:textId="746EF6D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30D46E52" w14:textId="413C165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60991C06" w14:textId="0E1A290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6CD50305" w14:textId="42E59BE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42E1C5C9" w14:textId="0106667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A6D8A4E" w14:textId="22737F6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316CB216" w14:textId="77777777" w:rsidTr="00ED5B51">
        <w:tc>
          <w:tcPr>
            <w:tcW w:w="550" w:type="dxa"/>
            <w:vAlign w:val="center"/>
          </w:tcPr>
          <w:p w14:paraId="0A6A09D1" w14:textId="6773E38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21074742" w14:textId="22601EE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F456886" w14:textId="60013A1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14C7A357" w14:textId="3932EF6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9D1FF18" w14:textId="3DED35A7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1834284B" w14:textId="7D9A9DC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23FA804B" w14:textId="47635B8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C1875D1" w14:textId="43EC5702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6C24C621" w14:textId="77777777" w:rsidTr="00ED5B51">
        <w:tc>
          <w:tcPr>
            <w:tcW w:w="550" w:type="dxa"/>
            <w:vAlign w:val="center"/>
          </w:tcPr>
          <w:p w14:paraId="31F8C3B2" w14:textId="6FD5899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68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2F784501" w14:textId="5C8EFE2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3FBF9D3" w14:textId="2A1ECBB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64ABF1E9" w14:textId="16D50B7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18:30-20:30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336C64D1" w14:textId="50300A5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6064725A" w14:textId="2FA378E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0883CB07" w14:textId="2945BED4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3108756" w14:textId="5CD2BC78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4703287" w14:textId="77777777" w:rsidTr="00ED5B51">
        <w:tc>
          <w:tcPr>
            <w:tcW w:w="550" w:type="dxa"/>
            <w:vAlign w:val="center"/>
          </w:tcPr>
          <w:p w14:paraId="177119C4" w14:textId="1457A3F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69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68F63670" w14:textId="6A51E1A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8935668" w14:textId="624A79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5766A6F3" w14:textId="5E1A147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181FA9F2" w14:textId="2990FED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11C77173" w14:textId="3A8E3D0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2B57F5A9" w14:textId="6739BFB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87826AA" w14:textId="2D752C2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A2F17D4" w14:textId="77777777" w:rsidTr="00ED5B51">
        <w:tc>
          <w:tcPr>
            <w:tcW w:w="550" w:type="dxa"/>
            <w:vAlign w:val="center"/>
          </w:tcPr>
          <w:p w14:paraId="3F4F5F07" w14:textId="0139F62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70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62FD5E4A" w14:textId="5720BFA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D17396A" w14:textId="3D2BD07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6F026D00" w14:textId="1E64BF5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B1C7C81" w14:textId="1A0D080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1EE14319" w14:textId="00F9E0D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42D7CE94" w14:textId="2D7DF2B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C1CDBF4" w14:textId="032B107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0DDD953" w14:textId="77777777" w:rsidTr="00ED5B51">
        <w:tc>
          <w:tcPr>
            <w:tcW w:w="550" w:type="dxa"/>
            <w:vAlign w:val="center"/>
          </w:tcPr>
          <w:p w14:paraId="6BB1E0FA" w14:textId="27A4EB3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71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2210C32B" w14:textId="641DB2E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781C1545" w14:textId="2199EF1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6868F14C" w14:textId="6265F0E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1CFDECEB" w14:textId="7BD76B9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5476B3F5" w14:textId="1247570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68E2ADDF" w14:textId="53D4C7F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B35251E" w14:textId="262244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5BBF101" w14:textId="77777777" w:rsidTr="00ED5B51">
        <w:tc>
          <w:tcPr>
            <w:tcW w:w="550" w:type="dxa"/>
            <w:vAlign w:val="center"/>
          </w:tcPr>
          <w:p w14:paraId="79E70E6E" w14:textId="7CE08DE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72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0218487" w14:textId="40FC5F7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0E5FE8C" w14:textId="2976F75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6262E99E" w14:textId="2CE62EA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7A94B69" w14:textId="15992DF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04BEBC09" w14:textId="3084258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24406449" w14:textId="25075F9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5541524" w14:textId="0BA5C66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9E94ED1" w14:textId="77777777" w:rsidTr="00ED5B51">
        <w:tc>
          <w:tcPr>
            <w:tcW w:w="550" w:type="dxa"/>
            <w:vAlign w:val="center"/>
          </w:tcPr>
          <w:p w14:paraId="66196E8E" w14:textId="4DB08BA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73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78B32A74" w14:textId="2658E5E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0C70A16D" w14:textId="53FC7DB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57ED7AAF" w14:textId="3B79B99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C886C3B" w14:textId="47D0F54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8ACF96A" w14:textId="365E531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0EE91327" w14:textId="26EBD59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E908920" w14:textId="71B86E3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7D93D80" w14:textId="77777777" w:rsidTr="00ED5B51">
        <w:tc>
          <w:tcPr>
            <w:tcW w:w="550" w:type="dxa"/>
            <w:vAlign w:val="center"/>
          </w:tcPr>
          <w:p w14:paraId="7681789F" w14:textId="08E9844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74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5FFD5DA7" w14:textId="2893419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5FEAD1B" w14:textId="18704BB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6643ABB0" w14:textId="34483EF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D1E78B2" w14:textId="52A4159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50924E0" w14:textId="7BDC505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6AD8618A" w14:textId="406CD2C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A22E5DE" w14:textId="4B696BA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F9B1B77" w14:textId="77777777" w:rsidTr="00ED5B51">
        <w:tc>
          <w:tcPr>
            <w:tcW w:w="550" w:type="dxa"/>
            <w:vAlign w:val="center"/>
          </w:tcPr>
          <w:p w14:paraId="64195F1E" w14:textId="01840A4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75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C62F969" w14:textId="61311A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C07001F" w14:textId="2714C08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739C69F8" w14:textId="33CD8FC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29A3E96" w14:textId="7011499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025FE520" w14:textId="624000B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33E5ADEE" w14:textId="29DDD6A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D4E4AE0" w14:textId="2652E11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A4E54DB" w14:textId="77777777" w:rsidTr="00ED5B51">
        <w:tc>
          <w:tcPr>
            <w:tcW w:w="550" w:type="dxa"/>
            <w:vAlign w:val="center"/>
          </w:tcPr>
          <w:p w14:paraId="4C795E86" w14:textId="418C37D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76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672C20A8" w14:textId="55701FB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2EDAF0A" w14:textId="622C001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1360DC97" w14:textId="497D281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5FB4B0D" w14:textId="6176C85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147ADC0F" w14:textId="24F002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4858F6FA" w14:textId="3E7FD83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807B242" w14:textId="54932FB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A9CB65F" w14:textId="77777777" w:rsidTr="00ED5B51">
        <w:tc>
          <w:tcPr>
            <w:tcW w:w="550" w:type="dxa"/>
            <w:vAlign w:val="center"/>
          </w:tcPr>
          <w:p w14:paraId="2A1A4F52" w14:textId="3B47F7D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77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E61B6B5" w14:textId="09CD6BB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15AB2741" w14:textId="4D0B8F6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620DB8DC" w14:textId="28A9115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379BE5E" w14:textId="790BC8C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088EBF3" w14:textId="5421F8F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0FD08DEA" w14:textId="4997C91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EE10C2B" w14:textId="2D9B387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B7927B8" w14:textId="77777777" w:rsidTr="00ED5B51">
        <w:tc>
          <w:tcPr>
            <w:tcW w:w="550" w:type="dxa"/>
            <w:vAlign w:val="center"/>
          </w:tcPr>
          <w:p w14:paraId="296D2C27" w14:textId="52FC079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78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5C43ABE8" w14:textId="6F8C10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B26D805" w14:textId="4F8831B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C3A1182" w14:textId="6B5CFD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ABE6BF7" w14:textId="696D74D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66409DFF" w14:textId="27294E0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57FA337A" w14:textId="5F0A803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495A21E" w14:textId="36D1AF5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33F11BD0" w14:textId="77777777" w:rsidTr="00ED5B51">
        <w:tc>
          <w:tcPr>
            <w:tcW w:w="550" w:type="dxa"/>
            <w:vAlign w:val="center"/>
          </w:tcPr>
          <w:p w14:paraId="21F5C158" w14:textId="29BCEC5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79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6C071E6A" w14:textId="6DEEBD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6826B35A" w14:textId="7ADC6F5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2FBB84CC" w14:textId="75A8508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7E25EAD" w14:textId="5525D82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5256E126" w14:textId="27E2484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6A084186" w14:textId="30E6EB9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9C69FE6" w14:textId="254006A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CB501DA" w14:textId="77777777" w:rsidTr="00ED5B51">
        <w:tc>
          <w:tcPr>
            <w:tcW w:w="550" w:type="dxa"/>
            <w:vAlign w:val="center"/>
          </w:tcPr>
          <w:p w14:paraId="43C4CB8F" w14:textId="4FC3014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80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6FC21459" w14:textId="08081E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3938DA7" w14:textId="2CA9EDA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4EADE1C3" w14:textId="3A7E2F8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FBAC21D" w14:textId="15F3496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AB5CF4B" w14:textId="3153E70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6BDE345B" w14:textId="25E9FA7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68B652B" w14:textId="244C060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F618982" w14:textId="77777777" w:rsidTr="00ED5B51">
        <w:tc>
          <w:tcPr>
            <w:tcW w:w="550" w:type="dxa"/>
            <w:vAlign w:val="center"/>
          </w:tcPr>
          <w:p w14:paraId="77150339" w14:textId="07149B1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81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7C29ABCC" w14:textId="3231228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65B0A851" w14:textId="0E0E9FA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45362B54" w14:textId="2205860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A2911AD" w14:textId="48F2B7B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49803B9" w14:textId="227EE22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76D39CEE" w14:textId="1C3AA0E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F3856AA" w14:textId="1390918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4EE2C131" w14:textId="77777777" w:rsidTr="00ED5B51">
        <w:tc>
          <w:tcPr>
            <w:tcW w:w="550" w:type="dxa"/>
            <w:vAlign w:val="center"/>
          </w:tcPr>
          <w:p w14:paraId="7BE4FA38" w14:textId="3C8EB83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82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1A6026D0" w14:textId="02BB0C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5BDC5C3" w14:textId="62103CF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C58BFA1" w14:textId="5CD64B1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3BC4BA5" w14:textId="240B7C2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9AECFB6" w14:textId="67A61FD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326339A2" w14:textId="103C0A4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3A6BE64" w14:textId="2C2B2D4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CB392AE" w14:textId="77777777" w:rsidTr="00ED5B51">
        <w:tc>
          <w:tcPr>
            <w:tcW w:w="550" w:type="dxa"/>
            <w:vAlign w:val="center"/>
          </w:tcPr>
          <w:p w14:paraId="6C1A5DD9" w14:textId="4A3D0CC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83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A8F40FF" w14:textId="48E2074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74BD5784" w14:textId="23FF7B0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1ED35DD6" w14:textId="223D25C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DC3B063" w14:textId="1EDE082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4752910B" w14:textId="46EA712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45932CFC" w14:textId="6A61F98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A319F28" w14:textId="0F75AD3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1CDF2EA" w14:textId="77777777" w:rsidTr="00ED5B51">
        <w:tc>
          <w:tcPr>
            <w:tcW w:w="550" w:type="dxa"/>
            <w:vAlign w:val="center"/>
          </w:tcPr>
          <w:p w14:paraId="300EEC30" w14:textId="232064D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84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787B226" w14:textId="393F1FA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BCA24EF" w14:textId="1B20080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54F7C974" w14:textId="45AD8A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40F83ECF" w14:textId="2D9EAC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0E8E529C" w14:textId="3B47858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0503E21F" w14:textId="4BAEF72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10682A0" w14:textId="3083642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20E011C" w14:textId="77777777" w:rsidTr="00ED5B51">
        <w:tc>
          <w:tcPr>
            <w:tcW w:w="550" w:type="dxa"/>
            <w:vAlign w:val="center"/>
          </w:tcPr>
          <w:p w14:paraId="04ECDD18" w14:textId="2CC8920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85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0DEA97E5" w14:textId="02302C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7BD1EC2D" w14:textId="36E09C6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3F5E7F32" w14:textId="0D1DD4B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7427CF4" w14:textId="4C75241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CC063AC" w14:textId="44F5F05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3BBC9ED1" w14:textId="124B783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E258FE4" w14:textId="3BA552E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7C56F12" w14:textId="77777777" w:rsidTr="00ED5B51">
        <w:tc>
          <w:tcPr>
            <w:tcW w:w="550" w:type="dxa"/>
            <w:vAlign w:val="center"/>
          </w:tcPr>
          <w:p w14:paraId="3E4D5C80" w14:textId="2597B45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86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8E25F5C" w14:textId="71278E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F71237D" w14:textId="61DD0D8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126B4ECD" w14:textId="15867C1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39BAC087" w14:textId="635432A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4C78BB68" w14:textId="30294EB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4EBA5FBE" w14:textId="744FBDE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EF7E97E" w14:textId="506B417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19CB4E0" w14:textId="77777777" w:rsidTr="00ED5B51">
        <w:tc>
          <w:tcPr>
            <w:tcW w:w="550" w:type="dxa"/>
            <w:vAlign w:val="center"/>
          </w:tcPr>
          <w:p w14:paraId="1C42FFC0" w14:textId="47ED7F1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87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515A260A" w14:textId="7E2C93D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0A723DCE" w14:textId="0F309D8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5BB9B817" w14:textId="57176E8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ED8234B" w14:textId="38F8E76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44CEE563" w14:textId="3FD1F52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5042EB98" w14:textId="323544A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254FDE3" w14:textId="3DBC27C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3C2A488" w14:textId="77777777" w:rsidTr="00ED5B51">
        <w:tc>
          <w:tcPr>
            <w:tcW w:w="550" w:type="dxa"/>
            <w:vAlign w:val="center"/>
          </w:tcPr>
          <w:p w14:paraId="73D3ACD2" w14:textId="7D314BE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88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1A99DE04" w14:textId="361A06C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BE709DC" w14:textId="582450B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971FE90" w14:textId="1F8206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53F9248" w14:textId="5A3609C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2DBC84C" w14:textId="662128C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649FD410" w14:textId="4097665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2975C73" w14:textId="764E250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4127BBD" w14:textId="77777777" w:rsidTr="00ED5B51">
        <w:tc>
          <w:tcPr>
            <w:tcW w:w="550" w:type="dxa"/>
            <w:vAlign w:val="center"/>
          </w:tcPr>
          <w:p w14:paraId="3D2EDFCE" w14:textId="621E200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89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A4CB8FA" w14:textId="4C60EAE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7C61322C" w14:textId="0438F8A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37CEBCA5" w14:textId="3D21C31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1127C6C2" w14:textId="534540C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E00B886" w14:textId="22D24DA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3CB3C16D" w14:textId="0B3E609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71036C8" w14:textId="2EEF586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37811A06" w14:textId="77777777" w:rsidTr="00ED5B51">
        <w:tc>
          <w:tcPr>
            <w:tcW w:w="550" w:type="dxa"/>
            <w:vAlign w:val="center"/>
          </w:tcPr>
          <w:p w14:paraId="7421B668" w14:textId="38BE9B4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90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C5FAF30" w14:textId="2D6636D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DD0A493" w14:textId="18A83B1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1846509B" w14:textId="4551CB9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C8EFC6F" w14:textId="6DFB32C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74771C04" w14:textId="58D7992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187AC2A9" w14:textId="730B544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88A94F4" w14:textId="2F205A8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03B5128" w14:textId="77777777" w:rsidTr="00ED5B51">
        <w:tc>
          <w:tcPr>
            <w:tcW w:w="550" w:type="dxa"/>
            <w:vAlign w:val="center"/>
          </w:tcPr>
          <w:p w14:paraId="6ED039A9" w14:textId="0357051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91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540EE4C" w14:textId="39DEF47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6702B4A5" w14:textId="08F0D1E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6DD91261" w14:textId="39545F1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3BA2F76B" w14:textId="74D1504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75FA982A" w14:textId="1D02440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29AC6A5C" w14:textId="14ADB5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67922DD" w14:textId="073E2D2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409F29C7" w14:textId="77777777" w:rsidTr="00ED5B51">
        <w:tc>
          <w:tcPr>
            <w:tcW w:w="550" w:type="dxa"/>
            <w:vAlign w:val="center"/>
          </w:tcPr>
          <w:p w14:paraId="7EA508F9" w14:textId="3C6B6CE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92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1C56476D" w14:textId="10F904D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4FED1FA" w14:textId="19B25DB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2ECA3232" w14:textId="3C3A873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1DF481DB" w14:textId="2C611E4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4826724B" w14:textId="24D405A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05FB88E2" w14:textId="670E9F8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DBEED37" w14:textId="77574D3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EA6C688" w14:textId="77777777" w:rsidTr="00ED5B51">
        <w:tc>
          <w:tcPr>
            <w:tcW w:w="550" w:type="dxa"/>
            <w:vAlign w:val="center"/>
          </w:tcPr>
          <w:p w14:paraId="3512861E" w14:textId="003E4F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93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22B00A09" w14:textId="1EE4A8A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567DCCA4" w14:textId="6AC32A6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33209375" w14:textId="4528143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3C5CE38" w14:textId="2D9C8F9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5684DE3C" w14:textId="6A3D9F9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424E7DDC" w14:textId="370AEAF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83F477F" w14:textId="6B3B2B1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43A98DC" w14:textId="77777777" w:rsidTr="00ED5B51">
        <w:tc>
          <w:tcPr>
            <w:tcW w:w="550" w:type="dxa"/>
            <w:vAlign w:val="center"/>
          </w:tcPr>
          <w:p w14:paraId="2F1AF865" w14:textId="71727EC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94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8B7FBE1" w14:textId="4F0992D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0546C1A1" w14:textId="5C3E65D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67EFDA1" w14:textId="3D52171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50D4CF8C" w14:textId="114DC6C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0F2B0155" w14:textId="6FCF4A7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7FDEDAB0" w14:textId="38E5C9C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37896B6" w14:textId="57F052F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3B043D75" w14:textId="77777777" w:rsidTr="00ED5B51">
        <w:tc>
          <w:tcPr>
            <w:tcW w:w="550" w:type="dxa"/>
            <w:vAlign w:val="center"/>
          </w:tcPr>
          <w:p w14:paraId="37071A79" w14:textId="5077355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95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268F52AD" w14:textId="279BF9D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63636B98" w14:textId="25CDA6A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7823A19F" w14:textId="5D7FD2F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09FC5730" w14:textId="0BCD870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0A97AD2" w14:textId="66C1F8F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70D98E79" w14:textId="627B617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53B9D09" w14:textId="39AAB5B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F5534B7" w14:textId="77777777" w:rsidTr="00ED5B51">
        <w:tc>
          <w:tcPr>
            <w:tcW w:w="550" w:type="dxa"/>
            <w:vAlign w:val="center"/>
          </w:tcPr>
          <w:p w14:paraId="2CB68D84" w14:textId="0845718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96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725FDCE3" w14:textId="373633C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62A9EBCC" w14:textId="3444975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2BC7CA5A" w14:textId="356D26F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AAA9EFC" w14:textId="377DC5F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6EA1FD8A" w14:textId="6F20CA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578888B9" w14:textId="3255E6B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BF20922" w14:textId="65097F2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EB9CCFD" w14:textId="77777777" w:rsidTr="00ED5B51">
        <w:tc>
          <w:tcPr>
            <w:tcW w:w="550" w:type="dxa"/>
            <w:vAlign w:val="center"/>
          </w:tcPr>
          <w:p w14:paraId="02D448BF" w14:textId="6B20AFE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97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24F76908" w14:textId="218571D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28520BD" w14:textId="466E4CD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524" w:type="dxa"/>
            <w:gridSpan w:val="2"/>
            <w:shd w:val="clear" w:color="auto" w:fill="auto"/>
            <w:vAlign w:val="center"/>
          </w:tcPr>
          <w:p w14:paraId="0845D26C" w14:textId="176CAC6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79A631F4" w14:textId="3F1DE15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77D74ABC" w14:textId="785A100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195AFA1F" w14:textId="2481034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23A396C" w14:textId="3860B17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E153C7E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06A81A6F" w14:textId="6009917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98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7A0AB5D0" w14:textId="2FBE75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07EDF430" w14:textId="1087312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EBD8039" w14:textId="38A2438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56ECD9AE" w14:textId="44052F0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5767D348" w14:textId="15EA77C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452160A6" w14:textId="04686E6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C85A4EF" w14:textId="708442E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01B3BF5B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7392891C" w14:textId="640CABD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99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57A2DC53" w14:textId="2FF0B50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DEB3E63" w14:textId="7E487C9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28.04.2025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64C51475" w14:textId="107BACB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77AECB0E" w14:textId="59CBF4F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07B0D046" w14:textId="65AFE52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2532CE65" w14:textId="454E13D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924BEAD" w14:textId="5CBC5D1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29539078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67C0A4A1" w14:textId="1773FC9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64789286" w14:textId="6B082EB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09A0DF4" w14:textId="74447F0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28.04.2025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115F301" w14:textId="6DEB35F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32182B08" w14:textId="77E91AC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6437A3B0" w14:textId="05B07C8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458F8DF6" w14:textId="79F6198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F45F1A2" w14:textId="0E79DBC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54071EF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05DA236A" w14:textId="54581A8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101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1C8D487E" w14:textId="0F5CDA6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322B8FA" w14:textId="02CA057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28.04.2025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61F394C" w14:textId="57585EA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46E5D06E" w14:textId="2ACE0B9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7979F229" w14:textId="4C0C6BB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564C05CE" w14:textId="78CF4D4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D8793DE" w14:textId="6F8F38A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7DE942A0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645F9FD6" w14:textId="5B59163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102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383AF8E" w14:textId="4EFC722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DF2BA1F" w14:textId="3B33002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29.04.2025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3DB0171" w14:textId="3C7354C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13D31F26" w14:textId="05C81C8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55EB924" w14:textId="0D1F8B4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3DF166BB" w14:textId="5FA6C1F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0FEE6CD" w14:textId="78CB918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0952A03A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78ADF393" w14:textId="0B674C8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103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4664D8E" w14:textId="51D6BA4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3BA23DE" w14:textId="0F0CD2A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29.04.2025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6FEC8FA" w14:textId="09944D0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6770E3AD" w14:textId="0EBC371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70DB6146" w14:textId="5288D0C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2B2FBD2E" w14:textId="4171647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1796633" w14:textId="1EB2DF1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9D55890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41D9818D" w14:textId="6B7A423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104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504BC5B4" w14:textId="4BF9D6C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5EC6F2C" w14:textId="79F9BAA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29.04.2025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A71AA39" w14:textId="6C24CA2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12:00-15:00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559C323C" w14:textId="75CE4F9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6440065B" w14:textId="2E3F2E8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0740B3BE" w14:textId="7362414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83C3BF7" w14:textId="3D5024F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A820B67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28B33A05" w14:textId="2E16753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105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7EC5A402" w14:textId="263B8E8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F31EAE4" w14:textId="3B9E42C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90D2AEF" w14:textId="1F6FDA5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4934E146" w14:textId="3998C76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0CB31B17" w14:textId="42695C3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4E2300F8" w14:textId="2684403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FE90C1A" w14:textId="3B2C763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1B6AA89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09FC2C9D" w14:textId="55399C9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106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2A482D5F" w14:textId="104DDB0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E01610A" w14:textId="17B4B96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05F49A12" w14:textId="3D562E8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13C76B6D" w14:textId="53EB65F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6470E1A1" w14:textId="0FCA061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598CBDB2" w14:textId="528BCE3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7563833" w14:textId="224CA47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4FD8947B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27B9117A" w14:textId="29BF393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107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01E048A5" w14:textId="41DF757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44F94D2" w14:textId="0B3AA27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C0CFC94" w14:textId="0F91CB9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2942A4C4" w14:textId="1B4AC8E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7CB7B55D" w14:textId="4808575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2EB59989" w14:textId="3F7B8DC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7CFF437" w14:textId="35F8339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73CD1EB7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42C51CDB" w14:textId="0CE541F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108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1EF0E629" w14:textId="16FDE79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ABA7C40" w14:textId="6378034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7F3D766B" w14:textId="67FFF53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14:00-17:00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73F4D889" w14:textId="2193694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1323EEBE" w14:textId="0BD0C87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648AA2F2" w14:textId="0416142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59A1966" w14:textId="7C47B59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67BC9199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1F204952" w14:textId="324DBC8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109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4A98590" w14:textId="49C4218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675B6AF" w14:textId="1ED1A24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05.05.2025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CEE3B74" w14:textId="3A0DAB0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8:00-11:00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6A6BAFD9" w14:textId="3636C62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40460873" w14:textId="6E1230D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59BEFDD7" w14:textId="055F12A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F1D07B0" w14:textId="0B26947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7830924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482A904B" w14:textId="7C5D720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110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23EE74CD" w14:textId="7CA952E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E039100" w14:textId="2B6F165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05.05.2025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9DE6D24" w14:textId="7CD22FF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11:00-14:00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250DC423" w14:textId="061761B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1C2A4630" w14:textId="4C41D45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1CD36041" w14:textId="7EED2F5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42055A8" w14:textId="2FB731D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311E7D72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19026E57" w14:textId="0ED7B95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111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0D4FC54B" w14:textId="0FB3B56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8507EE0" w14:textId="5FB8471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05.05.2025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3202CCB" w14:textId="17B83B2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14:30-17:30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14634449" w14:textId="6164A54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F3F6482" w14:textId="5961035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7DFFADB5" w14:textId="0EE858B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4B7FAD4" w14:textId="59CB52B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5D863B6A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79BF3D80" w14:textId="55109C2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112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38A75575" w14:textId="7EE81B4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6862A05" w14:textId="7A2CE2B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6406C45A" w14:textId="1094DB2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8:00-11:00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72A795EC" w14:textId="782004A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22F67C9" w14:textId="38AFF73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0FAD56F9" w14:textId="4190515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7EE56D7" w14:textId="2330A6B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42F11022" w14:textId="77777777" w:rsidTr="00ED5B51">
        <w:trPr>
          <w:trHeight w:hRule="exact" w:val="567"/>
        </w:trPr>
        <w:tc>
          <w:tcPr>
            <w:tcW w:w="550" w:type="dxa"/>
            <w:vAlign w:val="center"/>
          </w:tcPr>
          <w:p w14:paraId="01A22C06" w14:textId="6314579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113</w:t>
            </w:r>
          </w:p>
        </w:tc>
        <w:tc>
          <w:tcPr>
            <w:tcW w:w="4613" w:type="dxa"/>
            <w:shd w:val="clear" w:color="auto" w:fill="auto"/>
            <w:vAlign w:val="center"/>
          </w:tcPr>
          <w:p w14:paraId="457FA5D7" w14:textId="27F6FB4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D0A03C5" w14:textId="3C34B26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43F79A1" w14:textId="2E989BC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11:00-14:00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14:paraId="6229DFE4" w14:textId="4701A23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7B7F15D3" w14:textId="639B140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shd w:val="clear" w:color="auto" w:fill="auto"/>
            <w:vAlign w:val="center"/>
          </w:tcPr>
          <w:p w14:paraId="55754459" w14:textId="2F2DDFA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ECBFE8D" w14:textId="5A26F05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4C940732" w14:textId="77777777" w:rsidTr="00806EAC">
        <w:trPr>
          <w:trHeight w:hRule="exact" w:val="567"/>
        </w:trPr>
        <w:tc>
          <w:tcPr>
            <w:tcW w:w="550" w:type="dxa"/>
            <w:vAlign w:val="center"/>
          </w:tcPr>
          <w:p w14:paraId="3504C8EF" w14:textId="556315F1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114</w:t>
            </w:r>
          </w:p>
        </w:tc>
        <w:tc>
          <w:tcPr>
            <w:tcW w:w="4613" w:type="dxa"/>
            <w:vAlign w:val="center"/>
          </w:tcPr>
          <w:p w14:paraId="139D57D6" w14:textId="01F4D5F0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vAlign w:val="center"/>
          </w:tcPr>
          <w:p w14:paraId="163F6C82" w14:textId="4CADE90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A3280CF" w14:textId="3897AC97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14:30-17:30</w:t>
            </w:r>
          </w:p>
        </w:tc>
        <w:tc>
          <w:tcPr>
            <w:tcW w:w="1857" w:type="dxa"/>
            <w:gridSpan w:val="2"/>
          </w:tcPr>
          <w:p w14:paraId="1E8446EA" w14:textId="791ED1F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</w:tcPr>
          <w:p w14:paraId="53A13DF2" w14:textId="50502D5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vAlign w:val="center"/>
          </w:tcPr>
          <w:p w14:paraId="6BD25CEE" w14:textId="5475154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vAlign w:val="center"/>
          </w:tcPr>
          <w:p w14:paraId="00440582" w14:textId="023E96A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E2F77B7" w14:textId="77777777" w:rsidTr="00806EAC">
        <w:trPr>
          <w:trHeight w:hRule="exact" w:val="567"/>
        </w:trPr>
        <w:tc>
          <w:tcPr>
            <w:tcW w:w="550" w:type="dxa"/>
            <w:vAlign w:val="center"/>
          </w:tcPr>
          <w:p w14:paraId="65E4E121" w14:textId="05E77FC7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115</w:t>
            </w:r>
          </w:p>
        </w:tc>
        <w:tc>
          <w:tcPr>
            <w:tcW w:w="4613" w:type="dxa"/>
            <w:vAlign w:val="center"/>
          </w:tcPr>
          <w:p w14:paraId="189DA0A8" w14:textId="6AAF1FC6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vAlign w:val="center"/>
          </w:tcPr>
          <w:p w14:paraId="7229158F" w14:textId="46D15476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D2D088F" w14:textId="708C114D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17:30-19:30</w:t>
            </w:r>
          </w:p>
        </w:tc>
        <w:tc>
          <w:tcPr>
            <w:tcW w:w="1857" w:type="dxa"/>
            <w:gridSpan w:val="2"/>
          </w:tcPr>
          <w:p w14:paraId="33AE284C" w14:textId="09DB2F4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</w:tcPr>
          <w:p w14:paraId="3B4CB6FD" w14:textId="38B1A89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vAlign w:val="center"/>
          </w:tcPr>
          <w:p w14:paraId="0914D76A" w14:textId="7524BF8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vAlign w:val="center"/>
          </w:tcPr>
          <w:p w14:paraId="7F98A644" w14:textId="6D83068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4C8B38A" w14:textId="77777777" w:rsidTr="00806EAC">
        <w:trPr>
          <w:trHeight w:hRule="exact" w:val="567"/>
        </w:trPr>
        <w:tc>
          <w:tcPr>
            <w:tcW w:w="550" w:type="dxa"/>
            <w:vAlign w:val="center"/>
          </w:tcPr>
          <w:p w14:paraId="4B793A96" w14:textId="3C664F8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116</w:t>
            </w:r>
          </w:p>
        </w:tc>
        <w:tc>
          <w:tcPr>
            <w:tcW w:w="4613" w:type="dxa"/>
            <w:vAlign w:val="center"/>
          </w:tcPr>
          <w:p w14:paraId="04C96DFA" w14:textId="275EBE5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vAlign w:val="center"/>
          </w:tcPr>
          <w:p w14:paraId="3E8CCF5C" w14:textId="5C613C06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AFBD776" w14:textId="125B090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8:00-11:00</w:t>
            </w:r>
          </w:p>
        </w:tc>
        <w:tc>
          <w:tcPr>
            <w:tcW w:w="1857" w:type="dxa"/>
            <w:gridSpan w:val="2"/>
          </w:tcPr>
          <w:p w14:paraId="6A8597F1" w14:textId="482B38E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</w:tcPr>
          <w:p w14:paraId="2222DCBB" w14:textId="3D64F54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vAlign w:val="center"/>
          </w:tcPr>
          <w:p w14:paraId="2E7AC628" w14:textId="3B9F58E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bookmarkStart w:id="0" w:name="_GoBack"/>
            <w:bookmarkEnd w:id="0"/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vAlign w:val="center"/>
          </w:tcPr>
          <w:p w14:paraId="3710A64D" w14:textId="42EFE90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4EC64927" w14:textId="77777777" w:rsidTr="00806EAC">
        <w:trPr>
          <w:trHeight w:hRule="exact" w:val="567"/>
        </w:trPr>
        <w:tc>
          <w:tcPr>
            <w:tcW w:w="550" w:type="dxa"/>
            <w:vAlign w:val="center"/>
          </w:tcPr>
          <w:p w14:paraId="729C6742" w14:textId="00182200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117</w:t>
            </w:r>
          </w:p>
        </w:tc>
        <w:tc>
          <w:tcPr>
            <w:tcW w:w="4613" w:type="dxa"/>
            <w:vAlign w:val="center"/>
          </w:tcPr>
          <w:p w14:paraId="75323CAB" w14:textId="2627328C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vAlign w:val="center"/>
          </w:tcPr>
          <w:p w14:paraId="234E6954" w14:textId="1CF1714B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22B8313" w14:textId="472D3586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11:00-14:00</w:t>
            </w:r>
          </w:p>
        </w:tc>
        <w:tc>
          <w:tcPr>
            <w:tcW w:w="1857" w:type="dxa"/>
            <w:gridSpan w:val="2"/>
          </w:tcPr>
          <w:p w14:paraId="2A50354A" w14:textId="25C041D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</w:tcPr>
          <w:p w14:paraId="62191300" w14:textId="5CBC09E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vAlign w:val="center"/>
          </w:tcPr>
          <w:p w14:paraId="76FACCE6" w14:textId="02FCC84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vAlign w:val="center"/>
          </w:tcPr>
          <w:p w14:paraId="0E9394F6" w14:textId="345617F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73460862" w14:textId="77777777" w:rsidTr="00806EAC">
        <w:trPr>
          <w:trHeight w:hRule="exact" w:val="567"/>
        </w:trPr>
        <w:tc>
          <w:tcPr>
            <w:tcW w:w="550" w:type="dxa"/>
            <w:vAlign w:val="center"/>
          </w:tcPr>
          <w:p w14:paraId="27F14851" w14:textId="3FB7C390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118</w:t>
            </w:r>
          </w:p>
        </w:tc>
        <w:tc>
          <w:tcPr>
            <w:tcW w:w="4613" w:type="dxa"/>
            <w:vAlign w:val="center"/>
          </w:tcPr>
          <w:p w14:paraId="6E701B86" w14:textId="326885D1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vAlign w:val="center"/>
          </w:tcPr>
          <w:p w14:paraId="5DDCC430" w14:textId="759410AD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795F3D7A" w14:textId="2B99816A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14:30-17:30</w:t>
            </w:r>
          </w:p>
        </w:tc>
        <w:tc>
          <w:tcPr>
            <w:tcW w:w="1857" w:type="dxa"/>
            <w:gridSpan w:val="2"/>
          </w:tcPr>
          <w:p w14:paraId="55C65B91" w14:textId="022B229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</w:tcPr>
          <w:p w14:paraId="35B3B965" w14:textId="0BD8057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vAlign w:val="center"/>
          </w:tcPr>
          <w:p w14:paraId="4ADC2ADD" w14:textId="15723AD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vAlign w:val="center"/>
          </w:tcPr>
          <w:p w14:paraId="7B652B96" w14:textId="0C5E277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087ABBB2" w14:textId="77777777" w:rsidTr="00806EAC">
        <w:trPr>
          <w:trHeight w:hRule="exact" w:val="567"/>
        </w:trPr>
        <w:tc>
          <w:tcPr>
            <w:tcW w:w="550" w:type="dxa"/>
            <w:vAlign w:val="center"/>
          </w:tcPr>
          <w:p w14:paraId="60BC9135" w14:textId="74B67C1C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119</w:t>
            </w:r>
          </w:p>
        </w:tc>
        <w:tc>
          <w:tcPr>
            <w:tcW w:w="4613" w:type="dxa"/>
            <w:vAlign w:val="center"/>
          </w:tcPr>
          <w:p w14:paraId="3D1B96F7" w14:textId="3399B24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vAlign w:val="center"/>
          </w:tcPr>
          <w:p w14:paraId="667B4D1B" w14:textId="2E290413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26.05.2025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349FAAC" w14:textId="45182837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7" w:type="dxa"/>
            <w:gridSpan w:val="2"/>
          </w:tcPr>
          <w:p w14:paraId="6822679B" w14:textId="001294B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</w:tcPr>
          <w:p w14:paraId="0AED9E52" w14:textId="2D369E8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vAlign w:val="center"/>
          </w:tcPr>
          <w:p w14:paraId="58DF70AD" w14:textId="50604A5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vAlign w:val="center"/>
          </w:tcPr>
          <w:p w14:paraId="0EF2823B" w14:textId="19105D1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022293F9" w14:textId="77777777" w:rsidTr="00806EAC">
        <w:trPr>
          <w:trHeight w:hRule="exact" w:val="567"/>
        </w:trPr>
        <w:tc>
          <w:tcPr>
            <w:tcW w:w="550" w:type="dxa"/>
            <w:vAlign w:val="center"/>
          </w:tcPr>
          <w:p w14:paraId="677F6039" w14:textId="5A5EDDDD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120</w:t>
            </w:r>
          </w:p>
        </w:tc>
        <w:tc>
          <w:tcPr>
            <w:tcW w:w="4613" w:type="dxa"/>
            <w:vAlign w:val="center"/>
          </w:tcPr>
          <w:p w14:paraId="1C9B4C44" w14:textId="4588B8C8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vAlign w:val="center"/>
          </w:tcPr>
          <w:p w14:paraId="0CC99337" w14:textId="2643EDB7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30.05.2025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C215589" w14:textId="7347EE2E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10:00-13:00</w:t>
            </w:r>
          </w:p>
        </w:tc>
        <w:tc>
          <w:tcPr>
            <w:tcW w:w="1857" w:type="dxa"/>
            <w:gridSpan w:val="2"/>
          </w:tcPr>
          <w:p w14:paraId="15DB3739" w14:textId="134C8D6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3" w:type="dxa"/>
          </w:tcPr>
          <w:p w14:paraId="15E24001" w14:textId="65D0FB7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Romaniszyn</w:t>
            </w:r>
            <w:proofErr w:type="spellEnd"/>
          </w:p>
        </w:tc>
        <w:tc>
          <w:tcPr>
            <w:tcW w:w="2627" w:type="dxa"/>
            <w:vAlign w:val="center"/>
          </w:tcPr>
          <w:p w14:paraId="23BE25FB" w14:textId="62AC8BB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60" w:type="dxa"/>
            <w:vAlign w:val="center"/>
          </w:tcPr>
          <w:p w14:paraId="50C3C9D3" w14:textId="1077BC6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</w:tbl>
    <w:p w14:paraId="6ADDB62E" w14:textId="1E0FE057" w:rsidR="00D93707" w:rsidRPr="00CB2C3D" w:rsidRDefault="00D93707" w:rsidP="00CB2C3D">
      <w:pPr>
        <w:tabs>
          <w:tab w:val="left" w:pos="2370"/>
        </w:tabs>
        <w:jc w:val="center"/>
        <w:rPr>
          <w:rFonts w:cs="Arial"/>
          <w:sz w:val="22"/>
          <w:szCs w:val="22"/>
        </w:rPr>
      </w:pPr>
    </w:p>
    <w:sectPr w:rsidR="00D93707" w:rsidRPr="00CB2C3D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CB2C3D" w:rsidRDefault="00CB2C3D">
      <w:r>
        <w:separator/>
      </w:r>
    </w:p>
  </w:endnote>
  <w:endnote w:type="continuationSeparator" w:id="0">
    <w:p w14:paraId="7E6C4829" w14:textId="77777777" w:rsidR="00CB2C3D" w:rsidRDefault="00CB2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CB2C3D" w:rsidRPr="00124D4A" w:rsidRDefault="00CB2C3D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CB2C3D" w:rsidRDefault="00CB2C3D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CB2C3D" w:rsidRPr="00B01F08" w:rsidRDefault="00CB2C3D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CB2C3D" w:rsidRDefault="00CB2C3D">
      <w:r>
        <w:separator/>
      </w:r>
    </w:p>
  </w:footnote>
  <w:footnote w:type="continuationSeparator" w:id="0">
    <w:p w14:paraId="60A779B4" w14:textId="77777777" w:rsidR="00CB2C3D" w:rsidRDefault="00CB2C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CB2C3D" w:rsidRDefault="00CB2C3D" w:rsidP="009A4ACC">
    <w:pPr>
      <w:pStyle w:val="Nagwek"/>
      <w:ind w:left="-1134"/>
    </w:pPr>
  </w:p>
  <w:p w14:paraId="74BC3CAA" w14:textId="77777777" w:rsidR="00CB2C3D" w:rsidRDefault="00CB2C3D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CB2C3D" w:rsidRDefault="00CB2C3D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CB2C3D" w:rsidRDefault="00CB2C3D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5AF8"/>
    <w:rsid w:val="000174EA"/>
    <w:rsid w:val="0003098C"/>
    <w:rsid w:val="000364DF"/>
    <w:rsid w:val="00036DD6"/>
    <w:rsid w:val="000449BE"/>
    <w:rsid w:val="00046B9B"/>
    <w:rsid w:val="00053A59"/>
    <w:rsid w:val="00061F20"/>
    <w:rsid w:val="00080D83"/>
    <w:rsid w:val="000829EF"/>
    <w:rsid w:val="000830A8"/>
    <w:rsid w:val="00086138"/>
    <w:rsid w:val="00087576"/>
    <w:rsid w:val="00091734"/>
    <w:rsid w:val="000A3836"/>
    <w:rsid w:val="000D23A2"/>
    <w:rsid w:val="000D283E"/>
    <w:rsid w:val="000E3274"/>
    <w:rsid w:val="000F2A9E"/>
    <w:rsid w:val="00120BC8"/>
    <w:rsid w:val="00124D4A"/>
    <w:rsid w:val="001304E7"/>
    <w:rsid w:val="00130B23"/>
    <w:rsid w:val="00141A58"/>
    <w:rsid w:val="001456E3"/>
    <w:rsid w:val="001520FF"/>
    <w:rsid w:val="00164F9A"/>
    <w:rsid w:val="001858B6"/>
    <w:rsid w:val="00196356"/>
    <w:rsid w:val="001A02A1"/>
    <w:rsid w:val="001A088D"/>
    <w:rsid w:val="001A1D68"/>
    <w:rsid w:val="001A2C14"/>
    <w:rsid w:val="001A3D33"/>
    <w:rsid w:val="001B210F"/>
    <w:rsid w:val="001D059A"/>
    <w:rsid w:val="00200923"/>
    <w:rsid w:val="002016FF"/>
    <w:rsid w:val="00212868"/>
    <w:rsid w:val="00215B6D"/>
    <w:rsid w:val="002223D6"/>
    <w:rsid w:val="00241C1F"/>
    <w:rsid w:val="002425AE"/>
    <w:rsid w:val="002529E4"/>
    <w:rsid w:val="0025406C"/>
    <w:rsid w:val="002672E3"/>
    <w:rsid w:val="002918E3"/>
    <w:rsid w:val="002A1D7C"/>
    <w:rsid w:val="002A7043"/>
    <w:rsid w:val="002C6347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42B91"/>
    <w:rsid w:val="004430F4"/>
    <w:rsid w:val="00464281"/>
    <w:rsid w:val="004737BB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3884"/>
    <w:rsid w:val="004F6B08"/>
    <w:rsid w:val="00506651"/>
    <w:rsid w:val="0052111D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8389F"/>
    <w:rsid w:val="006931CD"/>
    <w:rsid w:val="0069621B"/>
    <w:rsid w:val="006A007F"/>
    <w:rsid w:val="006A6F6C"/>
    <w:rsid w:val="006B4267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845C6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806EAC"/>
    <w:rsid w:val="00813C0A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B268D"/>
    <w:rsid w:val="009C092E"/>
    <w:rsid w:val="009D71C1"/>
    <w:rsid w:val="009E219E"/>
    <w:rsid w:val="009E5DEE"/>
    <w:rsid w:val="009F2A29"/>
    <w:rsid w:val="009F2CF0"/>
    <w:rsid w:val="00A0160D"/>
    <w:rsid w:val="00A04690"/>
    <w:rsid w:val="00A27872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AE06AF"/>
    <w:rsid w:val="00B01F08"/>
    <w:rsid w:val="00B16E8F"/>
    <w:rsid w:val="00B2442F"/>
    <w:rsid w:val="00B30401"/>
    <w:rsid w:val="00B44BF6"/>
    <w:rsid w:val="00B5746B"/>
    <w:rsid w:val="00B6637D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144"/>
    <w:rsid w:val="00C33F72"/>
    <w:rsid w:val="00C377A0"/>
    <w:rsid w:val="00C47B64"/>
    <w:rsid w:val="00C57BB1"/>
    <w:rsid w:val="00C62C24"/>
    <w:rsid w:val="00C635B6"/>
    <w:rsid w:val="00C8100D"/>
    <w:rsid w:val="00CA5CBD"/>
    <w:rsid w:val="00CB23CA"/>
    <w:rsid w:val="00CB2C3D"/>
    <w:rsid w:val="00CC29D4"/>
    <w:rsid w:val="00CC58FC"/>
    <w:rsid w:val="00CE005B"/>
    <w:rsid w:val="00CF5805"/>
    <w:rsid w:val="00D0361A"/>
    <w:rsid w:val="00D1101D"/>
    <w:rsid w:val="00D1150B"/>
    <w:rsid w:val="00D3085A"/>
    <w:rsid w:val="00D30ADD"/>
    <w:rsid w:val="00D43A0D"/>
    <w:rsid w:val="00D46867"/>
    <w:rsid w:val="00D526F3"/>
    <w:rsid w:val="00D57724"/>
    <w:rsid w:val="00D57D3D"/>
    <w:rsid w:val="00D639A4"/>
    <w:rsid w:val="00D75FFA"/>
    <w:rsid w:val="00D86F97"/>
    <w:rsid w:val="00D924CE"/>
    <w:rsid w:val="00D933DF"/>
    <w:rsid w:val="00D93707"/>
    <w:rsid w:val="00D97617"/>
    <w:rsid w:val="00DA2034"/>
    <w:rsid w:val="00DA4A55"/>
    <w:rsid w:val="00DC0194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87D"/>
    <w:rsid w:val="00E469F6"/>
    <w:rsid w:val="00E539C6"/>
    <w:rsid w:val="00E57060"/>
    <w:rsid w:val="00E81ADD"/>
    <w:rsid w:val="00E87616"/>
    <w:rsid w:val="00EA5C16"/>
    <w:rsid w:val="00ED5B51"/>
    <w:rsid w:val="00ED781A"/>
    <w:rsid w:val="00ED7E80"/>
    <w:rsid w:val="00EF000D"/>
    <w:rsid w:val="00EF01EC"/>
    <w:rsid w:val="00F22BD4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6E22"/>
    <w:rsid w:val="00FB7887"/>
    <w:rsid w:val="00FC70D9"/>
    <w:rsid w:val="00FE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B5BF4CF-9C42-471D-81B2-C722B479D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266</TotalTime>
  <Pages>12</Pages>
  <Words>2050</Words>
  <Characters>14320</Characters>
  <Application>Microsoft Office Word</Application>
  <DocSecurity>0</DocSecurity>
  <Lines>119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17</cp:revision>
  <cp:lastPrinted>2024-12-05T09:47:00Z</cp:lastPrinted>
  <dcterms:created xsi:type="dcterms:W3CDTF">2024-12-06T08:06:00Z</dcterms:created>
  <dcterms:modified xsi:type="dcterms:W3CDTF">2025-04-30T11:17:00Z</dcterms:modified>
</cp:coreProperties>
</file>