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4B5896B0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FC70D9">
        <w:rPr>
          <w:rFonts w:cs="Arial"/>
          <w:b/>
          <w:color w:val="000000" w:themeColor="text1"/>
        </w:rPr>
        <w:t>09.12</w:t>
      </w:r>
      <w:r w:rsidR="00D639A4" w:rsidRPr="005B6AD4">
        <w:rPr>
          <w:rFonts w:cs="Arial"/>
          <w:b/>
          <w:color w:val="000000" w:themeColor="text1"/>
        </w:rPr>
        <w:t>.2024</w:t>
      </w:r>
      <w:r w:rsidRPr="00D639A4">
        <w:rPr>
          <w:rFonts w:cs="Arial"/>
          <w:b/>
        </w:rPr>
        <w:tab/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584"/>
        <w:gridCol w:w="4597"/>
        <w:gridCol w:w="1497"/>
        <w:gridCol w:w="1485"/>
        <w:gridCol w:w="36"/>
        <w:gridCol w:w="1818"/>
        <w:gridCol w:w="1851"/>
        <w:gridCol w:w="2620"/>
        <w:gridCol w:w="1058"/>
      </w:tblGrid>
      <w:tr w:rsidR="00215B6D" w:rsidRPr="00AF3DB6" w14:paraId="6175B3C3" w14:textId="77777777" w:rsidTr="0043506A">
        <w:trPr>
          <w:trHeight w:val="572"/>
        </w:trPr>
        <w:tc>
          <w:tcPr>
            <w:tcW w:w="584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597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497" w:type="dxa"/>
            <w:shd w:val="clear" w:color="auto" w:fill="F2F2F2" w:themeFill="background1" w:themeFillShade="F2"/>
            <w:vAlign w:val="center"/>
          </w:tcPr>
          <w:p w14:paraId="520DB1AE" w14:textId="70E1CB4A" w:rsidR="003A4A71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>sparcia</w:t>
            </w:r>
          </w:p>
          <w:p w14:paraId="7266326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21" w:type="dxa"/>
            <w:gridSpan w:val="2"/>
            <w:shd w:val="clear" w:color="auto" w:fill="F2F2F2" w:themeFill="background1" w:themeFillShade="F2"/>
            <w:vAlign w:val="center"/>
          </w:tcPr>
          <w:p w14:paraId="55A8A396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818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1851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2620" w:type="dxa"/>
            <w:shd w:val="clear" w:color="auto" w:fill="F2F2F2" w:themeFill="background1" w:themeFillShade="F2"/>
            <w:vAlign w:val="center"/>
          </w:tcPr>
          <w:p w14:paraId="032F1EAD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058" w:type="dxa"/>
            <w:shd w:val="clear" w:color="auto" w:fill="F2F2F2" w:themeFill="background1" w:themeFillShade="F2"/>
            <w:vAlign w:val="center"/>
          </w:tcPr>
          <w:p w14:paraId="41B89695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1A1D68" w:rsidRPr="00AF3DB6" w14:paraId="0109324D" w14:textId="77777777" w:rsidTr="0043506A">
        <w:tc>
          <w:tcPr>
            <w:tcW w:w="584" w:type="dxa"/>
            <w:vAlign w:val="center"/>
          </w:tcPr>
          <w:p w14:paraId="7B7E2451" w14:textId="74589C07" w:rsidR="001A1D68" w:rsidRPr="00FE52B3" w:rsidRDefault="001A1D68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4597" w:type="dxa"/>
            <w:vAlign w:val="center"/>
          </w:tcPr>
          <w:p w14:paraId="31442785" w14:textId="0666A3F5" w:rsidR="001A1D68" w:rsidRPr="00FE52B3" w:rsidRDefault="001A1D68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1EACE8F8" w14:textId="4F1B498F" w:rsidR="001A1D68" w:rsidRPr="00FE52B3" w:rsidRDefault="0068389F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1" w:type="dxa"/>
            <w:gridSpan w:val="2"/>
            <w:vAlign w:val="center"/>
          </w:tcPr>
          <w:p w14:paraId="6A7228CA" w14:textId="5AD8F19B" w:rsidR="001A1D68" w:rsidRPr="00FE52B3" w:rsidRDefault="001A1D68" w:rsidP="001A1D68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18" w:type="dxa"/>
            <w:vAlign w:val="center"/>
          </w:tcPr>
          <w:p w14:paraId="3893BE27" w14:textId="622CB698" w:rsidR="001A1D68" w:rsidRPr="00FE52B3" w:rsidRDefault="007A6495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16F29FCF" w14:textId="25591D0B" w:rsidR="001A1D68" w:rsidRPr="00FE52B3" w:rsidRDefault="005C70A5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74E9802B" w14:textId="03C74584" w:rsidR="001A1D68" w:rsidRPr="00FE52B3" w:rsidRDefault="00FC70D9" w:rsidP="006D4492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CE6E5C3" w14:textId="2546F690" w:rsidR="001A1D68" w:rsidRPr="00FE52B3" w:rsidRDefault="001A1D68" w:rsidP="001A1D68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716F3CB2" w14:textId="77777777" w:rsidTr="0043506A">
        <w:tc>
          <w:tcPr>
            <w:tcW w:w="584" w:type="dxa"/>
            <w:vAlign w:val="center"/>
          </w:tcPr>
          <w:p w14:paraId="58DB59E3" w14:textId="536A26F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4597" w:type="dxa"/>
            <w:vAlign w:val="center"/>
          </w:tcPr>
          <w:p w14:paraId="72142FDB" w14:textId="0B0621D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5B9BD5" w:themeColor="accent1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0B7CDA6D" w14:textId="77A77D6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1" w:type="dxa"/>
            <w:gridSpan w:val="2"/>
            <w:vAlign w:val="center"/>
          </w:tcPr>
          <w:p w14:paraId="4FD4306F" w14:textId="13E8E7B7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18" w:type="dxa"/>
          </w:tcPr>
          <w:p w14:paraId="1A52EBF1" w14:textId="5EB1FBD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7A323950" w14:textId="70A2A935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73CDBE2D" w14:textId="0EC2969F" w:rsidR="007A6495" w:rsidRPr="00FE52B3" w:rsidRDefault="00FC70D9" w:rsidP="006D4492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705B7F6" w14:textId="1FE176C9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66937CF5" w14:textId="77777777" w:rsidTr="0043506A">
        <w:tc>
          <w:tcPr>
            <w:tcW w:w="584" w:type="dxa"/>
            <w:vAlign w:val="center"/>
          </w:tcPr>
          <w:p w14:paraId="53785AD2" w14:textId="372E428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4597" w:type="dxa"/>
            <w:vAlign w:val="center"/>
          </w:tcPr>
          <w:p w14:paraId="4B410254" w14:textId="1B4EAE87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18033AC4" w14:textId="6F83DAF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1" w:type="dxa"/>
            <w:gridSpan w:val="2"/>
            <w:vAlign w:val="center"/>
          </w:tcPr>
          <w:p w14:paraId="4EF23A68" w14:textId="203B75FF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18" w:type="dxa"/>
          </w:tcPr>
          <w:p w14:paraId="3DB79361" w14:textId="4D5DA4F3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469DC3C9" w14:textId="513F69E1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2D6CBDCD" w14:textId="5A19180B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FBA3BC3" w14:textId="5F30D97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21394A4B" w14:textId="77777777" w:rsidTr="0043506A">
        <w:tc>
          <w:tcPr>
            <w:tcW w:w="584" w:type="dxa"/>
            <w:vAlign w:val="center"/>
          </w:tcPr>
          <w:p w14:paraId="3B17FCE5" w14:textId="636D2F3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4597" w:type="dxa"/>
            <w:vAlign w:val="center"/>
          </w:tcPr>
          <w:p w14:paraId="224DB3E3" w14:textId="7A97544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5B9BD5" w:themeColor="accent1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19FAC503" w14:textId="30745F9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1" w:type="dxa"/>
            <w:gridSpan w:val="2"/>
            <w:vAlign w:val="center"/>
          </w:tcPr>
          <w:p w14:paraId="4464CABF" w14:textId="54C82FB1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18" w:type="dxa"/>
          </w:tcPr>
          <w:p w14:paraId="69C2E63D" w14:textId="521C165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75079EBA" w14:textId="2B42442D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40614D57" w14:textId="0FBC4660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6FE0E189" w14:textId="142C11EB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10B74934" w14:textId="77777777" w:rsidTr="0043506A">
        <w:tc>
          <w:tcPr>
            <w:tcW w:w="584" w:type="dxa"/>
            <w:vAlign w:val="center"/>
          </w:tcPr>
          <w:p w14:paraId="35899530" w14:textId="30A1452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4597" w:type="dxa"/>
            <w:vAlign w:val="center"/>
          </w:tcPr>
          <w:p w14:paraId="7A2D1B6A" w14:textId="4C7A411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2F81AE91" w14:textId="7B841BA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1" w:type="dxa"/>
            <w:gridSpan w:val="2"/>
            <w:vAlign w:val="center"/>
          </w:tcPr>
          <w:p w14:paraId="1D12AA4C" w14:textId="3D0FE2CB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12:30-14:30</w:t>
            </w:r>
          </w:p>
        </w:tc>
        <w:tc>
          <w:tcPr>
            <w:tcW w:w="1818" w:type="dxa"/>
          </w:tcPr>
          <w:p w14:paraId="701BF33C" w14:textId="068C15A7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7B4F2587" w14:textId="08CDB1B6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265F9911" w14:textId="44E48553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C7FDFBE" w14:textId="213FFF07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AF3DB6" w14:paraId="0C1C0A0F" w14:textId="77777777" w:rsidTr="0043506A">
        <w:tc>
          <w:tcPr>
            <w:tcW w:w="584" w:type="dxa"/>
            <w:vAlign w:val="center"/>
          </w:tcPr>
          <w:p w14:paraId="33460751" w14:textId="6825F95D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4597" w:type="dxa"/>
            <w:vAlign w:val="center"/>
          </w:tcPr>
          <w:p w14:paraId="209374B6" w14:textId="51B0D79F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53F12C21" w14:textId="1626339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1" w:type="dxa"/>
            <w:gridSpan w:val="2"/>
            <w:vAlign w:val="center"/>
          </w:tcPr>
          <w:p w14:paraId="6636C8CD" w14:textId="390ACBFB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18" w:type="dxa"/>
          </w:tcPr>
          <w:p w14:paraId="5EC24001" w14:textId="234CA3FD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5D1E56E7" w14:textId="283E37CF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6FF8D560" w14:textId="0DDBA0B0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81EAE93" w14:textId="15538563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AF3DB6" w14:paraId="48F6542B" w14:textId="77777777" w:rsidTr="0043506A">
        <w:tc>
          <w:tcPr>
            <w:tcW w:w="584" w:type="dxa"/>
            <w:vAlign w:val="center"/>
          </w:tcPr>
          <w:p w14:paraId="2ABA8DF5" w14:textId="09406DE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lastRenderedPageBreak/>
              <w:t>7</w:t>
            </w:r>
          </w:p>
        </w:tc>
        <w:tc>
          <w:tcPr>
            <w:tcW w:w="4597" w:type="dxa"/>
            <w:vAlign w:val="center"/>
          </w:tcPr>
          <w:p w14:paraId="51E4C5CC" w14:textId="082DE5C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5084FC20" w14:textId="52969C0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1" w:type="dxa"/>
            <w:gridSpan w:val="2"/>
            <w:vAlign w:val="center"/>
          </w:tcPr>
          <w:p w14:paraId="18C92960" w14:textId="4E38A695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18" w:type="dxa"/>
          </w:tcPr>
          <w:p w14:paraId="784501DE" w14:textId="6886492D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0A65921F" w14:textId="562745D8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75A35519" w14:textId="3DB04A1E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160495DF" w14:textId="2F949791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AF3DB6" w14:paraId="61A91AA0" w14:textId="77777777" w:rsidTr="0043506A">
        <w:tc>
          <w:tcPr>
            <w:tcW w:w="584" w:type="dxa"/>
            <w:vAlign w:val="center"/>
          </w:tcPr>
          <w:p w14:paraId="01ADA451" w14:textId="2BC7EF2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4597" w:type="dxa"/>
            <w:vAlign w:val="center"/>
          </w:tcPr>
          <w:p w14:paraId="7D85765D" w14:textId="0323F51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041ABDCF" w14:textId="76ED50E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1" w:type="dxa"/>
            <w:gridSpan w:val="2"/>
            <w:vAlign w:val="center"/>
          </w:tcPr>
          <w:p w14:paraId="10F06786" w14:textId="29BDCAEB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16:30-18:30</w:t>
            </w:r>
          </w:p>
        </w:tc>
        <w:tc>
          <w:tcPr>
            <w:tcW w:w="1818" w:type="dxa"/>
          </w:tcPr>
          <w:p w14:paraId="71C0316E" w14:textId="0B88AD64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75353A2D" w14:textId="75EFC248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1605BBDF" w14:textId="2F1833FF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750526A9" w14:textId="4D869263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AF3DB6" w14:paraId="26C96F37" w14:textId="77777777" w:rsidTr="0043506A">
        <w:tc>
          <w:tcPr>
            <w:tcW w:w="584" w:type="dxa"/>
            <w:vAlign w:val="center"/>
          </w:tcPr>
          <w:p w14:paraId="2BAF1ADC" w14:textId="28B6A503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4597" w:type="dxa"/>
            <w:vAlign w:val="center"/>
          </w:tcPr>
          <w:p w14:paraId="77A643C2" w14:textId="47CBE88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40826183" w14:textId="09466267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11.12.2024</w:t>
            </w:r>
          </w:p>
        </w:tc>
        <w:tc>
          <w:tcPr>
            <w:tcW w:w="1521" w:type="dxa"/>
            <w:gridSpan w:val="2"/>
            <w:vAlign w:val="center"/>
          </w:tcPr>
          <w:p w14:paraId="64E3B821" w14:textId="07959A9D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16:30-18:30</w:t>
            </w:r>
          </w:p>
        </w:tc>
        <w:tc>
          <w:tcPr>
            <w:tcW w:w="1818" w:type="dxa"/>
          </w:tcPr>
          <w:p w14:paraId="0F1BA627" w14:textId="189956E0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32C1E9AE" w14:textId="3BAF482F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542E84F0" w14:textId="4E8F81F9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17AEC508" w14:textId="1C4F71EF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AF3DB6" w14:paraId="757FBFB4" w14:textId="77777777" w:rsidTr="0043506A">
        <w:tc>
          <w:tcPr>
            <w:tcW w:w="584" w:type="dxa"/>
            <w:vAlign w:val="center"/>
          </w:tcPr>
          <w:p w14:paraId="18BC6A5F" w14:textId="517A5129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4597" w:type="dxa"/>
            <w:vAlign w:val="center"/>
          </w:tcPr>
          <w:p w14:paraId="0F498CBD" w14:textId="7D36B19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13A8FA6A" w14:textId="64E1C52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549B807C" w14:textId="0588497C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18" w:type="dxa"/>
          </w:tcPr>
          <w:p w14:paraId="6C9CF5ED" w14:textId="0AB58740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5C937FFB" w14:textId="09FD4C4E" w:rsidR="007A6495" w:rsidRPr="00FE52B3" w:rsidRDefault="005C70A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21A195D4" w14:textId="7279FA1B" w:rsidR="007A6495" w:rsidRPr="00FE52B3" w:rsidRDefault="00FC70D9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4EFDB118" w14:textId="63615780" w:rsidR="007A6495" w:rsidRPr="00FE52B3" w:rsidRDefault="007A6495" w:rsidP="007A6495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A6495" w:rsidRPr="00C11C20" w14:paraId="5524D737" w14:textId="77777777" w:rsidTr="0043506A">
        <w:tc>
          <w:tcPr>
            <w:tcW w:w="584" w:type="dxa"/>
            <w:vAlign w:val="center"/>
          </w:tcPr>
          <w:p w14:paraId="4BEFC54D" w14:textId="787A5564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4597" w:type="dxa"/>
            <w:vAlign w:val="center"/>
          </w:tcPr>
          <w:p w14:paraId="48710B4A" w14:textId="104851A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33CAFA70" w14:textId="599F0BF3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0CF66B64" w14:textId="365CB3B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18" w:type="dxa"/>
          </w:tcPr>
          <w:p w14:paraId="6482807E" w14:textId="68BA235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7D883F35" w14:textId="4E710F4F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6EEDC17F" w14:textId="4C7CD70B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2251F0C" w14:textId="058C4729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7AE57559" w14:textId="77777777" w:rsidTr="0043506A">
        <w:tc>
          <w:tcPr>
            <w:tcW w:w="584" w:type="dxa"/>
            <w:vAlign w:val="center"/>
          </w:tcPr>
          <w:p w14:paraId="79189705" w14:textId="6F1FC08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4597" w:type="dxa"/>
            <w:vAlign w:val="center"/>
          </w:tcPr>
          <w:p w14:paraId="3F6692B4" w14:textId="06BBE079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5D16CED8" w14:textId="459A611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4F0A0AEF" w14:textId="1D684329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18" w:type="dxa"/>
          </w:tcPr>
          <w:p w14:paraId="4F526431" w14:textId="3A1B1F6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26DA7ED3" w14:textId="55650176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27402205" w14:textId="6C5296F0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6265EA96" w14:textId="0F4C5ECD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6D8AAB17" w14:textId="77777777" w:rsidTr="0043506A">
        <w:tc>
          <w:tcPr>
            <w:tcW w:w="584" w:type="dxa"/>
            <w:vAlign w:val="center"/>
          </w:tcPr>
          <w:p w14:paraId="68BC057F" w14:textId="7151924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13</w:t>
            </w:r>
          </w:p>
        </w:tc>
        <w:tc>
          <w:tcPr>
            <w:tcW w:w="4597" w:type="dxa"/>
            <w:vAlign w:val="center"/>
          </w:tcPr>
          <w:p w14:paraId="102BBC7F" w14:textId="469A1B7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78EB0211" w14:textId="4E8B73D7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6ABB2D46" w14:textId="43E54C25" w:rsidR="007A6495" w:rsidRPr="00FE52B3" w:rsidRDefault="007A6495" w:rsidP="007A6495">
            <w:pPr>
              <w:jc w:val="center"/>
              <w:rPr>
                <w:rFonts w:cs="Arial"/>
                <w:color w:val="FF0000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18" w:type="dxa"/>
          </w:tcPr>
          <w:p w14:paraId="29C4D43C" w14:textId="3D914AE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7F0EDAA9" w14:textId="62653A8A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77E76F91" w14:textId="37755C24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04AFF65B" w14:textId="3A72DED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4879FB9C" w14:textId="77777777" w:rsidTr="0043506A">
        <w:tc>
          <w:tcPr>
            <w:tcW w:w="584" w:type="dxa"/>
            <w:vAlign w:val="center"/>
          </w:tcPr>
          <w:p w14:paraId="0CF61CED" w14:textId="2B5DEE44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4597" w:type="dxa"/>
            <w:vAlign w:val="center"/>
          </w:tcPr>
          <w:p w14:paraId="58C07841" w14:textId="6EDAFDE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6AD22C61" w14:textId="56E7D9B1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1BFD6C1E" w14:textId="4EA6EF8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18" w:type="dxa"/>
          </w:tcPr>
          <w:p w14:paraId="64297D82" w14:textId="2ED9B08B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26C0D06D" w14:textId="1EF5DD64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4E08A42A" w14:textId="2C5C9ABC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C8EAC6F" w14:textId="1B784AB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64017E" w14:paraId="649CB076" w14:textId="77777777" w:rsidTr="0043506A">
        <w:tc>
          <w:tcPr>
            <w:tcW w:w="584" w:type="dxa"/>
            <w:vAlign w:val="center"/>
          </w:tcPr>
          <w:p w14:paraId="4BC1F0A2" w14:textId="5067803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4597" w:type="dxa"/>
            <w:vAlign w:val="center"/>
          </w:tcPr>
          <w:p w14:paraId="6A39502A" w14:textId="5A0EC26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33C548E1" w14:textId="17974C4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3289AF9D" w14:textId="753FB77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12:30-14:30</w:t>
            </w:r>
          </w:p>
        </w:tc>
        <w:tc>
          <w:tcPr>
            <w:tcW w:w="1818" w:type="dxa"/>
          </w:tcPr>
          <w:p w14:paraId="6722E5A3" w14:textId="1CA608DF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40D0829E" w14:textId="6083AF1A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1A2FD087" w14:textId="77A8E6F9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75F7873" w14:textId="5CD8624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11D22F0E" w14:textId="77777777" w:rsidTr="0043506A">
        <w:tc>
          <w:tcPr>
            <w:tcW w:w="584" w:type="dxa"/>
            <w:vAlign w:val="center"/>
          </w:tcPr>
          <w:p w14:paraId="0AB66EFC" w14:textId="3C06AB4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4597" w:type="dxa"/>
            <w:vAlign w:val="center"/>
          </w:tcPr>
          <w:p w14:paraId="13CC6ED3" w14:textId="78F93DB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24C44DC0" w14:textId="2256AFC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19E781F7" w14:textId="286EAE52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18" w:type="dxa"/>
          </w:tcPr>
          <w:p w14:paraId="61719195" w14:textId="5DBE196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5CEAEB73" w14:textId="593B10C8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3B579151" w14:textId="25B1E601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296E918A" w14:textId="51F9944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2076CC3A" w14:textId="77777777" w:rsidTr="0043506A">
        <w:tc>
          <w:tcPr>
            <w:tcW w:w="584" w:type="dxa"/>
            <w:vAlign w:val="center"/>
          </w:tcPr>
          <w:p w14:paraId="49A9660F" w14:textId="0B19B0B3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17</w:t>
            </w:r>
          </w:p>
        </w:tc>
        <w:tc>
          <w:tcPr>
            <w:tcW w:w="4597" w:type="dxa"/>
            <w:vAlign w:val="center"/>
          </w:tcPr>
          <w:p w14:paraId="02BD2EA3" w14:textId="2BF7068F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2EB2C6E2" w14:textId="72A2AA5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1B849144" w14:textId="392241F4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18" w:type="dxa"/>
          </w:tcPr>
          <w:p w14:paraId="47C59AEB" w14:textId="3E9116A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02D51293" w14:textId="36E152A9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433645C7" w14:textId="34D17E78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141FBBDD" w14:textId="53E5210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1B1C2448" w14:textId="77777777" w:rsidTr="0043506A">
        <w:tc>
          <w:tcPr>
            <w:tcW w:w="584" w:type="dxa"/>
            <w:vAlign w:val="center"/>
          </w:tcPr>
          <w:p w14:paraId="088596BB" w14:textId="55F9535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lastRenderedPageBreak/>
              <w:t>18</w:t>
            </w:r>
          </w:p>
        </w:tc>
        <w:tc>
          <w:tcPr>
            <w:tcW w:w="4597" w:type="dxa"/>
            <w:vAlign w:val="center"/>
          </w:tcPr>
          <w:p w14:paraId="07F42641" w14:textId="66E48D9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3C6C466F" w14:textId="656E33F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20D6DA5B" w14:textId="7248F00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16:30-18:30</w:t>
            </w:r>
          </w:p>
        </w:tc>
        <w:tc>
          <w:tcPr>
            <w:tcW w:w="1818" w:type="dxa"/>
          </w:tcPr>
          <w:p w14:paraId="6D839A37" w14:textId="63502882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6CC022EB" w14:textId="49FF9F20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220883CA" w14:textId="63ED8DB8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BB49DF2" w14:textId="741A7F8B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E66A5" w:rsidRPr="00AF3DB6" w14:paraId="43294E5E" w14:textId="77777777" w:rsidTr="0043506A">
        <w:tc>
          <w:tcPr>
            <w:tcW w:w="584" w:type="dxa"/>
            <w:vAlign w:val="center"/>
          </w:tcPr>
          <w:p w14:paraId="1EA7F1CF" w14:textId="5BDC0E40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4597" w:type="dxa"/>
            <w:vAlign w:val="center"/>
          </w:tcPr>
          <w:p w14:paraId="2BF445E7" w14:textId="62832165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552A6F21" w14:textId="4FCC222F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16.12.2024</w:t>
            </w:r>
          </w:p>
        </w:tc>
        <w:tc>
          <w:tcPr>
            <w:tcW w:w="1521" w:type="dxa"/>
            <w:gridSpan w:val="2"/>
            <w:vAlign w:val="center"/>
          </w:tcPr>
          <w:p w14:paraId="57F63860" w14:textId="732D13D5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16:30-18:30</w:t>
            </w:r>
          </w:p>
        </w:tc>
        <w:tc>
          <w:tcPr>
            <w:tcW w:w="1818" w:type="dxa"/>
          </w:tcPr>
          <w:p w14:paraId="1BDDB097" w14:textId="469810A9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22CC520C" w14:textId="7D2CEB8B" w:rsidR="00BE66A5" w:rsidRPr="00FE52B3" w:rsidRDefault="005C70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13744AE3" w14:textId="2B62BAAA" w:rsidR="00BE66A5" w:rsidRPr="00FE52B3" w:rsidRDefault="00FC70D9" w:rsidP="006D4492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6F69A69A" w14:textId="3F64E1CE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E66A5" w:rsidRPr="00AF3DB6" w14:paraId="7370B963" w14:textId="77777777" w:rsidTr="0043506A">
        <w:tc>
          <w:tcPr>
            <w:tcW w:w="584" w:type="dxa"/>
            <w:vAlign w:val="center"/>
          </w:tcPr>
          <w:p w14:paraId="22B03FB2" w14:textId="51C0B081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20</w:t>
            </w:r>
          </w:p>
        </w:tc>
        <w:tc>
          <w:tcPr>
            <w:tcW w:w="4597" w:type="dxa"/>
            <w:vAlign w:val="center"/>
          </w:tcPr>
          <w:p w14:paraId="5E885772" w14:textId="60AC2B91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2F8F8AB4" w14:textId="0BF748A2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1" w:type="dxa"/>
            <w:gridSpan w:val="2"/>
            <w:vAlign w:val="center"/>
          </w:tcPr>
          <w:p w14:paraId="30C8F083" w14:textId="1198578E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18" w:type="dxa"/>
          </w:tcPr>
          <w:p w14:paraId="27BF9241" w14:textId="43B719E4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7B5A9815" w14:textId="6E8859A0" w:rsidR="00BE66A5" w:rsidRPr="00FE52B3" w:rsidRDefault="005C70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5D8960FA" w14:textId="059FD80A" w:rsidR="00BE66A5" w:rsidRPr="00FE52B3" w:rsidRDefault="00FC70D9" w:rsidP="006D4492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7A5A40B1" w14:textId="1C376A23" w:rsidR="00BE66A5" w:rsidRPr="00FE52B3" w:rsidRDefault="00BE66A5" w:rsidP="00BE66A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44BF6" w:rsidRPr="00AF3DB6" w14:paraId="7BF24533" w14:textId="77777777" w:rsidTr="0043506A">
        <w:tc>
          <w:tcPr>
            <w:tcW w:w="584" w:type="dxa"/>
            <w:vAlign w:val="center"/>
          </w:tcPr>
          <w:p w14:paraId="46850B2B" w14:textId="028FC6E8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21</w:t>
            </w:r>
          </w:p>
        </w:tc>
        <w:tc>
          <w:tcPr>
            <w:tcW w:w="4597" w:type="dxa"/>
            <w:vAlign w:val="center"/>
          </w:tcPr>
          <w:p w14:paraId="790A425D" w14:textId="21C42FBA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19A0F082" w14:textId="65F5AECC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1" w:type="dxa"/>
            <w:gridSpan w:val="2"/>
            <w:vAlign w:val="center"/>
          </w:tcPr>
          <w:p w14:paraId="4E37757B" w14:textId="1C63A43A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8:00-10:00</w:t>
            </w:r>
          </w:p>
        </w:tc>
        <w:tc>
          <w:tcPr>
            <w:tcW w:w="1818" w:type="dxa"/>
          </w:tcPr>
          <w:p w14:paraId="40A2C9BF" w14:textId="76049B8A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40228AF7" w14:textId="3F551EA5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0839F2C3" w14:textId="602FA7A9" w:rsidR="00B44BF6" w:rsidRPr="00FE52B3" w:rsidRDefault="00FC70D9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222CBD4" w14:textId="14EF9370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44BF6" w:rsidRPr="00AF3DB6" w14:paraId="2F4FCBE5" w14:textId="77777777" w:rsidTr="0043506A">
        <w:tc>
          <w:tcPr>
            <w:tcW w:w="584" w:type="dxa"/>
            <w:vAlign w:val="center"/>
          </w:tcPr>
          <w:p w14:paraId="6BAD45EA" w14:textId="68F49738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22</w:t>
            </w:r>
          </w:p>
        </w:tc>
        <w:tc>
          <w:tcPr>
            <w:tcW w:w="4597" w:type="dxa"/>
            <w:vAlign w:val="center"/>
          </w:tcPr>
          <w:p w14:paraId="71602415" w14:textId="46BC25D2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1055200F" w14:textId="1D3FC6F7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1" w:type="dxa"/>
            <w:gridSpan w:val="2"/>
            <w:vAlign w:val="center"/>
          </w:tcPr>
          <w:p w14:paraId="2CBB9E9E" w14:textId="359FFD0B" w:rsidR="00B44BF6" w:rsidRPr="00FE52B3" w:rsidRDefault="00B44BF6" w:rsidP="00B44BF6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18" w:type="dxa"/>
          </w:tcPr>
          <w:p w14:paraId="34C0CB98" w14:textId="29289595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634F68E6" w14:textId="7FE34881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787821DC" w14:textId="1F3FE8CC" w:rsidR="00B44BF6" w:rsidRPr="00FE52B3" w:rsidRDefault="00FC70D9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33B7DAC0" w14:textId="08679149" w:rsidR="00B44BF6" w:rsidRPr="00FE52B3" w:rsidRDefault="00B44BF6" w:rsidP="00B44BF6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05204CDB" w14:textId="77777777" w:rsidTr="0043506A">
        <w:tc>
          <w:tcPr>
            <w:tcW w:w="584" w:type="dxa"/>
            <w:vAlign w:val="center"/>
          </w:tcPr>
          <w:p w14:paraId="6176729C" w14:textId="3F483D71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23</w:t>
            </w:r>
          </w:p>
        </w:tc>
        <w:tc>
          <w:tcPr>
            <w:tcW w:w="4597" w:type="dxa"/>
            <w:vAlign w:val="center"/>
          </w:tcPr>
          <w:p w14:paraId="1817B466" w14:textId="691DDCC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60706BD8" w14:textId="32C0B91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1" w:type="dxa"/>
            <w:gridSpan w:val="2"/>
            <w:vAlign w:val="center"/>
          </w:tcPr>
          <w:p w14:paraId="53E61F8D" w14:textId="55BB5CC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1818" w:type="dxa"/>
          </w:tcPr>
          <w:p w14:paraId="3E553525" w14:textId="1F7D092D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65E4ACDF" w14:textId="3F857031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10C8DE73" w14:textId="71D28AE3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050AA9CA" w14:textId="45F7F78B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6F677910" w14:textId="77777777" w:rsidTr="0043506A">
        <w:tc>
          <w:tcPr>
            <w:tcW w:w="584" w:type="dxa"/>
            <w:vAlign w:val="center"/>
          </w:tcPr>
          <w:p w14:paraId="4A769E24" w14:textId="6926A15A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24</w:t>
            </w:r>
          </w:p>
        </w:tc>
        <w:tc>
          <w:tcPr>
            <w:tcW w:w="4597" w:type="dxa"/>
            <w:vAlign w:val="center"/>
          </w:tcPr>
          <w:p w14:paraId="439D98DB" w14:textId="3CBC2AC6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0FFDD1DE" w14:textId="65AFE35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1" w:type="dxa"/>
            <w:gridSpan w:val="2"/>
            <w:vAlign w:val="center"/>
          </w:tcPr>
          <w:p w14:paraId="1768EFFE" w14:textId="0FE2E03D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12:30-14:30</w:t>
            </w:r>
          </w:p>
        </w:tc>
        <w:tc>
          <w:tcPr>
            <w:tcW w:w="1818" w:type="dxa"/>
          </w:tcPr>
          <w:p w14:paraId="2FCB9B8C" w14:textId="696B7DF3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311B0D25" w14:textId="4D6186F5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75D422A0" w14:textId="352709D2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66413A53" w14:textId="54E070C1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6A36C0E5" w14:textId="77777777" w:rsidTr="0043506A">
        <w:tc>
          <w:tcPr>
            <w:tcW w:w="584" w:type="dxa"/>
            <w:vAlign w:val="center"/>
          </w:tcPr>
          <w:p w14:paraId="6F9C3EC4" w14:textId="03E9154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4597" w:type="dxa"/>
            <w:vAlign w:val="center"/>
          </w:tcPr>
          <w:p w14:paraId="5820CB08" w14:textId="6829D9F8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b/>
                <w:sz w:val="20"/>
                <w:szCs w:val="20"/>
              </w:rPr>
              <w:t>Psycholog</w:t>
            </w:r>
          </w:p>
        </w:tc>
        <w:tc>
          <w:tcPr>
            <w:tcW w:w="1497" w:type="dxa"/>
            <w:vAlign w:val="center"/>
          </w:tcPr>
          <w:p w14:paraId="7D19C60C" w14:textId="2C40DF5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1" w:type="dxa"/>
            <w:gridSpan w:val="2"/>
            <w:vAlign w:val="center"/>
          </w:tcPr>
          <w:p w14:paraId="60CFB9E3" w14:textId="0DC14281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12:30-14:30</w:t>
            </w:r>
          </w:p>
        </w:tc>
        <w:tc>
          <w:tcPr>
            <w:tcW w:w="1818" w:type="dxa"/>
          </w:tcPr>
          <w:p w14:paraId="1C1B194D" w14:textId="3399FD15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56A65EA9" w14:textId="7D2DCFE1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Ewelina Stachera</w:t>
            </w:r>
          </w:p>
        </w:tc>
        <w:tc>
          <w:tcPr>
            <w:tcW w:w="2620" w:type="dxa"/>
            <w:vAlign w:val="center"/>
          </w:tcPr>
          <w:p w14:paraId="478A625E" w14:textId="35B091BC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22EC9C59" w14:textId="41526D1C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7A6495" w:rsidRPr="00AF3DB6" w14:paraId="74BD5AFF" w14:textId="77777777" w:rsidTr="0043506A">
        <w:tc>
          <w:tcPr>
            <w:tcW w:w="584" w:type="dxa"/>
            <w:vAlign w:val="center"/>
          </w:tcPr>
          <w:p w14:paraId="318F8D81" w14:textId="4173166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26</w:t>
            </w:r>
          </w:p>
        </w:tc>
        <w:tc>
          <w:tcPr>
            <w:tcW w:w="4597" w:type="dxa"/>
            <w:vAlign w:val="center"/>
          </w:tcPr>
          <w:p w14:paraId="6B345E09" w14:textId="6E82265E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Diagnoza sytuacji problemowej i opracowanie Indywidualnych Ścieżek Reintegracji-</w:t>
            </w:r>
            <w:r w:rsidRPr="00FE52B3">
              <w:rPr>
                <w:rFonts w:cs="Arial"/>
                <w:color w:val="0070C0"/>
                <w:sz w:val="20"/>
                <w:szCs w:val="20"/>
              </w:rPr>
              <w:t>Doradca</w:t>
            </w:r>
          </w:p>
        </w:tc>
        <w:tc>
          <w:tcPr>
            <w:tcW w:w="1497" w:type="dxa"/>
            <w:vAlign w:val="center"/>
          </w:tcPr>
          <w:p w14:paraId="530866BF" w14:textId="4FC3BB7B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18.12.2024</w:t>
            </w:r>
          </w:p>
        </w:tc>
        <w:tc>
          <w:tcPr>
            <w:tcW w:w="1521" w:type="dxa"/>
            <w:gridSpan w:val="2"/>
            <w:vAlign w:val="center"/>
          </w:tcPr>
          <w:p w14:paraId="045A8163" w14:textId="4A210722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color w:val="000000" w:themeColor="text1"/>
                <w:sz w:val="20"/>
                <w:szCs w:val="20"/>
              </w:rPr>
              <w:t>14:30-16:30</w:t>
            </w:r>
          </w:p>
        </w:tc>
        <w:tc>
          <w:tcPr>
            <w:tcW w:w="1818" w:type="dxa"/>
          </w:tcPr>
          <w:p w14:paraId="1F2257D5" w14:textId="46ACD2F0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039047F2" w14:textId="318335DA" w:rsidR="007A6495" w:rsidRPr="00FE52B3" w:rsidRDefault="005C70A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5124BFEB" w14:textId="51D3A7F9" w:rsidR="007A6495" w:rsidRPr="00FE52B3" w:rsidRDefault="00FC70D9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058" w:type="dxa"/>
            <w:vAlign w:val="center"/>
          </w:tcPr>
          <w:p w14:paraId="09E36C45" w14:textId="5098B55D" w:rsidR="007A6495" w:rsidRPr="00FE52B3" w:rsidRDefault="007A6495" w:rsidP="007A6495">
            <w:pPr>
              <w:jc w:val="center"/>
              <w:rPr>
                <w:rFonts w:cs="Arial"/>
                <w:sz w:val="20"/>
                <w:szCs w:val="20"/>
              </w:rPr>
            </w:pPr>
            <w:r w:rsidRPr="00FE52B3">
              <w:rPr>
                <w:rFonts w:cs="Arial"/>
                <w:sz w:val="20"/>
                <w:szCs w:val="20"/>
              </w:rPr>
              <w:t>-</w:t>
            </w:r>
          </w:p>
        </w:tc>
      </w:tr>
      <w:tr w:rsidR="00BE66A5" w:rsidRPr="00CB2C3D" w14:paraId="299E3160" w14:textId="77777777" w:rsidTr="0043506A">
        <w:tc>
          <w:tcPr>
            <w:tcW w:w="584" w:type="dxa"/>
            <w:vAlign w:val="center"/>
          </w:tcPr>
          <w:p w14:paraId="54E21551" w14:textId="6D113592" w:rsidR="00BE66A5" w:rsidRPr="00CB2C3D" w:rsidRDefault="001A2C1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</w:t>
            </w:r>
            <w:r w:rsidR="002223D6" w:rsidRPr="00CB2C3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597" w:type="dxa"/>
            <w:vAlign w:val="center"/>
          </w:tcPr>
          <w:p w14:paraId="0058A589" w14:textId="29AC7A78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7" w:type="dxa"/>
            <w:vAlign w:val="center"/>
          </w:tcPr>
          <w:p w14:paraId="63D33BD4" w14:textId="074CB25D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08.01.2025</w:t>
            </w:r>
          </w:p>
        </w:tc>
        <w:tc>
          <w:tcPr>
            <w:tcW w:w="1521" w:type="dxa"/>
            <w:gridSpan w:val="2"/>
            <w:vAlign w:val="center"/>
          </w:tcPr>
          <w:p w14:paraId="39AB23A9" w14:textId="3ED0E2B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8" w:type="dxa"/>
          </w:tcPr>
          <w:p w14:paraId="7583E4FB" w14:textId="3F359BAE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vAlign w:val="center"/>
          </w:tcPr>
          <w:p w14:paraId="5FF4622D" w14:textId="44538E11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2620" w:type="dxa"/>
            <w:vAlign w:val="center"/>
          </w:tcPr>
          <w:p w14:paraId="3D672EE4" w14:textId="7AE5FFFB" w:rsidR="00BE66A5" w:rsidRPr="00CB2C3D" w:rsidRDefault="00D933DF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1058" w:type="dxa"/>
            <w:vAlign w:val="center"/>
          </w:tcPr>
          <w:p w14:paraId="3A7EB2CD" w14:textId="619AACEF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BE66A5" w:rsidRPr="00CB2C3D" w14:paraId="2B1CD1FA" w14:textId="77777777" w:rsidTr="0043506A">
        <w:tc>
          <w:tcPr>
            <w:tcW w:w="584" w:type="dxa"/>
            <w:vAlign w:val="center"/>
          </w:tcPr>
          <w:p w14:paraId="49EA6E95" w14:textId="05B19783" w:rsidR="00BE66A5" w:rsidRPr="00CB2C3D" w:rsidRDefault="002223D6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1A11A01" w14:textId="0E3AFB54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5C6F63F7" w14:textId="57A03D16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85ADF23" w14:textId="498BD746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12F047B" w14:textId="157F9795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53CB9017" w14:textId="174368F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3639F0B" w14:textId="099FAA94" w:rsidR="00BE66A5" w:rsidRPr="00CB2C3D" w:rsidRDefault="00D933DF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FD936EB" w14:textId="2A53D20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BE66A5" w:rsidRPr="00CB2C3D" w14:paraId="537C32FD" w14:textId="77777777" w:rsidTr="0043506A">
        <w:tc>
          <w:tcPr>
            <w:tcW w:w="584" w:type="dxa"/>
            <w:vAlign w:val="center"/>
          </w:tcPr>
          <w:p w14:paraId="6FA60548" w14:textId="022B58C6" w:rsidR="00BE66A5" w:rsidRPr="00CB2C3D" w:rsidRDefault="002223D6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lastRenderedPageBreak/>
              <w:t>29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F2580C2" w14:textId="1EEB4E6A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6CC97801" w14:textId="7471FB4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80D9CED" w14:textId="14CE70C6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D49EC91" w14:textId="69A6A26A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805408E" w14:textId="101D7BF5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C8A652C" w14:textId="6A7362C5" w:rsidR="00BE66A5" w:rsidRPr="00CB2C3D" w:rsidRDefault="00D933DF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4581DCD" w14:textId="55643D3E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BE66A5" w:rsidRPr="00CB2C3D" w14:paraId="74F69004" w14:textId="77777777" w:rsidTr="0043506A">
        <w:tc>
          <w:tcPr>
            <w:tcW w:w="584" w:type="dxa"/>
            <w:vAlign w:val="center"/>
          </w:tcPr>
          <w:p w14:paraId="10808B1B" w14:textId="1C9B84FD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E653D9D" w14:textId="4AA3F372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CF9695A" w14:textId="6FFB37AB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74BA02E" w14:textId="4EC91553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B4CA933" w14:textId="52FD6461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703F4F9" w14:textId="3B6A221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DD9E093" w14:textId="2789A590" w:rsidR="00BE66A5" w:rsidRPr="00CB2C3D" w:rsidRDefault="00D933DF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A896BBA" w14:textId="65265A8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BE66A5" w:rsidRPr="00CB2C3D" w14:paraId="7C6F5F1D" w14:textId="77777777" w:rsidTr="0043506A">
        <w:tc>
          <w:tcPr>
            <w:tcW w:w="584" w:type="dxa"/>
            <w:vAlign w:val="center"/>
          </w:tcPr>
          <w:p w14:paraId="09184F01" w14:textId="43E802CA" w:rsidR="00BE66A5" w:rsidRPr="00CB2C3D" w:rsidRDefault="002223D6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049B8400" w14:textId="63B6B4C6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5D23B509" w14:textId="13938140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DE50D96" w14:textId="1343F03D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746FBE0" w14:textId="5DF4DAFF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93985B0" w14:textId="71A9A33D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ECA6516" w14:textId="57A6CE85" w:rsidR="00BE66A5" w:rsidRPr="00CB2C3D" w:rsidRDefault="00D933DF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594E704" w14:textId="241F8479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BE66A5" w:rsidRPr="00CB2C3D" w14:paraId="135AF15E" w14:textId="77777777" w:rsidTr="0043506A">
        <w:tc>
          <w:tcPr>
            <w:tcW w:w="584" w:type="dxa"/>
            <w:vAlign w:val="center"/>
          </w:tcPr>
          <w:p w14:paraId="6B78B625" w14:textId="79EEA683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10F08E00" w14:textId="7341EC63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784407B" w14:textId="489DB5F6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27AAAE83" w14:textId="30641AE5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9F5ACEF" w14:textId="40C1798E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0F82265" w14:textId="2D5A8D8F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Edyta Toporowska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A4C40CE" w14:textId="7FEF7CB9" w:rsidR="00BE66A5" w:rsidRPr="00CB2C3D" w:rsidRDefault="000830A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  <w:r w:rsidR="00D933DF" w:rsidRPr="00CB2C3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A5ED696" w14:textId="6829C9E1" w:rsidR="00BE66A5" w:rsidRPr="00CB2C3D" w:rsidRDefault="00BE66A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830A8" w:rsidRPr="00CB2C3D" w14:paraId="63E54DDF" w14:textId="77777777" w:rsidTr="0043506A">
        <w:tc>
          <w:tcPr>
            <w:tcW w:w="584" w:type="dxa"/>
            <w:vAlign w:val="center"/>
          </w:tcPr>
          <w:p w14:paraId="2666FC83" w14:textId="14A652D3" w:rsidR="000830A8" w:rsidRPr="00CB2C3D" w:rsidRDefault="001A088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57F1FCA3" w14:textId="1672471F" w:rsidR="000830A8" w:rsidRPr="00CB2C3D" w:rsidRDefault="007B5D56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7975EB41" w14:textId="110FAB84" w:rsidR="000830A8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BCF07FC" w14:textId="4A73400D" w:rsidR="000830A8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07233A1" w14:textId="516E96A8" w:rsidR="000830A8" w:rsidRPr="00CB2C3D" w:rsidRDefault="000830A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8335C3E" w14:textId="6459FD5D" w:rsidR="000830A8" w:rsidRPr="00CB2C3D" w:rsidRDefault="001A088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35666534" w14:textId="2491A5EB" w:rsidR="000830A8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4455BF3" w14:textId="73B6A3A7" w:rsidR="000830A8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71A0271B" w14:textId="77777777" w:rsidTr="0043506A">
        <w:tc>
          <w:tcPr>
            <w:tcW w:w="584" w:type="dxa"/>
            <w:vAlign w:val="center"/>
          </w:tcPr>
          <w:p w14:paraId="6EE9409F" w14:textId="3E1048CE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05610116" w14:textId="28BF007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5735D10" w14:textId="3786356F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5C6383B" w14:textId="24F1BD43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0680E5F" w14:textId="1A968BFE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2FC0B4F" w14:textId="0A7B292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A4AA368" w14:textId="0296FDF1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C6B7624" w14:textId="40B1394D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6F6E9865" w14:textId="77777777" w:rsidTr="0043506A">
        <w:tc>
          <w:tcPr>
            <w:tcW w:w="584" w:type="dxa"/>
            <w:vAlign w:val="center"/>
          </w:tcPr>
          <w:p w14:paraId="59C74470" w14:textId="70FB2AF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C9960A4" w14:textId="59E666BA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331D5942" w14:textId="32BCB30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7F5FF1D" w14:textId="618F321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348AF9D" w14:textId="5A67E2B9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685D6BB" w14:textId="6F8D4319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78B7C5C" w14:textId="7598CAA8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D2E9749" w14:textId="69F00DB8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616FBB19" w14:textId="77777777" w:rsidTr="0043506A">
        <w:tc>
          <w:tcPr>
            <w:tcW w:w="584" w:type="dxa"/>
            <w:vAlign w:val="center"/>
          </w:tcPr>
          <w:p w14:paraId="00D94279" w14:textId="032C159A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9D7BF1A" w14:textId="76FFDCFC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54CB0330" w14:textId="0C2DB764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B463D5E" w14:textId="6BEB9368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20ACF0C1" w14:textId="5E71CAB7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59CD908" w14:textId="31E64051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D3ED53C" w14:textId="01A39383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E8723A8" w14:textId="394B4860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16FF1339" w14:textId="77777777" w:rsidTr="0043506A">
        <w:tc>
          <w:tcPr>
            <w:tcW w:w="584" w:type="dxa"/>
            <w:vAlign w:val="center"/>
          </w:tcPr>
          <w:p w14:paraId="16698A79" w14:textId="797657E8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  <w:r w:rsidR="002223D6" w:rsidRPr="00CB2C3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9F1F602" w14:textId="0AA0527E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02779175" w14:textId="50E13D9C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4013EA1B" w14:textId="662FCDD4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708D4EB" w14:textId="4E7AC3D1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8DD1451" w14:textId="195411CB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4610BD8" w14:textId="7B5EB22C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A101B96" w14:textId="1824605F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397E32D6" w14:textId="77777777" w:rsidTr="0043506A">
        <w:tc>
          <w:tcPr>
            <w:tcW w:w="584" w:type="dxa"/>
            <w:vAlign w:val="center"/>
          </w:tcPr>
          <w:p w14:paraId="5291415B" w14:textId="5C434752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38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9851D1F" w14:textId="43896073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2BAF8AA" w14:textId="6C05720B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9E279C3" w14:textId="2BD35523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065E5D0" w14:textId="56B713FF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02E2A56" w14:textId="693E2F07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361B13EA" w14:textId="7AE63AEB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7D7B66C" w14:textId="4691D9A7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5CC81797" w14:textId="77777777" w:rsidTr="0043506A">
        <w:tc>
          <w:tcPr>
            <w:tcW w:w="584" w:type="dxa"/>
            <w:vAlign w:val="center"/>
          </w:tcPr>
          <w:p w14:paraId="39712145" w14:textId="4351CCB0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lastRenderedPageBreak/>
              <w:t>39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41632A0" w14:textId="496051C2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22A106CF" w14:textId="27F5112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68EEF25" w14:textId="4AE419A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4791DE9" w14:textId="48870D21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57D215A" w14:textId="493B4807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1C754BE5" w14:textId="6D6F3531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AED4DA2" w14:textId="6457BDE6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7E83B3EB" w14:textId="77777777" w:rsidTr="0043506A">
        <w:tc>
          <w:tcPr>
            <w:tcW w:w="584" w:type="dxa"/>
            <w:vAlign w:val="center"/>
          </w:tcPr>
          <w:p w14:paraId="3B0EDF53" w14:textId="3C42B5A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49A5289" w14:textId="0F2D581F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6F5D345F" w14:textId="7FA0A484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5AF2236" w14:textId="3AE1AEFE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AC05BA5" w14:textId="000F8F9F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0887D3F" w14:textId="119F03F3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F39851E" w14:textId="5E588153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CB4C8AF" w14:textId="151CFF6B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770941BC" w14:textId="77777777" w:rsidTr="0043506A">
        <w:tc>
          <w:tcPr>
            <w:tcW w:w="584" w:type="dxa"/>
            <w:vAlign w:val="center"/>
          </w:tcPr>
          <w:p w14:paraId="1D9A301D" w14:textId="2B80F655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F34982F" w14:textId="7798F27D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5FBF2022" w14:textId="50D44C7F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4240A91E" w14:textId="3C48FB3C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5A4CBE6" w14:textId="70057810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5E2F14E3" w14:textId="0246FFA0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F413C9A" w14:textId="046635FB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4BECE9E" w14:textId="147F5DB4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4E4EC57B" w14:textId="77777777" w:rsidTr="0043506A">
        <w:tc>
          <w:tcPr>
            <w:tcW w:w="584" w:type="dxa"/>
            <w:vAlign w:val="center"/>
          </w:tcPr>
          <w:p w14:paraId="392BCE4C" w14:textId="2491CB4E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095FCF8" w14:textId="419B8EAF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5169B3E" w14:textId="7B877761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7F4EA1F7" w14:textId="6EF593D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6A87818" w14:textId="1CDBEB9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813F1D6" w14:textId="1C67440A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0314C4E" w14:textId="60319614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E48EA3B" w14:textId="753A6DD9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33144" w:rsidRPr="00CB2C3D" w14:paraId="32CEDEB7" w14:textId="77777777" w:rsidTr="0043506A">
        <w:tc>
          <w:tcPr>
            <w:tcW w:w="584" w:type="dxa"/>
            <w:vAlign w:val="center"/>
          </w:tcPr>
          <w:p w14:paraId="3EFAE510" w14:textId="65277CA6" w:rsidR="00C33144" w:rsidRPr="00CB2C3D" w:rsidRDefault="001A088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A326770" w14:textId="60C0D95C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3AB6F83F" w14:textId="07BDB15C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85E6A72" w14:textId="2B36E205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9265DEB" w14:textId="3BE99EA7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FEDFDA7" w14:textId="78C950BF" w:rsidR="00C33144" w:rsidRPr="00CB2C3D" w:rsidRDefault="001A088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828BE1D" w14:textId="69576A6F" w:rsidR="00C33144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E12658E" w14:textId="5D950528" w:rsidR="00C33144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33144" w:rsidRPr="00CB2C3D" w14:paraId="6449C9DD" w14:textId="77777777" w:rsidTr="0043506A">
        <w:tc>
          <w:tcPr>
            <w:tcW w:w="584" w:type="dxa"/>
            <w:vAlign w:val="center"/>
          </w:tcPr>
          <w:p w14:paraId="4542DC0F" w14:textId="29CF5584" w:rsidR="00C33144" w:rsidRPr="00CB2C3D" w:rsidRDefault="001A088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1011387" w14:textId="615F91F6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156E0FC" w14:textId="74E5C05B" w:rsidR="00C33144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4D01ED33" w14:textId="7389AE2F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DF5AC92" w14:textId="0C783940" w:rsidR="00C33144" w:rsidRPr="00CB2C3D" w:rsidRDefault="00C33144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4EA3E39" w14:textId="40AA0767" w:rsidR="00C33144" w:rsidRPr="00CB2C3D" w:rsidRDefault="001A088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1961DABD" w14:textId="599B171D" w:rsidR="00C33144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A1149D1" w14:textId="38F3BBF4" w:rsidR="00C33144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46EBC457" w14:textId="77777777" w:rsidTr="0043506A">
        <w:tc>
          <w:tcPr>
            <w:tcW w:w="584" w:type="dxa"/>
            <w:vAlign w:val="center"/>
          </w:tcPr>
          <w:p w14:paraId="4F054F9F" w14:textId="1EBE5430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19CC53A4" w14:textId="2A6F67A8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4EB17BFD" w14:textId="652C7CCB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9EE88B5" w14:textId="03EC2F2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EFF3B88" w14:textId="7B38F1C9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09B9797" w14:textId="5E2BB55C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C1344C3" w14:textId="2DD297DE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A41BC8F" w14:textId="797E531C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079D828E" w14:textId="77777777" w:rsidTr="0043506A">
        <w:tc>
          <w:tcPr>
            <w:tcW w:w="584" w:type="dxa"/>
            <w:vAlign w:val="center"/>
          </w:tcPr>
          <w:p w14:paraId="392D76BC" w14:textId="3A7336A3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030E4BD" w14:textId="0EE850FB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EC3E35B" w14:textId="76BC5D0C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BF5D27C" w14:textId="16D971D7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09889E7" w14:textId="34A82FE2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6EF5F3A" w14:textId="55EAD71A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824F4BC" w14:textId="0318DB72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CCDA0C5" w14:textId="7E474058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813C0A" w:rsidRPr="00CB2C3D" w14:paraId="01D3ADCC" w14:textId="77777777" w:rsidTr="0043506A">
        <w:tc>
          <w:tcPr>
            <w:tcW w:w="584" w:type="dxa"/>
            <w:vAlign w:val="center"/>
          </w:tcPr>
          <w:p w14:paraId="40A64506" w14:textId="39A8A79A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</w:t>
            </w:r>
            <w:r w:rsidR="00FC70D9" w:rsidRPr="00CB2C3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5B2BCF0" w14:textId="0177627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75072125" w14:textId="334A8561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2D8F801A" w14:textId="2EF0FEF4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532426E" w14:textId="3341AE8B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42B5FC3" w14:textId="4DD972A6" w:rsidR="00813C0A" w:rsidRPr="00CB2C3D" w:rsidRDefault="00813C0A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F058199" w14:textId="6BA755F0" w:rsidR="00813C0A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149A88C" w14:textId="0E7C74D2" w:rsidR="00813C0A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9E5DEE" w:rsidRPr="00CB2C3D" w14:paraId="292F115D" w14:textId="77777777" w:rsidTr="0043506A">
        <w:tc>
          <w:tcPr>
            <w:tcW w:w="584" w:type="dxa"/>
            <w:vAlign w:val="center"/>
          </w:tcPr>
          <w:p w14:paraId="3CC758FC" w14:textId="16328202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48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6AD97C9" w14:textId="3D7D6CE5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CA4C480" w14:textId="78EA04D7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28132B1B" w14:textId="60D1308C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2698507" w14:textId="624A9BA6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5210555" w14:textId="63422A56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ED652A9" w14:textId="0D98DADE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F2E2ADB" w14:textId="579A51B6" w:rsidR="009E5DEE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9E5DEE" w:rsidRPr="00CB2C3D" w14:paraId="14AE9688" w14:textId="77777777" w:rsidTr="0043506A">
        <w:tc>
          <w:tcPr>
            <w:tcW w:w="584" w:type="dxa"/>
            <w:vAlign w:val="center"/>
          </w:tcPr>
          <w:p w14:paraId="7C97C109" w14:textId="15B428EE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49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4D56516" w14:textId="609D23F1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6993EFB5" w14:textId="06D8D26D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B5FD01D" w14:textId="1619E392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5BFCED0" w14:textId="03E10C8A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A6DD928" w14:textId="2A10172F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33093F9" w14:textId="3C1138D0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9A97307" w14:textId="563DA083" w:rsidR="009E5DEE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9E5DEE" w:rsidRPr="00CB2C3D" w14:paraId="5E0F6250" w14:textId="77777777" w:rsidTr="0043506A">
        <w:tc>
          <w:tcPr>
            <w:tcW w:w="584" w:type="dxa"/>
            <w:vAlign w:val="center"/>
          </w:tcPr>
          <w:p w14:paraId="1E155FBF" w14:textId="3B9301E3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50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506F34F" w14:textId="0FC76922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66B0FE21" w14:textId="6B460C3F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17.01.2025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2F122F6D" w14:textId="22EF28F7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67B2309A" w14:textId="293DDB1C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9FF7324" w14:textId="450B783F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17F0F4D6" w14:textId="7BBD45F2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1ED7788" w14:textId="1543A2ED" w:rsidR="009E5DEE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9E5DEE" w:rsidRPr="00CB2C3D" w14:paraId="5EEB441A" w14:textId="77777777" w:rsidTr="0043506A">
        <w:tc>
          <w:tcPr>
            <w:tcW w:w="584" w:type="dxa"/>
            <w:vAlign w:val="center"/>
          </w:tcPr>
          <w:p w14:paraId="5634EFB2" w14:textId="7A958F87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</w:t>
            </w:r>
            <w:r w:rsidR="00FC70D9"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7DC62F2" w14:textId="005F3832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Staż zawodowy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592D433" w14:textId="77777777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20.01.202</w:t>
            </w:r>
            <w:r w:rsidR="00AE06AF" w:rsidRPr="00CB2C3D">
              <w:rPr>
                <w:rFonts w:cs="Arial"/>
                <w:sz w:val="22"/>
                <w:szCs w:val="22"/>
              </w:rPr>
              <w:t>5</w:t>
            </w:r>
            <w:r w:rsidR="00EF01EC" w:rsidRPr="00CB2C3D">
              <w:rPr>
                <w:rFonts w:cs="Arial"/>
                <w:sz w:val="22"/>
                <w:szCs w:val="22"/>
              </w:rPr>
              <w:t>-</w:t>
            </w:r>
          </w:p>
          <w:p w14:paraId="6CCCAB3D" w14:textId="6897FE90" w:rsidR="00EF01EC" w:rsidRPr="00CB2C3D" w:rsidRDefault="00EF01EC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19.04.2025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2D22E63" w14:textId="13F6F374" w:rsidR="009E5DEE" w:rsidRPr="00CB2C3D" w:rsidRDefault="009E5DEE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8:00-15:00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44A3CBE" w14:textId="73920B79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Pomorska 10,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F092862" w14:textId="44CF12B3" w:rsidR="009E5DEE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D5EFC89" w14:textId="5629AA3A" w:rsidR="009E5DEE" w:rsidRPr="00CB2C3D" w:rsidRDefault="00EF01EC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00AF1CF" w14:textId="5ECE0FB3" w:rsidR="009E5DEE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5BF67DB1" w14:textId="77777777" w:rsidTr="0043506A">
        <w:tc>
          <w:tcPr>
            <w:tcW w:w="584" w:type="dxa"/>
            <w:vAlign w:val="center"/>
          </w:tcPr>
          <w:p w14:paraId="02AA9B76" w14:textId="6CE362F8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52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61AB4DD" w14:textId="660B87E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Staż zawodowy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A0DD259" w14:textId="77777777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20.01.202</w:t>
            </w:r>
            <w:r w:rsidR="00AE06AF" w:rsidRPr="00CB2C3D">
              <w:rPr>
                <w:rFonts w:cs="Arial"/>
                <w:sz w:val="22"/>
                <w:szCs w:val="22"/>
              </w:rPr>
              <w:t>5</w:t>
            </w:r>
            <w:r w:rsidR="00EF01EC" w:rsidRPr="00CB2C3D">
              <w:rPr>
                <w:rFonts w:cs="Arial"/>
                <w:sz w:val="22"/>
                <w:szCs w:val="22"/>
              </w:rPr>
              <w:t>-</w:t>
            </w:r>
          </w:p>
          <w:p w14:paraId="29996891" w14:textId="3D897C6F" w:rsidR="00EF01EC" w:rsidRPr="00CB2C3D" w:rsidRDefault="00EF01EC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19.04.2025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7D4D4AD4" w14:textId="0E9D19E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8:00-15:00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93CA426" w14:textId="014D02D6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6720678" w14:textId="570D2CA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1F6EFA12" w14:textId="656C44A8" w:rsidR="00FC70D9" w:rsidRPr="00CB2C3D" w:rsidRDefault="00EF01EC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F7C3B29" w14:textId="223D294F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0059FDC6" w14:textId="77777777" w:rsidTr="0043506A">
        <w:tc>
          <w:tcPr>
            <w:tcW w:w="584" w:type="dxa"/>
            <w:vAlign w:val="center"/>
          </w:tcPr>
          <w:p w14:paraId="28092388" w14:textId="6F4B79B8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53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01A4E177" w14:textId="3517309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D6A4987" w14:textId="773BD0E0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25.01.2025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1939BD4" w14:textId="669EB117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6CE0CE9" w14:textId="1C854466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59D23696" w14:textId="4409B04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08500B7" w14:textId="092CA633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9795FB9" w14:textId="1F668907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189CFDC6" w14:textId="77777777" w:rsidTr="0043506A">
        <w:tc>
          <w:tcPr>
            <w:tcW w:w="584" w:type="dxa"/>
            <w:vAlign w:val="center"/>
          </w:tcPr>
          <w:p w14:paraId="4D183396" w14:textId="5B155E9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54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47FF15C" w14:textId="3B775223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B5B3788" w14:textId="039063B6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25.01.2025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56E1F77" w14:textId="1A401189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CBA07E0" w14:textId="3F9DCE9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7CCE894" w14:textId="42BD6066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B034531" w14:textId="7DD7C69B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78230F5" w14:textId="3BA39667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705F1E85" w14:textId="77777777" w:rsidTr="0043506A">
        <w:tc>
          <w:tcPr>
            <w:tcW w:w="584" w:type="dxa"/>
            <w:vAlign w:val="center"/>
          </w:tcPr>
          <w:p w14:paraId="59C05571" w14:textId="6F2C474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</w:t>
            </w:r>
            <w:r w:rsidR="00DA4A55" w:rsidRPr="00CB2C3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29AB8F3" w14:textId="6B96D238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44B62781" w14:textId="3C4528D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25.01.2025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B1668EA" w14:textId="3E79162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5C3A5CF" w14:textId="240ACF38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DBCD701" w14:textId="76280E8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0913547" w14:textId="59EB2417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DB5BEA1" w14:textId="0DCDC47D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4E9FE80D" w14:textId="77777777" w:rsidTr="0043506A">
        <w:tc>
          <w:tcPr>
            <w:tcW w:w="584" w:type="dxa"/>
            <w:vAlign w:val="center"/>
          </w:tcPr>
          <w:p w14:paraId="0C22D439" w14:textId="074A17E5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</w:t>
            </w:r>
            <w:r w:rsidR="00DA4A55" w:rsidRPr="00CB2C3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F344495" w14:textId="140B8F7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337D29D" w14:textId="443DB64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25.01.2025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F977348" w14:textId="5451FA7B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02E4502" w14:textId="4DBC6DC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A1A42E1" w14:textId="79C168D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6C8493D1" w14:textId="2CD462E5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527B036" w14:textId="29F7A56F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02CDA24E" w14:textId="77777777" w:rsidTr="0043506A">
        <w:tc>
          <w:tcPr>
            <w:tcW w:w="584" w:type="dxa"/>
            <w:vAlign w:val="center"/>
          </w:tcPr>
          <w:p w14:paraId="6F2F8295" w14:textId="0D417A8B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57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0CB18A83" w14:textId="1A8B183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21B8B26" w14:textId="0E875FC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25.01.2025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45B5F630" w14:textId="6D1A72E9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0B270EB" w14:textId="50CD8F9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8A2CD47" w14:textId="0BDF00C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68A9D177" w14:textId="6AE2AB2E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5D5B6AB" w14:textId="1C926BBE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3A2C097E" w14:textId="77777777" w:rsidTr="0043506A">
        <w:tc>
          <w:tcPr>
            <w:tcW w:w="584" w:type="dxa"/>
            <w:vAlign w:val="center"/>
          </w:tcPr>
          <w:p w14:paraId="62208B55" w14:textId="36F04B1A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58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158E19EB" w14:textId="652C4C2B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784FE47" w14:textId="22603ED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41B9C39" w14:textId="3D9D281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244F38E" w14:textId="7C9B106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A402E95" w14:textId="052EA173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B47D31C" w14:textId="14CDE233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D7AC6DF" w14:textId="383C1863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11B12B49" w14:textId="77777777" w:rsidTr="0043506A">
        <w:tc>
          <w:tcPr>
            <w:tcW w:w="584" w:type="dxa"/>
            <w:vAlign w:val="center"/>
          </w:tcPr>
          <w:p w14:paraId="5BBEE972" w14:textId="6B8E2852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59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60EA350" w14:textId="6F73002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3A9C194B" w14:textId="37ACB39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18314EF" w14:textId="51190860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6CC6E1A0" w14:textId="52E60EB0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4CA97EF" w14:textId="68F47E9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B337961" w14:textId="396B73F4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0C431A3" w14:textId="748068ED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66C10AE3" w14:textId="77777777" w:rsidTr="0043506A">
        <w:tc>
          <w:tcPr>
            <w:tcW w:w="584" w:type="dxa"/>
            <w:vAlign w:val="center"/>
          </w:tcPr>
          <w:p w14:paraId="54D646AA" w14:textId="6D2AEAD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B61DBF9" w14:textId="29DB00D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3440AEBB" w14:textId="77733D63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07C1C84" w14:textId="48631FEB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245ED2F7" w14:textId="5ECE6880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4D00D7E" w14:textId="06AA0B9B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1CA28AB8" w14:textId="6A4C1EAC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2B0768F" w14:textId="7D463991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341C49D7" w14:textId="77777777" w:rsidTr="0043506A">
        <w:tc>
          <w:tcPr>
            <w:tcW w:w="584" w:type="dxa"/>
            <w:vAlign w:val="center"/>
          </w:tcPr>
          <w:p w14:paraId="16CB967C" w14:textId="0DF5B7D5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1B58DBBB" w14:textId="51BCE67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3AF24FC1" w14:textId="1B06F76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7CEA6924" w14:textId="1DCC5A6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7D0759A" w14:textId="2F8BEC4A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33C6199" w14:textId="448BE01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E78FD74" w14:textId="05418DD2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2A020EF" w14:textId="0A1B580E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271FF4F1" w14:textId="77777777" w:rsidTr="0043506A">
        <w:tc>
          <w:tcPr>
            <w:tcW w:w="584" w:type="dxa"/>
            <w:vAlign w:val="center"/>
          </w:tcPr>
          <w:p w14:paraId="5A5AF282" w14:textId="03BBB74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E1642BC" w14:textId="56E153D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670B1A82" w14:textId="754CF3D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26.01.2025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004E2F1" w14:textId="43B6028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682F8BD" w14:textId="25F49B0A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98D458D" w14:textId="4521E28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BB1F25D" w14:textId="3EEA62E4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4AB9FD7" w14:textId="560DC59C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42DEDD7F" w14:textId="77777777" w:rsidTr="0043506A">
        <w:tc>
          <w:tcPr>
            <w:tcW w:w="584" w:type="dxa"/>
            <w:vAlign w:val="center"/>
          </w:tcPr>
          <w:p w14:paraId="7028CDB7" w14:textId="57E7B895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868D2CC" w14:textId="1D595FC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86BDCEA" w14:textId="483C3E2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01.02.2024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7D06B9B2" w14:textId="69B3D60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60EE6D1" w14:textId="189220E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4B98ADD" w14:textId="3FFCF42B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D10F6D5" w14:textId="40E0A81C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EDA2C35" w14:textId="6962D82C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1F6BECD9" w14:textId="77777777" w:rsidTr="0043506A">
        <w:tc>
          <w:tcPr>
            <w:tcW w:w="584" w:type="dxa"/>
            <w:vAlign w:val="center"/>
          </w:tcPr>
          <w:p w14:paraId="176945F0" w14:textId="10B95DE5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CACB3B9" w14:textId="08BD2460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48779681" w14:textId="51DA0131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01.02.2024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2ED5BE29" w14:textId="33264AEB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8ED08EE" w14:textId="3906335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87C6ABB" w14:textId="662FF14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8173A5B" w14:textId="059E0780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E26BEA1" w14:textId="100BFC69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29524458" w14:textId="77777777" w:rsidTr="0043506A">
        <w:tc>
          <w:tcPr>
            <w:tcW w:w="584" w:type="dxa"/>
            <w:vAlign w:val="center"/>
          </w:tcPr>
          <w:p w14:paraId="3F429E31" w14:textId="57AF00A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79BB9FC4" w14:textId="5B2935B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DED222F" w14:textId="336C9D1A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01.02.2024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7D4521D6" w14:textId="5F14EFB0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60301ADB" w14:textId="1B9DC1A2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083372D" w14:textId="5847506F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34E8773D" w14:textId="1A927E5D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5333A59" w14:textId="36DEF541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075FCDD2" w14:textId="77777777" w:rsidTr="0043506A">
        <w:tc>
          <w:tcPr>
            <w:tcW w:w="584" w:type="dxa"/>
            <w:vAlign w:val="center"/>
          </w:tcPr>
          <w:p w14:paraId="5414BFE8" w14:textId="059CFA0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</w:t>
            </w:r>
            <w:r w:rsidR="00DA4A55" w:rsidRPr="00CB2C3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B12FC40" w14:textId="56FF7CB5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6263FC57" w14:textId="746EF6D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01.02.2024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0D46E52" w14:textId="413C165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60991C06" w14:textId="0E1A290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CD50305" w14:textId="42E59BE6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2E1C5C9" w14:textId="0106667E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A6D8A4E" w14:textId="22737F6E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316CB216" w14:textId="77777777" w:rsidTr="0043506A">
        <w:tc>
          <w:tcPr>
            <w:tcW w:w="584" w:type="dxa"/>
            <w:vAlign w:val="center"/>
          </w:tcPr>
          <w:p w14:paraId="0A6A09D1" w14:textId="6773E38D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67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1074742" w14:textId="22601EEC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F456886" w14:textId="60013A19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01.02.2024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4C7A357" w14:textId="3932EF69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9D1FF18" w14:textId="3DED35A7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834284B" w14:textId="7D9A9DC5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3FA804B" w14:textId="47635B87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C1875D1" w14:textId="43EC5702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FC70D9" w:rsidRPr="00CB2C3D" w14:paraId="6C24C621" w14:textId="77777777" w:rsidTr="0043506A">
        <w:tc>
          <w:tcPr>
            <w:tcW w:w="584" w:type="dxa"/>
            <w:vAlign w:val="center"/>
          </w:tcPr>
          <w:p w14:paraId="31F8C3B2" w14:textId="6FD58993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68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F784501" w14:textId="5C8EFE2D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33FBF9D3" w14:textId="2A1ECBBE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01.02.2024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4ABF1E9" w14:textId="16D50B7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18:30-20:30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336C64D1" w14:textId="50300A5A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064725A" w14:textId="2FA378E4" w:rsidR="00FC70D9" w:rsidRPr="00CB2C3D" w:rsidRDefault="00FC70D9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Krzysztof Wróblewski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883CB07" w14:textId="2945BED4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3108756" w14:textId="5CD2BC78" w:rsidR="00FC70D9" w:rsidRPr="00CB2C3D" w:rsidRDefault="00DA4A55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64703287" w14:textId="77777777" w:rsidTr="0043506A">
        <w:tc>
          <w:tcPr>
            <w:tcW w:w="584" w:type="dxa"/>
            <w:vAlign w:val="center"/>
          </w:tcPr>
          <w:p w14:paraId="177119C4" w14:textId="1457A3F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69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8F63670" w14:textId="6A51E1A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48935668" w14:textId="624A793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5766A6F3" w14:textId="5E1A147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81FA9F2" w14:textId="2990FED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1C77173" w14:textId="3A8E3D0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B57F5A9" w14:textId="6739BFB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87826AA" w14:textId="2D752C2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2A2F17D4" w14:textId="77777777" w:rsidTr="0043506A">
        <w:tc>
          <w:tcPr>
            <w:tcW w:w="584" w:type="dxa"/>
            <w:vAlign w:val="center"/>
          </w:tcPr>
          <w:p w14:paraId="3F4F5F07" w14:textId="0139F62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70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2FD5E4A" w14:textId="5720BFA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D17396A" w14:textId="3D2BD07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F026D00" w14:textId="1E64BF5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B1C7C81" w14:textId="1A0D080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EE14319" w14:textId="00F9E0D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2D7CE94" w14:textId="2D7DF2B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C1CDBF4" w14:textId="032B107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20DDD953" w14:textId="77777777" w:rsidTr="0043506A">
        <w:tc>
          <w:tcPr>
            <w:tcW w:w="584" w:type="dxa"/>
            <w:vAlign w:val="center"/>
          </w:tcPr>
          <w:p w14:paraId="6BB1E0FA" w14:textId="27A4EB3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71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210C32B" w14:textId="641DB2E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781C1545" w14:textId="2199EF1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868F14C" w14:textId="6265F0E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CFDECEB" w14:textId="7BD76B9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5476B3F5" w14:textId="1247570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68E2ADDF" w14:textId="53D4C7F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B35251E" w14:textId="2622445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15BBF101" w14:textId="77777777" w:rsidTr="0043506A">
        <w:tc>
          <w:tcPr>
            <w:tcW w:w="584" w:type="dxa"/>
            <w:vAlign w:val="center"/>
          </w:tcPr>
          <w:p w14:paraId="79E70E6E" w14:textId="7CE08DE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72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0218487" w14:textId="40FC5F7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0E5FE8C" w14:textId="2976F75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262E99E" w14:textId="2CE62EA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7A94B69" w14:textId="15992DF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4BEBC09" w14:textId="3084258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4406449" w14:textId="25075F9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5541524" w14:textId="0BA5C66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29E94ED1" w14:textId="77777777" w:rsidTr="0043506A">
        <w:tc>
          <w:tcPr>
            <w:tcW w:w="584" w:type="dxa"/>
            <w:vAlign w:val="center"/>
          </w:tcPr>
          <w:p w14:paraId="66196E8E" w14:textId="4DB08BA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73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78B32A74" w14:textId="2658E5E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0C70A16D" w14:textId="53FC7DB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57ED7AAF" w14:textId="3B79B99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C886C3B" w14:textId="47D0F54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8ACF96A" w14:textId="365E531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EE91327" w14:textId="26EBD59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E908920" w14:textId="71B86E3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77D93D80" w14:textId="77777777" w:rsidTr="0043506A">
        <w:tc>
          <w:tcPr>
            <w:tcW w:w="584" w:type="dxa"/>
            <w:vAlign w:val="center"/>
          </w:tcPr>
          <w:p w14:paraId="7681789F" w14:textId="08E9844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74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5FFD5DA7" w14:textId="2893419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5FEAD1B" w14:textId="18704BB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643ABB0" w14:textId="34483EF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D1E78B2" w14:textId="52A4159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50924E0" w14:textId="7BDC505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6AD8618A" w14:textId="406CD2C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A22E5DE" w14:textId="4B696BA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0F9B1B77" w14:textId="77777777" w:rsidTr="0043506A">
        <w:tc>
          <w:tcPr>
            <w:tcW w:w="584" w:type="dxa"/>
            <w:vAlign w:val="center"/>
          </w:tcPr>
          <w:p w14:paraId="64195F1E" w14:textId="01840A4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75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C62F969" w14:textId="61311A5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3C07001F" w14:textId="2714C08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739C69F8" w14:textId="33CD8FC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29A3E96" w14:textId="7011499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25FE520" w14:textId="624000B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33E5ADEE" w14:textId="29DDD6A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D4E4AE0" w14:textId="2652E11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7A4E54DB" w14:textId="77777777" w:rsidTr="0043506A">
        <w:tc>
          <w:tcPr>
            <w:tcW w:w="584" w:type="dxa"/>
            <w:vAlign w:val="center"/>
          </w:tcPr>
          <w:p w14:paraId="4C795E86" w14:textId="418C37D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76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72C20A8" w14:textId="55701FB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2EDAF0A" w14:textId="622C001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360DC97" w14:textId="497D281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5FB4B0D" w14:textId="6176C85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47ADC0F" w14:textId="24F0022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858F6FA" w14:textId="3E7FD83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807B242" w14:textId="54932FB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2A9CB65F" w14:textId="77777777" w:rsidTr="0043506A">
        <w:tc>
          <w:tcPr>
            <w:tcW w:w="584" w:type="dxa"/>
            <w:vAlign w:val="center"/>
          </w:tcPr>
          <w:p w14:paraId="2A1A4F52" w14:textId="3B47F7D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77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E61B6B5" w14:textId="09CD6BB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15AB2741" w14:textId="4D0B8F6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20DB8DC" w14:textId="28A9115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379BE5E" w14:textId="790BC8C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088EBF3" w14:textId="5421F8F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FD08DEA" w14:textId="4997C91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EE10C2B" w14:textId="2D9B387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6B7927B8" w14:textId="77777777" w:rsidTr="0043506A">
        <w:tc>
          <w:tcPr>
            <w:tcW w:w="584" w:type="dxa"/>
            <w:vAlign w:val="center"/>
          </w:tcPr>
          <w:p w14:paraId="296D2C27" w14:textId="52FC079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78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5C43ABE8" w14:textId="6F8C105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B26D805" w14:textId="4F8831B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15.02.2025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C3A1182" w14:textId="6B5CFD4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2ABE6BF7" w14:textId="696D74D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6409DFF" w14:textId="27294E0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7FA337A" w14:textId="5F0A803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495A21E" w14:textId="36D1AF5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33F11BD0" w14:textId="77777777" w:rsidTr="0043506A">
        <w:tc>
          <w:tcPr>
            <w:tcW w:w="584" w:type="dxa"/>
            <w:vAlign w:val="center"/>
          </w:tcPr>
          <w:p w14:paraId="21F5C158" w14:textId="29BCEC5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79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C071E6A" w14:textId="6DEEBD2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6826B35A" w14:textId="7ADC6F5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2FBB84CC" w14:textId="75A8508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7E25EAD" w14:textId="5525D82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5256E126" w14:textId="27E2484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6A084186" w14:textId="30E6EB9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9C69FE6" w14:textId="254006A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6CB501DA" w14:textId="77777777" w:rsidTr="0043506A">
        <w:tc>
          <w:tcPr>
            <w:tcW w:w="584" w:type="dxa"/>
            <w:vAlign w:val="center"/>
          </w:tcPr>
          <w:p w14:paraId="43C4CB8F" w14:textId="4FC3014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80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FC21459" w14:textId="08081E4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3938DA7" w14:textId="2CA9EDA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4EADE1C3" w14:textId="3A7E2F8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FBAC21D" w14:textId="15F3496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AB5CF4B" w14:textId="3153E70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6BDE345B" w14:textId="25E9FA7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68B652B" w14:textId="244C060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1F618982" w14:textId="77777777" w:rsidTr="0043506A">
        <w:tc>
          <w:tcPr>
            <w:tcW w:w="584" w:type="dxa"/>
            <w:vAlign w:val="center"/>
          </w:tcPr>
          <w:p w14:paraId="77150339" w14:textId="07149B1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81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7C29ABCC" w14:textId="3231228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65B0A851" w14:textId="0E0E9FA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45362B54" w14:textId="2205860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A2911AD" w14:textId="48F2B7B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49803B9" w14:textId="227EE22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6D39CEE" w14:textId="1C3AA0E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F3856AA" w14:textId="1390918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4EE2C131" w14:textId="77777777" w:rsidTr="0043506A">
        <w:tc>
          <w:tcPr>
            <w:tcW w:w="584" w:type="dxa"/>
            <w:vAlign w:val="center"/>
          </w:tcPr>
          <w:p w14:paraId="7BE4FA38" w14:textId="3C8EB83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82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1A6026D0" w14:textId="02BB0C5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5BDC5C3" w14:textId="62103CF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C58BFA1" w14:textId="5CD64B1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3BC4BA5" w14:textId="240B7C2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9AECFB6" w14:textId="67A61FD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326339A2" w14:textId="103C0A4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3A6BE64" w14:textId="2C2B2D4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1CB392AE" w14:textId="77777777" w:rsidTr="0043506A">
        <w:tc>
          <w:tcPr>
            <w:tcW w:w="584" w:type="dxa"/>
            <w:vAlign w:val="center"/>
          </w:tcPr>
          <w:p w14:paraId="6C1A5DD9" w14:textId="4A3D0CC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83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A8F40FF" w14:textId="48E2074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74BD5784" w14:textId="23FF7B0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ED35DD6" w14:textId="223D25C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2DC3B063" w14:textId="1EDE082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752910B" w14:textId="46EA712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5932CFC" w14:textId="6A61F98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A319F28" w14:textId="0F75AD3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71CDF2EA" w14:textId="77777777" w:rsidTr="0043506A">
        <w:tc>
          <w:tcPr>
            <w:tcW w:w="584" w:type="dxa"/>
            <w:vAlign w:val="center"/>
          </w:tcPr>
          <w:p w14:paraId="300EEC30" w14:textId="232064D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84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787B226" w14:textId="393F1FA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3BCA24EF" w14:textId="1B20080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54F7C974" w14:textId="45AD8A4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40F83ECF" w14:textId="2D9EAC5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E8E529C" w14:textId="3B47858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503E21F" w14:textId="4BAEF72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10682A0" w14:textId="3083642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120E011C" w14:textId="77777777" w:rsidTr="0043506A">
        <w:tc>
          <w:tcPr>
            <w:tcW w:w="584" w:type="dxa"/>
            <w:vAlign w:val="center"/>
          </w:tcPr>
          <w:p w14:paraId="04ECDD18" w14:textId="2CC8920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85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0DEA97E5" w14:textId="02302C3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7BD1EC2D" w14:textId="36E09C6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F5E7F32" w14:textId="0D1DD4B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27427CF4" w14:textId="4C75241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CC063AC" w14:textId="44F5F05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3BBC9ED1" w14:textId="124B783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E258FE4" w14:textId="3BA552E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67C56F12" w14:textId="77777777" w:rsidTr="0043506A">
        <w:tc>
          <w:tcPr>
            <w:tcW w:w="584" w:type="dxa"/>
            <w:vAlign w:val="center"/>
          </w:tcPr>
          <w:p w14:paraId="3E4D5C80" w14:textId="2597B45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86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8E25F5C" w14:textId="71278E2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5F71237D" w14:textId="61DD0D8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26B4ECD" w14:textId="15867C1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39BAC087" w14:textId="635432A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C78BB68" w14:textId="30294EB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EBA5FBE" w14:textId="744FBDE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EF7E97E" w14:textId="506B417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019CB4E0" w14:textId="77777777" w:rsidTr="0043506A">
        <w:tc>
          <w:tcPr>
            <w:tcW w:w="584" w:type="dxa"/>
            <w:vAlign w:val="center"/>
          </w:tcPr>
          <w:p w14:paraId="1C42FFC0" w14:textId="47ED7F1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87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515A260A" w14:textId="7E2C93D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0A723DCE" w14:textId="0F309D8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5BB9B817" w14:textId="57176E8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ED8234B" w14:textId="38F8E76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4CEE563" w14:textId="3FD1F52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042EB98" w14:textId="323544A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254FDE3" w14:textId="3DBC27C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63C2A488" w14:textId="77777777" w:rsidTr="0043506A">
        <w:tc>
          <w:tcPr>
            <w:tcW w:w="584" w:type="dxa"/>
            <w:vAlign w:val="center"/>
          </w:tcPr>
          <w:p w14:paraId="73D3ACD2" w14:textId="7D314BE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88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1A99DE04" w14:textId="361A06C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BE709DC" w14:textId="582450B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971FE90" w14:textId="1F82063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53F9248" w14:textId="5A3609C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2DBC84C" w14:textId="662128C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649FD410" w14:textId="4097665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2975C73" w14:textId="764E250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24127BBD" w14:textId="77777777" w:rsidTr="0043506A">
        <w:tc>
          <w:tcPr>
            <w:tcW w:w="584" w:type="dxa"/>
            <w:vAlign w:val="center"/>
          </w:tcPr>
          <w:p w14:paraId="3D2EDFCE" w14:textId="621E200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89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A4CB8FA" w14:textId="4C60EAE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7C61322C" w14:textId="0438F8A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7CEBCA5" w14:textId="3D21C31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127C6C2" w14:textId="534540C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E00B886" w14:textId="22D24DA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3CB3C16D" w14:textId="0B3E609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71036C8" w14:textId="2EEF586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37811A06" w14:textId="77777777" w:rsidTr="0043506A">
        <w:tc>
          <w:tcPr>
            <w:tcW w:w="584" w:type="dxa"/>
            <w:vAlign w:val="center"/>
          </w:tcPr>
          <w:p w14:paraId="7421B668" w14:textId="38BE9B4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90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C5FAF30" w14:textId="2D6636D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DD0A493" w14:textId="18A83B1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1846509B" w14:textId="4551CB9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C8EFC6F" w14:textId="6DFB32C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4771C04" w14:textId="58D7992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187AC2A9" w14:textId="730B544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88A94F4" w14:textId="2F205A8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003B5128" w14:textId="77777777" w:rsidTr="0043506A">
        <w:tc>
          <w:tcPr>
            <w:tcW w:w="584" w:type="dxa"/>
            <w:vAlign w:val="center"/>
          </w:tcPr>
          <w:p w14:paraId="6ED039A9" w14:textId="0357051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91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540EE4C" w14:textId="39DEF47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6702B4A5" w14:textId="08F0D1E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6DD91261" w14:textId="39545F1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3BA2F76B" w14:textId="74D1504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5FA982A" w14:textId="1D02440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9AC6A5C" w14:textId="14ADB53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67922DD" w14:textId="073E2D2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409F29C7" w14:textId="77777777" w:rsidTr="0043506A">
        <w:tc>
          <w:tcPr>
            <w:tcW w:w="584" w:type="dxa"/>
            <w:vAlign w:val="center"/>
          </w:tcPr>
          <w:p w14:paraId="7EA508F9" w14:textId="3C6B6CE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92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1C56476D" w14:textId="10F904D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34FED1FA" w14:textId="19B25DB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2ECA3232" w14:textId="3C3A873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1DF481DB" w14:textId="2C611E4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826724B" w14:textId="24D405A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Ewelina Stachera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5FB88E2" w14:textId="670E9F8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DBEED37" w14:textId="77574D3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0EA6C688" w14:textId="77777777" w:rsidTr="0043506A">
        <w:tc>
          <w:tcPr>
            <w:tcW w:w="584" w:type="dxa"/>
            <w:vAlign w:val="center"/>
          </w:tcPr>
          <w:p w14:paraId="3512861E" w14:textId="003E4F3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93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2B00A09" w14:textId="1EE4A8A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567DCCA4" w14:textId="6AC32A6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33209375" w14:textId="4528143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3C5CE38" w14:textId="2D9C8F9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5684DE3C" w14:textId="6A3D9F9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24E7DDC" w14:textId="370AEAF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83F477F" w14:textId="6B3B2B1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643A98DC" w14:textId="77777777" w:rsidTr="0043506A">
        <w:tc>
          <w:tcPr>
            <w:tcW w:w="584" w:type="dxa"/>
            <w:vAlign w:val="center"/>
          </w:tcPr>
          <w:p w14:paraId="2F1AF865" w14:textId="71727EC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94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8B7FBE1" w14:textId="4F0992D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0546C1A1" w14:textId="5C3E65D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22.02.2025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67EFDA1" w14:textId="3D52171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50D4CF8C" w14:textId="114DC6C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F2B0155" w14:textId="6FCF4A7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FDEDAB0" w14:textId="38E5C9C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37896B6" w14:textId="57F052F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3B043D75" w14:textId="77777777" w:rsidTr="0043506A">
        <w:tc>
          <w:tcPr>
            <w:tcW w:w="584" w:type="dxa"/>
            <w:vAlign w:val="center"/>
          </w:tcPr>
          <w:p w14:paraId="37071A79" w14:textId="5077355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95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68F52AD" w14:textId="279BF9D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63636B98" w14:textId="25CDA6A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23.02.2025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7823A19F" w14:textId="5D7FD2F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9FC5730" w14:textId="0BCD8708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0A97AD2" w14:textId="66C1F8F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0D98E79" w14:textId="627B6170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53B9D09" w14:textId="39AAB5B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7F5534B7" w14:textId="77777777" w:rsidTr="0043506A">
        <w:tc>
          <w:tcPr>
            <w:tcW w:w="584" w:type="dxa"/>
            <w:vAlign w:val="center"/>
          </w:tcPr>
          <w:p w14:paraId="2CB68D84" w14:textId="0845718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96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725FDCE3" w14:textId="373633C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62A9EBCC" w14:textId="34449754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23.02.2025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2BC7CA5A" w14:textId="356D26FF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2AAA9EFC" w14:textId="377DC5F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EA1FD8A" w14:textId="6F20CA47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78888B9" w14:textId="3255E6B9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BF20922" w14:textId="65097F2C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1EB9CCFD" w14:textId="77777777" w:rsidTr="0043506A">
        <w:tc>
          <w:tcPr>
            <w:tcW w:w="584" w:type="dxa"/>
            <w:vAlign w:val="center"/>
          </w:tcPr>
          <w:p w14:paraId="02D448BF" w14:textId="6B20AFE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97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4F76908" w14:textId="218571D5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428520BD" w14:textId="466E4CD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23.02.2025</w:t>
            </w:r>
          </w:p>
        </w:tc>
        <w:tc>
          <w:tcPr>
            <w:tcW w:w="1521" w:type="dxa"/>
            <w:gridSpan w:val="2"/>
            <w:shd w:val="clear" w:color="auto" w:fill="auto"/>
            <w:vAlign w:val="center"/>
          </w:tcPr>
          <w:p w14:paraId="0845D26C" w14:textId="176CAC6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79A631F4" w14:textId="3F1DE153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7D74ABC" w14:textId="785A100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195AFA1F" w14:textId="2481034D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23A396C" w14:textId="3860B172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015AF8" w:rsidRPr="00CB2C3D" w14:paraId="1E153C7E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06A81A6F" w14:textId="6009917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98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7A0AB5D0" w14:textId="2FBE752E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CB2C3D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</w:tcPr>
          <w:p w14:paraId="07EDF430" w14:textId="1087312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23.02.2025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4EBD8039" w14:textId="38A24386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56ECD9AE" w14:textId="44052F0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5767D348" w14:textId="15EA77CA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52160A6" w14:textId="04686E61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C85A4EF" w14:textId="708442EB" w:rsidR="00015AF8" w:rsidRPr="00CB2C3D" w:rsidRDefault="00015AF8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01B3BF5B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7392891C" w14:textId="640CABD9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99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57A2DC53" w14:textId="2FF0B50C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DEB3E63" w14:textId="7E487C9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28.04.2025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64C51475" w14:textId="107BACB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77AECB0E" w14:textId="59CBF4F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7B0D046" w14:textId="65AFE521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532CE65" w14:textId="454E13D5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924BEAD" w14:textId="5CBC5D1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29539078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67C0A4A1" w14:textId="1773FC9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100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64789286" w14:textId="6B082EB7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09A0DF4" w14:textId="74447F0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28.04.2025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3115F301" w14:textId="6DEB35FA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32182B08" w14:textId="77E91AC9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437A3B0" w14:textId="05B07C8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58F8DF6" w14:textId="79F6198A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F45F1A2" w14:textId="0E79DBC5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154071EF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05DA236A" w14:textId="54581A8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101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1C8D487E" w14:textId="0F5CDA6C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322B8FA" w14:textId="02CA057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28.04.2025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161F394C" w14:textId="57585EAC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46E5D06E" w14:textId="2ACE0B9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979F229" w14:textId="4C0C6BB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64C05CE" w14:textId="78CF4D4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D8793DE" w14:textId="6F8F38AE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7DE942A0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645F9FD6" w14:textId="5B59163C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102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383AF8E" w14:textId="4EFC722A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DF2BA1F" w14:textId="3B33002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29.04.2025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53DB0171" w14:textId="3C7354C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13D31F26" w14:textId="05C81C89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55EB924" w14:textId="0D1F8B4F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3DF166BB" w14:textId="5FA6C1F1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0FEE6CD" w14:textId="78CB9189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0952A03A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78ADF393" w14:textId="0B674C8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103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4664D8E" w14:textId="51D6BA4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3BA23DE" w14:textId="0F0CD2A5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29.04.2025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36FEC8FA" w14:textId="09944D0C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6770E3AD" w14:textId="0EBC371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0DB6146" w14:textId="5288D0C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B2FBD2E" w14:textId="41716473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1796633" w14:textId="1EB2DF1A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19D55890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41D9818D" w14:textId="6B7A423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104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504BC5B4" w14:textId="4BF9D6C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5EC6F2C" w14:textId="79F9BAA3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29.04.2025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5A71AA39" w14:textId="6C24CA25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12:00-15:00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559C323C" w14:textId="75CE4F9F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440065B" w14:textId="2E3F2E8C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740B3BE" w14:textId="7362414E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83C3BF7" w14:textId="3D5024FB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1A820B67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28B33A05" w14:textId="2E16753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105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7EC5A402" w14:textId="263B8E8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F31EAE4" w14:textId="3B9E42C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30.04.2025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390D2AEF" w14:textId="1F6FDA59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4934E146" w14:textId="3998C76C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CB31B17" w14:textId="42695C3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4E2300F8" w14:textId="26844039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FE90C1A" w14:textId="3B2C763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11B6AA89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09FC2C9D" w14:textId="55399C9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106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A482D5F" w14:textId="104DDB0C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E01610A" w14:textId="17B4B96F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30.04.2025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05F49A12" w14:textId="3D562E81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13C76B6D" w14:textId="53EB65F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470E1A1" w14:textId="0FCA061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98CBDB2" w14:textId="528BCE3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7563833" w14:textId="224CA471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4FD8947B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27B9117A" w14:textId="29BF393A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107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01E048A5" w14:textId="41DF7578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44F94D2" w14:textId="0B3AA27B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30.04.2025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4C0CFC94" w14:textId="0F91CB9A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2942A4C4" w14:textId="1B4AC8E3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CB7B55D" w14:textId="48085753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EB59989" w14:textId="3F7B8DC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7CFF437" w14:textId="35F8339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73CD1EB7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42C51CDB" w14:textId="0CE541FA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108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1EF0E629" w14:textId="16FDE79E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ABA7C40" w14:textId="63780347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30.04.2025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7F3D766B" w14:textId="67FFF53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14:00-17:00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73F4D889" w14:textId="2193694B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323EEBE" w14:textId="0BD0C87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648AA2F2" w14:textId="04161421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59A1966" w14:textId="7C47B599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67BC9199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1F204952" w14:textId="324DBC8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109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4A98590" w14:textId="49C42183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6675B6AF" w14:textId="1ED1A24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05.05.2025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4CEE3B74" w14:textId="3A0DAB05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8:00-11:00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6A6BAFD9" w14:textId="3636C62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0460873" w14:textId="6E1230D5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9BEFDD7" w14:textId="055F12A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F1D07B0" w14:textId="0B26947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17830924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482A904B" w14:textId="7C5D720B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110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23EE74CD" w14:textId="7CA952E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E039100" w14:textId="2B6F1653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05.05.2025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39DE6D24" w14:textId="7CD22FF1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11:00-14:00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250DC423" w14:textId="061761B5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C2A4630" w14:textId="4C41D45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1CD36041" w14:textId="7EED2F59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42055A8" w14:textId="2FB731D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311E7D72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19026E57" w14:textId="0ED7B95E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111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0D4FC54B" w14:textId="0FB3B567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48507EE0" w14:textId="5FB84717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05.05.2025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53202CCB" w14:textId="17B83B28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14:30-17:30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14634449" w14:textId="6164A548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F3F6482" w14:textId="5961035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7DFFADB5" w14:textId="0EE858B8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4B7FAD4" w14:textId="59CB52B7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5D863B6A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79BF3D80" w14:textId="55109C2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112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38A75575" w14:textId="7EE81B4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6862A05" w14:textId="7A2CE2B3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07.05.2025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6406C45A" w14:textId="1094DB25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8:00-11:00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72A795EC" w14:textId="782004AF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22F67C9" w14:textId="38AFF738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FAD56F9" w14:textId="4190515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7EE56D7" w14:textId="2330A6B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42F11022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01A22C06" w14:textId="6314579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113</w:t>
            </w:r>
          </w:p>
        </w:tc>
        <w:tc>
          <w:tcPr>
            <w:tcW w:w="4597" w:type="dxa"/>
            <w:shd w:val="clear" w:color="auto" w:fill="auto"/>
            <w:vAlign w:val="center"/>
          </w:tcPr>
          <w:p w14:paraId="457FA5D7" w14:textId="27F6FB4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4D0A03C5" w14:textId="3C34B26E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07.05.2025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143F79A1" w14:textId="2E989BCB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11:00-14:00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14:paraId="6229DFE4" w14:textId="4701A237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B7F15D3" w14:textId="639B140F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55754459" w14:textId="2F2DDFA6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ECBFE8D" w14:textId="5A26F05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4C940732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3504C8EF" w14:textId="556315F1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114</w:t>
            </w:r>
          </w:p>
        </w:tc>
        <w:tc>
          <w:tcPr>
            <w:tcW w:w="4597" w:type="dxa"/>
            <w:vAlign w:val="center"/>
          </w:tcPr>
          <w:p w14:paraId="139D57D6" w14:textId="01F4D5F0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vAlign w:val="center"/>
          </w:tcPr>
          <w:p w14:paraId="163F6C82" w14:textId="4CADE905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07.05.2025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1A3280CF" w14:textId="3897AC97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14:30-17:30</w:t>
            </w:r>
          </w:p>
        </w:tc>
        <w:tc>
          <w:tcPr>
            <w:tcW w:w="1854" w:type="dxa"/>
            <w:gridSpan w:val="2"/>
          </w:tcPr>
          <w:p w14:paraId="1E8446EA" w14:textId="791ED1F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</w:tcPr>
          <w:p w14:paraId="53A13DF2" w14:textId="50502D5F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vAlign w:val="center"/>
          </w:tcPr>
          <w:p w14:paraId="6BD25CEE" w14:textId="5475154E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vAlign w:val="center"/>
          </w:tcPr>
          <w:p w14:paraId="00440582" w14:textId="023E96A7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1E2F77B7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65E4E121" w14:textId="05E77FC7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115</w:t>
            </w:r>
          </w:p>
        </w:tc>
        <w:tc>
          <w:tcPr>
            <w:tcW w:w="4597" w:type="dxa"/>
            <w:vAlign w:val="center"/>
          </w:tcPr>
          <w:p w14:paraId="189DA0A8" w14:textId="6AAF1FC6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vAlign w:val="center"/>
          </w:tcPr>
          <w:p w14:paraId="7229158F" w14:textId="46D15476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07.05.2025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2D2D088F" w14:textId="708C114D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17:30-19:30</w:t>
            </w:r>
          </w:p>
        </w:tc>
        <w:tc>
          <w:tcPr>
            <w:tcW w:w="1854" w:type="dxa"/>
            <w:gridSpan w:val="2"/>
          </w:tcPr>
          <w:p w14:paraId="33AE284C" w14:textId="09DB2F4F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</w:tcPr>
          <w:p w14:paraId="3B4CB6FD" w14:textId="38B1A899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vAlign w:val="center"/>
          </w:tcPr>
          <w:p w14:paraId="0914D76A" w14:textId="7524BF8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vAlign w:val="center"/>
          </w:tcPr>
          <w:p w14:paraId="7F98A644" w14:textId="6D83068E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14C8B38A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4B793A96" w14:textId="3C664F85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116</w:t>
            </w:r>
          </w:p>
        </w:tc>
        <w:tc>
          <w:tcPr>
            <w:tcW w:w="4597" w:type="dxa"/>
            <w:vAlign w:val="center"/>
          </w:tcPr>
          <w:p w14:paraId="04C96DFA" w14:textId="275EBE55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vAlign w:val="center"/>
          </w:tcPr>
          <w:p w14:paraId="3E8CCF5C" w14:textId="5C613C06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3AFBD776" w14:textId="125B0905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8:00-11:00</w:t>
            </w:r>
          </w:p>
        </w:tc>
        <w:tc>
          <w:tcPr>
            <w:tcW w:w="1854" w:type="dxa"/>
            <w:gridSpan w:val="2"/>
          </w:tcPr>
          <w:p w14:paraId="6A8597F1" w14:textId="482B38E1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</w:tcPr>
          <w:p w14:paraId="2222DCBB" w14:textId="3D64F54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vAlign w:val="center"/>
          </w:tcPr>
          <w:p w14:paraId="2E7AC628" w14:textId="3B9F58E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vAlign w:val="center"/>
          </w:tcPr>
          <w:p w14:paraId="3710A64D" w14:textId="42EFE907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4EC64927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729C6742" w14:textId="00182200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117</w:t>
            </w:r>
          </w:p>
        </w:tc>
        <w:tc>
          <w:tcPr>
            <w:tcW w:w="4597" w:type="dxa"/>
            <w:vAlign w:val="center"/>
          </w:tcPr>
          <w:p w14:paraId="75323CAB" w14:textId="2627328C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vAlign w:val="center"/>
          </w:tcPr>
          <w:p w14:paraId="234E6954" w14:textId="1CF1714B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122B8313" w14:textId="472D3586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11:00-14:00</w:t>
            </w:r>
          </w:p>
        </w:tc>
        <w:tc>
          <w:tcPr>
            <w:tcW w:w="1854" w:type="dxa"/>
            <w:gridSpan w:val="2"/>
          </w:tcPr>
          <w:p w14:paraId="2A50354A" w14:textId="25C041DD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</w:tcPr>
          <w:p w14:paraId="62191300" w14:textId="5CBC09E1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vAlign w:val="center"/>
          </w:tcPr>
          <w:p w14:paraId="76FACCE6" w14:textId="02FCC84C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vAlign w:val="center"/>
          </w:tcPr>
          <w:p w14:paraId="0E9394F6" w14:textId="345617F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73460862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27F14851" w14:textId="3FB7C390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118</w:t>
            </w:r>
          </w:p>
        </w:tc>
        <w:tc>
          <w:tcPr>
            <w:tcW w:w="4597" w:type="dxa"/>
            <w:vAlign w:val="center"/>
          </w:tcPr>
          <w:p w14:paraId="6E701B86" w14:textId="326885D1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vAlign w:val="center"/>
          </w:tcPr>
          <w:p w14:paraId="5DDCC430" w14:textId="759410AD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10.05.2025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795F3D7A" w14:textId="2B99816A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14:30-17:30</w:t>
            </w:r>
          </w:p>
        </w:tc>
        <w:tc>
          <w:tcPr>
            <w:tcW w:w="1854" w:type="dxa"/>
            <w:gridSpan w:val="2"/>
          </w:tcPr>
          <w:p w14:paraId="55C65B91" w14:textId="022B229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</w:tcPr>
          <w:p w14:paraId="35B3B965" w14:textId="0BD8057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vAlign w:val="center"/>
          </w:tcPr>
          <w:p w14:paraId="4ADC2ADD" w14:textId="15723AD5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vAlign w:val="center"/>
          </w:tcPr>
          <w:p w14:paraId="7B652B96" w14:textId="0C5E2777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087ABBB2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60BC9135" w14:textId="74B67C1C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119</w:t>
            </w:r>
          </w:p>
        </w:tc>
        <w:tc>
          <w:tcPr>
            <w:tcW w:w="4597" w:type="dxa"/>
            <w:vAlign w:val="center"/>
          </w:tcPr>
          <w:p w14:paraId="3D1B96F7" w14:textId="3399B245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vAlign w:val="center"/>
          </w:tcPr>
          <w:p w14:paraId="667B4D1B" w14:textId="2E290413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26.05.2025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2349FAAC" w14:textId="45182837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54" w:type="dxa"/>
            <w:gridSpan w:val="2"/>
          </w:tcPr>
          <w:p w14:paraId="6822679B" w14:textId="001294BA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</w:tcPr>
          <w:p w14:paraId="0AED9E52" w14:textId="2D369E8A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vAlign w:val="center"/>
          </w:tcPr>
          <w:p w14:paraId="58DF70AD" w14:textId="50604A54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vAlign w:val="center"/>
          </w:tcPr>
          <w:p w14:paraId="0EF2823B" w14:textId="19105D1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CB2C3D" w:rsidRPr="00CB2C3D" w14:paraId="022293F9" w14:textId="77777777" w:rsidTr="0043506A">
        <w:trPr>
          <w:trHeight w:hRule="exact" w:val="567"/>
        </w:trPr>
        <w:tc>
          <w:tcPr>
            <w:tcW w:w="584" w:type="dxa"/>
            <w:vAlign w:val="center"/>
          </w:tcPr>
          <w:p w14:paraId="677F6039" w14:textId="5A5EDDDD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120</w:t>
            </w:r>
          </w:p>
        </w:tc>
        <w:tc>
          <w:tcPr>
            <w:tcW w:w="4597" w:type="dxa"/>
            <w:vAlign w:val="center"/>
          </w:tcPr>
          <w:p w14:paraId="1C9B4C44" w14:textId="4588B8C8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Pośrednictwo pracy</w:t>
            </w:r>
          </w:p>
        </w:tc>
        <w:tc>
          <w:tcPr>
            <w:tcW w:w="1497" w:type="dxa"/>
            <w:vAlign w:val="center"/>
          </w:tcPr>
          <w:p w14:paraId="0CC99337" w14:textId="2643EDB7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30.05.2025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2C215589" w14:textId="7347EE2E" w:rsidR="00CB2C3D" w:rsidRPr="00CB2C3D" w:rsidRDefault="00CB2C3D" w:rsidP="00806EAC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color w:val="000000" w:themeColor="text1"/>
                <w:sz w:val="22"/>
                <w:szCs w:val="22"/>
              </w:rPr>
              <w:t>10:00-13:00</w:t>
            </w:r>
          </w:p>
        </w:tc>
        <w:tc>
          <w:tcPr>
            <w:tcW w:w="1854" w:type="dxa"/>
            <w:gridSpan w:val="2"/>
          </w:tcPr>
          <w:p w14:paraId="15DB3739" w14:textId="134C8D62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Ul. Królowej Jadwigi 12a, Czersk</w:t>
            </w:r>
          </w:p>
        </w:tc>
        <w:tc>
          <w:tcPr>
            <w:tcW w:w="1851" w:type="dxa"/>
          </w:tcPr>
          <w:p w14:paraId="15E24001" w14:textId="65D0FB71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Aleksandra Romaniszyn</w:t>
            </w:r>
          </w:p>
        </w:tc>
        <w:tc>
          <w:tcPr>
            <w:tcW w:w="2620" w:type="dxa"/>
            <w:vAlign w:val="center"/>
          </w:tcPr>
          <w:p w14:paraId="23BE25FB" w14:textId="62AC8BB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vAlign w:val="center"/>
          </w:tcPr>
          <w:p w14:paraId="50C3C9D3" w14:textId="1077BC60" w:rsidR="00CB2C3D" w:rsidRPr="00CB2C3D" w:rsidRDefault="00CB2C3D" w:rsidP="00CB2C3D">
            <w:pPr>
              <w:jc w:val="center"/>
              <w:rPr>
                <w:rFonts w:cs="Arial"/>
                <w:sz w:val="22"/>
                <w:szCs w:val="22"/>
              </w:rPr>
            </w:pPr>
            <w:r w:rsidRPr="00CB2C3D">
              <w:rPr>
                <w:rFonts w:cs="Arial"/>
                <w:sz w:val="22"/>
                <w:szCs w:val="22"/>
              </w:rPr>
              <w:t>-</w:t>
            </w:r>
          </w:p>
        </w:tc>
      </w:tr>
      <w:tr w:rsidR="0043506A" w:rsidRPr="00CB2C3D" w14:paraId="755394D8" w14:textId="77777777" w:rsidTr="0094595D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6E66F609" w14:textId="2AE67058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121</w:t>
            </w:r>
          </w:p>
        </w:tc>
        <w:tc>
          <w:tcPr>
            <w:tcW w:w="4597" w:type="dxa"/>
            <w:shd w:val="clear" w:color="auto" w:fill="auto"/>
          </w:tcPr>
          <w:p w14:paraId="7EF9A45D" w14:textId="346C6AE3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4A236F9B" w14:textId="3E4D548A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07.06.2025</w:t>
            </w:r>
          </w:p>
        </w:tc>
        <w:tc>
          <w:tcPr>
            <w:tcW w:w="1485" w:type="dxa"/>
            <w:shd w:val="clear" w:color="auto" w:fill="auto"/>
          </w:tcPr>
          <w:p w14:paraId="4C7D75D5" w14:textId="37B11650" w:rsidR="0043506A" w:rsidRPr="0043506A" w:rsidRDefault="0043506A" w:rsidP="0043506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43506A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041E5522" w14:textId="1FB1CF49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 xml:space="preserve">Ul. Królowej Jadwigi 12a, </w:t>
            </w:r>
          </w:p>
        </w:tc>
        <w:tc>
          <w:tcPr>
            <w:tcW w:w="1851" w:type="dxa"/>
            <w:shd w:val="clear" w:color="auto" w:fill="auto"/>
          </w:tcPr>
          <w:p w14:paraId="1AB4AA48" w14:textId="0369DD4B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Joanna Podgórska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1FF55716" w14:textId="0F5B3B73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</w:tcPr>
          <w:p w14:paraId="221AB30C" w14:textId="0A43843F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2D2110">
              <w:rPr>
                <w:rFonts w:cs="Arial"/>
                <w:sz w:val="22"/>
                <w:szCs w:val="22"/>
              </w:rPr>
              <w:t>-</w:t>
            </w:r>
          </w:p>
        </w:tc>
      </w:tr>
      <w:tr w:rsidR="0043506A" w:rsidRPr="00CB2C3D" w14:paraId="24E73371" w14:textId="77777777" w:rsidTr="001C6C80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2282193B" w14:textId="65709996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bookmarkStart w:id="0" w:name="_GoBack" w:colFirst="6" w:colLast="6"/>
            <w:r>
              <w:rPr>
                <w:rFonts w:cs="Arial"/>
                <w:sz w:val="22"/>
                <w:szCs w:val="22"/>
              </w:rPr>
              <w:t>122</w:t>
            </w:r>
          </w:p>
        </w:tc>
        <w:tc>
          <w:tcPr>
            <w:tcW w:w="4597" w:type="dxa"/>
            <w:shd w:val="clear" w:color="auto" w:fill="auto"/>
          </w:tcPr>
          <w:p w14:paraId="740EC286" w14:textId="546CF79D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75498391" w14:textId="1FD34AD0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07.06.2025</w:t>
            </w:r>
          </w:p>
        </w:tc>
        <w:tc>
          <w:tcPr>
            <w:tcW w:w="1485" w:type="dxa"/>
            <w:shd w:val="clear" w:color="auto" w:fill="auto"/>
          </w:tcPr>
          <w:p w14:paraId="2049394E" w14:textId="736418E0" w:rsidR="0043506A" w:rsidRPr="0043506A" w:rsidRDefault="0043506A" w:rsidP="0043506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43506A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342820E8" w14:textId="621B3738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 xml:space="preserve">Ul. Królowej Jadwigi 12a, </w:t>
            </w:r>
          </w:p>
        </w:tc>
        <w:tc>
          <w:tcPr>
            <w:tcW w:w="1851" w:type="dxa"/>
            <w:shd w:val="clear" w:color="auto" w:fill="auto"/>
          </w:tcPr>
          <w:p w14:paraId="02832745" w14:textId="49224446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Joanna Podgórska</w:t>
            </w:r>
          </w:p>
        </w:tc>
        <w:tc>
          <w:tcPr>
            <w:tcW w:w="2620" w:type="dxa"/>
            <w:shd w:val="clear" w:color="auto" w:fill="auto"/>
          </w:tcPr>
          <w:p w14:paraId="7C864460" w14:textId="08590755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294294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</w:tcPr>
          <w:p w14:paraId="45FA0D90" w14:textId="1EB25C6F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2D2110">
              <w:rPr>
                <w:rFonts w:cs="Arial"/>
                <w:sz w:val="22"/>
                <w:szCs w:val="22"/>
              </w:rPr>
              <w:t>-</w:t>
            </w:r>
          </w:p>
        </w:tc>
      </w:tr>
      <w:tr w:rsidR="0043506A" w:rsidRPr="00CB2C3D" w14:paraId="25F798B0" w14:textId="77777777" w:rsidTr="00542964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54AD3FA1" w14:textId="2BC1037C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123</w:t>
            </w:r>
          </w:p>
        </w:tc>
        <w:tc>
          <w:tcPr>
            <w:tcW w:w="4597" w:type="dxa"/>
            <w:shd w:val="clear" w:color="auto" w:fill="auto"/>
          </w:tcPr>
          <w:p w14:paraId="156EEB91" w14:textId="3E606F87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5B4FD89D" w14:textId="07E9C9BC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07.06.2025</w:t>
            </w:r>
          </w:p>
        </w:tc>
        <w:tc>
          <w:tcPr>
            <w:tcW w:w="1485" w:type="dxa"/>
            <w:shd w:val="clear" w:color="auto" w:fill="auto"/>
          </w:tcPr>
          <w:p w14:paraId="2135EF0E" w14:textId="14A369AF" w:rsidR="0043506A" w:rsidRPr="0043506A" w:rsidRDefault="0043506A" w:rsidP="0043506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43506A">
              <w:rPr>
                <w:rFonts w:cs="Arial"/>
                <w:color w:val="000000" w:themeColor="text1"/>
                <w:sz w:val="22"/>
                <w:szCs w:val="22"/>
              </w:rPr>
              <w:t>12:30-14:30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2D20B4C5" w14:textId="5C1A17AB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 xml:space="preserve">Ul. Królowej Jadwigi 12a, </w:t>
            </w:r>
          </w:p>
        </w:tc>
        <w:tc>
          <w:tcPr>
            <w:tcW w:w="1851" w:type="dxa"/>
            <w:shd w:val="clear" w:color="auto" w:fill="auto"/>
          </w:tcPr>
          <w:p w14:paraId="5AC3A462" w14:textId="700AE4B1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Joanna Podgórska</w:t>
            </w:r>
          </w:p>
        </w:tc>
        <w:tc>
          <w:tcPr>
            <w:tcW w:w="2620" w:type="dxa"/>
            <w:shd w:val="clear" w:color="auto" w:fill="auto"/>
          </w:tcPr>
          <w:p w14:paraId="1E8633FF" w14:textId="39465809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294294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</w:tcPr>
          <w:p w14:paraId="1D8582CC" w14:textId="3E0B28C1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2D2110">
              <w:rPr>
                <w:rFonts w:cs="Arial"/>
                <w:sz w:val="22"/>
                <w:szCs w:val="22"/>
              </w:rPr>
              <w:t>-</w:t>
            </w:r>
          </w:p>
        </w:tc>
      </w:tr>
      <w:tr w:rsidR="0043506A" w:rsidRPr="00CB2C3D" w14:paraId="378CF2EB" w14:textId="77777777" w:rsidTr="00542964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26A963D7" w14:textId="26AF666B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124</w:t>
            </w:r>
          </w:p>
        </w:tc>
        <w:tc>
          <w:tcPr>
            <w:tcW w:w="4597" w:type="dxa"/>
            <w:shd w:val="clear" w:color="auto" w:fill="auto"/>
          </w:tcPr>
          <w:p w14:paraId="4B680905" w14:textId="401F5F10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712EDD74" w14:textId="2EECDF4E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07.06.2025</w:t>
            </w:r>
          </w:p>
        </w:tc>
        <w:tc>
          <w:tcPr>
            <w:tcW w:w="1485" w:type="dxa"/>
            <w:shd w:val="clear" w:color="auto" w:fill="auto"/>
          </w:tcPr>
          <w:p w14:paraId="2DF2A6C6" w14:textId="0E8EB0F9" w:rsidR="0043506A" w:rsidRPr="0043506A" w:rsidRDefault="0043506A" w:rsidP="0043506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43506A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50F4C8AE" w14:textId="1327F0DD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 xml:space="preserve">Ul. Królowej Jadwigi 12a, </w:t>
            </w:r>
          </w:p>
        </w:tc>
        <w:tc>
          <w:tcPr>
            <w:tcW w:w="1851" w:type="dxa"/>
            <w:shd w:val="clear" w:color="auto" w:fill="auto"/>
          </w:tcPr>
          <w:p w14:paraId="59C39161" w14:textId="7E500ECC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Joanna Podgórska</w:t>
            </w:r>
          </w:p>
        </w:tc>
        <w:tc>
          <w:tcPr>
            <w:tcW w:w="2620" w:type="dxa"/>
            <w:shd w:val="clear" w:color="auto" w:fill="auto"/>
          </w:tcPr>
          <w:p w14:paraId="3EAD0BBB" w14:textId="19270C8C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294294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</w:tcPr>
          <w:p w14:paraId="0FA7E871" w14:textId="766DCC40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2D2110">
              <w:rPr>
                <w:rFonts w:cs="Arial"/>
                <w:sz w:val="22"/>
                <w:szCs w:val="22"/>
              </w:rPr>
              <w:t>-</w:t>
            </w:r>
          </w:p>
        </w:tc>
      </w:tr>
      <w:tr w:rsidR="0043506A" w:rsidRPr="00CB2C3D" w14:paraId="316375D7" w14:textId="77777777" w:rsidTr="00542964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3550003B" w14:textId="31F8DD74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125</w:t>
            </w:r>
          </w:p>
        </w:tc>
        <w:tc>
          <w:tcPr>
            <w:tcW w:w="4597" w:type="dxa"/>
            <w:shd w:val="clear" w:color="auto" w:fill="auto"/>
          </w:tcPr>
          <w:p w14:paraId="5925AF9F" w14:textId="24B51FB1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15CF5EF3" w14:textId="503F7B0B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07.06.2025</w:t>
            </w:r>
          </w:p>
        </w:tc>
        <w:tc>
          <w:tcPr>
            <w:tcW w:w="1485" w:type="dxa"/>
            <w:shd w:val="clear" w:color="auto" w:fill="auto"/>
          </w:tcPr>
          <w:p w14:paraId="4F7A513D" w14:textId="538D961A" w:rsidR="0043506A" w:rsidRPr="0043506A" w:rsidRDefault="0043506A" w:rsidP="0043506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43506A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228B7D82" w14:textId="79C44440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 xml:space="preserve">Ul. Królowej Jadwigi 12a, </w:t>
            </w:r>
          </w:p>
        </w:tc>
        <w:tc>
          <w:tcPr>
            <w:tcW w:w="1851" w:type="dxa"/>
            <w:shd w:val="clear" w:color="auto" w:fill="auto"/>
          </w:tcPr>
          <w:p w14:paraId="5C5AB0BA" w14:textId="797B3F29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Joanna Podgórska</w:t>
            </w:r>
          </w:p>
        </w:tc>
        <w:tc>
          <w:tcPr>
            <w:tcW w:w="2620" w:type="dxa"/>
            <w:shd w:val="clear" w:color="auto" w:fill="auto"/>
          </w:tcPr>
          <w:p w14:paraId="1E3ABADF" w14:textId="7DF073F0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294294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</w:tcPr>
          <w:p w14:paraId="4E1FB4AF" w14:textId="0CE756F5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2D2110">
              <w:rPr>
                <w:rFonts w:cs="Arial"/>
                <w:sz w:val="22"/>
                <w:szCs w:val="22"/>
              </w:rPr>
              <w:t>-</w:t>
            </w:r>
          </w:p>
        </w:tc>
      </w:tr>
      <w:tr w:rsidR="0043506A" w:rsidRPr="00CB2C3D" w14:paraId="37E91DA7" w14:textId="77777777" w:rsidTr="00542964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4FAC91E5" w14:textId="33548907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126</w:t>
            </w:r>
          </w:p>
        </w:tc>
        <w:tc>
          <w:tcPr>
            <w:tcW w:w="4597" w:type="dxa"/>
            <w:shd w:val="clear" w:color="auto" w:fill="auto"/>
          </w:tcPr>
          <w:p w14:paraId="2A65E166" w14:textId="7A8A3D5F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2184CC6A" w14:textId="2E602851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07.06.2025</w:t>
            </w:r>
          </w:p>
        </w:tc>
        <w:tc>
          <w:tcPr>
            <w:tcW w:w="1485" w:type="dxa"/>
            <w:shd w:val="clear" w:color="auto" w:fill="auto"/>
          </w:tcPr>
          <w:p w14:paraId="7EA2C77C" w14:textId="246155FB" w:rsidR="0043506A" w:rsidRPr="0043506A" w:rsidRDefault="0043506A" w:rsidP="0043506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43506A">
              <w:rPr>
                <w:rFonts w:cs="Arial"/>
                <w:color w:val="000000" w:themeColor="text1"/>
                <w:sz w:val="22"/>
                <w:szCs w:val="22"/>
              </w:rPr>
              <w:t>18:30-20:30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45CBDD1A" w14:textId="452C4A63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 xml:space="preserve">Ul. Królowej Jadwigi 12a, </w:t>
            </w:r>
          </w:p>
        </w:tc>
        <w:tc>
          <w:tcPr>
            <w:tcW w:w="1851" w:type="dxa"/>
            <w:shd w:val="clear" w:color="auto" w:fill="auto"/>
          </w:tcPr>
          <w:p w14:paraId="38EE0E6E" w14:textId="4F2E8763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Joanna Podgórska</w:t>
            </w:r>
          </w:p>
        </w:tc>
        <w:tc>
          <w:tcPr>
            <w:tcW w:w="2620" w:type="dxa"/>
            <w:shd w:val="clear" w:color="auto" w:fill="auto"/>
          </w:tcPr>
          <w:p w14:paraId="1FAC5F97" w14:textId="717AD3F1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294294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</w:tcPr>
          <w:p w14:paraId="32DBDE3A" w14:textId="6811C6CD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2D2110">
              <w:rPr>
                <w:rFonts w:cs="Arial"/>
                <w:sz w:val="22"/>
                <w:szCs w:val="22"/>
              </w:rPr>
              <w:t>-</w:t>
            </w:r>
          </w:p>
        </w:tc>
      </w:tr>
      <w:tr w:rsidR="0043506A" w:rsidRPr="00CB2C3D" w14:paraId="1A204844" w14:textId="77777777" w:rsidTr="00542964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05236D8F" w14:textId="4D199BDF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127</w:t>
            </w:r>
          </w:p>
        </w:tc>
        <w:tc>
          <w:tcPr>
            <w:tcW w:w="4597" w:type="dxa"/>
            <w:shd w:val="clear" w:color="auto" w:fill="auto"/>
          </w:tcPr>
          <w:p w14:paraId="3B2EAAEA" w14:textId="4E597870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085FB40B" w14:textId="596E4996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08.06.2025</w:t>
            </w:r>
          </w:p>
        </w:tc>
        <w:tc>
          <w:tcPr>
            <w:tcW w:w="1485" w:type="dxa"/>
            <w:shd w:val="clear" w:color="auto" w:fill="auto"/>
          </w:tcPr>
          <w:p w14:paraId="5A8AC616" w14:textId="7709E4B8" w:rsidR="0043506A" w:rsidRPr="0043506A" w:rsidRDefault="0043506A" w:rsidP="0043506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43506A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18DE2DC2" w14:textId="51984FE4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 xml:space="preserve">Ul. Królowej Jadwigi 12a, </w:t>
            </w:r>
          </w:p>
        </w:tc>
        <w:tc>
          <w:tcPr>
            <w:tcW w:w="1851" w:type="dxa"/>
            <w:shd w:val="clear" w:color="auto" w:fill="auto"/>
          </w:tcPr>
          <w:p w14:paraId="1E8E374E" w14:textId="5B3DD124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Joanna Podgórska</w:t>
            </w:r>
          </w:p>
        </w:tc>
        <w:tc>
          <w:tcPr>
            <w:tcW w:w="2620" w:type="dxa"/>
            <w:shd w:val="clear" w:color="auto" w:fill="auto"/>
          </w:tcPr>
          <w:p w14:paraId="50EC7E48" w14:textId="77C5B19E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294294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</w:tcPr>
          <w:p w14:paraId="1BB56CEC" w14:textId="04C06071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2D2110">
              <w:rPr>
                <w:rFonts w:cs="Arial"/>
                <w:sz w:val="22"/>
                <w:szCs w:val="22"/>
              </w:rPr>
              <w:t>-</w:t>
            </w:r>
          </w:p>
        </w:tc>
      </w:tr>
      <w:tr w:rsidR="0043506A" w:rsidRPr="00CB2C3D" w14:paraId="2FAFE67B" w14:textId="77777777" w:rsidTr="00542964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63812AD3" w14:textId="6A7D9B0B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128</w:t>
            </w:r>
          </w:p>
        </w:tc>
        <w:tc>
          <w:tcPr>
            <w:tcW w:w="4597" w:type="dxa"/>
            <w:shd w:val="clear" w:color="auto" w:fill="auto"/>
          </w:tcPr>
          <w:p w14:paraId="6D54BD7C" w14:textId="1D2AEEF5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66F64045" w14:textId="66181423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08.06.2025</w:t>
            </w:r>
          </w:p>
        </w:tc>
        <w:tc>
          <w:tcPr>
            <w:tcW w:w="1485" w:type="dxa"/>
            <w:shd w:val="clear" w:color="auto" w:fill="auto"/>
          </w:tcPr>
          <w:p w14:paraId="100C8B95" w14:textId="131DF7A3" w:rsidR="0043506A" w:rsidRPr="0043506A" w:rsidRDefault="0043506A" w:rsidP="0043506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43506A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4C5397EA" w14:textId="7FB1D864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 xml:space="preserve">Ul. Królowej Jadwigi 12a, </w:t>
            </w:r>
          </w:p>
        </w:tc>
        <w:tc>
          <w:tcPr>
            <w:tcW w:w="1851" w:type="dxa"/>
            <w:shd w:val="clear" w:color="auto" w:fill="auto"/>
          </w:tcPr>
          <w:p w14:paraId="3DF7BC1B" w14:textId="64C76CA9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Joanna Podgórska</w:t>
            </w:r>
          </w:p>
        </w:tc>
        <w:tc>
          <w:tcPr>
            <w:tcW w:w="2620" w:type="dxa"/>
            <w:shd w:val="clear" w:color="auto" w:fill="auto"/>
          </w:tcPr>
          <w:p w14:paraId="63F83850" w14:textId="7423ED9F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294294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</w:tcPr>
          <w:p w14:paraId="44955377" w14:textId="3A2A65C1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2D2110">
              <w:rPr>
                <w:rFonts w:cs="Arial"/>
                <w:sz w:val="22"/>
                <w:szCs w:val="22"/>
              </w:rPr>
              <w:t>-</w:t>
            </w:r>
          </w:p>
        </w:tc>
      </w:tr>
      <w:tr w:rsidR="0043506A" w:rsidRPr="00CB2C3D" w14:paraId="1C671AA3" w14:textId="77777777" w:rsidTr="00542964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0A29C5E4" w14:textId="6FB1D773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129</w:t>
            </w:r>
          </w:p>
        </w:tc>
        <w:tc>
          <w:tcPr>
            <w:tcW w:w="4597" w:type="dxa"/>
            <w:shd w:val="clear" w:color="auto" w:fill="auto"/>
          </w:tcPr>
          <w:p w14:paraId="7F99810F" w14:textId="0F74B0C0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3EF9165C" w14:textId="44C9744E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08.06.2025</w:t>
            </w:r>
          </w:p>
        </w:tc>
        <w:tc>
          <w:tcPr>
            <w:tcW w:w="1485" w:type="dxa"/>
            <w:shd w:val="clear" w:color="auto" w:fill="auto"/>
          </w:tcPr>
          <w:p w14:paraId="74DB8F46" w14:textId="0AAD7465" w:rsidR="0043506A" w:rsidRPr="0043506A" w:rsidRDefault="0043506A" w:rsidP="0043506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43506A">
              <w:rPr>
                <w:rFonts w:cs="Arial"/>
                <w:color w:val="000000" w:themeColor="text1"/>
                <w:sz w:val="22"/>
                <w:szCs w:val="22"/>
              </w:rPr>
              <w:t>12:30-14:30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2614780D" w14:textId="3B56F479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 xml:space="preserve">Ul. Królowej Jadwigi 12a, </w:t>
            </w:r>
          </w:p>
        </w:tc>
        <w:tc>
          <w:tcPr>
            <w:tcW w:w="1851" w:type="dxa"/>
            <w:shd w:val="clear" w:color="auto" w:fill="auto"/>
          </w:tcPr>
          <w:p w14:paraId="7A4E5BDE" w14:textId="11ED9F20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Joanna Podgórska</w:t>
            </w:r>
          </w:p>
        </w:tc>
        <w:tc>
          <w:tcPr>
            <w:tcW w:w="2620" w:type="dxa"/>
            <w:shd w:val="clear" w:color="auto" w:fill="auto"/>
          </w:tcPr>
          <w:p w14:paraId="2B2748FD" w14:textId="753E3210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294294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</w:tcPr>
          <w:p w14:paraId="1D27D6C6" w14:textId="7E230F92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2D2110">
              <w:rPr>
                <w:rFonts w:cs="Arial"/>
                <w:sz w:val="22"/>
                <w:szCs w:val="22"/>
              </w:rPr>
              <w:t>-</w:t>
            </w:r>
          </w:p>
        </w:tc>
      </w:tr>
      <w:tr w:rsidR="0043506A" w:rsidRPr="00CB2C3D" w14:paraId="13ED3313" w14:textId="77777777" w:rsidTr="00542964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3A75953D" w14:textId="14A34A8B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130</w:t>
            </w:r>
          </w:p>
        </w:tc>
        <w:tc>
          <w:tcPr>
            <w:tcW w:w="4597" w:type="dxa"/>
            <w:shd w:val="clear" w:color="auto" w:fill="auto"/>
          </w:tcPr>
          <w:p w14:paraId="4BEB1D93" w14:textId="7C1DE8C2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15DA7722" w14:textId="7F7FBC42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08.06.2025</w:t>
            </w:r>
          </w:p>
        </w:tc>
        <w:tc>
          <w:tcPr>
            <w:tcW w:w="1485" w:type="dxa"/>
            <w:shd w:val="clear" w:color="auto" w:fill="auto"/>
          </w:tcPr>
          <w:p w14:paraId="791907F3" w14:textId="227745ED" w:rsidR="0043506A" w:rsidRPr="0043506A" w:rsidRDefault="0043506A" w:rsidP="0043506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43506A">
              <w:rPr>
                <w:rFonts w:cs="Arial"/>
                <w:color w:val="000000" w:themeColor="text1"/>
                <w:sz w:val="22"/>
                <w:szCs w:val="22"/>
              </w:rPr>
              <w:t>14:30-16:30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5052E2BF" w14:textId="54C25ADB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 xml:space="preserve">Ul. Królowej Jadwigi 12a, </w:t>
            </w:r>
          </w:p>
        </w:tc>
        <w:tc>
          <w:tcPr>
            <w:tcW w:w="1851" w:type="dxa"/>
            <w:shd w:val="clear" w:color="auto" w:fill="auto"/>
          </w:tcPr>
          <w:p w14:paraId="16D1A1C4" w14:textId="3F246185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Joanna Podgórska</w:t>
            </w:r>
          </w:p>
        </w:tc>
        <w:tc>
          <w:tcPr>
            <w:tcW w:w="2620" w:type="dxa"/>
            <w:shd w:val="clear" w:color="auto" w:fill="auto"/>
          </w:tcPr>
          <w:p w14:paraId="033790A8" w14:textId="00EA4B5F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294294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</w:tcPr>
          <w:p w14:paraId="05B53635" w14:textId="3ED33684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2D2110">
              <w:rPr>
                <w:rFonts w:cs="Arial"/>
                <w:sz w:val="22"/>
                <w:szCs w:val="22"/>
              </w:rPr>
              <w:t>-</w:t>
            </w:r>
          </w:p>
        </w:tc>
      </w:tr>
      <w:tr w:rsidR="0043506A" w:rsidRPr="00CB2C3D" w14:paraId="19DB83D7" w14:textId="77777777" w:rsidTr="00542964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0DCD23A2" w14:textId="576F8266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131</w:t>
            </w:r>
          </w:p>
        </w:tc>
        <w:tc>
          <w:tcPr>
            <w:tcW w:w="4597" w:type="dxa"/>
            <w:shd w:val="clear" w:color="auto" w:fill="auto"/>
          </w:tcPr>
          <w:p w14:paraId="11DCA9E0" w14:textId="7351F9BE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596DB20E" w14:textId="62662DB4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08.06.2025</w:t>
            </w:r>
          </w:p>
        </w:tc>
        <w:tc>
          <w:tcPr>
            <w:tcW w:w="1485" w:type="dxa"/>
            <w:shd w:val="clear" w:color="auto" w:fill="auto"/>
          </w:tcPr>
          <w:p w14:paraId="6054A3B4" w14:textId="2AE6DE45" w:rsidR="0043506A" w:rsidRPr="0043506A" w:rsidRDefault="0043506A" w:rsidP="0043506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43506A">
              <w:rPr>
                <w:rFonts w:cs="Arial"/>
                <w:color w:val="000000" w:themeColor="text1"/>
                <w:sz w:val="22"/>
                <w:szCs w:val="22"/>
              </w:rPr>
              <w:t>16:30-18:30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2A192608" w14:textId="75E9B46F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 xml:space="preserve">Ul. Królowej Jadwigi 12a, </w:t>
            </w:r>
          </w:p>
        </w:tc>
        <w:tc>
          <w:tcPr>
            <w:tcW w:w="1851" w:type="dxa"/>
            <w:shd w:val="clear" w:color="auto" w:fill="auto"/>
          </w:tcPr>
          <w:p w14:paraId="21D4BB21" w14:textId="21BC0F72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Joanna Podgórska</w:t>
            </w:r>
          </w:p>
        </w:tc>
        <w:tc>
          <w:tcPr>
            <w:tcW w:w="2620" w:type="dxa"/>
            <w:shd w:val="clear" w:color="auto" w:fill="auto"/>
          </w:tcPr>
          <w:p w14:paraId="791B99A2" w14:textId="1A986846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294294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</w:tcPr>
          <w:p w14:paraId="32E1C1FB" w14:textId="5896D7D3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2D2110">
              <w:rPr>
                <w:rFonts w:cs="Arial"/>
                <w:sz w:val="22"/>
                <w:szCs w:val="22"/>
              </w:rPr>
              <w:t>-</w:t>
            </w:r>
          </w:p>
        </w:tc>
      </w:tr>
      <w:tr w:rsidR="0043506A" w:rsidRPr="00CB2C3D" w14:paraId="2386A4EB" w14:textId="77777777" w:rsidTr="00542964">
        <w:trPr>
          <w:trHeight w:hRule="exact" w:val="567"/>
        </w:trPr>
        <w:tc>
          <w:tcPr>
            <w:tcW w:w="584" w:type="dxa"/>
            <w:shd w:val="clear" w:color="auto" w:fill="auto"/>
            <w:vAlign w:val="center"/>
          </w:tcPr>
          <w:p w14:paraId="155D97CA" w14:textId="6BEA5CF7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132</w:t>
            </w:r>
          </w:p>
        </w:tc>
        <w:tc>
          <w:tcPr>
            <w:tcW w:w="4597" w:type="dxa"/>
            <w:shd w:val="clear" w:color="auto" w:fill="auto"/>
          </w:tcPr>
          <w:p w14:paraId="4294DB34" w14:textId="7E3DF025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Indywidualny mentoring</w:t>
            </w:r>
          </w:p>
        </w:tc>
        <w:tc>
          <w:tcPr>
            <w:tcW w:w="1497" w:type="dxa"/>
            <w:shd w:val="clear" w:color="auto" w:fill="auto"/>
          </w:tcPr>
          <w:p w14:paraId="63AA23EB" w14:textId="04F44ACE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08.06.2025</w:t>
            </w:r>
          </w:p>
        </w:tc>
        <w:tc>
          <w:tcPr>
            <w:tcW w:w="1485" w:type="dxa"/>
            <w:shd w:val="clear" w:color="auto" w:fill="auto"/>
          </w:tcPr>
          <w:p w14:paraId="1130D9E5" w14:textId="2932B13B" w:rsidR="0043506A" w:rsidRPr="0043506A" w:rsidRDefault="0043506A" w:rsidP="0043506A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43506A">
              <w:rPr>
                <w:rFonts w:cs="Arial"/>
                <w:color w:val="000000" w:themeColor="text1"/>
                <w:sz w:val="22"/>
                <w:szCs w:val="22"/>
              </w:rPr>
              <w:t>18:30-20:30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1A23F2C5" w14:textId="18C5EC98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 xml:space="preserve">Ul. Królowej Jadwigi 12a, </w:t>
            </w:r>
          </w:p>
        </w:tc>
        <w:tc>
          <w:tcPr>
            <w:tcW w:w="1851" w:type="dxa"/>
            <w:shd w:val="clear" w:color="auto" w:fill="auto"/>
          </w:tcPr>
          <w:p w14:paraId="70253B77" w14:textId="7C12339E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43506A">
              <w:rPr>
                <w:rFonts w:cs="Arial"/>
                <w:sz w:val="22"/>
                <w:szCs w:val="22"/>
              </w:rPr>
              <w:t>Joanna Podgórska</w:t>
            </w:r>
          </w:p>
        </w:tc>
        <w:tc>
          <w:tcPr>
            <w:tcW w:w="2620" w:type="dxa"/>
            <w:shd w:val="clear" w:color="auto" w:fill="auto"/>
          </w:tcPr>
          <w:p w14:paraId="5F674482" w14:textId="655B295A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294294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058" w:type="dxa"/>
            <w:shd w:val="clear" w:color="auto" w:fill="auto"/>
          </w:tcPr>
          <w:p w14:paraId="17BC07DF" w14:textId="6ABC5DDD" w:rsidR="0043506A" w:rsidRPr="0043506A" w:rsidRDefault="0043506A" w:rsidP="0043506A">
            <w:pPr>
              <w:jc w:val="center"/>
              <w:rPr>
                <w:rFonts w:cs="Arial"/>
                <w:sz w:val="22"/>
                <w:szCs w:val="22"/>
              </w:rPr>
            </w:pPr>
            <w:r w:rsidRPr="002D2110">
              <w:rPr>
                <w:rFonts w:cs="Arial"/>
                <w:sz w:val="22"/>
                <w:szCs w:val="22"/>
              </w:rPr>
              <w:t>-</w:t>
            </w:r>
          </w:p>
        </w:tc>
      </w:tr>
      <w:bookmarkEnd w:id="0"/>
    </w:tbl>
    <w:p w14:paraId="6ADDB62E" w14:textId="4D8DF7A4" w:rsidR="00D93707" w:rsidRPr="00CB2C3D" w:rsidRDefault="00D93707" w:rsidP="00CB2C3D">
      <w:pPr>
        <w:tabs>
          <w:tab w:val="left" w:pos="2370"/>
        </w:tabs>
        <w:jc w:val="center"/>
        <w:rPr>
          <w:rFonts w:cs="Arial"/>
          <w:sz w:val="22"/>
          <w:szCs w:val="22"/>
        </w:rPr>
      </w:pPr>
    </w:p>
    <w:sectPr w:rsidR="00D93707" w:rsidRPr="00CB2C3D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81F3C" w14:textId="77777777" w:rsidR="00CB2C3D" w:rsidRDefault="00CB2C3D">
      <w:r>
        <w:separator/>
      </w:r>
    </w:p>
  </w:endnote>
  <w:endnote w:type="continuationSeparator" w:id="0">
    <w:p w14:paraId="7E6C4829" w14:textId="77777777" w:rsidR="00CB2C3D" w:rsidRDefault="00CB2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CB2C3D" w:rsidRPr="00124D4A" w:rsidRDefault="00CB2C3D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CB2C3D" w:rsidRDefault="00CB2C3D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CB2C3D" w:rsidRPr="00B01F08" w:rsidRDefault="00CB2C3D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B21B6" w14:textId="77777777" w:rsidR="00CB2C3D" w:rsidRDefault="00CB2C3D">
      <w:r>
        <w:separator/>
      </w:r>
    </w:p>
  </w:footnote>
  <w:footnote w:type="continuationSeparator" w:id="0">
    <w:p w14:paraId="60A779B4" w14:textId="77777777" w:rsidR="00CB2C3D" w:rsidRDefault="00CB2C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CB2C3D" w:rsidRDefault="00CB2C3D" w:rsidP="009A4ACC">
    <w:pPr>
      <w:pStyle w:val="Nagwek"/>
      <w:ind w:left="-1134"/>
    </w:pPr>
  </w:p>
  <w:p w14:paraId="74BC3CAA" w14:textId="77777777" w:rsidR="00CB2C3D" w:rsidRDefault="00CB2C3D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CB2C3D" w:rsidRDefault="00CB2C3D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CB2C3D" w:rsidRDefault="00CB2C3D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35C0A"/>
    <w:multiLevelType w:val="multilevel"/>
    <w:tmpl w:val="428E9EAC"/>
    <w:numStyleLink w:val="Lista1"/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5AF8"/>
    <w:rsid w:val="000174EA"/>
    <w:rsid w:val="0003098C"/>
    <w:rsid w:val="000364DF"/>
    <w:rsid w:val="00036DD6"/>
    <w:rsid w:val="000449BE"/>
    <w:rsid w:val="00046B9B"/>
    <w:rsid w:val="00053A59"/>
    <w:rsid w:val="00061F20"/>
    <w:rsid w:val="00080D83"/>
    <w:rsid w:val="000829EF"/>
    <w:rsid w:val="000830A8"/>
    <w:rsid w:val="00086138"/>
    <w:rsid w:val="00087576"/>
    <w:rsid w:val="00091734"/>
    <w:rsid w:val="000A3836"/>
    <w:rsid w:val="000D23A2"/>
    <w:rsid w:val="000D283E"/>
    <w:rsid w:val="000E3274"/>
    <w:rsid w:val="000F2A9E"/>
    <w:rsid w:val="00120BC8"/>
    <w:rsid w:val="00124D4A"/>
    <w:rsid w:val="001304E7"/>
    <w:rsid w:val="00130B23"/>
    <w:rsid w:val="00141A58"/>
    <w:rsid w:val="001456E3"/>
    <w:rsid w:val="001520FF"/>
    <w:rsid w:val="00164F9A"/>
    <w:rsid w:val="001858B6"/>
    <w:rsid w:val="00196356"/>
    <w:rsid w:val="001A02A1"/>
    <w:rsid w:val="001A088D"/>
    <w:rsid w:val="001A1D68"/>
    <w:rsid w:val="001A2C14"/>
    <w:rsid w:val="001A3D33"/>
    <w:rsid w:val="001B210F"/>
    <w:rsid w:val="001D059A"/>
    <w:rsid w:val="00200923"/>
    <w:rsid w:val="002016FF"/>
    <w:rsid w:val="00212868"/>
    <w:rsid w:val="00215B6D"/>
    <w:rsid w:val="002223D6"/>
    <w:rsid w:val="00241C1F"/>
    <w:rsid w:val="002425AE"/>
    <w:rsid w:val="002529E4"/>
    <w:rsid w:val="0025406C"/>
    <w:rsid w:val="002672E3"/>
    <w:rsid w:val="002918E3"/>
    <w:rsid w:val="002A1D7C"/>
    <w:rsid w:val="002A7043"/>
    <w:rsid w:val="002C6347"/>
    <w:rsid w:val="00315901"/>
    <w:rsid w:val="00320AAC"/>
    <w:rsid w:val="00321ECF"/>
    <w:rsid w:val="00325198"/>
    <w:rsid w:val="00333E3B"/>
    <w:rsid w:val="003514B1"/>
    <w:rsid w:val="003526F5"/>
    <w:rsid w:val="0035482A"/>
    <w:rsid w:val="003569E3"/>
    <w:rsid w:val="003619F2"/>
    <w:rsid w:val="00365820"/>
    <w:rsid w:val="003664FC"/>
    <w:rsid w:val="00386C9D"/>
    <w:rsid w:val="00394F4A"/>
    <w:rsid w:val="00395C3D"/>
    <w:rsid w:val="0039693E"/>
    <w:rsid w:val="003A4A71"/>
    <w:rsid w:val="003B6C2C"/>
    <w:rsid w:val="003C554F"/>
    <w:rsid w:val="00400084"/>
    <w:rsid w:val="0040149C"/>
    <w:rsid w:val="00413554"/>
    <w:rsid w:val="00414478"/>
    <w:rsid w:val="004250B3"/>
    <w:rsid w:val="0043506A"/>
    <w:rsid w:val="00442B91"/>
    <w:rsid w:val="004430F4"/>
    <w:rsid w:val="00464281"/>
    <w:rsid w:val="004737BB"/>
    <w:rsid w:val="00475975"/>
    <w:rsid w:val="0048356A"/>
    <w:rsid w:val="00492BD3"/>
    <w:rsid w:val="004B38AD"/>
    <w:rsid w:val="004B4BC1"/>
    <w:rsid w:val="004B70BD"/>
    <w:rsid w:val="004C303B"/>
    <w:rsid w:val="004C68E6"/>
    <w:rsid w:val="004D6317"/>
    <w:rsid w:val="004E330F"/>
    <w:rsid w:val="004F2F83"/>
    <w:rsid w:val="004F3884"/>
    <w:rsid w:val="004F6B08"/>
    <w:rsid w:val="00506651"/>
    <w:rsid w:val="0052111D"/>
    <w:rsid w:val="005310EF"/>
    <w:rsid w:val="00544956"/>
    <w:rsid w:val="00556687"/>
    <w:rsid w:val="00575D02"/>
    <w:rsid w:val="005760A9"/>
    <w:rsid w:val="00582AFF"/>
    <w:rsid w:val="00594464"/>
    <w:rsid w:val="005B0144"/>
    <w:rsid w:val="005B6AD4"/>
    <w:rsid w:val="005C70A5"/>
    <w:rsid w:val="00604D9F"/>
    <w:rsid w:val="006110BE"/>
    <w:rsid w:val="0061767F"/>
    <w:rsid w:val="00622781"/>
    <w:rsid w:val="006261B8"/>
    <w:rsid w:val="0064017E"/>
    <w:rsid w:val="00640BFF"/>
    <w:rsid w:val="0066032A"/>
    <w:rsid w:val="00665A91"/>
    <w:rsid w:val="0068389F"/>
    <w:rsid w:val="006931CD"/>
    <w:rsid w:val="0069621B"/>
    <w:rsid w:val="006A007F"/>
    <w:rsid w:val="006A6F6C"/>
    <w:rsid w:val="006B4267"/>
    <w:rsid w:val="006C581E"/>
    <w:rsid w:val="006D4492"/>
    <w:rsid w:val="006F0C63"/>
    <w:rsid w:val="006F209E"/>
    <w:rsid w:val="00701B4A"/>
    <w:rsid w:val="0072070C"/>
    <w:rsid w:val="00727F94"/>
    <w:rsid w:val="007337EB"/>
    <w:rsid w:val="0073462B"/>
    <w:rsid w:val="0073518A"/>
    <w:rsid w:val="00745D18"/>
    <w:rsid w:val="007550BA"/>
    <w:rsid w:val="00776530"/>
    <w:rsid w:val="00780EAE"/>
    <w:rsid w:val="007845C6"/>
    <w:rsid w:val="00791E8E"/>
    <w:rsid w:val="007A0109"/>
    <w:rsid w:val="007A6495"/>
    <w:rsid w:val="007B14AA"/>
    <w:rsid w:val="007B2500"/>
    <w:rsid w:val="007B5688"/>
    <w:rsid w:val="007B5D56"/>
    <w:rsid w:val="007C4B4C"/>
    <w:rsid w:val="007D49AA"/>
    <w:rsid w:val="007D61D6"/>
    <w:rsid w:val="007E1B19"/>
    <w:rsid w:val="007E26A0"/>
    <w:rsid w:val="007F3623"/>
    <w:rsid w:val="00806EAC"/>
    <w:rsid w:val="00813C0A"/>
    <w:rsid w:val="00827311"/>
    <w:rsid w:val="00834BB4"/>
    <w:rsid w:val="00835187"/>
    <w:rsid w:val="00872BAB"/>
    <w:rsid w:val="008731A1"/>
    <w:rsid w:val="00873501"/>
    <w:rsid w:val="00876326"/>
    <w:rsid w:val="00876374"/>
    <w:rsid w:val="00886E83"/>
    <w:rsid w:val="008945D9"/>
    <w:rsid w:val="008C52E2"/>
    <w:rsid w:val="008C77E1"/>
    <w:rsid w:val="008D65F3"/>
    <w:rsid w:val="009150A9"/>
    <w:rsid w:val="009706FB"/>
    <w:rsid w:val="009726FB"/>
    <w:rsid w:val="00997801"/>
    <w:rsid w:val="009A4ACC"/>
    <w:rsid w:val="009B268D"/>
    <w:rsid w:val="009C092E"/>
    <w:rsid w:val="009D71C1"/>
    <w:rsid w:val="009E219E"/>
    <w:rsid w:val="009E5DEE"/>
    <w:rsid w:val="009F2A29"/>
    <w:rsid w:val="009F2CF0"/>
    <w:rsid w:val="00A0160D"/>
    <w:rsid w:val="00A04690"/>
    <w:rsid w:val="00A27872"/>
    <w:rsid w:val="00A27F01"/>
    <w:rsid w:val="00A40DD3"/>
    <w:rsid w:val="00A41E67"/>
    <w:rsid w:val="00A830EB"/>
    <w:rsid w:val="00A8311B"/>
    <w:rsid w:val="00A87D00"/>
    <w:rsid w:val="00A943F4"/>
    <w:rsid w:val="00AA0ACF"/>
    <w:rsid w:val="00AD1EFE"/>
    <w:rsid w:val="00AD51FC"/>
    <w:rsid w:val="00AD7E56"/>
    <w:rsid w:val="00AE06AF"/>
    <w:rsid w:val="00B01F08"/>
    <w:rsid w:val="00B16E8F"/>
    <w:rsid w:val="00B2442F"/>
    <w:rsid w:val="00B30401"/>
    <w:rsid w:val="00B44BF6"/>
    <w:rsid w:val="00B5746B"/>
    <w:rsid w:val="00B6637D"/>
    <w:rsid w:val="00B869EC"/>
    <w:rsid w:val="00BA7158"/>
    <w:rsid w:val="00BB1E9F"/>
    <w:rsid w:val="00BB609B"/>
    <w:rsid w:val="00BB6BCC"/>
    <w:rsid w:val="00BB76D0"/>
    <w:rsid w:val="00BC18AA"/>
    <w:rsid w:val="00BC363C"/>
    <w:rsid w:val="00BC3DA4"/>
    <w:rsid w:val="00BD3A55"/>
    <w:rsid w:val="00BD5BDF"/>
    <w:rsid w:val="00BE2511"/>
    <w:rsid w:val="00BE66A5"/>
    <w:rsid w:val="00C04956"/>
    <w:rsid w:val="00C11C20"/>
    <w:rsid w:val="00C12E28"/>
    <w:rsid w:val="00C176A9"/>
    <w:rsid w:val="00C268A0"/>
    <w:rsid w:val="00C27A42"/>
    <w:rsid w:val="00C33144"/>
    <w:rsid w:val="00C33F72"/>
    <w:rsid w:val="00C377A0"/>
    <w:rsid w:val="00C47B64"/>
    <w:rsid w:val="00C57BB1"/>
    <w:rsid w:val="00C62C24"/>
    <w:rsid w:val="00C635B6"/>
    <w:rsid w:val="00C8100D"/>
    <w:rsid w:val="00CA5CBD"/>
    <w:rsid w:val="00CB23CA"/>
    <w:rsid w:val="00CB2C3D"/>
    <w:rsid w:val="00CC29D4"/>
    <w:rsid w:val="00CC58FC"/>
    <w:rsid w:val="00CE005B"/>
    <w:rsid w:val="00CF5805"/>
    <w:rsid w:val="00D0361A"/>
    <w:rsid w:val="00D1101D"/>
    <w:rsid w:val="00D1150B"/>
    <w:rsid w:val="00D3085A"/>
    <w:rsid w:val="00D30ADD"/>
    <w:rsid w:val="00D43A0D"/>
    <w:rsid w:val="00D46867"/>
    <w:rsid w:val="00D526F3"/>
    <w:rsid w:val="00D57724"/>
    <w:rsid w:val="00D57D3D"/>
    <w:rsid w:val="00D639A4"/>
    <w:rsid w:val="00D75FFA"/>
    <w:rsid w:val="00D86F97"/>
    <w:rsid w:val="00D924CE"/>
    <w:rsid w:val="00D933DF"/>
    <w:rsid w:val="00D93707"/>
    <w:rsid w:val="00D97617"/>
    <w:rsid w:val="00DA2034"/>
    <w:rsid w:val="00DA4A55"/>
    <w:rsid w:val="00DC0194"/>
    <w:rsid w:val="00DC5F9E"/>
    <w:rsid w:val="00DC733E"/>
    <w:rsid w:val="00DD00AB"/>
    <w:rsid w:val="00DE18B1"/>
    <w:rsid w:val="00DE5229"/>
    <w:rsid w:val="00DE661E"/>
    <w:rsid w:val="00DF57BE"/>
    <w:rsid w:val="00E06500"/>
    <w:rsid w:val="00E2324E"/>
    <w:rsid w:val="00E35CD5"/>
    <w:rsid w:val="00E4687D"/>
    <w:rsid w:val="00E469F6"/>
    <w:rsid w:val="00E539C6"/>
    <w:rsid w:val="00E57060"/>
    <w:rsid w:val="00E81ADD"/>
    <w:rsid w:val="00E87616"/>
    <w:rsid w:val="00EA5C16"/>
    <w:rsid w:val="00ED5B51"/>
    <w:rsid w:val="00ED781A"/>
    <w:rsid w:val="00ED7E80"/>
    <w:rsid w:val="00EF000D"/>
    <w:rsid w:val="00EF01EC"/>
    <w:rsid w:val="00F22BD4"/>
    <w:rsid w:val="00F44D2A"/>
    <w:rsid w:val="00F5032F"/>
    <w:rsid w:val="00F545A3"/>
    <w:rsid w:val="00F71408"/>
    <w:rsid w:val="00F835BA"/>
    <w:rsid w:val="00F83EE2"/>
    <w:rsid w:val="00FA669C"/>
    <w:rsid w:val="00FB1502"/>
    <w:rsid w:val="00FB5706"/>
    <w:rsid w:val="00FB6E22"/>
    <w:rsid w:val="00FB7887"/>
    <w:rsid w:val="00FC70D9"/>
    <w:rsid w:val="00FE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6D730699-4777-4779-82A8-8C1C38B12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269</TotalTime>
  <Pages>13</Pages>
  <Words>2206</Words>
  <Characters>15350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17521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18</cp:revision>
  <cp:lastPrinted>2024-12-05T09:47:00Z</cp:lastPrinted>
  <dcterms:created xsi:type="dcterms:W3CDTF">2024-12-06T08:06:00Z</dcterms:created>
  <dcterms:modified xsi:type="dcterms:W3CDTF">2025-06-03T08:14:00Z</dcterms:modified>
</cp:coreProperties>
</file>