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4B5896B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FC70D9">
        <w:rPr>
          <w:rFonts w:cs="Arial"/>
          <w:b/>
          <w:color w:val="000000" w:themeColor="text1"/>
        </w:rPr>
        <w:t>09.12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84"/>
        <w:gridCol w:w="4597"/>
        <w:gridCol w:w="1497"/>
        <w:gridCol w:w="1485"/>
        <w:gridCol w:w="36"/>
        <w:gridCol w:w="1818"/>
        <w:gridCol w:w="1851"/>
        <w:gridCol w:w="2620"/>
        <w:gridCol w:w="1058"/>
      </w:tblGrid>
      <w:tr w:rsidR="00215B6D" w:rsidRPr="00AF3DB6" w14:paraId="6175B3C3" w14:textId="77777777" w:rsidTr="0043506A">
        <w:trPr>
          <w:trHeight w:val="572"/>
        </w:trPr>
        <w:tc>
          <w:tcPr>
            <w:tcW w:w="584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597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97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21" w:type="dxa"/>
            <w:gridSpan w:val="2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51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20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58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1A1D68" w:rsidRPr="00AF3DB6" w14:paraId="0109324D" w14:textId="77777777" w:rsidTr="0043506A">
        <w:tc>
          <w:tcPr>
            <w:tcW w:w="584" w:type="dxa"/>
            <w:vAlign w:val="center"/>
          </w:tcPr>
          <w:p w14:paraId="7B7E2451" w14:textId="74589C07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4597" w:type="dxa"/>
            <w:vAlign w:val="center"/>
          </w:tcPr>
          <w:p w14:paraId="31442785" w14:textId="0666A3F5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1EACE8F8" w14:textId="4F1B498F" w:rsidR="001A1D68" w:rsidRPr="00FE52B3" w:rsidRDefault="0068389F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6A7228CA" w14:textId="5AD8F19B" w:rsidR="001A1D68" w:rsidRPr="00FE52B3" w:rsidRDefault="001A1D68" w:rsidP="001A1D68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  <w:vAlign w:val="center"/>
          </w:tcPr>
          <w:p w14:paraId="3893BE27" w14:textId="622CB698" w:rsidR="001A1D68" w:rsidRPr="00FE52B3" w:rsidRDefault="007A6495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16F29FCF" w14:textId="25591D0B" w:rsidR="001A1D68" w:rsidRPr="00FE52B3" w:rsidRDefault="005C70A5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74E9802B" w14:textId="03C74584" w:rsidR="001A1D68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CE6E5C3" w14:textId="2546F690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16F3CB2" w14:textId="77777777" w:rsidTr="0043506A">
        <w:tc>
          <w:tcPr>
            <w:tcW w:w="584" w:type="dxa"/>
            <w:vAlign w:val="center"/>
          </w:tcPr>
          <w:p w14:paraId="58DB59E3" w14:textId="536A26F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597" w:type="dxa"/>
            <w:vAlign w:val="center"/>
          </w:tcPr>
          <w:p w14:paraId="72142FDB" w14:textId="0B0621D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5B9BD5" w:themeColor="accent1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0B7CDA6D" w14:textId="77A77D6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4FD4306F" w14:textId="13E8E7B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1A52EBF1" w14:textId="5EB1FBD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A323950" w14:textId="70A2A935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73CDBE2D" w14:textId="0EC2969F" w:rsidR="007A649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705B7F6" w14:textId="1FE176C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6937CF5" w14:textId="77777777" w:rsidTr="0043506A">
        <w:tc>
          <w:tcPr>
            <w:tcW w:w="584" w:type="dxa"/>
            <w:vAlign w:val="center"/>
          </w:tcPr>
          <w:p w14:paraId="53785AD2" w14:textId="372E428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597" w:type="dxa"/>
            <w:vAlign w:val="center"/>
          </w:tcPr>
          <w:p w14:paraId="4B410254" w14:textId="1B4EAE8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18033AC4" w14:textId="6F83DAF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4EF23A68" w14:textId="203B75FF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3DB79361" w14:textId="4D5DA4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469DC3C9" w14:textId="513F69E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2D6CBDCD" w14:textId="5A19180B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FBA3BC3" w14:textId="5F30D97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21394A4B" w14:textId="77777777" w:rsidTr="0043506A">
        <w:tc>
          <w:tcPr>
            <w:tcW w:w="584" w:type="dxa"/>
            <w:vAlign w:val="center"/>
          </w:tcPr>
          <w:p w14:paraId="3B17FCE5" w14:textId="636D2F3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597" w:type="dxa"/>
            <w:vAlign w:val="center"/>
          </w:tcPr>
          <w:p w14:paraId="224DB3E3" w14:textId="7A97544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5B9BD5" w:themeColor="accent1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19FAC503" w14:textId="30745F9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4464CABF" w14:textId="54C82FB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69C2E63D" w14:textId="521C165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5079EBA" w14:textId="2B42442D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40614D57" w14:textId="0FBC4660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FE0E189" w14:textId="142C11E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0B74934" w14:textId="77777777" w:rsidTr="0043506A">
        <w:tc>
          <w:tcPr>
            <w:tcW w:w="584" w:type="dxa"/>
            <w:vAlign w:val="center"/>
          </w:tcPr>
          <w:p w14:paraId="35899530" w14:textId="30A1452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597" w:type="dxa"/>
            <w:vAlign w:val="center"/>
          </w:tcPr>
          <w:p w14:paraId="7A2D1B6A" w14:textId="4C7A411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2F81AE91" w14:textId="7B841BA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1D12AA4C" w14:textId="3D0FE2C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701BF33C" w14:textId="068C15A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B4F2587" w14:textId="08CDB1B6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265F9911" w14:textId="44E48553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C7FDFBE" w14:textId="213FFF0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0C1C0A0F" w14:textId="77777777" w:rsidTr="0043506A">
        <w:tc>
          <w:tcPr>
            <w:tcW w:w="584" w:type="dxa"/>
            <w:vAlign w:val="center"/>
          </w:tcPr>
          <w:p w14:paraId="33460751" w14:textId="6825F95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597" w:type="dxa"/>
            <w:vAlign w:val="center"/>
          </w:tcPr>
          <w:p w14:paraId="209374B6" w14:textId="51B0D79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53F12C21" w14:textId="1626339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6636C8CD" w14:textId="390ACBF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5EC24001" w14:textId="234CA3F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D1E56E7" w14:textId="283E37CF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6FF8D560" w14:textId="0DDBA0B0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81EAE93" w14:textId="15538563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48F6542B" w14:textId="77777777" w:rsidTr="0043506A">
        <w:tc>
          <w:tcPr>
            <w:tcW w:w="584" w:type="dxa"/>
            <w:vAlign w:val="center"/>
          </w:tcPr>
          <w:p w14:paraId="2ABA8DF5" w14:textId="09406DE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4597" w:type="dxa"/>
            <w:vAlign w:val="center"/>
          </w:tcPr>
          <w:p w14:paraId="51E4C5CC" w14:textId="082DE5C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5084FC20" w14:textId="52969C0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18C92960" w14:textId="4E38A695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784501DE" w14:textId="6886492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0A65921F" w14:textId="562745D8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75A35519" w14:textId="3DB04A1E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160495DF" w14:textId="2F949791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61A91AA0" w14:textId="77777777" w:rsidTr="0043506A">
        <w:tc>
          <w:tcPr>
            <w:tcW w:w="584" w:type="dxa"/>
            <w:vAlign w:val="center"/>
          </w:tcPr>
          <w:p w14:paraId="01ADA451" w14:textId="2BC7EF2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4597" w:type="dxa"/>
            <w:vAlign w:val="center"/>
          </w:tcPr>
          <w:p w14:paraId="7D85765D" w14:textId="0323F51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041ABDCF" w14:textId="76ED50E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10F06786" w14:textId="29BDCAE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71C0316E" w14:textId="0B88AD64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5353A2D" w14:textId="75EFC248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1605BBDF" w14:textId="2F1833FF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750526A9" w14:textId="4D869263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26C96F37" w14:textId="77777777" w:rsidTr="0043506A">
        <w:tc>
          <w:tcPr>
            <w:tcW w:w="584" w:type="dxa"/>
            <w:vAlign w:val="center"/>
          </w:tcPr>
          <w:p w14:paraId="2BAF1ADC" w14:textId="28B6A50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4597" w:type="dxa"/>
            <w:vAlign w:val="center"/>
          </w:tcPr>
          <w:p w14:paraId="77A643C2" w14:textId="47CBE88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40826183" w14:textId="0946626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64E3B821" w14:textId="07959A9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0F1BA627" w14:textId="189956E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32C1E9AE" w14:textId="3BAF482F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542E84F0" w14:textId="4E8F81F9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17AEC508" w14:textId="1C4F71EF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757FBFB4" w14:textId="77777777" w:rsidTr="0043506A">
        <w:tc>
          <w:tcPr>
            <w:tcW w:w="584" w:type="dxa"/>
            <w:vAlign w:val="center"/>
          </w:tcPr>
          <w:p w14:paraId="18BC6A5F" w14:textId="517A51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4597" w:type="dxa"/>
            <w:vAlign w:val="center"/>
          </w:tcPr>
          <w:p w14:paraId="0F498CBD" w14:textId="7D36B19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13A8FA6A" w14:textId="64E1C52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549B807C" w14:textId="0588497C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6C9CF5ED" w14:textId="0AB5874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C937FFB" w14:textId="09FD4C4E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21A195D4" w14:textId="7279FA1B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4EFDB118" w14:textId="6361578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C11C20" w14:paraId="5524D737" w14:textId="77777777" w:rsidTr="0043506A">
        <w:tc>
          <w:tcPr>
            <w:tcW w:w="584" w:type="dxa"/>
            <w:vAlign w:val="center"/>
          </w:tcPr>
          <w:p w14:paraId="4BEFC54D" w14:textId="787A556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4597" w:type="dxa"/>
            <w:vAlign w:val="center"/>
          </w:tcPr>
          <w:p w14:paraId="48710B4A" w14:textId="104851A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33CAFA70" w14:textId="599F0B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0CF66B64" w14:textId="365CB3B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6482807E" w14:textId="68BA23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D883F35" w14:textId="4E710F4F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6EEDC17F" w14:textId="4C7CD70B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2251F0C" w14:textId="058C47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AE57559" w14:textId="77777777" w:rsidTr="0043506A">
        <w:tc>
          <w:tcPr>
            <w:tcW w:w="584" w:type="dxa"/>
            <w:vAlign w:val="center"/>
          </w:tcPr>
          <w:p w14:paraId="79189705" w14:textId="6F1FC08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4597" w:type="dxa"/>
            <w:vAlign w:val="center"/>
          </w:tcPr>
          <w:p w14:paraId="3F6692B4" w14:textId="06BBE07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5D16CED8" w14:textId="459A611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4F0A0AEF" w14:textId="1D6843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4F526431" w14:textId="3A1B1F6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26DA7ED3" w14:textId="55650176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27402205" w14:textId="6C5296F0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265EA96" w14:textId="0F4C5EC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D8AAB17" w14:textId="77777777" w:rsidTr="0043506A">
        <w:tc>
          <w:tcPr>
            <w:tcW w:w="584" w:type="dxa"/>
            <w:vAlign w:val="center"/>
          </w:tcPr>
          <w:p w14:paraId="68BC057F" w14:textId="7151924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4597" w:type="dxa"/>
            <w:vAlign w:val="center"/>
          </w:tcPr>
          <w:p w14:paraId="102BBC7F" w14:textId="469A1B7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78EB0211" w14:textId="4E8B73D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6ABB2D46" w14:textId="43E54C25" w:rsidR="007A6495" w:rsidRPr="00FE52B3" w:rsidRDefault="007A6495" w:rsidP="007A6495">
            <w:pPr>
              <w:jc w:val="center"/>
              <w:rPr>
                <w:rFonts w:cs="Arial"/>
                <w:color w:val="FF0000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29C4D43C" w14:textId="3D914AE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F0EDAA9" w14:textId="62653A8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77E76F91" w14:textId="37755C24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04AFF65B" w14:textId="3A72DED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4879FB9C" w14:textId="77777777" w:rsidTr="0043506A">
        <w:tc>
          <w:tcPr>
            <w:tcW w:w="584" w:type="dxa"/>
            <w:vAlign w:val="center"/>
          </w:tcPr>
          <w:p w14:paraId="0CF61CED" w14:textId="2B5DEE4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4597" w:type="dxa"/>
            <w:vAlign w:val="center"/>
          </w:tcPr>
          <w:p w14:paraId="58C07841" w14:textId="6EDAFDE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6AD22C61" w14:textId="56E7D9B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1BFD6C1E" w14:textId="4EA6EF8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64297D82" w14:textId="2ED9B0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26C0D06D" w14:textId="1EF5DD64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4E08A42A" w14:textId="2C5C9ABC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C8EAC6F" w14:textId="1B784AB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64017E" w14:paraId="649CB076" w14:textId="77777777" w:rsidTr="0043506A">
        <w:tc>
          <w:tcPr>
            <w:tcW w:w="584" w:type="dxa"/>
            <w:vAlign w:val="center"/>
          </w:tcPr>
          <w:p w14:paraId="4BC1F0A2" w14:textId="5067803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4597" w:type="dxa"/>
            <w:vAlign w:val="center"/>
          </w:tcPr>
          <w:p w14:paraId="6A39502A" w14:textId="5A0EC26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33C548E1" w14:textId="17974C4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3289AF9D" w14:textId="753FB77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6722E5A3" w14:textId="1CA608D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40D0829E" w14:textId="6083AF1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1A2FD087" w14:textId="77A8E6F9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75F7873" w14:textId="5CD8624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1D22F0E" w14:textId="77777777" w:rsidTr="0043506A">
        <w:tc>
          <w:tcPr>
            <w:tcW w:w="584" w:type="dxa"/>
            <w:vAlign w:val="center"/>
          </w:tcPr>
          <w:p w14:paraId="0AB66EFC" w14:textId="3C06AB4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4597" w:type="dxa"/>
            <w:vAlign w:val="center"/>
          </w:tcPr>
          <w:p w14:paraId="13CC6ED3" w14:textId="78F93DB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24C44DC0" w14:textId="2256AFC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19E781F7" w14:textId="286EAE5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61719195" w14:textId="5DBE196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CEAEB73" w14:textId="593B10C8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3B579151" w14:textId="25B1E601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296E918A" w14:textId="51F9944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2076CC3A" w14:textId="77777777" w:rsidTr="0043506A">
        <w:tc>
          <w:tcPr>
            <w:tcW w:w="584" w:type="dxa"/>
            <w:vAlign w:val="center"/>
          </w:tcPr>
          <w:p w14:paraId="49A9660F" w14:textId="0B19B0B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4597" w:type="dxa"/>
            <w:vAlign w:val="center"/>
          </w:tcPr>
          <w:p w14:paraId="02BD2EA3" w14:textId="2BF7068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2EB2C6E2" w14:textId="72A2AA5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1B849144" w14:textId="392241F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47C59AEB" w14:textId="3E9116A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02D51293" w14:textId="36E152A9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433645C7" w14:textId="34D17E78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141FBBDD" w14:textId="53E5210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B1C2448" w14:textId="77777777" w:rsidTr="0043506A">
        <w:tc>
          <w:tcPr>
            <w:tcW w:w="584" w:type="dxa"/>
            <w:vAlign w:val="center"/>
          </w:tcPr>
          <w:p w14:paraId="088596BB" w14:textId="55F9535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4597" w:type="dxa"/>
            <w:vAlign w:val="center"/>
          </w:tcPr>
          <w:p w14:paraId="07F42641" w14:textId="66E48D9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3C6C466F" w14:textId="656E33F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20D6DA5B" w14:textId="7248F00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6D839A37" w14:textId="6350288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6CC022EB" w14:textId="49FF9F20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220883CA" w14:textId="63ED8DB8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BB49DF2" w14:textId="741A7F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43294E5E" w14:textId="77777777" w:rsidTr="0043506A">
        <w:tc>
          <w:tcPr>
            <w:tcW w:w="584" w:type="dxa"/>
            <w:vAlign w:val="center"/>
          </w:tcPr>
          <w:p w14:paraId="1EA7F1CF" w14:textId="5BDC0E4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4597" w:type="dxa"/>
            <w:vAlign w:val="center"/>
          </w:tcPr>
          <w:p w14:paraId="2BF445E7" w14:textId="6283216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552A6F21" w14:textId="4FCC222F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57F63860" w14:textId="732D13D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1BDDB097" w14:textId="469810A9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22CC520C" w14:textId="7D2CEB8B" w:rsidR="00BE66A5" w:rsidRPr="00FE52B3" w:rsidRDefault="005C70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13744AE3" w14:textId="2B62BAAA" w:rsidR="00BE66A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F69A69A" w14:textId="3F64E1C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7370B963" w14:textId="77777777" w:rsidTr="0043506A">
        <w:tc>
          <w:tcPr>
            <w:tcW w:w="584" w:type="dxa"/>
            <w:vAlign w:val="center"/>
          </w:tcPr>
          <w:p w14:paraId="22B03FB2" w14:textId="51C0B08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4597" w:type="dxa"/>
            <w:vAlign w:val="center"/>
          </w:tcPr>
          <w:p w14:paraId="5E885772" w14:textId="60AC2B9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2F8F8AB4" w14:textId="0BF748A2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30C8F083" w14:textId="1198578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27BF9241" w14:textId="43B719E4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B5A9815" w14:textId="6E8859A0" w:rsidR="00BE66A5" w:rsidRPr="00FE52B3" w:rsidRDefault="005C70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5D8960FA" w14:textId="059FD80A" w:rsidR="00BE66A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7A5A40B1" w14:textId="1C376A23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44BF6" w:rsidRPr="00AF3DB6" w14:paraId="7BF24533" w14:textId="77777777" w:rsidTr="0043506A">
        <w:tc>
          <w:tcPr>
            <w:tcW w:w="584" w:type="dxa"/>
            <w:vAlign w:val="center"/>
          </w:tcPr>
          <w:p w14:paraId="46850B2B" w14:textId="028FC6E8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4597" w:type="dxa"/>
            <w:vAlign w:val="center"/>
          </w:tcPr>
          <w:p w14:paraId="790A425D" w14:textId="21C42FB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19A0F082" w14:textId="65F5AECC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4E37757B" w14:textId="1C63A43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40A2C9BF" w14:textId="76049B8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40228AF7" w14:textId="3F551EA5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0839F2C3" w14:textId="602FA7A9" w:rsidR="00B44BF6" w:rsidRPr="00FE52B3" w:rsidRDefault="00FC70D9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222CBD4" w14:textId="14EF9370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44BF6" w:rsidRPr="00AF3DB6" w14:paraId="2F4FCBE5" w14:textId="77777777" w:rsidTr="0043506A">
        <w:tc>
          <w:tcPr>
            <w:tcW w:w="584" w:type="dxa"/>
            <w:vAlign w:val="center"/>
          </w:tcPr>
          <w:p w14:paraId="6BAD45EA" w14:textId="68F49738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</w:t>
            </w:r>
          </w:p>
        </w:tc>
        <w:tc>
          <w:tcPr>
            <w:tcW w:w="4597" w:type="dxa"/>
            <w:vAlign w:val="center"/>
          </w:tcPr>
          <w:p w14:paraId="71602415" w14:textId="46BC25D2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1055200F" w14:textId="1D3FC6F7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2CBB9E9E" w14:textId="359FFD0B" w:rsidR="00B44BF6" w:rsidRPr="00FE52B3" w:rsidRDefault="00B44BF6" w:rsidP="00B44BF6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34C0CB98" w14:textId="29289595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634F68E6" w14:textId="7FE34881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787821DC" w14:textId="1F3FE8CC" w:rsidR="00B44BF6" w:rsidRPr="00FE52B3" w:rsidRDefault="00FC70D9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3B7DAC0" w14:textId="08679149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05204CDB" w14:textId="77777777" w:rsidTr="0043506A">
        <w:tc>
          <w:tcPr>
            <w:tcW w:w="584" w:type="dxa"/>
            <w:vAlign w:val="center"/>
          </w:tcPr>
          <w:p w14:paraId="6176729C" w14:textId="3F483D7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4597" w:type="dxa"/>
            <w:vAlign w:val="center"/>
          </w:tcPr>
          <w:p w14:paraId="1817B466" w14:textId="691DDCC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60706BD8" w14:textId="32C0B91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53E61F8D" w14:textId="55BB5CC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3E553525" w14:textId="1F7D092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65E4ACDF" w14:textId="3F85703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10C8DE73" w14:textId="71D28AE3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050AA9CA" w14:textId="45F7F7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F677910" w14:textId="77777777" w:rsidTr="0043506A">
        <w:tc>
          <w:tcPr>
            <w:tcW w:w="584" w:type="dxa"/>
            <w:vAlign w:val="center"/>
          </w:tcPr>
          <w:p w14:paraId="4A769E24" w14:textId="6926A15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4597" w:type="dxa"/>
            <w:vAlign w:val="center"/>
          </w:tcPr>
          <w:p w14:paraId="439D98DB" w14:textId="3CBC2AC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0FFDD1DE" w14:textId="65AFE3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1768EFFE" w14:textId="0FE2E03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2FCB9B8C" w14:textId="696B7D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311B0D25" w14:textId="4D6186F5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75D422A0" w14:textId="352709D2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6413A53" w14:textId="54E070C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A36C0E5" w14:textId="77777777" w:rsidTr="0043506A">
        <w:tc>
          <w:tcPr>
            <w:tcW w:w="584" w:type="dxa"/>
            <w:vAlign w:val="center"/>
          </w:tcPr>
          <w:p w14:paraId="6F9C3EC4" w14:textId="03E9154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4597" w:type="dxa"/>
            <w:vAlign w:val="center"/>
          </w:tcPr>
          <w:p w14:paraId="5820CB08" w14:textId="6829D9F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7D19C60C" w14:textId="2C40DF5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60CFB9E3" w14:textId="0DC1428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1C1B194D" w14:textId="3399FD1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6A65EA9" w14:textId="7D2DCFE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478A625E" w14:textId="35B091BC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22EC9C59" w14:textId="41526D1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4BD5AFF" w14:textId="77777777" w:rsidTr="0043506A">
        <w:tc>
          <w:tcPr>
            <w:tcW w:w="584" w:type="dxa"/>
            <w:vAlign w:val="center"/>
          </w:tcPr>
          <w:p w14:paraId="318F8D81" w14:textId="4173166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4597" w:type="dxa"/>
            <w:vAlign w:val="center"/>
          </w:tcPr>
          <w:p w14:paraId="6B345E09" w14:textId="6E8226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530866BF" w14:textId="4FC3BB7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045A8163" w14:textId="4A21072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1F2257D5" w14:textId="46ACD2F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039047F2" w14:textId="318335D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5124BFEB" w14:textId="51D3A7F9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09E36C45" w14:textId="5098B55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CB2C3D" w14:paraId="299E3160" w14:textId="77777777" w:rsidTr="0043506A">
        <w:tc>
          <w:tcPr>
            <w:tcW w:w="584" w:type="dxa"/>
            <w:vAlign w:val="center"/>
          </w:tcPr>
          <w:p w14:paraId="54E21551" w14:textId="6D113592" w:rsidR="00BE66A5" w:rsidRPr="00CB2C3D" w:rsidRDefault="001A2C1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</w:t>
            </w:r>
            <w:r w:rsidR="002223D6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97" w:type="dxa"/>
            <w:vAlign w:val="center"/>
          </w:tcPr>
          <w:p w14:paraId="0058A589" w14:textId="29AC7A78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vAlign w:val="center"/>
          </w:tcPr>
          <w:p w14:paraId="63D33BD4" w14:textId="074CB25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21" w:type="dxa"/>
            <w:gridSpan w:val="2"/>
            <w:vAlign w:val="center"/>
          </w:tcPr>
          <w:p w14:paraId="39AB23A9" w14:textId="3ED0E2B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</w:tcPr>
          <w:p w14:paraId="7583E4FB" w14:textId="3F359BA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FF4622D" w14:textId="44538E1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3D672EE4" w14:textId="7AE5FFFB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vAlign w:val="center"/>
          </w:tcPr>
          <w:p w14:paraId="3A7EB2CD" w14:textId="619AACE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2B1CD1FA" w14:textId="77777777" w:rsidTr="0043506A">
        <w:tc>
          <w:tcPr>
            <w:tcW w:w="584" w:type="dxa"/>
            <w:vAlign w:val="center"/>
          </w:tcPr>
          <w:p w14:paraId="49EA6E95" w14:textId="05B19783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1A11A01" w14:textId="0E3AFB54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C6F63F7" w14:textId="57A03D1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85ADF23" w14:textId="498BD74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12F047B" w14:textId="157F979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3CB9017" w14:textId="174368F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3639F0B" w14:textId="099FAA94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FD936EB" w14:textId="2A53D20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537C32FD" w14:textId="77777777" w:rsidTr="0043506A">
        <w:tc>
          <w:tcPr>
            <w:tcW w:w="584" w:type="dxa"/>
            <w:vAlign w:val="center"/>
          </w:tcPr>
          <w:p w14:paraId="6FA60548" w14:textId="022B58C6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lastRenderedPageBreak/>
              <w:t>29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F2580C2" w14:textId="1EEB4E6A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CC97801" w14:textId="7471FB4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80D9CED" w14:textId="14CE70C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D49EC91" w14:textId="69A6A26A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805408E" w14:textId="101D7BF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C8A652C" w14:textId="6A7362C5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4581DCD" w14:textId="55643D3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74F69004" w14:textId="77777777" w:rsidTr="0043506A">
        <w:tc>
          <w:tcPr>
            <w:tcW w:w="584" w:type="dxa"/>
            <w:vAlign w:val="center"/>
          </w:tcPr>
          <w:p w14:paraId="10808B1B" w14:textId="1C9B84F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E653D9D" w14:textId="4AA3F372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CF9695A" w14:textId="6FFB37AB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74BA02E" w14:textId="4EC9155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B4CA933" w14:textId="52FD646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703F4F9" w14:textId="3B6A221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DD9E093" w14:textId="2789A590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A896BBA" w14:textId="65265A8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7C6F5F1D" w14:textId="77777777" w:rsidTr="0043506A">
        <w:tc>
          <w:tcPr>
            <w:tcW w:w="584" w:type="dxa"/>
            <w:vAlign w:val="center"/>
          </w:tcPr>
          <w:p w14:paraId="09184F01" w14:textId="43E802CA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49B8400" w14:textId="63B6B4C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D23B509" w14:textId="1393814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DE50D96" w14:textId="1343F03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746FBE0" w14:textId="5DF4DAF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93985B0" w14:textId="71A9A33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ECA6516" w14:textId="57A6CE85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594E704" w14:textId="241F8479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135AF15E" w14:textId="77777777" w:rsidTr="0043506A">
        <w:tc>
          <w:tcPr>
            <w:tcW w:w="584" w:type="dxa"/>
            <w:vAlign w:val="center"/>
          </w:tcPr>
          <w:p w14:paraId="6B78B625" w14:textId="79EEA68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0F08E00" w14:textId="7341EC6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784407B" w14:textId="489DB5F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7AAAE83" w14:textId="30641AE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9F5ACEF" w14:textId="40C1798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0F82265" w14:textId="2D5A8D8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A4C40CE" w14:textId="7FEF7CB9" w:rsidR="00BE66A5" w:rsidRPr="00CB2C3D" w:rsidRDefault="000830A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  <w:r w:rsidR="00D933DF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A5ED696" w14:textId="6829C9E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830A8" w:rsidRPr="00CB2C3D" w14:paraId="63E54DDF" w14:textId="77777777" w:rsidTr="0043506A">
        <w:tc>
          <w:tcPr>
            <w:tcW w:w="584" w:type="dxa"/>
            <w:vAlign w:val="center"/>
          </w:tcPr>
          <w:p w14:paraId="2666FC83" w14:textId="14A652D3" w:rsidR="000830A8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7F1FCA3" w14:textId="1672471F" w:rsidR="000830A8" w:rsidRPr="00CB2C3D" w:rsidRDefault="007B5D5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975EB41" w14:textId="110FAB84" w:rsidR="000830A8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BCF07FC" w14:textId="4A73400D" w:rsidR="000830A8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07233A1" w14:textId="516E96A8" w:rsidR="000830A8" w:rsidRPr="00CB2C3D" w:rsidRDefault="000830A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335C3E" w14:textId="6459FD5D" w:rsidR="000830A8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5666534" w14:textId="2491A5EB" w:rsidR="000830A8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4455BF3" w14:textId="73B6A3A7" w:rsidR="000830A8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1A0271B" w14:textId="77777777" w:rsidTr="0043506A">
        <w:tc>
          <w:tcPr>
            <w:tcW w:w="584" w:type="dxa"/>
            <w:vAlign w:val="center"/>
          </w:tcPr>
          <w:p w14:paraId="6EE9409F" w14:textId="3E1048C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5610116" w14:textId="28BF007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5735D10" w14:textId="3786356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5C6383B" w14:textId="24F1BD4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0680E5F" w14:textId="1A968BF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2FC0B4F" w14:textId="0A7B292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A4AA368" w14:textId="0296FDF1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C6B7624" w14:textId="40B1394D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6F6E9865" w14:textId="77777777" w:rsidTr="0043506A">
        <w:tc>
          <w:tcPr>
            <w:tcW w:w="584" w:type="dxa"/>
            <w:vAlign w:val="center"/>
          </w:tcPr>
          <w:p w14:paraId="59C74470" w14:textId="70FB2AF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C9960A4" w14:textId="59E666B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331D5942" w14:textId="32BCB30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7F5FF1D" w14:textId="618F321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348AF9D" w14:textId="5A67E2B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685D6BB" w14:textId="6F8D431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78B7C5C" w14:textId="7598CAA8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D2E9749" w14:textId="69F00DB8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616FBB19" w14:textId="77777777" w:rsidTr="0043506A">
        <w:tc>
          <w:tcPr>
            <w:tcW w:w="584" w:type="dxa"/>
            <w:vAlign w:val="center"/>
          </w:tcPr>
          <w:p w14:paraId="00D94279" w14:textId="032C159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9D7BF1A" w14:textId="76FFDCF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4CB0330" w14:textId="0C2DB76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B463D5E" w14:textId="6BEB936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0ACF0C1" w14:textId="5E71CAB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9CD908" w14:textId="31E6405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D3ED53C" w14:textId="01A39383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E8723A8" w14:textId="394B4860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16FF1339" w14:textId="77777777" w:rsidTr="0043506A">
        <w:tc>
          <w:tcPr>
            <w:tcW w:w="584" w:type="dxa"/>
            <w:vAlign w:val="center"/>
          </w:tcPr>
          <w:p w14:paraId="16698A79" w14:textId="797657E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9F1F602" w14:textId="0AA0527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2779175" w14:textId="50E13D9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013EA1B" w14:textId="662FCDD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708D4EB" w14:textId="4E7AC3D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DD1451" w14:textId="195411C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4610BD8" w14:textId="7B5EB22C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A101B96" w14:textId="1824605F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397E32D6" w14:textId="77777777" w:rsidTr="0043506A">
        <w:tc>
          <w:tcPr>
            <w:tcW w:w="584" w:type="dxa"/>
            <w:vAlign w:val="center"/>
          </w:tcPr>
          <w:p w14:paraId="5291415B" w14:textId="5C434752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9851D1F" w14:textId="4389607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2BAF8AA" w14:textId="6C05720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9E279C3" w14:textId="2BD3552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065E5D0" w14:textId="56B713F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02E2A56" w14:textId="693E2F0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61B13EA" w14:textId="7AE63AEB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7D7B66C" w14:textId="4691D9A7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5CC81797" w14:textId="77777777" w:rsidTr="0043506A">
        <w:tc>
          <w:tcPr>
            <w:tcW w:w="584" w:type="dxa"/>
            <w:vAlign w:val="center"/>
          </w:tcPr>
          <w:p w14:paraId="39712145" w14:textId="4351CCB0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lastRenderedPageBreak/>
              <w:t>39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41632A0" w14:textId="496051C2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22A106CF" w14:textId="27F5112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68EEF25" w14:textId="4AE419A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4791DE9" w14:textId="48870D2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57D215A" w14:textId="493B480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C754BE5" w14:textId="6D6F3531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AED4DA2" w14:textId="6457BDE6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E83B3EB" w14:textId="77777777" w:rsidTr="0043506A">
        <w:tc>
          <w:tcPr>
            <w:tcW w:w="584" w:type="dxa"/>
            <w:vAlign w:val="center"/>
          </w:tcPr>
          <w:p w14:paraId="3B0EDF53" w14:textId="3C42B5A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49A5289" w14:textId="0F2D581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F5D345F" w14:textId="7FA0A48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5AF2236" w14:textId="3AE1AEF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AC05BA5" w14:textId="000F8F9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0887D3F" w14:textId="119F03F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F39851E" w14:textId="5E588153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CB4C8AF" w14:textId="151CFF6B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70941BC" w14:textId="77777777" w:rsidTr="0043506A">
        <w:tc>
          <w:tcPr>
            <w:tcW w:w="584" w:type="dxa"/>
            <w:vAlign w:val="center"/>
          </w:tcPr>
          <w:p w14:paraId="1D9A301D" w14:textId="2B80F655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F34982F" w14:textId="7798F27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5FBF2022" w14:textId="50D44C7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240A91E" w14:textId="3C48FB3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5A4CBE6" w14:textId="7005781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E2F14E3" w14:textId="0246FFA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F413C9A" w14:textId="046635FB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4BECE9E" w14:textId="147F5DB4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4E4EC57B" w14:textId="77777777" w:rsidTr="0043506A">
        <w:tc>
          <w:tcPr>
            <w:tcW w:w="584" w:type="dxa"/>
            <w:vAlign w:val="center"/>
          </w:tcPr>
          <w:p w14:paraId="392BCE4C" w14:textId="2491CB4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095FCF8" w14:textId="419B8EA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5169B3E" w14:textId="7B87776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F4EA1F7" w14:textId="6EF593D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6A87818" w14:textId="1CDBEB9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13F1D6" w14:textId="1C67440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0314C4E" w14:textId="60319614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E48EA3B" w14:textId="753A6DD9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33144" w:rsidRPr="00CB2C3D" w14:paraId="32CEDEB7" w14:textId="77777777" w:rsidTr="0043506A">
        <w:tc>
          <w:tcPr>
            <w:tcW w:w="584" w:type="dxa"/>
            <w:vAlign w:val="center"/>
          </w:tcPr>
          <w:p w14:paraId="3EFAE510" w14:textId="65277CA6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A326770" w14:textId="60C0D95C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3AB6F83F" w14:textId="07BDB15C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85E6A72" w14:textId="2B36E205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9265DEB" w14:textId="3BE99EA7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FEDFDA7" w14:textId="78C950BF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828BE1D" w14:textId="69576A6F" w:rsidR="00C33144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12658E" w14:textId="5D950528" w:rsidR="00C33144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33144" w:rsidRPr="00CB2C3D" w14:paraId="6449C9DD" w14:textId="77777777" w:rsidTr="0043506A">
        <w:tc>
          <w:tcPr>
            <w:tcW w:w="584" w:type="dxa"/>
            <w:vAlign w:val="center"/>
          </w:tcPr>
          <w:p w14:paraId="4542DC0F" w14:textId="29CF5584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1011387" w14:textId="615F91F6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156E0FC" w14:textId="74E5C05B" w:rsidR="00C33144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D01ED33" w14:textId="7389AE2F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DF5AC92" w14:textId="0C783940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4EA3E39" w14:textId="40AA0767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961DABD" w14:textId="599B171D" w:rsidR="00C33144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A1149D1" w14:textId="38F3BBF4" w:rsidR="00C33144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46EBC457" w14:textId="77777777" w:rsidTr="0043506A">
        <w:tc>
          <w:tcPr>
            <w:tcW w:w="584" w:type="dxa"/>
            <w:vAlign w:val="center"/>
          </w:tcPr>
          <w:p w14:paraId="4F054F9F" w14:textId="1EBE543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9CC53A4" w14:textId="2A6F67A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4EB17BFD" w14:textId="652C7CC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9EE88B5" w14:textId="03EC2F2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EFF3B88" w14:textId="7B38F1C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09B9797" w14:textId="5E2BB55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C1344C3" w14:textId="2DD297DE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A41BC8F" w14:textId="797E531C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079D828E" w14:textId="77777777" w:rsidTr="0043506A">
        <w:tc>
          <w:tcPr>
            <w:tcW w:w="584" w:type="dxa"/>
            <w:vAlign w:val="center"/>
          </w:tcPr>
          <w:p w14:paraId="392D76BC" w14:textId="3A7336A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030E4BD" w14:textId="0EE850F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EC3E35B" w14:textId="76BC5D0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BF5D27C" w14:textId="16D971D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09889E7" w14:textId="34A82FE2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6EF5F3A" w14:textId="55EAD71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824F4BC" w14:textId="0318DB72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CCDA0C5" w14:textId="7E474058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01D3ADCC" w14:textId="77777777" w:rsidTr="0043506A">
        <w:tc>
          <w:tcPr>
            <w:tcW w:w="584" w:type="dxa"/>
            <w:vAlign w:val="center"/>
          </w:tcPr>
          <w:p w14:paraId="40A64506" w14:textId="39A8A79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5B2BCF0" w14:textId="0177627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5072125" w14:textId="334A856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D8F801A" w14:textId="2EF0FEF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532426E" w14:textId="3341AE8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42B5FC3" w14:textId="4DD972A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F058199" w14:textId="6BA755F0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149A88C" w14:textId="0E7C74D2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292F115D" w14:textId="77777777" w:rsidTr="0043506A">
        <w:tc>
          <w:tcPr>
            <w:tcW w:w="584" w:type="dxa"/>
            <w:vAlign w:val="center"/>
          </w:tcPr>
          <w:p w14:paraId="3CC758FC" w14:textId="16328202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6AD97C9" w14:textId="3D7D6CE5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CA4C480" w14:textId="78EA04D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8132B1B" w14:textId="60D1308C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2698507" w14:textId="624A9BA6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210555" w14:textId="63422A56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ED652A9" w14:textId="0D98DADE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2E2ADB" w14:textId="579A51B6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14AE9688" w14:textId="77777777" w:rsidTr="0043506A">
        <w:tc>
          <w:tcPr>
            <w:tcW w:w="584" w:type="dxa"/>
            <w:vAlign w:val="center"/>
          </w:tcPr>
          <w:p w14:paraId="7C97C109" w14:textId="15B428EE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4D56516" w14:textId="609D23F1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993EFB5" w14:textId="06D8D26D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B5FD01D" w14:textId="1619E39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5BFCED0" w14:textId="03E10C8A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A6DD928" w14:textId="2A10172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33093F9" w14:textId="3C1138D0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9A97307" w14:textId="563DA083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5E0F6250" w14:textId="77777777" w:rsidTr="0043506A">
        <w:tc>
          <w:tcPr>
            <w:tcW w:w="584" w:type="dxa"/>
            <w:vAlign w:val="center"/>
          </w:tcPr>
          <w:p w14:paraId="1E155FBF" w14:textId="3B9301E3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506F34F" w14:textId="0FC7692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6B0FE21" w14:textId="6B460C3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F122F6D" w14:textId="22EF28F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7B2309A" w14:textId="293DDB1C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9FF7324" w14:textId="450B783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7F0F4D6" w14:textId="7BBD45F2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1ED7788" w14:textId="1543A2ED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5EEB441A" w14:textId="77777777" w:rsidTr="0043506A">
        <w:tc>
          <w:tcPr>
            <w:tcW w:w="584" w:type="dxa"/>
            <w:vAlign w:val="center"/>
          </w:tcPr>
          <w:p w14:paraId="5634EFB2" w14:textId="7A958F8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FC70D9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7DC62F2" w14:textId="005F383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592D433" w14:textId="7777777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20.01.202</w:t>
            </w:r>
            <w:r w:rsidR="00AE06AF" w:rsidRPr="00CB2C3D">
              <w:rPr>
                <w:rFonts w:cs="Arial"/>
                <w:sz w:val="22"/>
                <w:szCs w:val="22"/>
              </w:rPr>
              <w:t>5</w:t>
            </w:r>
            <w:r w:rsidR="00EF01EC" w:rsidRPr="00CB2C3D">
              <w:rPr>
                <w:rFonts w:cs="Arial"/>
                <w:sz w:val="22"/>
                <w:szCs w:val="22"/>
              </w:rPr>
              <w:t>-</w:t>
            </w:r>
          </w:p>
          <w:p w14:paraId="6CCCAB3D" w14:textId="6897FE90" w:rsidR="00EF01EC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19.04.2025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2D22E63" w14:textId="13F6F374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44A3CBE" w14:textId="73920B79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Pomorska 10,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F092862" w14:textId="44CF12B3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D5EFC89" w14:textId="5629AA3A" w:rsidR="009E5DEE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00AF1CF" w14:textId="5ECE0FB3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5BF67DB1" w14:textId="77777777" w:rsidTr="0043506A">
        <w:tc>
          <w:tcPr>
            <w:tcW w:w="584" w:type="dxa"/>
            <w:vAlign w:val="center"/>
          </w:tcPr>
          <w:p w14:paraId="02AA9B76" w14:textId="6CE362F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61AB4DD" w14:textId="660B87E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A0DD259" w14:textId="7777777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20.01.202</w:t>
            </w:r>
            <w:r w:rsidR="00AE06AF" w:rsidRPr="00CB2C3D">
              <w:rPr>
                <w:rFonts w:cs="Arial"/>
                <w:sz w:val="22"/>
                <w:szCs w:val="22"/>
              </w:rPr>
              <w:t>5</w:t>
            </w:r>
            <w:r w:rsidR="00EF01EC" w:rsidRPr="00CB2C3D">
              <w:rPr>
                <w:rFonts w:cs="Arial"/>
                <w:sz w:val="22"/>
                <w:szCs w:val="22"/>
              </w:rPr>
              <w:t>-</w:t>
            </w:r>
          </w:p>
          <w:p w14:paraId="29996891" w14:textId="3D897C6F" w:rsidR="00EF01EC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19.04.2025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D4D4AD4" w14:textId="0E9D19E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93CA426" w14:textId="014D02D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6720678" w14:textId="570D2CA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F6EFA12" w14:textId="656C44A8" w:rsidR="00FC70D9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7C3B29" w14:textId="223D294F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059FDC6" w14:textId="77777777" w:rsidTr="0043506A">
        <w:tc>
          <w:tcPr>
            <w:tcW w:w="584" w:type="dxa"/>
            <w:vAlign w:val="center"/>
          </w:tcPr>
          <w:p w14:paraId="28092388" w14:textId="6F4B79B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1A4E177" w14:textId="3517309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6A4987" w14:textId="773BD0E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1939BD4" w14:textId="669EB11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6CE0CE9" w14:textId="1C85446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9D23696" w14:textId="4409B04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08500B7" w14:textId="092CA63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9795FB9" w14:textId="1F66890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89CFDC6" w14:textId="77777777" w:rsidTr="0043506A">
        <w:tc>
          <w:tcPr>
            <w:tcW w:w="584" w:type="dxa"/>
            <w:vAlign w:val="center"/>
          </w:tcPr>
          <w:p w14:paraId="4D183396" w14:textId="5B155E9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47FF15C" w14:textId="3B77522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B5B3788" w14:textId="039063B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56E1F77" w14:textId="1A40118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CBA07E0" w14:textId="3F9DCE9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7CCE894" w14:textId="42BD606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034531" w14:textId="7DD7C69B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78230F5" w14:textId="3BA3966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705F1E85" w14:textId="77777777" w:rsidTr="0043506A">
        <w:tc>
          <w:tcPr>
            <w:tcW w:w="584" w:type="dxa"/>
            <w:vAlign w:val="center"/>
          </w:tcPr>
          <w:p w14:paraId="59C05571" w14:textId="6F2C474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DA4A55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29AB8F3" w14:textId="6B96D23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4B62781" w14:textId="3C4528D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B1668EA" w14:textId="3E79162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5C3A5CF" w14:textId="240ACF3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DBCD701" w14:textId="76280E8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0913547" w14:textId="59EB241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DB5BEA1" w14:textId="0DCDC47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4E9FE80D" w14:textId="77777777" w:rsidTr="0043506A">
        <w:tc>
          <w:tcPr>
            <w:tcW w:w="584" w:type="dxa"/>
            <w:vAlign w:val="center"/>
          </w:tcPr>
          <w:p w14:paraId="0C22D439" w14:textId="074A17E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DA4A55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F344495" w14:textId="140B8F7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337D29D" w14:textId="443DB64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F977348" w14:textId="5451FA7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02E4502" w14:textId="4DBC6DC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A1A42E1" w14:textId="79C168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C8493D1" w14:textId="2CD462E5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527B036" w14:textId="29F7A56F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2CDA24E" w14:textId="77777777" w:rsidTr="0043506A">
        <w:tc>
          <w:tcPr>
            <w:tcW w:w="584" w:type="dxa"/>
            <w:vAlign w:val="center"/>
          </w:tcPr>
          <w:p w14:paraId="6F2F8295" w14:textId="0D417A8B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CB18A83" w14:textId="1A8B183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21B8B26" w14:textId="0E875FC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5B5F630" w14:textId="6D1A72E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0B270EB" w14:textId="50CD8F9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A2CD47" w14:textId="0BDF00C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8A9D177" w14:textId="6AE2AB2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5D5B6AB" w14:textId="1C926BB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A2C097E" w14:textId="77777777" w:rsidTr="0043506A">
        <w:tc>
          <w:tcPr>
            <w:tcW w:w="584" w:type="dxa"/>
            <w:vAlign w:val="center"/>
          </w:tcPr>
          <w:p w14:paraId="62208B55" w14:textId="36F04B1A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58E19EB" w14:textId="652C4C2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784FE47" w14:textId="22603ED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41B9C39" w14:textId="3D9D281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244F38E" w14:textId="7C9B106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A402E95" w14:textId="052EA17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B47D31C" w14:textId="14CDE23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D7AC6DF" w14:textId="383C186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1B12B49" w14:textId="77777777" w:rsidTr="0043506A">
        <w:tc>
          <w:tcPr>
            <w:tcW w:w="584" w:type="dxa"/>
            <w:vAlign w:val="center"/>
          </w:tcPr>
          <w:p w14:paraId="5BBEE972" w14:textId="6B8E285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60EA350" w14:textId="6F73002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A9C194B" w14:textId="37ACB39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18314EF" w14:textId="5119086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CC6E1A0" w14:textId="52E60EB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4CA97EF" w14:textId="68F47E9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B337961" w14:textId="396B73F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0C431A3" w14:textId="748068E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66C10AE3" w14:textId="77777777" w:rsidTr="0043506A">
        <w:tc>
          <w:tcPr>
            <w:tcW w:w="584" w:type="dxa"/>
            <w:vAlign w:val="center"/>
          </w:tcPr>
          <w:p w14:paraId="54D646AA" w14:textId="6D2AEAD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B61DBF9" w14:textId="29DB00D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440AEBB" w14:textId="77733D6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07C1C84" w14:textId="48631FE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45ED2F7" w14:textId="5ECE688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D00D7E" w14:textId="06AA0B9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CA28AB8" w14:textId="6A4C1EA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2B0768F" w14:textId="7D463991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41C49D7" w14:textId="77777777" w:rsidTr="0043506A">
        <w:tc>
          <w:tcPr>
            <w:tcW w:w="584" w:type="dxa"/>
            <w:vAlign w:val="center"/>
          </w:tcPr>
          <w:p w14:paraId="16CB967C" w14:textId="0DF5B7D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B58DBBB" w14:textId="51BCE67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AF24FC1" w14:textId="1B06F76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CEA6924" w14:textId="1DCC5A6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7D0759A" w14:textId="2F8BEC4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33C6199" w14:textId="448BE01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E78FD74" w14:textId="05418DD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2A020EF" w14:textId="0A1B580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271FF4F1" w14:textId="77777777" w:rsidTr="0043506A">
        <w:tc>
          <w:tcPr>
            <w:tcW w:w="584" w:type="dxa"/>
            <w:vAlign w:val="center"/>
          </w:tcPr>
          <w:p w14:paraId="5A5AF282" w14:textId="03BBB74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E1642BC" w14:textId="56E153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70B1A82" w14:textId="754CF3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004E2F1" w14:textId="43B6028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682F8BD" w14:textId="25F49B0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98D458D" w14:textId="4521E28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B1F25D" w14:textId="3EEA62E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4AB9FD7" w14:textId="560DC59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42DEDD7F" w14:textId="77777777" w:rsidTr="0043506A">
        <w:tc>
          <w:tcPr>
            <w:tcW w:w="584" w:type="dxa"/>
            <w:vAlign w:val="center"/>
          </w:tcPr>
          <w:p w14:paraId="7028CDB7" w14:textId="57E7B89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868D2CC" w14:textId="1D595FC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86BDCEA" w14:textId="483C3E2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D06B9B2" w14:textId="69B3D60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60EE6D1" w14:textId="189220E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4B98ADD" w14:textId="3FFCF42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D10F6D5" w14:textId="40E0A81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EDA2C35" w14:textId="6962D82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F6BECD9" w14:textId="77777777" w:rsidTr="0043506A">
        <w:tc>
          <w:tcPr>
            <w:tcW w:w="584" w:type="dxa"/>
            <w:vAlign w:val="center"/>
          </w:tcPr>
          <w:p w14:paraId="176945F0" w14:textId="10B95DE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CACB3B9" w14:textId="08BD246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8779681" w14:textId="51DA013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ED5BE29" w14:textId="33264AE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8ED08EE" w14:textId="3906335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87C6ABB" w14:textId="662FF14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8173A5B" w14:textId="059E0780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E26BEA1" w14:textId="100BFC69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29524458" w14:textId="77777777" w:rsidTr="0043506A">
        <w:tc>
          <w:tcPr>
            <w:tcW w:w="584" w:type="dxa"/>
            <w:vAlign w:val="center"/>
          </w:tcPr>
          <w:p w14:paraId="3F429E31" w14:textId="57AF00A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9BB9FC4" w14:textId="5B2935B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ED222F" w14:textId="336C9D1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D4521D6" w14:textId="5F14EFB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0301ADB" w14:textId="1B9DC1A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083372D" w14:textId="5847506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4E8773D" w14:textId="1A927E5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5333A59" w14:textId="36DEF541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75FCDD2" w14:textId="77777777" w:rsidTr="0043506A">
        <w:tc>
          <w:tcPr>
            <w:tcW w:w="584" w:type="dxa"/>
            <w:vAlign w:val="center"/>
          </w:tcPr>
          <w:p w14:paraId="5414BFE8" w14:textId="059CFA0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B12FC40" w14:textId="56FF7CB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263FC57" w14:textId="746EF6D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0D46E52" w14:textId="413C165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0991C06" w14:textId="0E1A290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CD50305" w14:textId="42E59BE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2E1C5C9" w14:textId="0106667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A6D8A4E" w14:textId="22737F6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16CB216" w14:textId="77777777" w:rsidTr="0043506A">
        <w:tc>
          <w:tcPr>
            <w:tcW w:w="584" w:type="dxa"/>
            <w:vAlign w:val="center"/>
          </w:tcPr>
          <w:p w14:paraId="0A6A09D1" w14:textId="6773E38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1074742" w14:textId="22601EE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F456886" w14:textId="60013A1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4C7A357" w14:textId="3932EF6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9D1FF18" w14:textId="3DED35A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834284B" w14:textId="7D9A9DC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3FA804B" w14:textId="47635B8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C1875D1" w14:textId="43EC570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6C24C621" w14:textId="77777777" w:rsidTr="0043506A">
        <w:tc>
          <w:tcPr>
            <w:tcW w:w="584" w:type="dxa"/>
            <w:vAlign w:val="center"/>
          </w:tcPr>
          <w:p w14:paraId="31F8C3B2" w14:textId="6FD5899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F784501" w14:textId="5C8EFE2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3FBF9D3" w14:textId="2A1ECBB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4ABF1E9" w14:textId="16D50B7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36C64D1" w14:textId="50300A5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064725A" w14:textId="2FA378E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883CB07" w14:textId="2945BED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3108756" w14:textId="5CD2BC78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4703287" w14:textId="77777777" w:rsidTr="0043506A">
        <w:tc>
          <w:tcPr>
            <w:tcW w:w="584" w:type="dxa"/>
            <w:vAlign w:val="center"/>
          </w:tcPr>
          <w:p w14:paraId="177119C4" w14:textId="1457A3F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8F63670" w14:textId="6A51E1A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48935668" w14:textId="624A79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766A6F3" w14:textId="5E1A147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81FA9F2" w14:textId="2990FED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1C77173" w14:textId="3A8E3D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57F5A9" w14:textId="6739BFB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87826AA" w14:textId="2D752C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A2F17D4" w14:textId="77777777" w:rsidTr="0043506A">
        <w:tc>
          <w:tcPr>
            <w:tcW w:w="584" w:type="dxa"/>
            <w:vAlign w:val="center"/>
          </w:tcPr>
          <w:p w14:paraId="3F4F5F07" w14:textId="0139F62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2FD5E4A" w14:textId="5720BFA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17396A" w14:textId="3D2BD07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F026D00" w14:textId="1E64BF5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B1C7C81" w14:textId="1A0D080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EE14319" w14:textId="00F9E0D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2D7CE94" w14:textId="2D7DF2B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C1CDBF4" w14:textId="032B10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0DDD953" w14:textId="77777777" w:rsidTr="0043506A">
        <w:tc>
          <w:tcPr>
            <w:tcW w:w="584" w:type="dxa"/>
            <w:vAlign w:val="center"/>
          </w:tcPr>
          <w:p w14:paraId="6BB1E0FA" w14:textId="27A4EB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210C32B" w14:textId="641DB2E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81C1545" w14:textId="2199EF1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868F14C" w14:textId="6265F0E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CFDECEB" w14:textId="7BD76B9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476B3F5" w14:textId="124757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8E2ADDF" w14:textId="53D4C7F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B35251E" w14:textId="262244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5BBF101" w14:textId="77777777" w:rsidTr="0043506A">
        <w:tc>
          <w:tcPr>
            <w:tcW w:w="584" w:type="dxa"/>
            <w:vAlign w:val="center"/>
          </w:tcPr>
          <w:p w14:paraId="79E70E6E" w14:textId="7CE08DE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0218487" w14:textId="40FC5F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0E5FE8C" w14:textId="2976F75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262E99E" w14:textId="2CE62EA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7A94B69" w14:textId="15992DF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4BEBC09" w14:textId="3084258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4406449" w14:textId="25075F9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5541524" w14:textId="0BA5C66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9E94ED1" w14:textId="77777777" w:rsidTr="0043506A">
        <w:tc>
          <w:tcPr>
            <w:tcW w:w="584" w:type="dxa"/>
            <w:vAlign w:val="center"/>
          </w:tcPr>
          <w:p w14:paraId="66196E8E" w14:textId="4DB08B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8B32A74" w14:textId="2658E5E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C70A16D" w14:textId="53FC7DB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7ED7AAF" w14:textId="3B79B99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C886C3B" w14:textId="47D0F54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8ACF96A" w14:textId="365E531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EE91327" w14:textId="26EBD5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E908920" w14:textId="71B86E3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7D93D80" w14:textId="77777777" w:rsidTr="0043506A">
        <w:tc>
          <w:tcPr>
            <w:tcW w:w="584" w:type="dxa"/>
            <w:vAlign w:val="center"/>
          </w:tcPr>
          <w:p w14:paraId="7681789F" w14:textId="08E9844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FFD5DA7" w14:textId="2893419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5FEAD1B" w14:textId="18704BB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643ABB0" w14:textId="34483EF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D1E78B2" w14:textId="52A415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0924E0" w14:textId="7BDC505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AD8618A" w14:textId="406CD2C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A22E5DE" w14:textId="4B696B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F9B1B77" w14:textId="77777777" w:rsidTr="0043506A">
        <w:tc>
          <w:tcPr>
            <w:tcW w:w="584" w:type="dxa"/>
            <w:vAlign w:val="center"/>
          </w:tcPr>
          <w:p w14:paraId="64195F1E" w14:textId="01840A4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C62F969" w14:textId="61311A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3C07001F" w14:textId="2714C08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39C69F8" w14:textId="33CD8FC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29A3E96" w14:textId="7011499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25FE520" w14:textId="624000B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3E5ADEE" w14:textId="29DDD6A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D4E4AE0" w14:textId="2652E1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A4E54DB" w14:textId="77777777" w:rsidTr="0043506A">
        <w:tc>
          <w:tcPr>
            <w:tcW w:w="584" w:type="dxa"/>
            <w:vAlign w:val="center"/>
          </w:tcPr>
          <w:p w14:paraId="4C795E86" w14:textId="418C37D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72C20A8" w14:textId="55701F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2EDAF0A" w14:textId="622C001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360DC97" w14:textId="497D281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5FB4B0D" w14:textId="6176C8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47ADC0F" w14:textId="24F002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858F6FA" w14:textId="3E7FD83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807B242" w14:textId="54932FB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A9CB65F" w14:textId="77777777" w:rsidTr="0043506A">
        <w:tc>
          <w:tcPr>
            <w:tcW w:w="584" w:type="dxa"/>
            <w:vAlign w:val="center"/>
          </w:tcPr>
          <w:p w14:paraId="2A1A4F52" w14:textId="3B47F7D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E61B6B5" w14:textId="09CD6BB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15AB2741" w14:textId="4D0B8F6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20DB8DC" w14:textId="28A9115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379BE5E" w14:textId="790BC8C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088EBF3" w14:textId="5421F8F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FD08DEA" w14:textId="4997C91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E10C2B" w14:textId="2D9B387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B7927B8" w14:textId="77777777" w:rsidTr="0043506A">
        <w:tc>
          <w:tcPr>
            <w:tcW w:w="584" w:type="dxa"/>
            <w:vAlign w:val="center"/>
          </w:tcPr>
          <w:p w14:paraId="296D2C27" w14:textId="52FC079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C43ABE8" w14:textId="6F8C10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B26D805" w14:textId="4F8831B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C3A1182" w14:textId="6B5CFD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ABE6BF7" w14:textId="696D74D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6409DFF" w14:textId="27294E0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7FA337A" w14:textId="5F0A803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495A21E" w14:textId="36D1AF5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3F11BD0" w14:textId="77777777" w:rsidTr="0043506A">
        <w:tc>
          <w:tcPr>
            <w:tcW w:w="584" w:type="dxa"/>
            <w:vAlign w:val="center"/>
          </w:tcPr>
          <w:p w14:paraId="21F5C158" w14:textId="29BCEC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C071E6A" w14:textId="6DEEBD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826B35A" w14:textId="7ADC6F5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FBB84CC" w14:textId="75A8508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7E25EAD" w14:textId="5525D82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256E126" w14:textId="27E2484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A084186" w14:textId="30E6EB9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9C69FE6" w14:textId="254006A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CB501DA" w14:textId="77777777" w:rsidTr="0043506A">
        <w:tc>
          <w:tcPr>
            <w:tcW w:w="584" w:type="dxa"/>
            <w:vAlign w:val="center"/>
          </w:tcPr>
          <w:p w14:paraId="43C4CB8F" w14:textId="4FC3014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FC21459" w14:textId="08081E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3938DA7" w14:textId="2CA9EDA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EADE1C3" w14:textId="3A7E2F8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FBAC21D" w14:textId="15F3496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AB5CF4B" w14:textId="3153E70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BDE345B" w14:textId="25E9FA7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68B652B" w14:textId="244C060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F618982" w14:textId="77777777" w:rsidTr="0043506A">
        <w:tc>
          <w:tcPr>
            <w:tcW w:w="584" w:type="dxa"/>
            <w:vAlign w:val="center"/>
          </w:tcPr>
          <w:p w14:paraId="77150339" w14:textId="07149B1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C29ABCC" w14:textId="3231228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5B0A851" w14:textId="0E0E9FA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5362B54" w14:textId="2205860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A2911AD" w14:textId="48F2B7B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49803B9" w14:textId="227EE2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6D39CEE" w14:textId="1C3AA0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F3856AA" w14:textId="1390918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4EE2C131" w14:textId="77777777" w:rsidTr="0043506A">
        <w:tc>
          <w:tcPr>
            <w:tcW w:w="584" w:type="dxa"/>
            <w:vAlign w:val="center"/>
          </w:tcPr>
          <w:p w14:paraId="7BE4FA38" w14:textId="3C8EB83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A6026D0" w14:textId="02BB0C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5BDC5C3" w14:textId="62103CF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C58BFA1" w14:textId="5CD64B1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3BC4BA5" w14:textId="240B7C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9AECFB6" w14:textId="67A61FD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26339A2" w14:textId="103C0A4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3A6BE64" w14:textId="2C2B2D4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CB392AE" w14:textId="77777777" w:rsidTr="0043506A">
        <w:tc>
          <w:tcPr>
            <w:tcW w:w="584" w:type="dxa"/>
            <w:vAlign w:val="center"/>
          </w:tcPr>
          <w:p w14:paraId="6C1A5DD9" w14:textId="4A3D0CC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A8F40FF" w14:textId="48E2074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4BD5784" w14:textId="23FF7B0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ED35DD6" w14:textId="223D25C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DC3B063" w14:textId="1EDE082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752910B" w14:textId="46EA71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5932CFC" w14:textId="6A61F98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A319F28" w14:textId="0F75AD3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1CDF2EA" w14:textId="77777777" w:rsidTr="0043506A">
        <w:tc>
          <w:tcPr>
            <w:tcW w:w="584" w:type="dxa"/>
            <w:vAlign w:val="center"/>
          </w:tcPr>
          <w:p w14:paraId="300EEC30" w14:textId="232064D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787B226" w14:textId="393F1FA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BCA24EF" w14:textId="1B20080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4F7C974" w14:textId="45AD8A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0F83ECF" w14:textId="2D9EAC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E8E529C" w14:textId="3B47858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503E21F" w14:textId="4BAEF72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10682A0" w14:textId="308364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20E011C" w14:textId="77777777" w:rsidTr="0043506A">
        <w:tc>
          <w:tcPr>
            <w:tcW w:w="584" w:type="dxa"/>
            <w:vAlign w:val="center"/>
          </w:tcPr>
          <w:p w14:paraId="04ECDD18" w14:textId="2CC8920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DEA97E5" w14:textId="02302C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BD1EC2D" w14:textId="36E09C6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F5E7F32" w14:textId="0D1DD4B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7427CF4" w14:textId="4C75241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CC063AC" w14:textId="44F5F05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BBC9ED1" w14:textId="124B78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258FE4" w14:textId="3BA552E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7C56F12" w14:textId="77777777" w:rsidTr="0043506A">
        <w:tc>
          <w:tcPr>
            <w:tcW w:w="584" w:type="dxa"/>
            <w:vAlign w:val="center"/>
          </w:tcPr>
          <w:p w14:paraId="3E4D5C80" w14:textId="2597B45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8E25F5C" w14:textId="71278E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F71237D" w14:textId="61DD0D8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26B4ECD" w14:textId="15867C1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9BAC087" w14:textId="635432A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C78BB68" w14:textId="30294EB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EBA5FBE" w14:textId="744FBDE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EF7E97E" w14:textId="506B417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19CB4E0" w14:textId="77777777" w:rsidTr="0043506A">
        <w:tc>
          <w:tcPr>
            <w:tcW w:w="584" w:type="dxa"/>
            <w:vAlign w:val="center"/>
          </w:tcPr>
          <w:p w14:paraId="1C42FFC0" w14:textId="47ED7F1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15A260A" w14:textId="7E2C93D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A723DCE" w14:textId="0F309D8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BB9B817" w14:textId="57176E8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ED8234B" w14:textId="38F8E76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4CEE563" w14:textId="3FD1F52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042EB98" w14:textId="323544A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254FDE3" w14:textId="3DBC27C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3C2A488" w14:textId="77777777" w:rsidTr="0043506A">
        <w:tc>
          <w:tcPr>
            <w:tcW w:w="584" w:type="dxa"/>
            <w:vAlign w:val="center"/>
          </w:tcPr>
          <w:p w14:paraId="73D3ACD2" w14:textId="7D314BE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A99DE04" w14:textId="361A06C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BE709DC" w14:textId="582450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971FE90" w14:textId="1F8206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53F9248" w14:textId="5A3609C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2DBC84C" w14:textId="662128C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49FD410" w14:textId="4097665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2975C73" w14:textId="764E250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4127BBD" w14:textId="77777777" w:rsidTr="0043506A">
        <w:tc>
          <w:tcPr>
            <w:tcW w:w="584" w:type="dxa"/>
            <w:vAlign w:val="center"/>
          </w:tcPr>
          <w:p w14:paraId="3D2EDFCE" w14:textId="621E20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A4CB8FA" w14:textId="4C60EAE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C61322C" w14:textId="0438F8A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7CEBCA5" w14:textId="3D21C31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127C6C2" w14:textId="534540C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E00B886" w14:textId="22D24DA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CB3C16D" w14:textId="0B3E60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71036C8" w14:textId="2EEF586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7811A06" w14:textId="77777777" w:rsidTr="0043506A">
        <w:tc>
          <w:tcPr>
            <w:tcW w:w="584" w:type="dxa"/>
            <w:vAlign w:val="center"/>
          </w:tcPr>
          <w:p w14:paraId="7421B668" w14:textId="38BE9B4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C5FAF30" w14:textId="2D6636D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DD0A493" w14:textId="18A83B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846509B" w14:textId="4551CB9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C8EFC6F" w14:textId="6DFB32C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4771C04" w14:textId="58D799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87AC2A9" w14:textId="730B544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88A94F4" w14:textId="2F205A8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03B5128" w14:textId="77777777" w:rsidTr="0043506A">
        <w:tc>
          <w:tcPr>
            <w:tcW w:w="584" w:type="dxa"/>
            <w:vAlign w:val="center"/>
          </w:tcPr>
          <w:p w14:paraId="6ED039A9" w14:textId="0357051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540EE4C" w14:textId="39DEF47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702B4A5" w14:textId="08F0D1E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DD91261" w14:textId="39545F1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BA2F76B" w14:textId="74D1504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5FA982A" w14:textId="1D02440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9AC6A5C" w14:textId="14ADB5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67922DD" w14:textId="073E2D2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409F29C7" w14:textId="77777777" w:rsidTr="0043506A">
        <w:tc>
          <w:tcPr>
            <w:tcW w:w="584" w:type="dxa"/>
            <w:vAlign w:val="center"/>
          </w:tcPr>
          <w:p w14:paraId="7EA508F9" w14:textId="3C6B6C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C56476D" w14:textId="10F904D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4FED1FA" w14:textId="19B25DB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ECA3232" w14:textId="3C3A873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DF481DB" w14:textId="2C611E4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826724B" w14:textId="24D405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5FB88E2" w14:textId="670E9F8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DBEED37" w14:textId="77574D3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EA6C688" w14:textId="77777777" w:rsidTr="0043506A">
        <w:tc>
          <w:tcPr>
            <w:tcW w:w="584" w:type="dxa"/>
            <w:vAlign w:val="center"/>
          </w:tcPr>
          <w:p w14:paraId="3512861E" w14:textId="003E4F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2B00A09" w14:textId="1EE4A8A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567DCCA4" w14:textId="6AC32A6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3209375" w14:textId="452814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3C5CE38" w14:textId="2D9C8F9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684DE3C" w14:textId="6A3D9F9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24E7DDC" w14:textId="370AEAF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83F477F" w14:textId="6B3B2B1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43A98DC" w14:textId="77777777" w:rsidTr="0043506A">
        <w:tc>
          <w:tcPr>
            <w:tcW w:w="584" w:type="dxa"/>
            <w:vAlign w:val="center"/>
          </w:tcPr>
          <w:p w14:paraId="2F1AF865" w14:textId="71727EC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8B7FBE1" w14:textId="4F0992D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546C1A1" w14:textId="5C3E65D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67EFDA1" w14:textId="3D5217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0D4CF8C" w14:textId="114DC6C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F2B0155" w14:textId="6FCF4A7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FDEDAB0" w14:textId="38E5C9C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37896B6" w14:textId="57F052F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B043D75" w14:textId="77777777" w:rsidTr="0043506A">
        <w:tc>
          <w:tcPr>
            <w:tcW w:w="584" w:type="dxa"/>
            <w:vAlign w:val="center"/>
          </w:tcPr>
          <w:p w14:paraId="37071A79" w14:textId="5077355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68F52AD" w14:textId="279BF9D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3636B98" w14:textId="25CDA6A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823A19F" w14:textId="5D7FD2F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9FC5730" w14:textId="0BCD870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0A97AD2" w14:textId="66C1F8F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0D98E79" w14:textId="627B61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53B9D09" w14:textId="39AAB5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F5534B7" w14:textId="77777777" w:rsidTr="0043506A">
        <w:tc>
          <w:tcPr>
            <w:tcW w:w="584" w:type="dxa"/>
            <w:vAlign w:val="center"/>
          </w:tcPr>
          <w:p w14:paraId="2CB68D84" w14:textId="0845718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25FDCE3" w14:textId="373633C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2A9EBCC" w14:textId="3444975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BC7CA5A" w14:textId="356D26F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AAA9EFC" w14:textId="377DC5F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EA1FD8A" w14:textId="6F20CA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78888B9" w14:textId="3255E6B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BF20922" w14:textId="65097F2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EB9CCFD" w14:textId="77777777" w:rsidTr="0043506A">
        <w:tc>
          <w:tcPr>
            <w:tcW w:w="584" w:type="dxa"/>
            <w:vAlign w:val="center"/>
          </w:tcPr>
          <w:p w14:paraId="02D448BF" w14:textId="6B20AFE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4F76908" w14:textId="218571D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428520BD" w14:textId="466E4CD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845D26C" w14:textId="176CAC6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9A631F4" w14:textId="3F1DE1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7D74ABC" w14:textId="785A100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95AFA1F" w14:textId="2481034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23A396C" w14:textId="3860B17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E153C7E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06A81A6F" w14:textId="6009917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A0AB5D0" w14:textId="2FBE75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7EDF430" w14:textId="1087312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EBD8039" w14:textId="38A2438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56ECD9AE" w14:textId="44052F0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767D348" w14:textId="15EA77C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52160A6" w14:textId="04686E6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C85A4EF" w14:textId="708442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1B3BF5B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7392891C" w14:textId="640CABD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7A2DC53" w14:textId="2FF0B50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DEB3E63" w14:textId="7E487C9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4C51475" w14:textId="107BACB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77AECB0E" w14:textId="59CBF4F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7B0D046" w14:textId="65AFE52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532CE65" w14:textId="454E13D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924BEAD" w14:textId="5CBC5D1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29539078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67C0A4A1" w14:textId="1773FC9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4789286" w14:textId="6B082EB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09A0DF4" w14:textId="74447F0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115F301" w14:textId="6DEB35F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32182B08" w14:textId="77E91AC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37A3B0" w14:textId="05B07C8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58F8DF6" w14:textId="79F6198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F45F1A2" w14:textId="0E79DBC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54071EF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05DA236A" w14:textId="54581A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C8D487E" w14:textId="0F5CDA6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322B8FA" w14:textId="02CA057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61F394C" w14:textId="57585EA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46E5D06E" w14:textId="2ACE0B9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979F229" w14:textId="4C0C6BB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64C05CE" w14:textId="78CF4D4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D8793DE" w14:textId="6F8F38A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7DE942A0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645F9FD6" w14:textId="5B59163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383AF8E" w14:textId="4EFC722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F2BA1F" w14:textId="3B33002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3DB0171" w14:textId="3C7354C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13D31F26" w14:textId="05C81C8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5EB924" w14:textId="0D1F8B4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DF166BB" w14:textId="5FA6C1F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0FEE6CD" w14:textId="78CB918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952A03A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78ADF393" w14:textId="0B674C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4664D8E" w14:textId="51D6BA4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3BA23DE" w14:textId="0F0CD2A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6FEC8FA" w14:textId="09944D0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6770E3AD" w14:textId="0EBC371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0DB6146" w14:textId="5288D0C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2FBD2E" w14:textId="4171647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1796633" w14:textId="1EB2DF1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9D55890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41D9818D" w14:textId="6B7A423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04BC5B4" w14:textId="4BF9D6C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5EC6F2C" w14:textId="79F9BAA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A71AA39" w14:textId="6C24CA2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12:00-15:00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559C323C" w14:textId="75CE4F9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40065B" w14:textId="2E3F2E8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740B3BE" w14:textId="7362414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83C3BF7" w14:textId="3D5024F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A820B67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28B33A05" w14:textId="2E16753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EC5A402" w14:textId="263B8E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F31EAE4" w14:textId="3B9E42C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90D2AEF" w14:textId="1F6FDA5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4934E146" w14:textId="3998C76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CB31B17" w14:textId="42695C3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E2300F8" w14:textId="2684403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FE90C1A" w14:textId="3B2C763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1B6AA89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09FC2C9D" w14:textId="55399C9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A482D5F" w14:textId="104DDB0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E01610A" w14:textId="17B4B96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5F49A12" w14:textId="3D562E8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13C76B6D" w14:textId="53EB65F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70E1A1" w14:textId="0FCA061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98CBDB2" w14:textId="528BCE3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7563833" w14:textId="224CA47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FD8947B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27B9117A" w14:textId="29BF393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1E048A5" w14:textId="41DF757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44F94D2" w14:textId="0B3AA27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C0CFC94" w14:textId="0F91CB9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2942A4C4" w14:textId="1B4AC8E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CB7B55D" w14:textId="4808575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EB59989" w14:textId="3F7B8DC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7CFF437" w14:textId="35F8339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73CD1EB7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42C51CDB" w14:textId="0CE541F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EF0E629" w14:textId="16FDE79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ABA7C40" w14:textId="6378034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7F3D766B" w14:textId="67FFF53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14:00-17:00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73F4D889" w14:textId="2193694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323EEBE" w14:textId="0BD0C87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48AA2F2" w14:textId="0416142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59A1966" w14:textId="7C47B59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67BC9199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1F204952" w14:textId="324DBC8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4A98590" w14:textId="49C4218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675B6AF" w14:textId="1ED1A24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CEE3B74" w14:textId="3A0DAB0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6A6BAFD9" w14:textId="3636C62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0460873" w14:textId="6E1230D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9BEFDD7" w14:textId="055F12A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F1D07B0" w14:textId="0B26947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7830924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482A904B" w14:textId="7C5D720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3EE74CD" w14:textId="7CA952E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E039100" w14:textId="2B6F165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9DE6D24" w14:textId="7CD22FF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250DC423" w14:textId="061761B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C2A4630" w14:textId="4C41D45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CD36041" w14:textId="7EED2F5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42055A8" w14:textId="2FB731D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311E7D72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19026E57" w14:textId="0ED7B95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D4FC54B" w14:textId="0FB3B56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8507EE0" w14:textId="5FB8471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3202CCB" w14:textId="17B83B2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14634449" w14:textId="6164A54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F3F6482" w14:textId="5961035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DFFADB5" w14:textId="0EE858B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4B7FAD4" w14:textId="59CB52B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5D863B6A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79BF3D80" w14:textId="55109C2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8A75575" w14:textId="7EE81B4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6862A05" w14:textId="7A2CE2B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406C45A" w14:textId="1094DB2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72A795EC" w14:textId="782004A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22F67C9" w14:textId="38AFF73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FAD56F9" w14:textId="4190515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7EE56D7" w14:textId="2330A6B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2F11022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01A22C06" w14:textId="6314579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57FA5D7" w14:textId="27F6FB4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D0A03C5" w14:textId="3C34B26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43F79A1" w14:textId="2E989BC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6229DFE4" w14:textId="4701A23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B7F15D3" w14:textId="639B140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5754459" w14:textId="2F2DDFA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ECBFE8D" w14:textId="5A26F05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C940732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3504C8EF" w14:textId="556315F1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114</w:t>
            </w:r>
          </w:p>
        </w:tc>
        <w:tc>
          <w:tcPr>
            <w:tcW w:w="4597" w:type="dxa"/>
            <w:vAlign w:val="center"/>
          </w:tcPr>
          <w:p w14:paraId="139D57D6" w14:textId="01F4D5F0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163F6C82" w14:textId="4CADE90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A3280CF" w14:textId="3897AC9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4" w:type="dxa"/>
            <w:gridSpan w:val="2"/>
          </w:tcPr>
          <w:p w14:paraId="1E8446EA" w14:textId="791ED1F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53A13DF2" w14:textId="50502D5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6BD25CEE" w14:textId="5475154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00440582" w14:textId="023E96A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E2F77B7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65E4E121" w14:textId="05E77FC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115</w:t>
            </w:r>
          </w:p>
        </w:tc>
        <w:tc>
          <w:tcPr>
            <w:tcW w:w="4597" w:type="dxa"/>
            <w:vAlign w:val="center"/>
          </w:tcPr>
          <w:p w14:paraId="189DA0A8" w14:textId="6AAF1FC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7229158F" w14:textId="46D1547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D2D088F" w14:textId="708C114D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17:30-19:30</w:t>
            </w:r>
          </w:p>
        </w:tc>
        <w:tc>
          <w:tcPr>
            <w:tcW w:w="1854" w:type="dxa"/>
            <w:gridSpan w:val="2"/>
          </w:tcPr>
          <w:p w14:paraId="33AE284C" w14:textId="09DB2F4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3B4CB6FD" w14:textId="38B1A89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0914D76A" w14:textId="7524BF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7F98A644" w14:textId="6D83068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4C8B38A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4B793A96" w14:textId="3C664F8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116</w:t>
            </w:r>
          </w:p>
        </w:tc>
        <w:tc>
          <w:tcPr>
            <w:tcW w:w="4597" w:type="dxa"/>
            <w:vAlign w:val="center"/>
          </w:tcPr>
          <w:p w14:paraId="04C96DFA" w14:textId="275EBE5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3E8CCF5C" w14:textId="5C613C0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AFBD776" w14:textId="125B090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4" w:type="dxa"/>
            <w:gridSpan w:val="2"/>
          </w:tcPr>
          <w:p w14:paraId="6A8597F1" w14:textId="482B38E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2222DCBB" w14:textId="3D64F54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2E7AC628" w14:textId="3B9F58E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3710A64D" w14:textId="42EFE90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EC64927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729C6742" w14:textId="00182200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117</w:t>
            </w:r>
          </w:p>
        </w:tc>
        <w:tc>
          <w:tcPr>
            <w:tcW w:w="4597" w:type="dxa"/>
            <w:vAlign w:val="center"/>
          </w:tcPr>
          <w:p w14:paraId="75323CAB" w14:textId="2627328C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234E6954" w14:textId="1CF1714B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22B8313" w14:textId="472D358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4" w:type="dxa"/>
            <w:gridSpan w:val="2"/>
          </w:tcPr>
          <w:p w14:paraId="2A50354A" w14:textId="25C041D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62191300" w14:textId="5CBC09E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76FACCE6" w14:textId="02FCC84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0E9394F6" w14:textId="345617F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73460862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27F14851" w14:textId="3FB7C390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118</w:t>
            </w:r>
          </w:p>
        </w:tc>
        <w:tc>
          <w:tcPr>
            <w:tcW w:w="4597" w:type="dxa"/>
            <w:vAlign w:val="center"/>
          </w:tcPr>
          <w:p w14:paraId="6E701B86" w14:textId="326885D1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5DDCC430" w14:textId="759410AD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795F3D7A" w14:textId="2B99816A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4" w:type="dxa"/>
            <w:gridSpan w:val="2"/>
          </w:tcPr>
          <w:p w14:paraId="55C65B91" w14:textId="022B229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35B3B965" w14:textId="0BD8057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4ADC2ADD" w14:textId="15723AD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7B652B96" w14:textId="0C5E277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87ABBB2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60BC9135" w14:textId="74B67C1C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119</w:t>
            </w:r>
          </w:p>
        </w:tc>
        <w:tc>
          <w:tcPr>
            <w:tcW w:w="4597" w:type="dxa"/>
            <w:vAlign w:val="center"/>
          </w:tcPr>
          <w:p w14:paraId="3D1B96F7" w14:textId="3399B24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667B4D1B" w14:textId="2E290413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349FAAC" w14:textId="4518283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</w:tcPr>
          <w:p w14:paraId="6822679B" w14:textId="001294B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0AED9E52" w14:textId="2D369E8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58DF70AD" w14:textId="50604A5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0EF2823B" w14:textId="19105D1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22293F9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677F6039" w14:textId="5A5EDDDD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120</w:t>
            </w:r>
          </w:p>
        </w:tc>
        <w:tc>
          <w:tcPr>
            <w:tcW w:w="4597" w:type="dxa"/>
            <w:vAlign w:val="center"/>
          </w:tcPr>
          <w:p w14:paraId="1C9B4C44" w14:textId="4588B8C8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0CC99337" w14:textId="2643EDB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C215589" w14:textId="7347EE2E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10:00-13:00</w:t>
            </w:r>
          </w:p>
        </w:tc>
        <w:tc>
          <w:tcPr>
            <w:tcW w:w="1854" w:type="dxa"/>
            <w:gridSpan w:val="2"/>
          </w:tcPr>
          <w:p w14:paraId="15DB3739" w14:textId="134C8D6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15E24001" w14:textId="65D0FB7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23BE25FB" w14:textId="62AC8BB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50C3C9D3" w14:textId="1077BC6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755394D8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6E66F609" w14:textId="2AE67058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121</w:t>
            </w:r>
          </w:p>
        </w:tc>
        <w:tc>
          <w:tcPr>
            <w:tcW w:w="4597" w:type="dxa"/>
            <w:shd w:val="clear" w:color="auto" w:fill="auto"/>
          </w:tcPr>
          <w:p w14:paraId="7EF9A45D" w14:textId="7A5671B5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4A236F9B" w14:textId="61552769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4C7D75D5" w14:textId="1AD5CE53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54" w:type="dxa"/>
            <w:gridSpan w:val="2"/>
          </w:tcPr>
          <w:p w14:paraId="041E5522" w14:textId="1758FE34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1AB4AA48" w14:textId="775D2AA9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1FF55716" w14:textId="08F23CAE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221AB30C" w14:textId="31A48F48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24E73371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2282193B" w14:textId="65709996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122</w:t>
            </w:r>
          </w:p>
        </w:tc>
        <w:tc>
          <w:tcPr>
            <w:tcW w:w="4597" w:type="dxa"/>
            <w:shd w:val="clear" w:color="auto" w:fill="auto"/>
          </w:tcPr>
          <w:p w14:paraId="740EC286" w14:textId="2D5B33A6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75498391" w14:textId="4914ACA2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8D2A11"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2049394E" w14:textId="1ED93C5A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54" w:type="dxa"/>
            <w:gridSpan w:val="2"/>
          </w:tcPr>
          <w:p w14:paraId="342820E8" w14:textId="0EED0265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02832745" w14:textId="4C3A7BBF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7C864460" w14:textId="500E9097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45FA0D90" w14:textId="1119858A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25F798B0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54AD3FA1" w14:textId="2BC1037C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123</w:t>
            </w:r>
          </w:p>
        </w:tc>
        <w:tc>
          <w:tcPr>
            <w:tcW w:w="4597" w:type="dxa"/>
            <w:shd w:val="clear" w:color="auto" w:fill="auto"/>
          </w:tcPr>
          <w:p w14:paraId="156EEB91" w14:textId="0AE9B640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5B4FD89D" w14:textId="392F8BF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8D2A11"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2135EF0E" w14:textId="43016AF9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54" w:type="dxa"/>
            <w:gridSpan w:val="2"/>
          </w:tcPr>
          <w:p w14:paraId="2D20B4C5" w14:textId="2871B55D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5AC3A462" w14:textId="7AAA2D05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1E8633FF" w14:textId="59CDBF3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1D8582CC" w14:textId="1B24C472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378CF2EB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26A963D7" w14:textId="26AF666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124</w:t>
            </w:r>
          </w:p>
        </w:tc>
        <w:tc>
          <w:tcPr>
            <w:tcW w:w="4597" w:type="dxa"/>
            <w:shd w:val="clear" w:color="auto" w:fill="auto"/>
          </w:tcPr>
          <w:p w14:paraId="4B680905" w14:textId="52FA5864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712EDD74" w14:textId="701A00CF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8D2A11"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2DF2A6C6" w14:textId="691DE70B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54" w:type="dxa"/>
            <w:gridSpan w:val="2"/>
          </w:tcPr>
          <w:p w14:paraId="50F4C8AE" w14:textId="3B356E5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59C39161" w14:textId="6D8E0276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3EAD0BBB" w14:textId="452E141F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0FA7E871" w14:textId="6C90FD90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316375D7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3550003B" w14:textId="31F8DD74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125</w:t>
            </w:r>
          </w:p>
        </w:tc>
        <w:tc>
          <w:tcPr>
            <w:tcW w:w="4597" w:type="dxa"/>
            <w:shd w:val="clear" w:color="auto" w:fill="auto"/>
          </w:tcPr>
          <w:p w14:paraId="5925AF9F" w14:textId="02342BC1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15CF5EF3" w14:textId="309E033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8D2A11"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4F7A513D" w14:textId="267F4DE0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54" w:type="dxa"/>
            <w:gridSpan w:val="2"/>
          </w:tcPr>
          <w:p w14:paraId="228B7D82" w14:textId="7CDB5E25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5C5AB0BA" w14:textId="7C016D90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1E3ABADF" w14:textId="13C6D35D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4E1FB4AF" w14:textId="115C6757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37E91DA7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4FAC91E5" w14:textId="33548907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126</w:t>
            </w:r>
          </w:p>
        </w:tc>
        <w:tc>
          <w:tcPr>
            <w:tcW w:w="4597" w:type="dxa"/>
            <w:shd w:val="clear" w:color="auto" w:fill="auto"/>
          </w:tcPr>
          <w:p w14:paraId="2A65E166" w14:textId="7AC349F5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2184CC6A" w14:textId="38EEB5FE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8D2A11">
              <w:rPr>
                <w:sz w:val="20"/>
                <w:szCs w:val="20"/>
              </w:rPr>
              <w:t>13.06.2025</w:t>
            </w:r>
          </w:p>
        </w:tc>
        <w:tc>
          <w:tcPr>
            <w:tcW w:w="1485" w:type="dxa"/>
            <w:shd w:val="clear" w:color="auto" w:fill="auto"/>
          </w:tcPr>
          <w:p w14:paraId="7EA2C77C" w14:textId="30F93AC9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18:30-20:30</w:t>
            </w:r>
          </w:p>
        </w:tc>
        <w:tc>
          <w:tcPr>
            <w:tcW w:w="1854" w:type="dxa"/>
            <w:gridSpan w:val="2"/>
          </w:tcPr>
          <w:p w14:paraId="45CBDD1A" w14:textId="6450F162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38EE0E6E" w14:textId="5DD52186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1FAC5F97" w14:textId="4DA7520E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bookmarkStart w:id="0" w:name="_GoBack"/>
            <w:bookmarkEnd w:id="0"/>
          </w:p>
        </w:tc>
        <w:tc>
          <w:tcPr>
            <w:tcW w:w="1058" w:type="dxa"/>
          </w:tcPr>
          <w:p w14:paraId="32DBDE3A" w14:textId="20F528FC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1A204844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05236D8F" w14:textId="4D199BDF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127</w:t>
            </w:r>
          </w:p>
        </w:tc>
        <w:tc>
          <w:tcPr>
            <w:tcW w:w="4597" w:type="dxa"/>
            <w:shd w:val="clear" w:color="auto" w:fill="auto"/>
          </w:tcPr>
          <w:p w14:paraId="3B2EAAEA" w14:textId="3DBEA6D9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085FB40B" w14:textId="5613B690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5A8AC616" w14:textId="4D4F8316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54" w:type="dxa"/>
            <w:gridSpan w:val="2"/>
          </w:tcPr>
          <w:p w14:paraId="18DE2DC2" w14:textId="7E64B57C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1E8E374E" w14:textId="54740764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50EC7E48" w14:textId="2703B090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1BB56CEC" w14:textId="7831FDBF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2FAFE67B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63812AD3" w14:textId="6A7D9B0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128</w:t>
            </w:r>
          </w:p>
        </w:tc>
        <w:tc>
          <w:tcPr>
            <w:tcW w:w="4597" w:type="dxa"/>
            <w:shd w:val="clear" w:color="auto" w:fill="auto"/>
          </w:tcPr>
          <w:p w14:paraId="6D54BD7C" w14:textId="4C1C994D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66F64045" w14:textId="5CC57532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A45E6"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100C8B95" w14:textId="0031FF42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54" w:type="dxa"/>
            <w:gridSpan w:val="2"/>
          </w:tcPr>
          <w:p w14:paraId="4C5397EA" w14:textId="191A4A1D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3DF7BC1B" w14:textId="024C6EE2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63F83850" w14:textId="5399571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44955377" w14:textId="30E07D0D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1C671AA3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0A29C5E4" w14:textId="6FB1D773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129</w:t>
            </w:r>
          </w:p>
        </w:tc>
        <w:tc>
          <w:tcPr>
            <w:tcW w:w="4597" w:type="dxa"/>
            <w:shd w:val="clear" w:color="auto" w:fill="auto"/>
          </w:tcPr>
          <w:p w14:paraId="7F99810F" w14:textId="17511007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3EF9165C" w14:textId="1E2DDC4D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A45E6"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74DB8F46" w14:textId="1BE08F32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54" w:type="dxa"/>
            <w:gridSpan w:val="2"/>
          </w:tcPr>
          <w:p w14:paraId="2614780D" w14:textId="10E242EA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7A4E5BDE" w14:textId="494688A0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2B2748FD" w14:textId="3CAF9BFF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1D27D6C6" w14:textId="2F2A2E85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13ED3313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3A75953D" w14:textId="14A34A8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130</w:t>
            </w:r>
          </w:p>
        </w:tc>
        <w:tc>
          <w:tcPr>
            <w:tcW w:w="4597" w:type="dxa"/>
            <w:shd w:val="clear" w:color="auto" w:fill="auto"/>
          </w:tcPr>
          <w:p w14:paraId="4BEB1D93" w14:textId="220615AA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15DA7722" w14:textId="60694758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A45E6"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791907F3" w14:textId="5E79E71C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54" w:type="dxa"/>
            <w:gridSpan w:val="2"/>
          </w:tcPr>
          <w:p w14:paraId="5052E2BF" w14:textId="05A3FA89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16D1A1C4" w14:textId="31F448A1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033790A8" w14:textId="380062C6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05B53635" w14:textId="00477325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19DB83D7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0DCD23A2" w14:textId="576F8266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131</w:t>
            </w:r>
          </w:p>
        </w:tc>
        <w:tc>
          <w:tcPr>
            <w:tcW w:w="4597" w:type="dxa"/>
            <w:shd w:val="clear" w:color="auto" w:fill="auto"/>
          </w:tcPr>
          <w:p w14:paraId="11DCA9E0" w14:textId="14FAB77E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596DB20E" w14:textId="41E2DED9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A45E6"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6054A3B4" w14:textId="715E1F62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54" w:type="dxa"/>
            <w:gridSpan w:val="2"/>
          </w:tcPr>
          <w:p w14:paraId="2A192608" w14:textId="42E6DECC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21D4BB21" w14:textId="0393258E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791B99A2" w14:textId="01DA174E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32E1C1FB" w14:textId="50190937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2386A4EB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155D97CA" w14:textId="6BEA5CF7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132</w:t>
            </w:r>
          </w:p>
        </w:tc>
        <w:tc>
          <w:tcPr>
            <w:tcW w:w="4597" w:type="dxa"/>
            <w:shd w:val="clear" w:color="auto" w:fill="auto"/>
          </w:tcPr>
          <w:p w14:paraId="4294DB34" w14:textId="5190CB5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63AA23EB" w14:textId="378C098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A45E6">
              <w:rPr>
                <w:sz w:val="20"/>
                <w:szCs w:val="20"/>
              </w:rPr>
              <w:t>14.06.2025</w:t>
            </w:r>
          </w:p>
        </w:tc>
        <w:tc>
          <w:tcPr>
            <w:tcW w:w="1485" w:type="dxa"/>
            <w:shd w:val="clear" w:color="auto" w:fill="auto"/>
          </w:tcPr>
          <w:p w14:paraId="1130D9E5" w14:textId="3AD63DB2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18:30-20:30</w:t>
            </w:r>
          </w:p>
        </w:tc>
        <w:tc>
          <w:tcPr>
            <w:tcW w:w="1854" w:type="dxa"/>
            <w:gridSpan w:val="2"/>
          </w:tcPr>
          <w:p w14:paraId="1A23F2C5" w14:textId="4809B51F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70253B77" w14:textId="3F145CA0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5F674482" w14:textId="26BCC8D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17BC07DF" w14:textId="6B83545A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111CE0D6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26B9DF7A" w14:textId="6B4837B5" w:rsidR="00D963E9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133</w:t>
            </w:r>
          </w:p>
        </w:tc>
        <w:tc>
          <w:tcPr>
            <w:tcW w:w="4597" w:type="dxa"/>
            <w:shd w:val="clear" w:color="auto" w:fill="auto"/>
          </w:tcPr>
          <w:p w14:paraId="43BF05FD" w14:textId="0F9896B1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12559D5E" w14:textId="6BD9C590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0"/>
                <w:szCs w:val="20"/>
              </w:rPr>
              <w:t>15.06.2025</w:t>
            </w:r>
          </w:p>
        </w:tc>
        <w:tc>
          <w:tcPr>
            <w:tcW w:w="1485" w:type="dxa"/>
            <w:shd w:val="clear" w:color="auto" w:fill="auto"/>
          </w:tcPr>
          <w:p w14:paraId="7982EC8C" w14:textId="1C7D072C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54" w:type="dxa"/>
            <w:gridSpan w:val="2"/>
          </w:tcPr>
          <w:p w14:paraId="2EB9A90D" w14:textId="0388DF28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23972AAC" w14:textId="0B324E21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794CBEE1" w14:textId="337231E8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1043B900" w14:textId="2847F2F6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5F511609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1BEA2F30" w14:textId="4C8E16E9" w:rsidR="00D963E9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134</w:t>
            </w:r>
          </w:p>
        </w:tc>
        <w:tc>
          <w:tcPr>
            <w:tcW w:w="4597" w:type="dxa"/>
            <w:shd w:val="clear" w:color="auto" w:fill="auto"/>
          </w:tcPr>
          <w:p w14:paraId="0220F5D2" w14:textId="2BF675D7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4583214D" w14:textId="327093D6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4819EB">
              <w:rPr>
                <w:sz w:val="20"/>
                <w:szCs w:val="20"/>
              </w:rPr>
              <w:t>15.06.2025</w:t>
            </w:r>
          </w:p>
        </w:tc>
        <w:tc>
          <w:tcPr>
            <w:tcW w:w="1485" w:type="dxa"/>
            <w:shd w:val="clear" w:color="auto" w:fill="auto"/>
          </w:tcPr>
          <w:p w14:paraId="52A160AA" w14:textId="29137965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54" w:type="dxa"/>
            <w:gridSpan w:val="2"/>
          </w:tcPr>
          <w:p w14:paraId="14063480" w14:textId="6B24EBAF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4D18C4B4" w14:textId="23EBFFF6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4A3EFBB1" w14:textId="3EF1728A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6D4A8805" w14:textId="6B40A15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3BC60AD1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44C7389A" w14:textId="0211C1BD" w:rsidR="00D963E9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135</w:t>
            </w:r>
          </w:p>
        </w:tc>
        <w:tc>
          <w:tcPr>
            <w:tcW w:w="4597" w:type="dxa"/>
            <w:shd w:val="clear" w:color="auto" w:fill="auto"/>
          </w:tcPr>
          <w:p w14:paraId="29D343EA" w14:textId="26A9AF07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28E124ED" w14:textId="23E441F3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4819EB">
              <w:rPr>
                <w:sz w:val="20"/>
                <w:szCs w:val="20"/>
              </w:rPr>
              <w:t>15.06.2025</w:t>
            </w:r>
          </w:p>
        </w:tc>
        <w:tc>
          <w:tcPr>
            <w:tcW w:w="1485" w:type="dxa"/>
            <w:shd w:val="clear" w:color="auto" w:fill="auto"/>
          </w:tcPr>
          <w:p w14:paraId="6052656C" w14:textId="56AC6560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54" w:type="dxa"/>
            <w:gridSpan w:val="2"/>
          </w:tcPr>
          <w:p w14:paraId="5409CB75" w14:textId="2EB9F8CE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16CF1E93" w14:textId="2FC74E25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22D4A36E" w14:textId="4FC3E921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528E6503" w14:textId="297AFFAB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D963E9" w:rsidRPr="00CB2C3D" w14:paraId="5DF803A8" w14:textId="77777777" w:rsidTr="00D963E9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3799CEE4" w14:textId="7E422202" w:rsidR="00D963E9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136</w:t>
            </w:r>
          </w:p>
        </w:tc>
        <w:tc>
          <w:tcPr>
            <w:tcW w:w="4597" w:type="dxa"/>
            <w:shd w:val="clear" w:color="auto" w:fill="auto"/>
          </w:tcPr>
          <w:p w14:paraId="22A2C7F0" w14:textId="242084B7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ED53BC">
              <w:rPr>
                <w:sz w:val="20"/>
                <w:szCs w:val="20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59DD0420" w14:textId="06C2CC84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4819EB">
              <w:rPr>
                <w:sz w:val="20"/>
                <w:szCs w:val="20"/>
              </w:rPr>
              <w:t>15.06.2025</w:t>
            </w:r>
          </w:p>
        </w:tc>
        <w:tc>
          <w:tcPr>
            <w:tcW w:w="1485" w:type="dxa"/>
            <w:shd w:val="clear" w:color="auto" w:fill="auto"/>
          </w:tcPr>
          <w:p w14:paraId="0EF41379" w14:textId="0E9019A7" w:rsidR="00D963E9" w:rsidRPr="0043506A" w:rsidRDefault="00D963E9" w:rsidP="00D963E9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54" w:type="dxa"/>
            <w:gridSpan w:val="2"/>
          </w:tcPr>
          <w:p w14:paraId="449BC640" w14:textId="4934E5D9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 w:rsidRPr="009163E1">
              <w:rPr>
                <w:sz w:val="20"/>
                <w:szCs w:val="20"/>
              </w:rPr>
              <w:t xml:space="preserve">Ul. Królowej Jadwigi 12a, </w:t>
            </w:r>
          </w:p>
        </w:tc>
        <w:tc>
          <w:tcPr>
            <w:tcW w:w="1851" w:type="dxa"/>
          </w:tcPr>
          <w:p w14:paraId="27114F0E" w14:textId="0C0DA9C0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vAlign w:val="center"/>
          </w:tcPr>
          <w:p w14:paraId="5E12A2B4" w14:textId="29D37E64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14:paraId="0BF8AC56" w14:textId="6EAF1444" w:rsidR="00D963E9" w:rsidRPr="0043506A" w:rsidRDefault="00D963E9" w:rsidP="00D963E9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</w:tbl>
    <w:p w14:paraId="6ADDB62E" w14:textId="463BF5FD" w:rsidR="00D93707" w:rsidRPr="00CB2C3D" w:rsidRDefault="00D93707" w:rsidP="00CB2C3D">
      <w:pPr>
        <w:tabs>
          <w:tab w:val="left" w:pos="2370"/>
        </w:tabs>
        <w:jc w:val="center"/>
        <w:rPr>
          <w:rFonts w:cs="Arial"/>
          <w:sz w:val="22"/>
          <w:szCs w:val="22"/>
        </w:rPr>
      </w:pPr>
    </w:p>
    <w:sectPr w:rsidR="00D93707" w:rsidRPr="00CB2C3D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CB2C3D" w:rsidRDefault="00CB2C3D">
      <w:r>
        <w:separator/>
      </w:r>
    </w:p>
  </w:endnote>
  <w:endnote w:type="continuationSeparator" w:id="0">
    <w:p w14:paraId="7E6C4829" w14:textId="77777777" w:rsidR="00CB2C3D" w:rsidRDefault="00CB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CB2C3D" w:rsidRPr="00124D4A" w:rsidRDefault="00CB2C3D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CB2C3D" w:rsidRDefault="00CB2C3D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CB2C3D" w:rsidRPr="00B01F08" w:rsidRDefault="00CB2C3D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CB2C3D" w:rsidRDefault="00CB2C3D">
      <w:r>
        <w:separator/>
      </w:r>
    </w:p>
  </w:footnote>
  <w:footnote w:type="continuationSeparator" w:id="0">
    <w:p w14:paraId="60A779B4" w14:textId="77777777" w:rsidR="00CB2C3D" w:rsidRDefault="00CB2C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CB2C3D" w:rsidRDefault="00CB2C3D" w:rsidP="009A4ACC">
    <w:pPr>
      <w:pStyle w:val="Nagwek"/>
      <w:ind w:left="-1134"/>
    </w:pPr>
  </w:p>
  <w:p w14:paraId="74BC3CAA" w14:textId="77777777" w:rsidR="00CB2C3D" w:rsidRDefault="00CB2C3D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CB2C3D" w:rsidRDefault="00CB2C3D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CB2C3D" w:rsidRDefault="00CB2C3D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5AF8"/>
    <w:rsid w:val="000174EA"/>
    <w:rsid w:val="0003098C"/>
    <w:rsid w:val="000364DF"/>
    <w:rsid w:val="00036DD6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3836"/>
    <w:rsid w:val="000D23A2"/>
    <w:rsid w:val="000D283E"/>
    <w:rsid w:val="000E3274"/>
    <w:rsid w:val="000F2A9E"/>
    <w:rsid w:val="00120BC8"/>
    <w:rsid w:val="00124D4A"/>
    <w:rsid w:val="001304E7"/>
    <w:rsid w:val="00130B23"/>
    <w:rsid w:val="00141A58"/>
    <w:rsid w:val="001456E3"/>
    <w:rsid w:val="001520FF"/>
    <w:rsid w:val="00164F9A"/>
    <w:rsid w:val="001858B6"/>
    <w:rsid w:val="00196356"/>
    <w:rsid w:val="001A02A1"/>
    <w:rsid w:val="001A088D"/>
    <w:rsid w:val="001A1D68"/>
    <w:rsid w:val="001A2C14"/>
    <w:rsid w:val="001A3D33"/>
    <w:rsid w:val="001B210F"/>
    <w:rsid w:val="001D059A"/>
    <w:rsid w:val="00200923"/>
    <w:rsid w:val="002016FF"/>
    <w:rsid w:val="00212868"/>
    <w:rsid w:val="00215B6D"/>
    <w:rsid w:val="002223D6"/>
    <w:rsid w:val="00241C1F"/>
    <w:rsid w:val="002425AE"/>
    <w:rsid w:val="002529E4"/>
    <w:rsid w:val="0025406C"/>
    <w:rsid w:val="002672E3"/>
    <w:rsid w:val="002918E3"/>
    <w:rsid w:val="002A1D7C"/>
    <w:rsid w:val="002A7043"/>
    <w:rsid w:val="002C6347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3506A"/>
    <w:rsid w:val="00442B91"/>
    <w:rsid w:val="004430F4"/>
    <w:rsid w:val="00464281"/>
    <w:rsid w:val="004737BB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3884"/>
    <w:rsid w:val="004F6B08"/>
    <w:rsid w:val="00506651"/>
    <w:rsid w:val="0052111D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8389F"/>
    <w:rsid w:val="006931CD"/>
    <w:rsid w:val="0069621B"/>
    <w:rsid w:val="006A007F"/>
    <w:rsid w:val="006A6F6C"/>
    <w:rsid w:val="006B4267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845C6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06EAC"/>
    <w:rsid w:val="00813C0A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E5DEE"/>
    <w:rsid w:val="009F2A29"/>
    <w:rsid w:val="009F2CF0"/>
    <w:rsid w:val="00A0160D"/>
    <w:rsid w:val="00A04690"/>
    <w:rsid w:val="00A27872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AE06AF"/>
    <w:rsid w:val="00B01F08"/>
    <w:rsid w:val="00B16E8F"/>
    <w:rsid w:val="00B2442F"/>
    <w:rsid w:val="00B30401"/>
    <w:rsid w:val="00B44BF6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144"/>
    <w:rsid w:val="00C33F72"/>
    <w:rsid w:val="00C377A0"/>
    <w:rsid w:val="00C47B64"/>
    <w:rsid w:val="00C57BB1"/>
    <w:rsid w:val="00C62C24"/>
    <w:rsid w:val="00C635B6"/>
    <w:rsid w:val="00C8100D"/>
    <w:rsid w:val="00CA5CBD"/>
    <w:rsid w:val="00CB23CA"/>
    <w:rsid w:val="00CB2C3D"/>
    <w:rsid w:val="00CC29D4"/>
    <w:rsid w:val="00CC58FC"/>
    <w:rsid w:val="00CE005B"/>
    <w:rsid w:val="00CF5805"/>
    <w:rsid w:val="00D0361A"/>
    <w:rsid w:val="00D1101D"/>
    <w:rsid w:val="00D1150B"/>
    <w:rsid w:val="00D3085A"/>
    <w:rsid w:val="00D30ADD"/>
    <w:rsid w:val="00D43A0D"/>
    <w:rsid w:val="00D46867"/>
    <w:rsid w:val="00D526F3"/>
    <w:rsid w:val="00D57724"/>
    <w:rsid w:val="00D57D3D"/>
    <w:rsid w:val="00D639A4"/>
    <w:rsid w:val="00D75FFA"/>
    <w:rsid w:val="00D86F97"/>
    <w:rsid w:val="00D924CE"/>
    <w:rsid w:val="00D933DF"/>
    <w:rsid w:val="00D93707"/>
    <w:rsid w:val="00D963E9"/>
    <w:rsid w:val="00D97617"/>
    <w:rsid w:val="00DA2034"/>
    <w:rsid w:val="00DA4A55"/>
    <w:rsid w:val="00DC0194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87D"/>
    <w:rsid w:val="00E469F6"/>
    <w:rsid w:val="00E539C6"/>
    <w:rsid w:val="00E57060"/>
    <w:rsid w:val="00E81ADD"/>
    <w:rsid w:val="00E87616"/>
    <w:rsid w:val="00EA5C16"/>
    <w:rsid w:val="00ED5B51"/>
    <w:rsid w:val="00ED781A"/>
    <w:rsid w:val="00ED7E80"/>
    <w:rsid w:val="00EF000D"/>
    <w:rsid w:val="00EF01EC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  <w:rsid w:val="00FC70D9"/>
    <w:rsid w:val="00FE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4F9D506-19CA-45E2-B6BA-96912BF97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274</TotalTime>
  <Pages>13</Pages>
  <Words>2242</Words>
  <Characters>15469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19</cp:revision>
  <cp:lastPrinted>2024-12-05T09:47:00Z</cp:lastPrinted>
  <dcterms:created xsi:type="dcterms:W3CDTF">2024-12-06T08:06:00Z</dcterms:created>
  <dcterms:modified xsi:type="dcterms:W3CDTF">2025-06-12T12:31:00Z</dcterms:modified>
</cp:coreProperties>
</file>