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4"/>
        <w:gridCol w:w="4597"/>
        <w:gridCol w:w="1497"/>
        <w:gridCol w:w="1485"/>
        <w:gridCol w:w="36"/>
        <w:gridCol w:w="1818"/>
        <w:gridCol w:w="1851"/>
        <w:gridCol w:w="2620"/>
        <w:gridCol w:w="1058"/>
      </w:tblGrid>
      <w:tr w:rsidR="00215B6D" w:rsidRPr="00AF3DB6" w14:paraId="6175B3C3" w14:textId="77777777" w:rsidTr="0043506A">
        <w:trPr>
          <w:trHeight w:val="572"/>
        </w:trPr>
        <w:tc>
          <w:tcPr>
            <w:tcW w:w="584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597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1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1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20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58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43506A">
        <w:tc>
          <w:tcPr>
            <w:tcW w:w="584" w:type="dxa"/>
            <w:vAlign w:val="center"/>
          </w:tcPr>
          <w:p w14:paraId="7B7E2451" w14:textId="74589C07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597" w:type="dxa"/>
            <w:vAlign w:val="center"/>
          </w:tcPr>
          <w:p w14:paraId="31442785" w14:textId="0666A3F5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EACE8F8" w14:textId="4F1B498F" w:rsidR="001A1D68" w:rsidRPr="00FE52B3" w:rsidRDefault="0068389F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A7228CA" w14:textId="5AD8F19B" w:rsidR="001A1D68" w:rsidRPr="00FE52B3" w:rsidRDefault="001A1D68" w:rsidP="001A1D6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  <w:vAlign w:val="center"/>
          </w:tcPr>
          <w:p w14:paraId="3893BE27" w14:textId="622CB698" w:rsidR="001A1D68" w:rsidRPr="00FE52B3" w:rsidRDefault="007A649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16F29FCF" w14:textId="25591D0B" w:rsidR="001A1D68" w:rsidRPr="00FE52B3" w:rsidRDefault="005C70A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4E9802B" w14:textId="03C74584" w:rsidR="001A1D68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E6E5C3" w14:textId="2546F690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16F3CB2" w14:textId="77777777" w:rsidTr="0043506A">
        <w:tc>
          <w:tcPr>
            <w:tcW w:w="584" w:type="dxa"/>
            <w:vAlign w:val="center"/>
          </w:tcPr>
          <w:p w14:paraId="58DB59E3" w14:textId="536A26F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597" w:type="dxa"/>
            <w:vAlign w:val="center"/>
          </w:tcPr>
          <w:p w14:paraId="72142FDB" w14:textId="0B0621D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B7CDA6D" w14:textId="77A77D6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FD4306F" w14:textId="13E8E7B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1A52EBF1" w14:textId="5EB1FB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A323950" w14:textId="70A2A93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3CDBE2D" w14:textId="0EC2969F" w:rsidR="007A649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705B7F6" w14:textId="1FE176C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6937CF5" w14:textId="77777777" w:rsidTr="0043506A">
        <w:tc>
          <w:tcPr>
            <w:tcW w:w="584" w:type="dxa"/>
            <w:vAlign w:val="center"/>
          </w:tcPr>
          <w:p w14:paraId="53785AD2" w14:textId="372E428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597" w:type="dxa"/>
            <w:vAlign w:val="center"/>
          </w:tcPr>
          <w:p w14:paraId="4B410254" w14:textId="1B4EAE8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8033AC4" w14:textId="6F83DA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EF23A68" w14:textId="203B75F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DB79361" w14:textId="4D5DA4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69DC3C9" w14:textId="513F69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2D6CBDCD" w14:textId="5A1918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FBA3BC3" w14:textId="5F30D97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1394A4B" w14:textId="77777777" w:rsidTr="0043506A">
        <w:tc>
          <w:tcPr>
            <w:tcW w:w="584" w:type="dxa"/>
            <w:vAlign w:val="center"/>
          </w:tcPr>
          <w:p w14:paraId="3B17FCE5" w14:textId="636D2F3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597" w:type="dxa"/>
            <w:vAlign w:val="center"/>
          </w:tcPr>
          <w:p w14:paraId="224DB3E3" w14:textId="7A97544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9FAC503" w14:textId="30745F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464CABF" w14:textId="54C82F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9C2E63D" w14:textId="521C165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5079EBA" w14:textId="2B42442D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40614D57" w14:textId="0FBC466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FE0E189" w14:textId="142C11E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0B74934" w14:textId="77777777" w:rsidTr="0043506A">
        <w:tc>
          <w:tcPr>
            <w:tcW w:w="584" w:type="dxa"/>
            <w:vAlign w:val="center"/>
          </w:tcPr>
          <w:p w14:paraId="35899530" w14:textId="30A1452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597" w:type="dxa"/>
            <w:vAlign w:val="center"/>
          </w:tcPr>
          <w:p w14:paraId="7A2D1B6A" w14:textId="4C7A411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2F81AE91" w14:textId="7B841BA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D12AA4C" w14:textId="3D0FE2C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701BF33C" w14:textId="068C15A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B4F2587" w14:textId="08CDB1B6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265F9911" w14:textId="44E48553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7FDFBE" w14:textId="213FFF0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0C1C0A0F" w14:textId="77777777" w:rsidTr="0043506A">
        <w:tc>
          <w:tcPr>
            <w:tcW w:w="584" w:type="dxa"/>
            <w:vAlign w:val="center"/>
          </w:tcPr>
          <w:p w14:paraId="33460751" w14:textId="6825F9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597" w:type="dxa"/>
            <w:vAlign w:val="center"/>
          </w:tcPr>
          <w:p w14:paraId="209374B6" w14:textId="51B0D79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3F12C21" w14:textId="1626339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636C8CD" w14:textId="390ACBF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5EC24001" w14:textId="234CA3F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D1E56E7" w14:textId="283E37C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6FF8D560" w14:textId="0DDBA0B0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81EAE93" w14:textId="155385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48F6542B" w14:textId="77777777" w:rsidTr="0043506A">
        <w:tc>
          <w:tcPr>
            <w:tcW w:w="584" w:type="dxa"/>
            <w:vAlign w:val="center"/>
          </w:tcPr>
          <w:p w14:paraId="2ABA8DF5" w14:textId="09406DE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4597" w:type="dxa"/>
            <w:vAlign w:val="center"/>
          </w:tcPr>
          <w:p w14:paraId="51E4C5CC" w14:textId="082DE5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5084FC20" w14:textId="52969C0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8C92960" w14:textId="4E38A695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784501DE" w14:textId="6886492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A65921F" w14:textId="562745D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5A35519" w14:textId="3DB04A1E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60495DF" w14:textId="2F949791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61A91AA0" w14:textId="77777777" w:rsidTr="0043506A">
        <w:tc>
          <w:tcPr>
            <w:tcW w:w="584" w:type="dxa"/>
            <w:vAlign w:val="center"/>
          </w:tcPr>
          <w:p w14:paraId="01ADA451" w14:textId="2BC7EF2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4597" w:type="dxa"/>
            <w:vAlign w:val="center"/>
          </w:tcPr>
          <w:p w14:paraId="7D85765D" w14:textId="0323F5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41ABDCF" w14:textId="76ED50E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0F06786" w14:textId="29BDCAE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71C0316E" w14:textId="0B88AD64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5353A2D" w14:textId="75EFC24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1605BBDF" w14:textId="2F1833FF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750526A9" w14:textId="4D8692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26C96F37" w14:textId="77777777" w:rsidTr="0043506A">
        <w:tc>
          <w:tcPr>
            <w:tcW w:w="584" w:type="dxa"/>
            <w:vAlign w:val="center"/>
          </w:tcPr>
          <w:p w14:paraId="2BAF1ADC" w14:textId="28B6A50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4597" w:type="dxa"/>
            <w:vAlign w:val="center"/>
          </w:tcPr>
          <w:p w14:paraId="77A643C2" w14:textId="47CBE8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40826183" w14:textId="0946626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4E3B821" w14:textId="07959A9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0F1BA627" w14:textId="189956E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32C1E9AE" w14:textId="3BAF482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542E84F0" w14:textId="4E8F81F9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7AEC508" w14:textId="1C4F71E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757FBFB4" w14:textId="77777777" w:rsidTr="0043506A">
        <w:tc>
          <w:tcPr>
            <w:tcW w:w="584" w:type="dxa"/>
            <w:vAlign w:val="center"/>
          </w:tcPr>
          <w:p w14:paraId="18BC6A5F" w14:textId="517A51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4597" w:type="dxa"/>
            <w:vAlign w:val="center"/>
          </w:tcPr>
          <w:p w14:paraId="0F498CBD" w14:textId="7D36B19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3A8FA6A" w14:textId="64E1C52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549B807C" w14:textId="0588497C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6C9CF5ED" w14:textId="0AB5874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C937FFB" w14:textId="09FD4C4E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1A195D4" w14:textId="7279FA1B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4EFDB118" w14:textId="6361578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C11C20" w14:paraId="5524D737" w14:textId="77777777" w:rsidTr="0043506A">
        <w:tc>
          <w:tcPr>
            <w:tcW w:w="584" w:type="dxa"/>
            <w:vAlign w:val="center"/>
          </w:tcPr>
          <w:p w14:paraId="4BEFC54D" w14:textId="787A556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4597" w:type="dxa"/>
            <w:vAlign w:val="center"/>
          </w:tcPr>
          <w:p w14:paraId="48710B4A" w14:textId="104851A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33CAFA70" w14:textId="599F0B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0CF66B64" w14:textId="365CB3B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6482807E" w14:textId="68BA2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D883F35" w14:textId="4E710F4F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6EEDC17F" w14:textId="4C7CD7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2251F0C" w14:textId="058C47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AE57559" w14:textId="77777777" w:rsidTr="0043506A">
        <w:tc>
          <w:tcPr>
            <w:tcW w:w="584" w:type="dxa"/>
            <w:vAlign w:val="center"/>
          </w:tcPr>
          <w:p w14:paraId="79189705" w14:textId="6F1FC0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4597" w:type="dxa"/>
            <w:vAlign w:val="center"/>
          </w:tcPr>
          <w:p w14:paraId="3F6692B4" w14:textId="06BBE07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D16CED8" w14:textId="459A611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4F0A0AEF" w14:textId="1D6843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4F526431" w14:textId="3A1B1F6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6DA7ED3" w14:textId="55650176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7402205" w14:textId="6C5296F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265EA96" w14:textId="0F4C5EC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D8AAB17" w14:textId="77777777" w:rsidTr="0043506A">
        <w:tc>
          <w:tcPr>
            <w:tcW w:w="584" w:type="dxa"/>
            <w:vAlign w:val="center"/>
          </w:tcPr>
          <w:p w14:paraId="68BC057F" w14:textId="7151924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4597" w:type="dxa"/>
            <w:vAlign w:val="center"/>
          </w:tcPr>
          <w:p w14:paraId="102BBC7F" w14:textId="469A1B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78EB0211" w14:textId="4E8B73D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6ABB2D46" w14:textId="43E54C25" w:rsidR="007A6495" w:rsidRPr="00FE52B3" w:rsidRDefault="007A6495" w:rsidP="007A649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29C4D43C" w14:textId="3D914A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F0EDAA9" w14:textId="62653A8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7E76F91" w14:textId="37755C24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4AFF65B" w14:textId="3A72DE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4879FB9C" w14:textId="77777777" w:rsidTr="0043506A">
        <w:tc>
          <w:tcPr>
            <w:tcW w:w="584" w:type="dxa"/>
            <w:vAlign w:val="center"/>
          </w:tcPr>
          <w:p w14:paraId="0CF61CED" w14:textId="2B5DEE4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4597" w:type="dxa"/>
            <w:vAlign w:val="center"/>
          </w:tcPr>
          <w:p w14:paraId="58C07841" w14:textId="6EDAFD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6AD22C61" w14:textId="56E7D9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BFD6C1E" w14:textId="4EA6EF8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4297D82" w14:textId="2ED9B0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6C0D06D" w14:textId="1EF5DD64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4E08A42A" w14:textId="2C5C9A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8EAC6F" w14:textId="1B784AB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64017E" w14:paraId="649CB076" w14:textId="77777777" w:rsidTr="0043506A">
        <w:tc>
          <w:tcPr>
            <w:tcW w:w="584" w:type="dxa"/>
            <w:vAlign w:val="center"/>
          </w:tcPr>
          <w:p w14:paraId="4BC1F0A2" w14:textId="5067803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4597" w:type="dxa"/>
            <w:vAlign w:val="center"/>
          </w:tcPr>
          <w:p w14:paraId="6A39502A" w14:textId="5A0EC26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33C548E1" w14:textId="17974C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3289AF9D" w14:textId="753FB7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722E5A3" w14:textId="1CA608D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0D0829E" w14:textId="6083AF1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A2FD087" w14:textId="77A8E6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75F7873" w14:textId="5CD862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1D22F0E" w14:textId="77777777" w:rsidTr="0043506A">
        <w:tc>
          <w:tcPr>
            <w:tcW w:w="584" w:type="dxa"/>
            <w:vAlign w:val="center"/>
          </w:tcPr>
          <w:p w14:paraId="0AB66EFC" w14:textId="3C06AB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4597" w:type="dxa"/>
            <w:vAlign w:val="center"/>
          </w:tcPr>
          <w:p w14:paraId="13CC6ED3" w14:textId="78F93DB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24C44DC0" w14:textId="2256AF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9E781F7" w14:textId="286EAE5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61719195" w14:textId="5DBE196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CEAEB73" w14:textId="593B10C8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3B579151" w14:textId="25B1E601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296E918A" w14:textId="51F994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076CC3A" w14:textId="77777777" w:rsidTr="0043506A">
        <w:tc>
          <w:tcPr>
            <w:tcW w:w="584" w:type="dxa"/>
            <w:vAlign w:val="center"/>
          </w:tcPr>
          <w:p w14:paraId="49A9660F" w14:textId="0B19B0B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4597" w:type="dxa"/>
            <w:vAlign w:val="center"/>
          </w:tcPr>
          <w:p w14:paraId="02BD2EA3" w14:textId="2BF7068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2EB2C6E2" w14:textId="72A2AA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B849144" w14:textId="392241F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47C59AEB" w14:textId="3E9116A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2D51293" w14:textId="36E152A9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433645C7" w14:textId="34D17E7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41FBBDD" w14:textId="53E5210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B1C2448" w14:textId="77777777" w:rsidTr="0043506A">
        <w:tc>
          <w:tcPr>
            <w:tcW w:w="584" w:type="dxa"/>
            <w:vAlign w:val="center"/>
          </w:tcPr>
          <w:p w14:paraId="088596BB" w14:textId="55F9535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4597" w:type="dxa"/>
            <w:vAlign w:val="center"/>
          </w:tcPr>
          <w:p w14:paraId="07F42641" w14:textId="66E48D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3C6C466F" w14:textId="656E33F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20D6DA5B" w14:textId="7248F00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6D839A37" w14:textId="6350288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CC022EB" w14:textId="49FF9F20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20883CA" w14:textId="63ED8DB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BB49DF2" w14:textId="741A7F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43294E5E" w14:textId="77777777" w:rsidTr="0043506A">
        <w:tc>
          <w:tcPr>
            <w:tcW w:w="584" w:type="dxa"/>
            <w:vAlign w:val="center"/>
          </w:tcPr>
          <w:p w14:paraId="1EA7F1CF" w14:textId="5BDC0E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4597" w:type="dxa"/>
            <w:vAlign w:val="center"/>
          </w:tcPr>
          <w:p w14:paraId="2BF445E7" w14:textId="6283216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552A6F21" w14:textId="4FCC222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57F63860" w14:textId="732D13D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1BDDB097" w14:textId="469810A9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2CC520C" w14:textId="7D2CEB8B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3744AE3" w14:textId="2B62BAA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F69A69A" w14:textId="3F64E1C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370B963" w14:textId="77777777" w:rsidTr="0043506A">
        <w:tc>
          <w:tcPr>
            <w:tcW w:w="584" w:type="dxa"/>
            <w:vAlign w:val="center"/>
          </w:tcPr>
          <w:p w14:paraId="22B03FB2" w14:textId="51C0B08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4597" w:type="dxa"/>
            <w:vAlign w:val="center"/>
          </w:tcPr>
          <w:p w14:paraId="5E885772" w14:textId="60AC2B9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2F8F8AB4" w14:textId="0BF748A2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30C8F083" w14:textId="1198578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27BF9241" w14:textId="43B719E4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B5A9815" w14:textId="6E8859A0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5D8960FA" w14:textId="059FD80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7A5A40B1" w14:textId="1C376A2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7BF24533" w14:textId="77777777" w:rsidTr="0043506A">
        <w:tc>
          <w:tcPr>
            <w:tcW w:w="584" w:type="dxa"/>
            <w:vAlign w:val="center"/>
          </w:tcPr>
          <w:p w14:paraId="46850B2B" w14:textId="028FC6E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4597" w:type="dxa"/>
            <w:vAlign w:val="center"/>
          </w:tcPr>
          <w:p w14:paraId="790A425D" w14:textId="21C42FB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9A0F082" w14:textId="65F5AECC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4E37757B" w14:textId="1C63A43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40A2C9BF" w14:textId="76049B8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0228AF7" w14:textId="3F551EA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0839F2C3" w14:textId="602FA7A9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222CBD4" w14:textId="14EF9370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2F4FCBE5" w14:textId="77777777" w:rsidTr="0043506A">
        <w:tc>
          <w:tcPr>
            <w:tcW w:w="584" w:type="dxa"/>
            <w:vAlign w:val="center"/>
          </w:tcPr>
          <w:p w14:paraId="6BAD45EA" w14:textId="68F4973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4597" w:type="dxa"/>
            <w:vAlign w:val="center"/>
          </w:tcPr>
          <w:p w14:paraId="71602415" w14:textId="46BC25D2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055200F" w14:textId="1D3FC6F7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2CBB9E9E" w14:textId="359FFD0B" w:rsidR="00B44BF6" w:rsidRPr="00FE52B3" w:rsidRDefault="00B44BF6" w:rsidP="00B44BF6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4C0CB98" w14:textId="2928959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34F68E6" w14:textId="7FE34881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87821DC" w14:textId="1F3FE8CC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3B7DAC0" w14:textId="08679149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05204CDB" w14:textId="77777777" w:rsidTr="0043506A">
        <w:tc>
          <w:tcPr>
            <w:tcW w:w="584" w:type="dxa"/>
            <w:vAlign w:val="center"/>
          </w:tcPr>
          <w:p w14:paraId="6176729C" w14:textId="3F483D7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4597" w:type="dxa"/>
            <w:vAlign w:val="center"/>
          </w:tcPr>
          <w:p w14:paraId="1817B466" w14:textId="691DDC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60706BD8" w14:textId="32C0B9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53E61F8D" w14:textId="55BB5CC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E553525" w14:textId="1F7D092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5E4ACDF" w14:textId="3F85703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0C8DE73" w14:textId="71D28AE3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50AA9CA" w14:textId="45F7F7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F677910" w14:textId="77777777" w:rsidTr="0043506A">
        <w:tc>
          <w:tcPr>
            <w:tcW w:w="584" w:type="dxa"/>
            <w:vAlign w:val="center"/>
          </w:tcPr>
          <w:p w14:paraId="4A769E24" w14:textId="6926A1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4597" w:type="dxa"/>
            <w:vAlign w:val="center"/>
          </w:tcPr>
          <w:p w14:paraId="439D98DB" w14:textId="3CBC2A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FFDD1DE" w14:textId="65AFE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1768EFFE" w14:textId="0FE2E03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2FCB9B8C" w14:textId="696B7D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311B0D25" w14:textId="4D6186F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5D422A0" w14:textId="352709D2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6413A53" w14:textId="54E070C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A36C0E5" w14:textId="77777777" w:rsidTr="0043506A">
        <w:tc>
          <w:tcPr>
            <w:tcW w:w="584" w:type="dxa"/>
            <w:vAlign w:val="center"/>
          </w:tcPr>
          <w:p w14:paraId="6F9C3EC4" w14:textId="03E9154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4597" w:type="dxa"/>
            <w:vAlign w:val="center"/>
          </w:tcPr>
          <w:p w14:paraId="5820CB08" w14:textId="6829D9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7D19C60C" w14:textId="2C40DF5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60CFB9E3" w14:textId="0DC1428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1C1B194D" w14:textId="3399FD1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6A65EA9" w14:textId="7D2DCF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478A625E" w14:textId="35B091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22EC9C59" w14:textId="41526D1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4BD5AFF" w14:textId="77777777" w:rsidTr="0043506A">
        <w:tc>
          <w:tcPr>
            <w:tcW w:w="584" w:type="dxa"/>
            <w:vAlign w:val="center"/>
          </w:tcPr>
          <w:p w14:paraId="318F8D81" w14:textId="4173166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4597" w:type="dxa"/>
            <w:vAlign w:val="center"/>
          </w:tcPr>
          <w:p w14:paraId="6B345E09" w14:textId="6E8226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30866BF" w14:textId="4FC3BB7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045A8163" w14:textId="4A21072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1F2257D5" w14:textId="46ACD2F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39047F2" w14:textId="318335D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5124BFEB" w14:textId="51D3A7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9E36C45" w14:textId="5098B5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CB2C3D" w14:paraId="299E3160" w14:textId="77777777" w:rsidTr="0043506A">
        <w:tc>
          <w:tcPr>
            <w:tcW w:w="584" w:type="dxa"/>
            <w:vAlign w:val="center"/>
          </w:tcPr>
          <w:p w14:paraId="54E21551" w14:textId="6D113592" w:rsidR="00BE66A5" w:rsidRPr="00CB2C3D" w:rsidRDefault="001A2C1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vAlign w:val="center"/>
          </w:tcPr>
          <w:p w14:paraId="0058A589" w14:textId="29AC7A78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vAlign w:val="center"/>
          </w:tcPr>
          <w:p w14:paraId="63D33BD4" w14:textId="074CB25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21" w:type="dxa"/>
            <w:gridSpan w:val="2"/>
            <w:vAlign w:val="center"/>
          </w:tcPr>
          <w:p w14:paraId="39AB23A9" w14:textId="3ED0E2B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</w:tcPr>
          <w:p w14:paraId="7583E4FB" w14:textId="3F359BA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FF4622D" w14:textId="44538E1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3D672EE4" w14:textId="7AE5FFFB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vAlign w:val="center"/>
          </w:tcPr>
          <w:p w14:paraId="3A7EB2CD" w14:textId="619AACE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2B1CD1FA" w14:textId="77777777" w:rsidTr="0043506A">
        <w:tc>
          <w:tcPr>
            <w:tcW w:w="584" w:type="dxa"/>
            <w:vAlign w:val="center"/>
          </w:tcPr>
          <w:p w14:paraId="49EA6E95" w14:textId="05B19783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1A11A01" w14:textId="0E3AFB54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C6F63F7" w14:textId="57A03D1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85ADF23" w14:textId="498BD74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12F047B" w14:textId="157F979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3CB9017" w14:textId="174368F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3639F0B" w14:textId="099FAA94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FD936EB" w14:textId="2A53D20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537C32FD" w14:textId="77777777" w:rsidTr="0043506A">
        <w:tc>
          <w:tcPr>
            <w:tcW w:w="584" w:type="dxa"/>
            <w:vAlign w:val="center"/>
          </w:tcPr>
          <w:p w14:paraId="6FA60548" w14:textId="022B58C6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F2580C2" w14:textId="1EEB4E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CC97801" w14:textId="7471FB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80D9CED" w14:textId="14CE70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D49EC91" w14:textId="69A6A2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805408E" w14:textId="101D7BF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C8A652C" w14:textId="6A7362C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4581DCD" w14:textId="55643D3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4F69004" w14:textId="77777777" w:rsidTr="0043506A">
        <w:tc>
          <w:tcPr>
            <w:tcW w:w="584" w:type="dxa"/>
            <w:vAlign w:val="center"/>
          </w:tcPr>
          <w:p w14:paraId="10808B1B" w14:textId="1C9B84F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E653D9D" w14:textId="4AA3F372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CF9695A" w14:textId="6FFB37AB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74BA02E" w14:textId="4EC9155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B4CA933" w14:textId="52FD646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703F4F9" w14:textId="3B6A221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D9E093" w14:textId="2789A590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896BBA" w14:textId="65265A8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C6F5F1D" w14:textId="77777777" w:rsidTr="0043506A">
        <w:tc>
          <w:tcPr>
            <w:tcW w:w="584" w:type="dxa"/>
            <w:vAlign w:val="center"/>
          </w:tcPr>
          <w:p w14:paraId="09184F01" w14:textId="43E802CA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49B8400" w14:textId="63B6B4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D23B509" w14:textId="139381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DE50D96" w14:textId="1343F0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746FBE0" w14:textId="5DF4DAF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93985B0" w14:textId="71A9A3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CA6516" w14:textId="57A6CE8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594E704" w14:textId="241F8479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135AF15E" w14:textId="77777777" w:rsidTr="0043506A">
        <w:tc>
          <w:tcPr>
            <w:tcW w:w="584" w:type="dxa"/>
            <w:vAlign w:val="center"/>
          </w:tcPr>
          <w:p w14:paraId="6B78B625" w14:textId="79EEA68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0F08E00" w14:textId="7341EC6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784407B" w14:textId="489DB5F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7AAAE83" w14:textId="30641AE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9F5ACEF" w14:textId="40C1798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F82265" w14:textId="2D5A8D8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A4C40CE" w14:textId="7FEF7CB9" w:rsidR="00BE66A5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  <w:r w:rsidR="00D933DF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5ED696" w14:textId="6829C9E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830A8" w:rsidRPr="00CB2C3D" w14:paraId="63E54DDF" w14:textId="77777777" w:rsidTr="0043506A">
        <w:tc>
          <w:tcPr>
            <w:tcW w:w="584" w:type="dxa"/>
            <w:vAlign w:val="center"/>
          </w:tcPr>
          <w:p w14:paraId="2666FC83" w14:textId="14A652D3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7F1FCA3" w14:textId="1672471F" w:rsidR="000830A8" w:rsidRPr="00CB2C3D" w:rsidRDefault="007B5D5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975EB41" w14:textId="110FAB84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BCF07FC" w14:textId="4A73400D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07233A1" w14:textId="516E96A8" w:rsidR="000830A8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335C3E" w14:textId="6459FD5D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5666534" w14:textId="2491A5EB" w:rsidR="000830A8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455BF3" w14:textId="73B6A3A7" w:rsidR="000830A8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1A0271B" w14:textId="77777777" w:rsidTr="0043506A">
        <w:tc>
          <w:tcPr>
            <w:tcW w:w="584" w:type="dxa"/>
            <w:vAlign w:val="center"/>
          </w:tcPr>
          <w:p w14:paraId="6EE9409F" w14:textId="3E1048C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5610116" w14:textId="28BF00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735D10" w14:textId="3786356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C6383B" w14:textId="24F1BD4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0680E5F" w14:textId="1A968B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2FC0B4F" w14:textId="0A7B29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A4AA368" w14:textId="0296FDF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6B7624" w14:textId="40B1394D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F6E9865" w14:textId="77777777" w:rsidTr="0043506A">
        <w:tc>
          <w:tcPr>
            <w:tcW w:w="584" w:type="dxa"/>
            <w:vAlign w:val="center"/>
          </w:tcPr>
          <w:p w14:paraId="59C74470" w14:textId="70FB2AF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C9960A4" w14:textId="59E666B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31D5942" w14:textId="32BCB30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7F5FF1D" w14:textId="618F321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348AF9D" w14:textId="5A67E2B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685D6BB" w14:textId="6F8D431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78B7C5C" w14:textId="7598CAA8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D2E9749" w14:textId="69F00DB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16FBB19" w14:textId="77777777" w:rsidTr="0043506A">
        <w:tc>
          <w:tcPr>
            <w:tcW w:w="584" w:type="dxa"/>
            <w:vAlign w:val="center"/>
          </w:tcPr>
          <w:p w14:paraId="00D94279" w14:textId="032C15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9D7BF1A" w14:textId="76FFDCF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4CB0330" w14:textId="0C2DB76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B463D5E" w14:textId="6BEB936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0ACF0C1" w14:textId="5E71CAB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9CD908" w14:textId="31E6405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D3ED53C" w14:textId="01A3938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8723A8" w14:textId="394B4860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16FF1339" w14:textId="77777777" w:rsidTr="0043506A">
        <w:tc>
          <w:tcPr>
            <w:tcW w:w="584" w:type="dxa"/>
            <w:vAlign w:val="center"/>
          </w:tcPr>
          <w:p w14:paraId="16698A79" w14:textId="797657E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9F1F602" w14:textId="0AA0527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2779175" w14:textId="50E13D9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013EA1B" w14:textId="662FCDD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708D4EB" w14:textId="4E7AC3D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DD1451" w14:textId="195411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4610BD8" w14:textId="7B5EB22C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101B96" w14:textId="1824605F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397E32D6" w14:textId="77777777" w:rsidTr="0043506A">
        <w:tc>
          <w:tcPr>
            <w:tcW w:w="584" w:type="dxa"/>
            <w:vAlign w:val="center"/>
          </w:tcPr>
          <w:p w14:paraId="5291415B" w14:textId="5C43475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9851D1F" w14:textId="4389607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2BAF8AA" w14:textId="6C05720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E279C3" w14:textId="2BD3552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065E5D0" w14:textId="56B713F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02E2A56" w14:textId="693E2F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61B13EA" w14:textId="7AE63AE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7D7B66C" w14:textId="4691D9A7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5CC81797" w14:textId="77777777" w:rsidTr="0043506A">
        <w:tc>
          <w:tcPr>
            <w:tcW w:w="584" w:type="dxa"/>
            <w:vAlign w:val="center"/>
          </w:tcPr>
          <w:p w14:paraId="39712145" w14:textId="4351CCB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1632A0" w14:textId="496051C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22A106CF" w14:textId="27F5112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68EEF25" w14:textId="4AE419A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4791DE9" w14:textId="48870D2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57D215A" w14:textId="493B48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754BE5" w14:textId="6D6F353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ED4DA2" w14:textId="6457BDE6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E83B3EB" w14:textId="77777777" w:rsidTr="0043506A">
        <w:tc>
          <w:tcPr>
            <w:tcW w:w="584" w:type="dxa"/>
            <w:vAlign w:val="center"/>
          </w:tcPr>
          <w:p w14:paraId="3B0EDF53" w14:textId="3C42B5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9A5289" w14:textId="0F2D581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F5D345F" w14:textId="7FA0A48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AF2236" w14:textId="3AE1AE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AC05BA5" w14:textId="000F8F9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0887D3F" w14:textId="119F03F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F39851E" w14:textId="5E58815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CB4C8AF" w14:textId="151CFF6B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70941BC" w14:textId="77777777" w:rsidTr="0043506A">
        <w:tc>
          <w:tcPr>
            <w:tcW w:w="584" w:type="dxa"/>
            <w:vAlign w:val="center"/>
          </w:tcPr>
          <w:p w14:paraId="1D9A301D" w14:textId="2B80F655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F34982F" w14:textId="7798F2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5FBF2022" w14:textId="50D44C7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240A91E" w14:textId="3C48FB3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5A4CBE6" w14:textId="7005781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E2F14E3" w14:textId="0246FFA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F413C9A" w14:textId="046635F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BECE9E" w14:textId="147F5DB4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E4EC57B" w14:textId="77777777" w:rsidTr="0043506A">
        <w:tc>
          <w:tcPr>
            <w:tcW w:w="584" w:type="dxa"/>
            <w:vAlign w:val="center"/>
          </w:tcPr>
          <w:p w14:paraId="392BCE4C" w14:textId="2491CB4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095FCF8" w14:textId="419B8EA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169B3E" w14:textId="7B8777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F4EA1F7" w14:textId="6EF593D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6A87818" w14:textId="1CDBEB9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13F1D6" w14:textId="1C67440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0314C4E" w14:textId="60319614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E48EA3B" w14:textId="753A6DD9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32CEDEB7" w14:textId="77777777" w:rsidTr="0043506A">
        <w:tc>
          <w:tcPr>
            <w:tcW w:w="584" w:type="dxa"/>
            <w:vAlign w:val="center"/>
          </w:tcPr>
          <w:p w14:paraId="3EFAE510" w14:textId="65277CA6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A326770" w14:textId="60C0D9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AB6F83F" w14:textId="07BDB1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85E6A72" w14:textId="2B36E205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9265DEB" w14:textId="3BE99EA7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FEDFDA7" w14:textId="78C950BF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828BE1D" w14:textId="69576A6F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12658E" w14:textId="5D950528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6449C9DD" w14:textId="77777777" w:rsidTr="0043506A">
        <w:tc>
          <w:tcPr>
            <w:tcW w:w="584" w:type="dxa"/>
            <w:vAlign w:val="center"/>
          </w:tcPr>
          <w:p w14:paraId="4542DC0F" w14:textId="29CF5584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1011387" w14:textId="615F91F6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156E0FC" w14:textId="74E5C05B" w:rsidR="00C33144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D01ED33" w14:textId="7389AE2F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DF5AC92" w14:textId="0C783940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4EA3E39" w14:textId="40AA0767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961DABD" w14:textId="599B171D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1149D1" w14:textId="38F3BBF4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6EBC457" w14:textId="77777777" w:rsidTr="0043506A">
        <w:tc>
          <w:tcPr>
            <w:tcW w:w="584" w:type="dxa"/>
            <w:vAlign w:val="center"/>
          </w:tcPr>
          <w:p w14:paraId="4F054F9F" w14:textId="1EBE543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9CC53A4" w14:textId="2A6F67A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EB17BFD" w14:textId="652C7C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EE88B5" w14:textId="03EC2F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EFF3B88" w14:textId="7B38F1C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9B9797" w14:textId="5E2BB55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C1344C3" w14:textId="2DD297DE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41BC8F" w14:textId="797E531C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79D828E" w14:textId="77777777" w:rsidTr="0043506A">
        <w:tc>
          <w:tcPr>
            <w:tcW w:w="584" w:type="dxa"/>
            <w:vAlign w:val="center"/>
          </w:tcPr>
          <w:p w14:paraId="392D76BC" w14:textId="3A7336A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030E4BD" w14:textId="0EE850F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EC3E35B" w14:textId="76BC5D0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BF5D27C" w14:textId="16D971D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09889E7" w14:textId="34A82FE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6EF5F3A" w14:textId="55EAD71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24F4BC" w14:textId="0318DB7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CDA0C5" w14:textId="7E47405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1D3ADCC" w14:textId="77777777" w:rsidTr="0043506A">
        <w:tc>
          <w:tcPr>
            <w:tcW w:w="584" w:type="dxa"/>
            <w:vAlign w:val="center"/>
          </w:tcPr>
          <w:p w14:paraId="40A64506" w14:textId="39A8A7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B2BCF0" w14:textId="0177627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5072125" w14:textId="334A85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D8F801A" w14:textId="2EF0FEF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32426E" w14:textId="3341AE8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2B5FC3" w14:textId="4DD972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F058199" w14:textId="6BA755F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49A88C" w14:textId="0E7C74D2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292F115D" w14:textId="77777777" w:rsidTr="0043506A">
        <w:tc>
          <w:tcPr>
            <w:tcW w:w="584" w:type="dxa"/>
            <w:vAlign w:val="center"/>
          </w:tcPr>
          <w:p w14:paraId="3CC758FC" w14:textId="1632820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6AD97C9" w14:textId="3D7D6CE5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CA4C480" w14:textId="78EA04D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8132B1B" w14:textId="60D1308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698507" w14:textId="624A9BA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210555" w14:textId="63422A5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ED652A9" w14:textId="0D98DAD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2E2ADB" w14:textId="579A51B6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14AE9688" w14:textId="77777777" w:rsidTr="0043506A">
        <w:tc>
          <w:tcPr>
            <w:tcW w:w="584" w:type="dxa"/>
            <w:vAlign w:val="center"/>
          </w:tcPr>
          <w:p w14:paraId="7C97C109" w14:textId="15B428E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4D56516" w14:textId="609D23F1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993EFB5" w14:textId="06D8D26D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B5FD01D" w14:textId="1619E39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5BFCED0" w14:textId="03E10C8A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A6DD928" w14:textId="2A10172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33093F9" w14:textId="3C1138D0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9A97307" w14:textId="563DA08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0F6250" w14:textId="77777777" w:rsidTr="0043506A">
        <w:tc>
          <w:tcPr>
            <w:tcW w:w="584" w:type="dxa"/>
            <w:vAlign w:val="center"/>
          </w:tcPr>
          <w:p w14:paraId="1E155FBF" w14:textId="3B9301E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506F34F" w14:textId="0FC7692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6B0FE21" w14:textId="6B460C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F122F6D" w14:textId="22EF28F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7B2309A" w14:textId="293DDB1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9FF7324" w14:textId="450B78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7F0F4D6" w14:textId="7BBD45F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1ED7788" w14:textId="1543A2ED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EB441A" w14:textId="77777777" w:rsidTr="0043506A">
        <w:tc>
          <w:tcPr>
            <w:tcW w:w="584" w:type="dxa"/>
            <w:vAlign w:val="center"/>
          </w:tcPr>
          <w:p w14:paraId="5634EFB2" w14:textId="7A958F8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7DC62F2" w14:textId="005F383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92D433" w14:textId="7777777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6CCCAB3D" w14:textId="6897FE90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2D22E63" w14:textId="13F6F374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44A3CBE" w14:textId="73920B79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Pomorska 10,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F092862" w14:textId="44CF12B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D5EFC89" w14:textId="5629AA3A" w:rsidR="009E5DEE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0AF1CF" w14:textId="5ECE0FB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5BF67DB1" w14:textId="77777777" w:rsidTr="0043506A">
        <w:tc>
          <w:tcPr>
            <w:tcW w:w="584" w:type="dxa"/>
            <w:vAlign w:val="center"/>
          </w:tcPr>
          <w:p w14:paraId="02AA9B76" w14:textId="6CE362F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61AB4DD" w14:textId="660B87E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A0DD259" w14:textId="7777777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29996891" w14:textId="3D897C6F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4D4AD4" w14:textId="0E9D19E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93CA426" w14:textId="014D02D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6720678" w14:textId="570D2CA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F6EFA12" w14:textId="656C44A8" w:rsidR="00FC70D9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7C3B29" w14:textId="223D294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059FDC6" w14:textId="77777777" w:rsidTr="0043506A">
        <w:tc>
          <w:tcPr>
            <w:tcW w:w="584" w:type="dxa"/>
            <w:vAlign w:val="center"/>
          </w:tcPr>
          <w:p w14:paraId="28092388" w14:textId="6F4B79B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1A4E177" w14:textId="3517309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6A4987" w14:textId="773BD0E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1939BD4" w14:textId="669EB11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6CE0CE9" w14:textId="1C8544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9D23696" w14:textId="4409B0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08500B7" w14:textId="092CA6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9795FB9" w14:textId="1F66890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89CFDC6" w14:textId="77777777" w:rsidTr="0043506A">
        <w:tc>
          <w:tcPr>
            <w:tcW w:w="584" w:type="dxa"/>
            <w:vAlign w:val="center"/>
          </w:tcPr>
          <w:p w14:paraId="4D183396" w14:textId="5B155E9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47FF15C" w14:textId="3B77522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B5B3788" w14:textId="039063B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6E1F77" w14:textId="1A40118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CBA07E0" w14:textId="3F9DCE9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7CCE894" w14:textId="42BD60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034531" w14:textId="7DD7C69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78230F5" w14:textId="3BA3966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705F1E85" w14:textId="77777777" w:rsidTr="0043506A">
        <w:tc>
          <w:tcPr>
            <w:tcW w:w="584" w:type="dxa"/>
            <w:vAlign w:val="center"/>
          </w:tcPr>
          <w:p w14:paraId="59C05571" w14:textId="6F2C47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29AB8F3" w14:textId="6B96D2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4B62781" w14:textId="3C4528D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B1668EA" w14:textId="3E79162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5C3A5CF" w14:textId="240ACF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DBCD701" w14:textId="76280E8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0913547" w14:textId="59EB241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DB5BEA1" w14:textId="0DCDC47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E9FE80D" w14:textId="77777777" w:rsidTr="0043506A">
        <w:tc>
          <w:tcPr>
            <w:tcW w:w="584" w:type="dxa"/>
            <w:vAlign w:val="center"/>
          </w:tcPr>
          <w:p w14:paraId="0C22D439" w14:textId="074A17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F344495" w14:textId="140B8F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337D29D" w14:textId="443DB64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F977348" w14:textId="5451FA7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2E4502" w14:textId="4DBC6DC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A1A42E1" w14:textId="79C168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C8493D1" w14:textId="2CD462E5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27B036" w14:textId="29F7A56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2CDA24E" w14:textId="77777777" w:rsidTr="0043506A">
        <w:tc>
          <w:tcPr>
            <w:tcW w:w="584" w:type="dxa"/>
            <w:vAlign w:val="center"/>
          </w:tcPr>
          <w:p w14:paraId="6F2F8295" w14:textId="0D417A8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CB18A83" w14:textId="1A8B183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21B8B26" w14:textId="0E875FC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5B5F630" w14:textId="6D1A72E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0B270EB" w14:textId="50CD8F9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A2CD47" w14:textId="0BDF00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8A9D177" w14:textId="6AE2AB2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D5B6AB" w14:textId="1C926BB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A2C097E" w14:textId="77777777" w:rsidTr="0043506A">
        <w:tc>
          <w:tcPr>
            <w:tcW w:w="584" w:type="dxa"/>
            <w:vAlign w:val="center"/>
          </w:tcPr>
          <w:p w14:paraId="62208B55" w14:textId="36F04B1A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58E19EB" w14:textId="652C4C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784FE47" w14:textId="22603ED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41B9C39" w14:textId="3D9D28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44F38E" w14:textId="7C9B106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A402E95" w14:textId="052EA17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B47D31C" w14:textId="14CDE2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D7AC6DF" w14:textId="383C186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1B12B49" w14:textId="77777777" w:rsidTr="0043506A">
        <w:tc>
          <w:tcPr>
            <w:tcW w:w="584" w:type="dxa"/>
            <w:vAlign w:val="center"/>
          </w:tcPr>
          <w:p w14:paraId="5BBEE972" w14:textId="6B8E285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60EA350" w14:textId="6F73002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A9C194B" w14:textId="37ACB3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18314EF" w14:textId="511908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CC6E1A0" w14:textId="52E60E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CA97EF" w14:textId="68F47E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B337961" w14:textId="396B73F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0C431A3" w14:textId="748068E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6C10AE3" w14:textId="77777777" w:rsidTr="0043506A">
        <w:tc>
          <w:tcPr>
            <w:tcW w:w="584" w:type="dxa"/>
            <w:vAlign w:val="center"/>
          </w:tcPr>
          <w:p w14:paraId="54D646AA" w14:textId="6D2AEAD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B61DBF9" w14:textId="29DB00D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440AEBB" w14:textId="77733D6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7C1C84" w14:textId="48631F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45ED2F7" w14:textId="5ECE688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D00D7E" w14:textId="06AA0B9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A28AB8" w14:textId="6A4C1EA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2B0768F" w14:textId="7D46399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41C49D7" w14:textId="77777777" w:rsidTr="0043506A">
        <w:tc>
          <w:tcPr>
            <w:tcW w:w="584" w:type="dxa"/>
            <w:vAlign w:val="center"/>
          </w:tcPr>
          <w:p w14:paraId="16CB967C" w14:textId="0DF5B7D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B58DBBB" w14:textId="51BCE67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AF24FC1" w14:textId="1B06F76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CEA6924" w14:textId="1DCC5A6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7D0759A" w14:textId="2F8BEC4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33C6199" w14:textId="448BE0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E78FD74" w14:textId="05418DD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A020EF" w14:textId="0A1B580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71FF4F1" w14:textId="77777777" w:rsidTr="0043506A">
        <w:tc>
          <w:tcPr>
            <w:tcW w:w="584" w:type="dxa"/>
            <w:vAlign w:val="center"/>
          </w:tcPr>
          <w:p w14:paraId="5A5AF282" w14:textId="03BBB7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E1642BC" w14:textId="56E15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70B1A82" w14:textId="754CF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04E2F1" w14:textId="43B6028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682F8BD" w14:textId="25F49B0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98D458D" w14:textId="4521E28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B1F25D" w14:textId="3EEA62E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4AB9FD7" w14:textId="560DC59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2DEDD7F" w14:textId="77777777" w:rsidTr="0043506A">
        <w:tc>
          <w:tcPr>
            <w:tcW w:w="584" w:type="dxa"/>
            <w:vAlign w:val="center"/>
          </w:tcPr>
          <w:p w14:paraId="7028CDB7" w14:textId="57E7B89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868D2CC" w14:textId="1D595F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86BDCEA" w14:textId="483C3E2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06B9B2" w14:textId="69B3D6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60EE6D1" w14:textId="189220E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B98ADD" w14:textId="3FFCF4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D10F6D5" w14:textId="40E0A81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EDA2C35" w14:textId="6962D82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F6BECD9" w14:textId="77777777" w:rsidTr="0043506A">
        <w:tc>
          <w:tcPr>
            <w:tcW w:w="584" w:type="dxa"/>
            <w:vAlign w:val="center"/>
          </w:tcPr>
          <w:p w14:paraId="176945F0" w14:textId="10B95D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CACB3B9" w14:textId="08BD24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8779681" w14:textId="51DA013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ED5BE29" w14:textId="33264A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8ED08EE" w14:textId="3906335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87C6ABB" w14:textId="662FF1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8173A5B" w14:textId="059E0780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26BEA1" w14:textId="100BFC69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9524458" w14:textId="77777777" w:rsidTr="0043506A">
        <w:tc>
          <w:tcPr>
            <w:tcW w:w="584" w:type="dxa"/>
            <w:vAlign w:val="center"/>
          </w:tcPr>
          <w:p w14:paraId="3F429E31" w14:textId="57AF00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9BB9FC4" w14:textId="5B2935B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ED222F" w14:textId="336C9D1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4521D6" w14:textId="5F14EF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301ADB" w14:textId="1B9DC1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83372D" w14:textId="5847506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4E8773D" w14:textId="1A927E5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333A59" w14:textId="36DEF54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75FCDD2" w14:textId="77777777" w:rsidTr="0043506A">
        <w:tc>
          <w:tcPr>
            <w:tcW w:w="584" w:type="dxa"/>
            <w:vAlign w:val="center"/>
          </w:tcPr>
          <w:p w14:paraId="5414BFE8" w14:textId="059CFA0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B12FC40" w14:textId="56FF7CB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263FC57" w14:textId="746EF6D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D46E52" w14:textId="413C165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991C06" w14:textId="0E1A29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CD50305" w14:textId="42E59BE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E1C5C9" w14:textId="0106667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6D8A4E" w14:textId="22737F6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16CB216" w14:textId="77777777" w:rsidTr="0043506A">
        <w:tc>
          <w:tcPr>
            <w:tcW w:w="584" w:type="dxa"/>
            <w:vAlign w:val="center"/>
          </w:tcPr>
          <w:p w14:paraId="0A6A09D1" w14:textId="6773E38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1074742" w14:textId="22601EE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F456886" w14:textId="60013A1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4C7A357" w14:textId="3932EF6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9D1FF18" w14:textId="3DED35A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834284B" w14:textId="7D9A9DC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3FA804B" w14:textId="47635B8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1875D1" w14:textId="43EC570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C24C621" w14:textId="77777777" w:rsidTr="0043506A">
        <w:tc>
          <w:tcPr>
            <w:tcW w:w="584" w:type="dxa"/>
            <w:vAlign w:val="center"/>
          </w:tcPr>
          <w:p w14:paraId="31F8C3B2" w14:textId="6FD5899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F784501" w14:textId="5C8EFE2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3FBF9D3" w14:textId="2A1ECBB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4ABF1E9" w14:textId="16D50B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36C64D1" w14:textId="50300A5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064725A" w14:textId="2FA378E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883CB07" w14:textId="2945BED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3108756" w14:textId="5CD2BC78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703287" w14:textId="77777777" w:rsidTr="0043506A">
        <w:tc>
          <w:tcPr>
            <w:tcW w:w="584" w:type="dxa"/>
            <w:vAlign w:val="center"/>
          </w:tcPr>
          <w:p w14:paraId="177119C4" w14:textId="1457A3F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8F63670" w14:textId="6A51E1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8935668" w14:textId="624A79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766A6F3" w14:textId="5E1A147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81FA9F2" w14:textId="2990FE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1C77173" w14:textId="3A8E3D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57F5A9" w14:textId="6739BF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87826AA" w14:textId="2D752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2F17D4" w14:textId="77777777" w:rsidTr="0043506A">
        <w:tc>
          <w:tcPr>
            <w:tcW w:w="584" w:type="dxa"/>
            <w:vAlign w:val="center"/>
          </w:tcPr>
          <w:p w14:paraId="3F4F5F07" w14:textId="0139F62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2FD5E4A" w14:textId="5720B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17396A" w14:textId="3D2BD0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F026D00" w14:textId="1E64BF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B1C7C81" w14:textId="1A0D08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EE14319" w14:textId="00F9E0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D7CE94" w14:textId="2D7DF2B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1CDBF4" w14:textId="032B10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0DDD953" w14:textId="77777777" w:rsidTr="0043506A">
        <w:tc>
          <w:tcPr>
            <w:tcW w:w="584" w:type="dxa"/>
            <w:vAlign w:val="center"/>
          </w:tcPr>
          <w:p w14:paraId="6BB1E0FA" w14:textId="27A4EB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210C32B" w14:textId="641DB2E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81C1545" w14:textId="2199EF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868F14C" w14:textId="6265F0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CFDECEB" w14:textId="7BD76B9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476B3F5" w14:textId="124757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8E2ADDF" w14:textId="53D4C7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B35251E" w14:textId="262244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5BBF101" w14:textId="77777777" w:rsidTr="0043506A">
        <w:tc>
          <w:tcPr>
            <w:tcW w:w="584" w:type="dxa"/>
            <w:vAlign w:val="center"/>
          </w:tcPr>
          <w:p w14:paraId="79E70E6E" w14:textId="7CE08D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0218487" w14:textId="40FC5F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0E5FE8C" w14:textId="2976F75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262E99E" w14:textId="2CE62EA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7A94B69" w14:textId="15992DF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BEBC09" w14:textId="308425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4406449" w14:textId="25075F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541524" w14:textId="0BA5C66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9E94ED1" w14:textId="77777777" w:rsidTr="0043506A">
        <w:tc>
          <w:tcPr>
            <w:tcW w:w="584" w:type="dxa"/>
            <w:vAlign w:val="center"/>
          </w:tcPr>
          <w:p w14:paraId="66196E8E" w14:textId="4DB08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8B32A74" w14:textId="2658E5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C70A16D" w14:textId="53FC7DB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7ED7AAF" w14:textId="3B79B99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C886C3B" w14:textId="47D0F54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8ACF96A" w14:textId="365E53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EE91327" w14:textId="26EBD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908920" w14:textId="71B86E3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7D93D80" w14:textId="77777777" w:rsidTr="0043506A">
        <w:tc>
          <w:tcPr>
            <w:tcW w:w="584" w:type="dxa"/>
            <w:vAlign w:val="center"/>
          </w:tcPr>
          <w:p w14:paraId="7681789F" w14:textId="08E984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FFD5DA7" w14:textId="289341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5FEAD1B" w14:textId="18704BB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643ABB0" w14:textId="34483E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D1E78B2" w14:textId="52A41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0924E0" w14:textId="7BDC50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AD8618A" w14:textId="406CD2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A22E5DE" w14:textId="4B696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F9B1B77" w14:textId="77777777" w:rsidTr="0043506A">
        <w:tc>
          <w:tcPr>
            <w:tcW w:w="584" w:type="dxa"/>
            <w:vAlign w:val="center"/>
          </w:tcPr>
          <w:p w14:paraId="64195F1E" w14:textId="01840A4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C62F969" w14:textId="61311A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C07001F" w14:textId="2714C0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39C69F8" w14:textId="33CD8F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29A3E96" w14:textId="701149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25FE520" w14:textId="624000B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3E5ADEE" w14:textId="29DDD6A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D4E4AE0" w14:textId="2652E1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A4E54DB" w14:textId="77777777" w:rsidTr="0043506A">
        <w:tc>
          <w:tcPr>
            <w:tcW w:w="584" w:type="dxa"/>
            <w:vAlign w:val="center"/>
          </w:tcPr>
          <w:p w14:paraId="4C795E86" w14:textId="418C37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72C20A8" w14:textId="55701F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2EDAF0A" w14:textId="622C00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360DC97" w14:textId="497D281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5FB4B0D" w14:textId="6176C8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47ADC0F" w14:textId="24F002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58F6FA" w14:textId="3E7FD8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807B242" w14:textId="54932F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9CB65F" w14:textId="77777777" w:rsidTr="0043506A">
        <w:tc>
          <w:tcPr>
            <w:tcW w:w="584" w:type="dxa"/>
            <w:vAlign w:val="center"/>
          </w:tcPr>
          <w:p w14:paraId="2A1A4F52" w14:textId="3B47F7D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E61B6B5" w14:textId="09CD6BB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15AB2741" w14:textId="4D0B8F6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20DB8DC" w14:textId="28A9115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379BE5E" w14:textId="790BC8C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88EBF3" w14:textId="5421F8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FD08DEA" w14:textId="4997C91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E10C2B" w14:textId="2D9B387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B7927B8" w14:textId="77777777" w:rsidTr="0043506A">
        <w:tc>
          <w:tcPr>
            <w:tcW w:w="584" w:type="dxa"/>
            <w:vAlign w:val="center"/>
          </w:tcPr>
          <w:p w14:paraId="296D2C27" w14:textId="52FC07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C43ABE8" w14:textId="6F8C10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B26D805" w14:textId="4F8831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C3A1182" w14:textId="6B5CFD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ABE6BF7" w14:textId="696D74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6409DFF" w14:textId="27294E0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7FA337A" w14:textId="5F0A80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95A21E" w14:textId="36D1AF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3F11BD0" w14:textId="77777777" w:rsidTr="0043506A">
        <w:tc>
          <w:tcPr>
            <w:tcW w:w="584" w:type="dxa"/>
            <w:vAlign w:val="center"/>
          </w:tcPr>
          <w:p w14:paraId="21F5C158" w14:textId="29BCEC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C071E6A" w14:textId="6DEEBD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826B35A" w14:textId="7ADC6F5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FBB84CC" w14:textId="75A850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7E25EAD" w14:textId="5525D82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256E126" w14:textId="27E2484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A084186" w14:textId="30E6EB9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9C69FE6" w14:textId="254006A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CB501DA" w14:textId="77777777" w:rsidTr="0043506A">
        <w:tc>
          <w:tcPr>
            <w:tcW w:w="584" w:type="dxa"/>
            <w:vAlign w:val="center"/>
          </w:tcPr>
          <w:p w14:paraId="43C4CB8F" w14:textId="4FC301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FC21459" w14:textId="08081E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3938DA7" w14:textId="2CA9ED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EADE1C3" w14:textId="3A7E2F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FBAC21D" w14:textId="15F349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AB5CF4B" w14:textId="3153E70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BDE345B" w14:textId="25E9FA7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68B652B" w14:textId="244C06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F618982" w14:textId="77777777" w:rsidTr="0043506A">
        <w:tc>
          <w:tcPr>
            <w:tcW w:w="584" w:type="dxa"/>
            <w:vAlign w:val="center"/>
          </w:tcPr>
          <w:p w14:paraId="77150339" w14:textId="07149B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C29ABCC" w14:textId="3231228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5B0A851" w14:textId="0E0E9F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5362B54" w14:textId="2205860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A2911AD" w14:textId="48F2B7B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9803B9" w14:textId="227EE2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6D39CEE" w14:textId="1C3AA0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3856AA" w14:textId="139091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EE2C131" w14:textId="77777777" w:rsidTr="0043506A">
        <w:tc>
          <w:tcPr>
            <w:tcW w:w="584" w:type="dxa"/>
            <w:vAlign w:val="center"/>
          </w:tcPr>
          <w:p w14:paraId="7BE4FA38" w14:textId="3C8EB83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A6026D0" w14:textId="02BB0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BDC5C3" w14:textId="62103C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C58BFA1" w14:textId="5CD64B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3BC4BA5" w14:textId="240B7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9AECFB6" w14:textId="67A61F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26339A2" w14:textId="103C0A4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A6BE64" w14:textId="2C2B2D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CB392AE" w14:textId="77777777" w:rsidTr="0043506A">
        <w:tc>
          <w:tcPr>
            <w:tcW w:w="584" w:type="dxa"/>
            <w:vAlign w:val="center"/>
          </w:tcPr>
          <w:p w14:paraId="6C1A5DD9" w14:textId="4A3D0CC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A8F40FF" w14:textId="48E2074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4BD5784" w14:textId="23FF7B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ED35DD6" w14:textId="223D25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DC3B063" w14:textId="1EDE082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752910B" w14:textId="46EA71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932CFC" w14:textId="6A61F98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319F28" w14:textId="0F75AD3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1CDF2EA" w14:textId="77777777" w:rsidTr="0043506A">
        <w:tc>
          <w:tcPr>
            <w:tcW w:w="584" w:type="dxa"/>
            <w:vAlign w:val="center"/>
          </w:tcPr>
          <w:p w14:paraId="300EEC30" w14:textId="232064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787B226" w14:textId="393F1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BCA24EF" w14:textId="1B2008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4F7C974" w14:textId="45AD8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F83ECF" w14:textId="2D9EA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E8E529C" w14:textId="3B4785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503E21F" w14:textId="4BAEF72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0682A0" w14:textId="308364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20E011C" w14:textId="77777777" w:rsidTr="0043506A">
        <w:tc>
          <w:tcPr>
            <w:tcW w:w="584" w:type="dxa"/>
            <w:vAlign w:val="center"/>
          </w:tcPr>
          <w:p w14:paraId="04ECDD18" w14:textId="2CC8920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DEA97E5" w14:textId="02302C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BD1EC2D" w14:textId="36E09C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F5E7F32" w14:textId="0D1DD4B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7427CF4" w14:textId="4C75241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CC063AC" w14:textId="44F5F05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BBC9ED1" w14:textId="124B78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258FE4" w14:textId="3BA552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7C56F12" w14:textId="77777777" w:rsidTr="0043506A">
        <w:tc>
          <w:tcPr>
            <w:tcW w:w="584" w:type="dxa"/>
            <w:vAlign w:val="center"/>
          </w:tcPr>
          <w:p w14:paraId="3E4D5C80" w14:textId="2597B4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E25F5C" w14:textId="71278E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F71237D" w14:textId="61DD0D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26B4ECD" w14:textId="15867C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9BAC087" w14:textId="635432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C78BB68" w14:textId="30294E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BA5FBE" w14:textId="744FBDE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EF7E97E" w14:textId="506B417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19CB4E0" w14:textId="77777777" w:rsidTr="0043506A">
        <w:tc>
          <w:tcPr>
            <w:tcW w:w="584" w:type="dxa"/>
            <w:vAlign w:val="center"/>
          </w:tcPr>
          <w:p w14:paraId="1C42FFC0" w14:textId="47ED7F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15A260A" w14:textId="7E2C93D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A723DCE" w14:textId="0F309D8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BB9B817" w14:textId="57176E8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ED8234B" w14:textId="38F8E76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4CEE563" w14:textId="3FD1F52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042EB98" w14:textId="323544A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254FDE3" w14:textId="3DBC27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3C2A488" w14:textId="77777777" w:rsidTr="0043506A">
        <w:tc>
          <w:tcPr>
            <w:tcW w:w="584" w:type="dxa"/>
            <w:vAlign w:val="center"/>
          </w:tcPr>
          <w:p w14:paraId="73D3ACD2" w14:textId="7D314BE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A99DE04" w14:textId="361A06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BE709DC" w14:textId="582450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71FE90" w14:textId="1F8206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3F9248" w14:textId="5A3609C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2DBC84C" w14:textId="662128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49FD410" w14:textId="4097665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975C73" w14:textId="764E25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4127BBD" w14:textId="77777777" w:rsidTr="0043506A">
        <w:tc>
          <w:tcPr>
            <w:tcW w:w="584" w:type="dxa"/>
            <w:vAlign w:val="center"/>
          </w:tcPr>
          <w:p w14:paraId="3D2EDFCE" w14:textId="621E20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A4CB8FA" w14:textId="4C60EA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C61322C" w14:textId="0438F8A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7CEBCA5" w14:textId="3D21C31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127C6C2" w14:textId="534540C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E00B886" w14:textId="22D24DA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CB3C16D" w14:textId="0B3E60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71036C8" w14:textId="2EEF586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7811A06" w14:textId="77777777" w:rsidTr="0043506A">
        <w:tc>
          <w:tcPr>
            <w:tcW w:w="584" w:type="dxa"/>
            <w:vAlign w:val="center"/>
          </w:tcPr>
          <w:p w14:paraId="7421B668" w14:textId="38BE9B4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C5FAF30" w14:textId="2D6636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DD0A493" w14:textId="18A83B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846509B" w14:textId="4551CB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C8EFC6F" w14:textId="6DFB32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4771C04" w14:textId="58D799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87AC2A9" w14:textId="730B54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8A94F4" w14:textId="2F205A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03B5128" w14:textId="77777777" w:rsidTr="0043506A">
        <w:tc>
          <w:tcPr>
            <w:tcW w:w="584" w:type="dxa"/>
            <w:vAlign w:val="center"/>
          </w:tcPr>
          <w:p w14:paraId="6ED039A9" w14:textId="0357051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40EE4C" w14:textId="39DEF47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702B4A5" w14:textId="08F0D1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DD91261" w14:textId="39545F1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BA2F76B" w14:textId="74D150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5FA982A" w14:textId="1D02440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9AC6A5C" w14:textId="14ADB5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67922DD" w14:textId="073E2D2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09F29C7" w14:textId="77777777" w:rsidTr="0043506A">
        <w:tc>
          <w:tcPr>
            <w:tcW w:w="584" w:type="dxa"/>
            <w:vAlign w:val="center"/>
          </w:tcPr>
          <w:p w14:paraId="7EA508F9" w14:textId="3C6B6C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C56476D" w14:textId="10F904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4FED1FA" w14:textId="19B25D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ECA3232" w14:textId="3C3A873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DF481DB" w14:textId="2C611E4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826724B" w14:textId="24D405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5FB88E2" w14:textId="670E9F8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DBEED37" w14:textId="77574D3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EA6C688" w14:textId="77777777" w:rsidTr="0043506A">
        <w:tc>
          <w:tcPr>
            <w:tcW w:w="584" w:type="dxa"/>
            <w:vAlign w:val="center"/>
          </w:tcPr>
          <w:p w14:paraId="3512861E" w14:textId="003E4F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2B00A09" w14:textId="1EE4A8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567DCCA4" w14:textId="6AC32A6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3209375" w14:textId="452814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3C5CE38" w14:textId="2D9C8F9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684DE3C" w14:textId="6A3D9F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4E7DDC" w14:textId="370AEAF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3F477F" w14:textId="6B3B2B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3A98DC" w14:textId="77777777" w:rsidTr="0043506A">
        <w:tc>
          <w:tcPr>
            <w:tcW w:w="584" w:type="dxa"/>
            <w:vAlign w:val="center"/>
          </w:tcPr>
          <w:p w14:paraId="2F1AF865" w14:textId="71727EC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B7FBE1" w14:textId="4F0992D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546C1A1" w14:textId="5C3E65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67EFDA1" w14:textId="3D5217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0D4CF8C" w14:textId="114DC6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F2B0155" w14:textId="6FCF4A7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FDEDAB0" w14:textId="38E5C9C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7896B6" w14:textId="57F052F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B043D75" w14:textId="77777777" w:rsidTr="0043506A">
        <w:tc>
          <w:tcPr>
            <w:tcW w:w="584" w:type="dxa"/>
            <w:vAlign w:val="center"/>
          </w:tcPr>
          <w:p w14:paraId="37071A79" w14:textId="507735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68F52AD" w14:textId="279BF9D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3636B98" w14:textId="25CDA6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823A19F" w14:textId="5D7FD2F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9FC5730" w14:textId="0BCD87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A97AD2" w14:textId="66C1F8F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0D98E79" w14:textId="627B61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53B9D09" w14:textId="39AAB5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F5534B7" w14:textId="77777777" w:rsidTr="0043506A">
        <w:tc>
          <w:tcPr>
            <w:tcW w:w="584" w:type="dxa"/>
            <w:vAlign w:val="center"/>
          </w:tcPr>
          <w:p w14:paraId="2CB68D84" w14:textId="0845718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25FDCE3" w14:textId="373633C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2A9EBCC" w14:textId="344497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BC7CA5A" w14:textId="356D26F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AAA9EFC" w14:textId="377DC5F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EA1FD8A" w14:textId="6F20C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78888B9" w14:textId="3255E6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F20922" w14:textId="65097F2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B9CCFD" w14:textId="77777777" w:rsidTr="0043506A">
        <w:tc>
          <w:tcPr>
            <w:tcW w:w="584" w:type="dxa"/>
            <w:vAlign w:val="center"/>
          </w:tcPr>
          <w:p w14:paraId="02D448BF" w14:textId="6B20AFE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4F76908" w14:textId="218571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28520BD" w14:textId="466E4CD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845D26C" w14:textId="176CAC6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9A631F4" w14:textId="3F1DE1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7D74ABC" w14:textId="785A100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95AFA1F" w14:textId="248103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23A396C" w14:textId="3860B17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E153C7E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06A81A6F" w14:textId="6009917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A0AB5D0" w14:textId="2FBE752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7EDF430" w14:textId="1087312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EBD8039" w14:textId="38A2438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56ECD9AE" w14:textId="223CA9F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767D348" w14:textId="15EA77C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2160A6" w14:textId="04686E6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C85A4EF" w14:textId="708442EB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01B3BF5B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7392891C" w14:textId="640CABD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7A2DC53" w14:textId="2FF0B50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DEB3E63" w14:textId="7E487C9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4C51475" w14:textId="107BACB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77AECB0E" w14:textId="40100EB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7B0D046" w14:textId="65AFE52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532CE65" w14:textId="454E13D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924BEAD" w14:textId="5CBC5D1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29539078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67C0A4A1" w14:textId="1773FC9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4789286" w14:textId="6B082EB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09A0DF4" w14:textId="74447F0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115F301" w14:textId="6DEB35F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32182B08" w14:textId="7421FB0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37A3B0" w14:textId="05B07C8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8F8DF6" w14:textId="79F6198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45F1A2" w14:textId="0E79DBC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54071EF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05DA236A" w14:textId="54581A8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C8D487E" w14:textId="0F5CDA6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322B8FA" w14:textId="02CA057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61F394C" w14:textId="57585EA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46E5D06E" w14:textId="30FA794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979F229" w14:textId="4C0C6BB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64C05CE" w14:textId="78CF4D4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D8793DE" w14:textId="6F8F38A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7DE942A0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645F9FD6" w14:textId="5B59163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383AF8E" w14:textId="4EFC722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F2BA1F" w14:textId="3B33002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3DB0171" w14:textId="3C7354C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13D31F26" w14:textId="7744871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5EB924" w14:textId="0D1F8B4F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DF166BB" w14:textId="5FA6C1F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0FEE6CD" w14:textId="78CB918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0952A03A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78ADF393" w14:textId="0B674C8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664D8E" w14:textId="51D6BA4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3BA23DE" w14:textId="0F0CD2A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6FEC8FA" w14:textId="09944D0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6770E3AD" w14:textId="3A9F49B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0DB6146" w14:textId="5288D0C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2FBD2E" w14:textId="4171647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1796633" w14:textId="1EB2DF1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9D55890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41D9818D" w14:textId="6B7A423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04BC5B4" w14:textId="4BF9D6C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EC6F2C" w14:textId="79F9BAA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A71AA39" w14:textId="6C24CA2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12:00-15:00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559C323C" w14:textId="2AF17FE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40065B" w14:textId="2E3F2E8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740B3BE" w14:textId="7362414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3C3BF7" w14:textId="3D5024FB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A820B67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28B33A05" w14:textId="2E16753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EC5A402" w14:textId="263B8E8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F31EAE4" w14:textId="3B9E42C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90D2AEF" w14:textId="1F6FDA5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4934E146" w14:textId="6A6F45B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CB31B17" w14:textId="42695C3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2300F8" w14:textId="2684403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E90C1A" w14:textId="3B2C763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1B6AA89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09FC2C9D" w14:textId="55399C9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A482D5F" w14:textId="104DDB0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E01610A" w14:textId="17B4B96F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5F49A12" w14:textId="3D562E8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13C76B6D" w14:textId="0E1A631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70E1A1" w14:textId="0FCA061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98CBDB2" w14:textId="528BCE3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563833" w14:textId="224CA47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4FD8947B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27B9117A" w14:textId="29BF393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1E048A5" w14:textId="41DF7578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44F94D2" w14:textId="0B3AA27B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C0CFC94" w14:textId="0F91CB9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942A4C4" w14:textId="29F04B0F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CB7B55D" w14:textId="4808575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EB59989" w14:textId="3F7B8DC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CFF437" w14:textId="35F8339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73CD1EB7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42C51CDB" w14:textId="0CE541F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EF0E629" w14:textId="16FDE79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ABA7C40" w14:textId="6378034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F3D766B" w14:textId="67FFF53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14:00-17:00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73F4D889" w14:textId="73462F3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323EEBE" w14:textId="0BD0C87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48AA2F2" w14:textId="0416142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9A1966" w14:textId="7C47B59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67BC9199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1F204952" w14:textId="324DBC8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4A98590" w14:textId="49C4218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675B6AF" w14:textId="1ED1A24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CEE3B74" w14:textId="3A0DAB0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6A6BAFD9" w14:textId="1DF5C2E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460873" w14:textId="6E1230D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9BEFDD7" w14:textId="055F12A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F1D07B0" w14:textId="0B26947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7830924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482A904B" w14:textId="7C5D720B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3EE74CD" w14:textId="7CA952E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E039100" w14:textId="2B6F165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9DE6D24" w14:textId="7CD22FF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50DC423" w14:textId="5C1F169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C2A4630" w14:textId="4C41D45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D36041" w14:textId="7EED2F5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42055A8" w14:textId="2FB731D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311E7D72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19026E57" w14:textId="0ED7B95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D4FC54B" w14:textId="0FB3B56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8507EE0" w14:textId="5FB8471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3202CCB" w14:textId="17B83B28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14634449" w14:textId="0CCD65C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F3F6482" w14:textId="5961035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FFADB5" w14:textId="0EE858B8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4B7FAD4" w14:textId="59CB52B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5D863B6A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79BF3D80" w14:textId="55109C2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A75575" w14:textId="7EE81B4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6862A05" w14:textId="7A2CE2B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406C45A" w14:textId="1094DB2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72A795EC" w14:textId="3D3F88F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22F67C9" w14:textId="38AFF738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FAD56F9" w14:textId="4190515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EE56D7" w14:textId="2330A6B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42F11022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01A22C06" w14:textId="6314579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7FA5D7" w14:textId="27F6FB4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D0A03C5" w14:textId="3C34B26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43F79A1" w14:textId="2E989BCB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6229DFE4" w14:textId="53A9452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B7F15D3" w14:textId="639B140F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5754459" w14:textId="2F2DDFA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CBFE8D" w14:textId="5A26F05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4C940732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3504C8EF" w14:textId="556315F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597" w:type="dxa"/>
            <w:vAlign w:val="center"/>
          </w:tcPr>
          <w:p w14:paraId="139D57D6" w14:textId="01F4D5F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163F6C82" w14:textId="4CADE90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A3280CF" w14:textId="3897AC9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</w:tcPr>
          <w:p w14:paraId="1E8446EA" w14:textId="565620D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53A13DF2" w14:textId="50502D5F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6BD25CEE" w14:textId="5475154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0440582" w14:textId="023E96A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E2F77B7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65E4E121" w14:textId="05E77FC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597" w:type="dxa"/>
            <w:vAlign w:val="center"/>
          </w:tcPr>
          <w:p w14:paraId="189DA0A8" w14:textId="6AAF1FC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7229158F" w14:textId="46D1547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D2D088F" w14:textId="708C114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17:30-19:30</w:t>
            </w:r>
          </w:p>
        </w:tc>
        <w:tc>
          <w:tcPr>
            <w:tcW w:w="1854" w:type="dxa"/>
            <w:gridSpan w:val="2"/>
          </w:tcPr>
          <w:p w14:paraId="33AE284C" w14:textId="7C0D568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3B4CB6FD" w14:textId="38B1A899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0914D76A" w14:textId="7524BF8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7F98A644" w14:textId="6D83068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4C8B38A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4B793A96" w14:textId="3C664F8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597" w:type="dxa"/>
            <w:vAlign w:val="center"/>
          </w:tcPr>
          <w:p w14:paraId="04C96DFA" w14:textId="275EBE5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3E8CCF5C" w14:textId="5C613C0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AFBD776" w14:textId="125B090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</w:tcPr>
          <w:p w14:paraId="6A8597F1" w14:textId="2E20255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2222DCBB" w14:textId="3D64F54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2E7AC628" w14:textId="3B9F58E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3710A64D" w14:textId="42EFE90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4EC64927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729C6742" w14:textId="0018220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597" w:type="dxa"/>
            <w:vAlign w:val="center"/>
          </w:tcPr>
          <w:p w14:paraId="75323CAB" w14:textId="2627328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234E6954" w14:textId="1CF1714B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22B8313" w14:textId="472D3586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</w:tcPr>
          <w:p w14:paraId="2A50354A" w14:textId="00C73E4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62191300" w14:textId="5CBC09E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76FACCE6" w14:textId="02FCC84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E9394F6" w14:textId="345617F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73460862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27F14851" w14:textId="3FB7C39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597" w:type="dxa"/>
            <w:vAlign w:val="center"/>
          </w:tcPr>
          <w:p w14:paraId="6E701B86" w14:textId="326885D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5DDCC430" w14:textId="759410A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95F3D7A" w14:textId="2B99816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</w:tcPr>
          <w:p w14:paraId="55C65B91" w14:textId="0497344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35B3B965" w14:textId="0BD8057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4ADC2ADD" w14:textId="15723AD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7B652B96" w14:textId="0C5E277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087ABBB2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60BC9135" w14:textId="74B67C1C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597" w:type="dxa"/>
            <w:vAlign w:val="center"/>
          </w:tcPr>
          <w:p w14:paraId="3D1B96F7" w14:textId="3399B24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667B4D1B" w14:textId="2E290413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349FAAC" w14:textId="4518283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</w:tcPr>
          <w:p w14:paraId="6822679B" w14:textId="020D9A2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0AED9E52" w14:textId="2D369E8A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58DF70AD" w14:textId="50604A54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EF2823B" w14:textId="19105D12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022293F9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677F6039" w14:textId="5A5EDDDD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597" w:type="dxa"/>
            <w:vAlign w:val="center"/>
          </w:tcPr>
          <w:p w14:paraId="1C9B4C44" w14:textId="4588B8C8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0CC99337" w14:textId="2643EDB7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C215589" w14:textId="7347EE2E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10:00-13:00</w:t>
            </w:r>
          </w:p>
        </w:tc>
        <w:tc>
          <w:tcPr>
            <w:tcW w:w="1854" w:type="dxa"/>
            <w:gridSpan w:val="2"/>
          </w:tcPr>
          <w:p w14:paraId="15DB3739" w14:textId="3C0F9535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15E24001" w14:textId="65D0FB71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23BE25FB" w14:textId="62AC8BB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50C3C9D3" w14:textId="1077BC60" w:rsidR="0006592F" w:rsidRPr="00CB2C3D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755394D8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6E66F609" w14:textId="2AE67058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597" w:type="dxa"/>
            <w:shd w:val="clear" w:color="auto" w:fill="auto"/>
          </w:tcPr>
          <w:p w14:paraId="7EF9A45D" w14:textId="7A5671B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4A236F9B" w14:textId="61552769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4C7D75D5" w14:textId="1AD5CE53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</w:tcPr>
          <w:p w14:paraId="041E5522" w14:textId="5A061D0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1AB4AA48" w14:textId="775D2AA9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FF55716" w14:textId="08F23CAE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221AB30C" w14:textId="31A48F48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24E73371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2282193B" w14:textId="6570999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122</w:t>
            </w:r>
          </w:p>
        </w:tc>
        <w:tc>
          <w:tcPr>
            <w:tcW w:w="4597" w:type="dxa"/>
            <w:shd w:val="clear" w:color="auto" w:fill="auto"/>
          </w:tcPr>
          <w:p w14:paraId="740EC286" w14:textId="2D5B33A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75498391" w14:textId="4914ACA2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2049394E" w14:textId="1ED93C5A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</w:tcPr>
          <w:p w14:paraId="342820E8" w14:textId="4D88C49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02832745" w14:textId="4C3A7BBF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7C864460" w14:textId="500E909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5FA0D90" w14:textId="1119858A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25F798B0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54AD3FA1" w14:textId="2BC1037C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123</w:t>
            </w:r>
          </w:p>
        </w:tc>
        <w:tc>
          <w:tcPr>
            <w:tcW w:w="4597" w:type="dxa"/>
            <w:shd w:val="clear" w:color="auto" w:fill="auto"/>
          </w:tcPr>
          <w:p w14:paraId="156EEB91" w14:textId="0AE9B64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B4FD89D" w14:textId="392F8BF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2135EF0E" w14:textId="43016AF9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54" w:type="dxa"/>
            <w:gridSpan w:val="2"/>
          </w:tcPr>
          <w:p w14:paraId="2D20B4C5" w14:textId="48BF6A99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5AC3A462" w14:textId="7AAA2D0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E8633FF" w14:textId="59CDBF3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D8582CC" w14:textId="1B24C472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378CF2EB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26A963D7" w14:textId="26AF666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597" w:type="dxa"/>
            <w:shd w:val="clear" w:color="auto" w:fill="auto"/>
          </w:tcPr>
          <w:p w14:paraId="4B680905" w14:textId="52FA586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712EDD74" w14:textId="701A00CF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2DF2A6C6" w14:textId="691DE70B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54" w:type="dxa"/>
            <w:gridSpan w:val="2"/>
          </w:tcPr>
          <w:p w14:paraId="50F4C8AE" w14:textId="4A1EBDD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59C39161" w14:textId="6D8E027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3EAD0BBB" w14:textId="452E141F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0FA7E871" w14:textId="6C90FD9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316375D7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3550003B" w14:textId="31F8DD7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597" w:type="dxa"/>
            <w:shd w:val="clear" w:color="auto" w:fill="auto"/>
          </w:tcPr>
          <w:p w14:paraId="5925AF9F" w14:textId="02342BC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5CF5EF3" w14:textId="309E033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4F7A513D" w14:textId="267F4DE0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54" w:type="dxa"/>
            <w:gridSpan w:val="2"/>
          </w:tcPr>
          <w:p w14:paraId="228B7D82" w14:textId="0578F513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5C5AB0BA" w14:textId="7C016D9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E3ABADF" w14:textId="13C6D35D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E1FB4AF" w14:textId="115C675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37E91DA7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4FAC91E5" w14:textId="3354890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126</w:t>
            </w:r>
          </w:p>
        </w:tc>
        <w:tc>
          <w:tcPr>
            <w:tcW w:w="4597" w:type="dxa"/>
            <w:shd w:val="clear" w:color="auto" w:fill="auto"/>
          </w:tcPr>
          <w:p w14:paraId="2A65E166" w14:textId="7AC349F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2184CC6A" w14:textId="38EEB5FE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7EA2C77C" w14:textId="30F93AC9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18:30-20:30</w:t>
            </w:r>
          </w:p>
        </w:tc>
        <w:tc>
          <w:tcPr>
            <w:tcW w:w="1854" w:type="dxa"/>
            <w:gridSpan w:val="2"/>
          </w:tcPr>
          <w:p w14:paraId="45CBDD1A" w14:textId="1F8E348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38EE0E6E" w14:textId="5DD5218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FAC5F97" w14:textId="4DA7520E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32DBDE3A" w14:textId="20F528FC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A204844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05236D8F" w14:textId="4D199BDF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127</w:t>
            </w:r>
          </w:p>
        </w:tc>
        <w:tc>
          <w:tcPr>
            <w:tcW w:w="4597" w:type="dxa"/>
            <w:shd w:val="clear" w:color="auto" w:fill="auto"/>
          </w:tcPr>
          <w:p w14:paraId="3B2EAAEA" w14:textId="3DBEA6D9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085FB40B" w14:textId="5613B69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5A8AC616" w14:textId="4D4F8316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</w:tcPr>
          <w:p w14:paraId="18DE2DC2" w14:textId="464DD36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1E8E374E" w14:textId="5474076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0EC7E48" w14:textId="2703B09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BB56CEC" w14:textId="7831FDBF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2FAFE67B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63812AD3" w14:textId="6A7D9B0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128</w:t>
            </w:r>
          </w:p>
        </w:tc>
        <w:tc>
          <w:tcPr>
            <w:tcW w:w="4597" w:type="dxa"/>
            <w:shd w:val="clear" w:color="auto" w:fill="auto"/>
          </w:tcPr>
          <w:p w14:paraId="6D54BD7C" w14:textId="4C1C994D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66F64045" w14:textId="5CC57532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100C8B95" w14:textId="0031FF42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</w:tcPr>
          <w:p w14:paraId="4C5397EA" w14:textId="34FC3762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3DF7BC1B" w14:textId="024C6EE2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63F83850" w14:textId="5399571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4955377" w14:textId="30E07D0D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C671AA3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0A29C5E4" w14:textId="6FB1D773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129</w:t>
            </w:r>
          </w:p>
        </w:tc>
        <w:tc>
          <w:tcPr>
            <w:tcW w:w="4597" w:type="dxa"/>
            <w:shd w:val="clear" w:color="auto" w:fill="auto"/>
          </w:tcPr>
          <w:p w14:paraId="7F99810F" w14:textId="1751100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3EF9165C" w14:textId="1E2DDC4D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74DB8F46" w14:textId="1BE08F32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54" w:type="dxa"/>
            <w:gridSpan w:val="2"/>
          </w:tcPr>
          <w:p w14:paraId="2614780D" w14:textId="61647CBD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7A4E5BDE" w14:textId="494688A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2620" w:type="dxa"/>
            <w:vAlign w:val="center"/>
          </w:tcPr>
          <w:p w14:paraId="2B2748FD" w14:textId="3CAF9BFF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D27D6C6" w14:textId="2F2A2E8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3ED3313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3A75953D" w14:textId="14A34A8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130</w:t>
            </w:r>
          </w:p>
        </w:tc>
        <w:tc>
          <w:tcPr>
            <w:tcW w:w="4597" w:type="dxa"/>
            <w:shd w:val="clear" w:color="auto" w:fill="auto"/>
          </w:tcPr>
          <w:p w14:paraId="4BEB1D93" w14:textId="220615AA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5DA7722" w14:textId="60694758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791907F3" w14:textId="5E79E71C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54" w:type="dxa"/>
            <w:gridSpan w:val="2"/>
          </w:tcPr>
          <w:p w14:paraId="5052E2BF" w14:textId="44C8AD3C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16D1A1C4" w14:textId="31F448A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033790A8" w14:textId="380062C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05B53635" w14:textId="0047732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9DB83D7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0DCD23A2" w14:textId="576F826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131</w:t>
            </w:r>
          </w:p>
        </w:tc>
        <w:tc>
          <w:tcPr>
            <w:tcW w:w="4597" w:type="dxa"/>
            <w:shd w:val="clear" w:color="auto" w:fill="auto"/>
          </w:tcPr>
          <w:p w14:paraId="11DCA9E0" w14:textId="14FAB77E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96DB20E" w14:textId="41E2DED9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6054A3B4" w14:textId="715E1F62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54" w:type="dxa"/>
            <w:gridSpan w:val="2"/>
          </w:tcPr>
          <w:p w14:paraId="2A192608" w14:textId="6E24596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21D4BB21" w14:textId="0393258E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791B99A2" w14:textId="01DA174E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32E1C1FB" w14:textId="5019093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2386A4EB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155D97CA" w14:textId="6BEA5CF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132</w:t>
            </w:r>
          </w:p>
        </w:tc>
        <w:tc>
          <w:tcPr>
            <w:tcW w:w="4597" w:type="dxa"/>
            <w:shd w:val="clear" w:color="auto" w:fill="auto"/>
          </w:tcPr>
          <w:p w14:paraId="4294DB34" w14:textId="5190CB5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63AA23EB" w14:textId="378C098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1130D9E5" w14:textId="3AD63DB2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18:30-20:30</w:t>
            </w:r>
          </w:p>
        </w:tc>
        <w:tc>
          <w:tcPr>
            <w:tcW w:w="1854" w:type="dxa"/>
            <w:gridSpan w:val="2"/>
          </w:tcPr>
          <w:p w14:paraId="1A23F2C5" w14:textId="7657088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70253B77" w14:textId="3F145CA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F674482" w14:textId="26BCC8D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7BC07DF" w14:textId="6B83545A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111CE0D6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26B9DF7A" w14:textId="6B4837B5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133</w:t>
            </w:r>
          </w:p>
        </w:tc>
        <w:tc>
          <w:tcPr>
            <w:tcW w:w="4597" w:type="dxa"/>
            <w:shd w:val="clear" w:color="auto" w:fill="auto"/>
          </w:tcPr>
          <w:p w14:paraId="43BF05FD" w14:textId="0F9896B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2559D5E" w14:textId="6BD9C59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7982EC8C" w14:textId="1C7D072C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</w:tcPr>
          <w:p w14:paraId="2EB9A90D" w14:textId="7478FC6A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23972AAC" w14:textId="0B324E2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794CBEE1" w14:textId="337231E8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043B900" w14:textId="2847F2F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5F511609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1BEA2F30" w14:textId="4C8E16E9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134</w:t>
            </w:r>
          </w:p>
        </w:tc>
        <w:tc>
          <w:tcPr>
            <w:tcW w:w="4597" w:type="dxa"/>
            <w:shd w:val="clear" w:color="auto" w:fill="auto"/>
          </w:tcPr>
          <w:p w14:paraId="0220F5D2" w14:textId="2BF675D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4583214D" w14:textId="327093D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4819EB"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52A160AA" w14:textId="29137965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</w:tcPr>
          <w:p w14:paraId="14063480" w14:textId="054AC45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4D18C4B4" w14:textId="23EBFFF6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4A3EFBB1" w14:textId="3EF1728A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6D4A8805" w14:textId="6B40A15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3BC60AD1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44C7389A" w14:textId="0211C1BD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135</w:t>
            </w:r>
          </w:p>
        </w:tc>
        <w:tc>
          <w:tcPr>
            <w:tcW w:w="4597" w:type="dxa"/>
            <w:shd w:val="clear" w:color="auto" w:fill="auto"/>
          </w:tcPr>
          <w:p w14:paraId="29D343EA" w14:textId="26A9AF0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28E124ED" w14:textId="23E441F3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4819EB"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6052656C" w14:textId="56AC6560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54" w:type="dxa"/>
            <w:gridSpan w:val="2"/>
          </w:tcPr>
          <w:p w14:paraId="5409CB75" w14:textId="390235DC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16CF1E93" w14:textId="2FC74E25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22D4A36E" w14:textId="4FC3E921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528E6503" w14:textId="297AFFAB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5DF803A8" w14:textId="77777777" w:rsidTr="0006592F">
        <w:trPr>
          <w:trHeight w:hRule="exact" w:val="737"/>
        </w:trPr>
        <w:tc>
          <w:tcPr>
            <w:tcW w:w="584" w:type="dxa"/>
            <w:shd w:val="clear" w:color="auto" w:fill="auto"/>
            <w:vAlign w:val="center"/>
          </w:tcPr>
          <w:p w14:paraId="3799CEE4" w14:textId="7E422202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136</w:t>
            </w:r>
          </w:p>
        </w:tc>
        <w:tc>
          <w:tcPr>
            <w:tcW w:w="4597" w:type="dxa"/>
            <w:shd w:val="clear" w:color="auto" w:fill="auto"/>
          </w:tcPr>
          <w:p w14:paraId="22A2C7F0" w14:textId="242084B7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9DD0420" w14:textId="06C2CC8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4819EB"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0EF41379" w14:textId="0E9019A7" w:rsidR="0006592F" w:rsidRPr="0043506A" w:rsidRDefault="0006592F" w:rsidP="0006592F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54" w:type="dxa"/>
            <w:gridSpan w:val="2"/>
          </w:tcPr>
          <w:p w14:paraId="449BC640" w14:textId="3402936C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27114F0E" w14:textId="0C0DA9C0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E12A2B4" w14:textId="29D37E6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0BF8AC56" w14:textId="6EAF1444" w:rsidR="0006592F" w:rsidRPr="0043506A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0D23C6C6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49C18963" w14:textId="74DB76A2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4597" w:type="dxa"/>
            <w:shd w:val="clear" w:color="auto" w:fill="auto"/>
          </w:tcPr>
          <w:p w14:paraId="20C083F1" w14:textId="5A7317B8" w:rsidR="0006592F" w:rsidRPr="00ED53BC" w:rsidRDefault="0006592F" w:rsidP="0006592F">
            <w:pPr>
              <w:jc w:val="center"/>
              <w:rPr>
                <w:sz w:val="20"/>
                <w:szCs w:val="20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4927A63" w14:textId="0C61C763" w:rsidR="0006592F" w:rsidRPr="004819EB" w:rsidRDefault="0006592F" w:rsidP="0006592F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21.06.2025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26DE687" w14:textId="1E2AD6C4" w:rsidR="0006592F" w:rsidRDefault="0006592F" w:rsidP="0006592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5D31BC95" w14:textId="2B8D10F3" w:rsidR="0006592F" w:rsidRPr="009163E1" w:rsidRDefault="0006592F" w:rsidP="0006592F">
            <w:pPr>
              <w:jc w:val="center"/>
              <w:rPr>
                <w:sz w:val="20"/>
                <w:szCs w:val="20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581C7D6A" w14:textId="37843598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8042AD1" w14:textId="1E91A39C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32EB6F90" w14:textId="50E4B147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2D97943F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308D5D24" w14:textId="4F580A01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4597" w:type="dxa"/>
            <w:shd w:val="clear" w:color="auto" w:fill="auto"/>
          </w:tcPr>
          <w:p w14:paraId="3A3B054C" w14:textId="3CD5DC12" w:rsidR="0006592F" w:rsidRPr="00ED53BC" w:rsidRDefault="0006592F" w:rsidP="0006592F">
            <w:pPr>
              <w:jc w:val="center"/>
              <w:rPr>
                <w:sz w:val="20"/>
                <w:szCs w:val="20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46F893" w14:textId="73686A4A" w:rsidR="0006592F" w:rsidRPr="004819EB" w:rsidRDefault="0006592F" w:rsidP="0006592F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22.06.2025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EBAC937" w14:textId="07C28B3A" w:rsidR="0006592F" w:rsidRDefault="0006592F" w:rsidP="0006592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EC60418" w14:textId="102B10E5" w:rsidR="0006592F" w:rsidRPr="009163E1" w:rsidRDefault="0006592F" w:rsidP="0006592F">
            <w:pPr>
              <w:jc w:val="center"/>
              <w:rPr>
                <w:sz w:val="20"/>
                <w:szCs w:val="20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7D97E0A3" w14:textId="6608D851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4691B7D6" w14:textId="543E67EB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5F4678DD" w14:textId="7071E049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0C4BA274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2B1F062F" w14:textId="1EA8928E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4597" w:type="dxa"/>
            <w:shd w:val="clear" w:color="auto" w:fill="auto"/>
          </w:tcPr>
          <w:p w14:paraId="603D15FC" w14:textId="397184A2" w:rsidR="0006592F" w:rsidRPr="00ED53BC" w:rsidRDefault="0006592F" w:rsidP="0006592F">
            <w:pPr>
              <w:jc w:val="center"/>
              <w:rPr>
                <w:sz w:val="20"/>
                <w:szCs w:val="20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2814761" w14:textId="52FA0FBF" w:rsidR="0006592F" w:rsidRPr="004819EB" w:rsidRDefault="0006592F" w:rsidP="0006592F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27.06.2025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49C1E1E" w14:textId="5E3AE482" w:rsidR="0006592F" w:rsidRDefault="0006592F" w:rsidP="0006592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043C427D" w14:textId="656673C7" w:rsidR="0006592F" w:rsidRPr="009163E1" w:rsidRDefault="0006592F" w:rsidP="0006592F">
            <w:pPr>
              <w:jc w:val="center"/>
              <w:rPr>
                <w:sz w:val="20"/>
                <w:szCs w:val="20"/>
              </w:rPr>
            </w:pPr>
            <w:r w:rsidRPr="00266E06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</w:tcPr>
          <w:p w14:paraId="16CF63DE" w14:textId="7C5F7BEE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2D3706CE" w14:textId="792590D0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330CC76E" w14:textId="5BB63526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06592F" w:rsidRPr="00CB2C3D" w14:paraId="52F8233B" w14:textId="77777777" w:rsidTr="0006592F">
        <w:trPr>
          <w:trHeight w:hRule="exact" w:val="737"/>
        </w:trPr>
        <w:tc>
          <w:tcPr>
            <w:tcW w:w="584" w:type="dxa"/>
            <w:vAlign w:val="center"/>
          </w:tcPr>
          <w:p w14:paraId="4CA3E74D" w14:textId="1520257C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4597" w:type="dxa"/>
            <w:shd w:val="clear" w:color="auto" w:fill="auto"/>
          </w:tcPr>
          <w:p w14:paraId="46ED406D" w14:textId="2C4BEA01" w:rsidR="0006592F" w:rsidRPr="00ED53BC" w:rsidRDefault="0006592F" w:rsidP="0006592F">
            <w:pPr>
              <w:jc w:val="center"/>
              <w:rPr>
                <w:sz w:val="20"/>
                <w:szCs w:val="20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6CD6C11" w14:textId="775CE115" w:rsidR="0006592F" w:rsidRPr="004819EB" w:rsidRDefault="0006592F" w:rsidP="0006592F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27.06.2025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1B7932D" w14:textId="4133CFBA" w:rsidR="0006592F" w:rsidRDefault="0006592F" w:rsidP="0006592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5A961EBB" w14:textId="4F4D7329" w:rsidR="0006592F" w:rsidRPr="009163E1" w:rsidRDefault="0006592F" w:rsidP="0006592F">
            <w:pPr>
              <w:jc w:val="center"/>
              <w:rPr>
                <w:sz w:val="20"/>
                <w:szCs w:val="20"/>
              </w:rPr>
            </w:pPr>
            <w:r w:rsidRPr="009163E1">
              <w:rPr>
                <w:sz w:val="20"/>
                <w:szCs w:val="20"/>
              </w:rPr>
              <w:t>Ul. Królowej Jadwigi 12a,</w:t>
            </w:r>
            <w:r>
              <w:rPr>
                <w:sz w:val="20"/>
                <w:szCs w:val="20"/>
              </w:rPr>
              <w:t xml:space="preserve"> Czersk</w:t>
            </w:r>
          </w:p>
        </w:tc>
        <w:tc>
          <w:tcPr>
            <w:tcW w:w="1851" w:type="dxa"/>
          </w:tcPr>
          <w:p w14:paraId="4C25CFAA" w14:textId="762257DD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619C7D87" w14:textId="313171BA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B889CE7" w14:textId="7821CA8B" w:rsidR="0006592F" w:rsidRDefault="0006592F" w:rsidP="0006592F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6ADDB62E" w14:textId="463BF5FD" w:rsidR="00D93707" w:rsidRPr="00CB2C3D" w:rsidRDefault="00D93707" w:rsidP="00CB2C3D">
      <w:pPr>
        <w:tabs>
          <w:tab w:val="left" w:pos="2370"/>
        </w:tabs>
        <w:jc w:val="center"/>
        <w:rPr>
          <w:rFonts w:cs="Arial"/>
          <w:sz w:val="22"/>
          <w:szCs w:val="22"/>
        </w:rPr>
      </w:pPr>
    </w:p>
    <w:sectPr w:rsidR="00D93707" w:rsidRPr="00CB2C3D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CB2C3D" w:rsidRDefault="00CB2C3D">
      <w:r>
        <w:separator/>
      </w:r>
    </w:p>
  </w:endnote>
  <w:endnote w:type="continuationSeparator" w:id="0">
    <w:p w14:paraId="7E6C4829" w14:textId="77777777" w:rsidR="00CB2C3D" w:rsidRDefault="00CB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CB2C3D" w:rsidRPr="00124D4A" w:rsidRDefault="00CB2C3D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CB2C3D" w:rsidRDefault="00CB2C3D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CB2C3D" w:rsidRPr="00B01F08" w:rsidRDefault="00CB2C3D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CB2C3D" w:rsidRDefault="00CB2C3D">
      <w:r>
        <w:separator/>
      </w:r>
    </w:p>
  </w:footnote>
  <w:footnote w:type="continuationSeparator" w:id="0">
    <w:p w14:paraId="60A779B4" w14:textId="77777777" w:rsidR="00CB2C3D" w:rsidRDefault="00CB2C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CB2C3D" w:rsidRDefault="00CB2C3D" w:rsidP="009A4ACC">
    <w:pPr>
      <w:pStyle w:val="Nagwek"/>
      <w:ind w:left="-1134"/>
    </w:pPr>
  </w:p>
  <w:p w14:paraId="74BC3CAA" w14:textId="77777777" w:rsidR="00CB2C3D" w:rsidRDefault="00CB2C3D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CB2C3D" w:rsidRDefault="00CB2C3D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CB2C3D" w:rsidRDefault="00CB2C3D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5AF8"/>
    <w:rsid w:val="000174EA"/>
    <w:rsid w:val="0003098C"/>
    <w:rsid w:val="000364DF"/>
    <w:rsid w:val="00036DD6"/>
    <w:rsid w:val="000449BE"/>
    <w:rsid w:val="00046B9B"/>
    <w:rsid w:val="00053A59"/>
    <w:rsid w:val="00061F20"/>
    <w:rsid w:val="0006592F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3506A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06EAC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B2C3D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63E9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5B51"/>
    <w:rsid w:val="00ED781A"/>
    <w:rsid w:val="00ED7E80"/>
    <w:rsid w:val="00EF000D"/>
    <w:rsid w:val="00EF01EC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  <w:rsid w:val="00FE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1DE17BD-5DBA-44DA-A984-A0B0CD583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276</TotalTime>
  <Pages>14</Pages>
  <Words>2310</Words>
  <Characters>15854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20</cp:revision>
  <cp:lastPrinted>2024-12-05T09:47:00Z</cp:lastPrinted>
  <dcterms:created xsi:type="dcterms:W3CDTF">2024-12-06T08:06:00Z</dcterms:created>
  <dcterms:modified xsi:type="dcterms:W3CDTF">2025-06-26T13:00:00Z</dcterms:modified>
</cp:coreProperties>
</file>