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1BB39ED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4F4C4B">
        <w:rPr>
          <w:rFonts w:cs="Arial"/>
          <w:b/>
          <w:color w:val="000000" w:themeColor="text1"/>
        </w:rPr>
        <w:t>07.02.2025</w:t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0"/>
        <w:gridCol w:w="4653"/>
        <w:gridCol w:w="1418"/>
        <w:gridCol w:w="1531"/>
        <w:gridCol w:w="1831"/>
        <w:gridCol w:w="1857"/>
        <w:gridCol w:w="2646"/>
        <w:gridCol w:w="1060"/>
      </w:tblGrid>
      <w:tr w:rsidR="00215B6D" w:rsidRPr="00AF3DB6" w14:paraId="6175B3C3" w14:textId="77777777" w:rsidTr="00BE66A5">
        <w:trPr>
          <w:trHeight w:val="572"/>
        </w:trPr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653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31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57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646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060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0A0EEE" w:rsidRPr="00AF3DB6" w14:paraId="0109324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B7E2451" w14:textId="74589C07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1442785" w14:textId="0666A3F5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ACE8F8" w14:textId="79F34476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A7228CA" w14:textId="5AD8F19B" w:rsidR="000A0EEE" w:rsidRPr="006475DB" w:rsidRDefault="000A0EEE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893BE27" w14:textId="622CB698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6F29FCF" w14:textId="25591D0B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4E9802B" w14:textId="436BB7A3" w:rsidR="000A0EEE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CE6E5C3" w14:textId="2546F690" w:rsidR="000A0EEE" w:rsidRPr="00AF3DB6" w:rsidRDefault="000A0EEE" w:rsidP="006475DB">
            <w:pPr>
              <w:jc w:val="center"/>
            </w:pPr>
            <w:r>
              <w:t>-</w:t>
            </w:r>
          </w:p>
        </w:tc>
      </w:tr>
      <w:tr w:rsidR="006475DB" w:rsidRPr="00AF3DB6" w14:paraId="716F3CB2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8DB59E3" w14:textId="536A26F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2142FDB" w14:textId="0B0621D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5B9BD5" w:themeColor="accent1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7CDA6D" w14:textId="66B9935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FD4306F" w14:textId="13E8E7B7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A52EBF1" w14:textId="5EB1FBD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A323950" w14:textId="313B32B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Aleksandra </w:t>
            </w:r>
            <w:proofErr w:type="spellStart"/>
            <w:r w:rsidRPr="006475DB">
              <w:rPr>
                <w:rFonts w:cs="Arial"/>
              </w:rPr>
              <w:t>Romaniszyn</w:t>
            </w:r>
            <w:proofErr w:type="spellEnd"/>
          </w:p>
        </w:tc>
        <w:tc>
          <w:tcPr>
            <w:tcW w:w="2646" w:type="dxa"/>
            <w:shd w:val="clear" w:color="auto" w:fill="auto"/>
            <w:vAlign w:val="center"/>
          </w:tcPr>
          <w:p w14:paraId="73CDBE2D" w14:textId="4CF7F83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05B7F6" w14:textId="77BC1F11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6937CF5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3785AD2" w14:textId="372E42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B410254" w14:textId="1B4EAE8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033AC4" w14:textId="78556A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EF23A68" w14:textId="203B75F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DB79361" w14:textId="4D5DA4F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69DC3C9" w14:textId="513F69E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D6CBDCD" w14:textId="46C15B2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FBA3BC3" w14:textId="72617DE5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1394A4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B17FCE5" w14:textId="636D2F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24DB3E3" w14:textId="7A9754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5B9BD5" w:themeColor="accent1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FAC503" w14:textId="7FD48C4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464CABF" w14:textId="54C82FB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9C2E63D" w14:textId="521C165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5079EBA" w14:textId="274F4FD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Aleksandra </w:t>
            </w:r>
            <w:proofErr w:type="spellStart"/>
            <w:r w:rsidRPr="006475DB">
              <w:rPr>
                <w:rFonts w:cs="Arial"/>
              </w:rPr>
              <w:t>Romaniszyn</w:t>
            </w:r>
            <w:proofErr w:type="spellEnd"/>
          </w:p>
        </w:tc>
        <w:tc>
          <w:tcPr>
            <w:tcW w:w="2646" w:type="dxa"/>
            <w:shd w:val="clear" w:color="auto" w:fill="auto"/>
            <w:vAlign w:val="center"/>
          </w:tcPr>
          <w:p w14:paraId="40614D57" w14:textId="08412A5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FE0E189" w14:textId="1718778A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0B74934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5899530" w14:textId="30A1452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A2D1B6A" w14:textId="4C7A41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81AE91" w14:textId="1816BD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D12AA4C" w14:textId="3D0FE2C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01BF33C" w14:textId="068C15A7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B4F2587" w14:textId="08CDB1B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65F9911" w14:textId="68921D9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C7FDFBE" w14:textId="0AEF6DF3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0C1C0A0F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3460751" w14:textId="6825F95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09374B6" w14:textId="51B0D79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F12C21" w14:textId="3B79C0D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636C8CD" w14:textId="390ACBF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EC24001" w14:textId="234CA3F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D1E56E7" w14:textId="28B7AA3A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 xml:space="preserve">Aleksandra </w:t>
            </w:r>
            <w:proofErr w:type="spellStart"/>
            <w:r w:rsidRPr="006475DB">
              <w:rPr>
                <w:rFonts w:cs="Arial"/>
              </w:rPr>
              <w:t>Romaniszyn</w:t>
            </w:r>
            <w:proofErr w:type="spellEnd"/>
          </w:p>
        </w:tc>
        <w:tc>
          <w:tcPr>
            <w:tcW w:w="2646" w:type="dxa"/>
            <w:shd w:val="clear" w:color="auto" w:fill="auto"/>
            <w:vAlign w:val="center"/>
          </w:tcPr>
          <w:p w14:paraId="6FF8D560" w14:textId="751DA0C1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81EAE93" w14:textId="63150FE5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48F6542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ABA8DF5" w14:textId="09406DE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1E4C5CC" w14:textId="082DE5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84FC20" w14:textId="48E704D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8C92960" w14:textId="4E38A695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84501DE" w14:textId="6886492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A65921F" w14:textId="562745D8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5A35519" w14:textId="65159895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60495DF" w14:textId="6965EF26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61A91AA0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1ADA451" w14:textId="2BC7EF2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D85765D" w14:textId="0323F51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1ABDCF" w14:textId="61B2848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0F06786" w14:textId="29BDCAE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1C0316E" w14:textId="0B88AD64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5353A2D" w14:textId="290A3DDA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 xml:space="preserve">Aleksandra </w:t>
            </w:r>
            <w:proofErr w:type="spellStart"/>
            <w:r w:rsidRPr="006475DB">
              <w:rPr>
                <w:rFonts w:cs="Arial"/>
              </w:rPr>
              <w:t>Romaniszyn</w:t>
            </w:r>
            <w:proofErr w:type="spellEnd"/>
          </w:p>
        </w:tc>
        <w:tc>
          <w:tcPr>
            <w:tcW w:w="2646" w:type="dxa"/>
            <w:shd w:val="clear" w:color="auto" w:fill="auto"/>
            <w:vAlign w:val="center"/>
          </w:tcPr>
          <w:p w14:paraId="1605BBDF" w14:textId="073BB7E2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50526A9" w14:textId="2F55552D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26C96F3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BAF1ADC" w14:textId="28B6A50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7A643C2" w14:textId="47CBE88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826183" w14:textId="1893EF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4E3B821" w14:textId="07959A9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F1BA627" w14:textId="189956E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2C1E9AE" w14:textId="3BAF482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42E84F0" w14:textId="6ADCC22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7AEC508" w14:textId="46032796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757FBFB4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8BC6A5F" w14:textId="517A512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F498CBD" w14:textId="7D36B19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A8FA6A" w14:textId="16D10D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9B807C" w14:textId="0588497C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C9CF5ED" w14:textId="0AB5874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C937FFB" w14:textId="08F39251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 xml:space="preserve">Aleksandra </w:t>
            </w:r>
            <w:proofErr w:type="spellStart"/>
            <w:r w:rsidRPr="006475DB">
              <w:rPr>
                <w:rFonts w:cs="Arial"/>
              </w:rPr>
              <w:t>Romaniszyn</w:t>
            </w:r>
            <w:proofErr w:type="spellEnd"/>
          </w:p>
        </w:tc>
        <w:tc>
          <w:tcPr>
            <w:tcW w:w="2646" w:type="dxa"/>
            <w:shd w:val="clear" w:color="auto" w:fill="auto"/>
            <w:vAlign w:val="center"/>
          </w:tcPr>
          <w:p w14:paraId="21A195D4" w14:textId="18082FF2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EFDB118" w14:textId="3C05979D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C11C20" w14:paraId="5524D73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BEFC54D" w14:textId="787A556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8710B4A" w14:textId="104851A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CAFA70" w14:textId="3151B7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CF66B64" w14:textId="365CB3B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482807E" w14:textId="68BA23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D883F35" w14:textId="4E710F4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6EEDC17F" w14:textId="4755D4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2251F0C" w14:textId="0DBE63BC" w:rsidR="006475DB" w:rsidRPr="0064017E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AE57559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9189705" w14:textId="6F1FC08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F6692B4" w14:textId="06BBE07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16CED8" w14:textId="26F081F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F0A0AEF" w14:textId="1D68432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F526431" w14:textId="3A1B1F6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6DA7ED3" w14:textId="0340D0C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Aleksandra </w:t>
            </w:r>
            <w:proofErr w:type="spellStart"/>
            <w:r w:rsidRPr="006475DB">
              <w:rPr>
                <w:rFonts w:cs="Arial"/>
              </w:rPr>
              <w:t>Romaniszyn</w:t>
            </w:r>
            <w:proofErr w:type="spellEnd"/>
          </w:p>
        </w:tc>
        <w:tc>
          <w:tcPr>
            <w:tcW w:w="2646" w:type="dxa"/>
            <w:shd w:val="clear" w:color="auto" w:fill="auto"/>
            <w:vAlign w:val="center"/>
          </w:tcPr>
          <w:p w14:paraId="27402205" w14:textId="4145B4E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265EA96" w14:textId="62C26802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D8AAB1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8BC057F" w14:textId="715192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02BBC7F" w14:textId="469A1B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EB0211" w14:textId="73B5FD5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ABB2D46" w14:textId="43E54C25" w:rsidR="006475DB" w:rsidRPr="006475DB" w:rsidRDefault="006475DB" w:rsidP="006475DB">
            <w:pPr>
              <w:jc w:val="center"/>
              <w:rPr>
                <w:rFonts w:cs="Arial"/>
                <w:color w:val="FF0000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9C4D43C" w14:textId="3D914AE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F0EDAA9" w14:textId="62653A8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7E76F91" w14:textId="10E9C97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4AFF65B" w14:textId="3CCC05A6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879FB9C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CF61CED" w14:textId="2B5DEE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8C07841" w14:textId="6EDAFDE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D22C61" w14:textId="27C62B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BFD6C1E" w14:textId="4EA6EF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4297D82" w14:textId="2ED9B0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6C0D06D" w14:textId="6896CB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Aleksandra </w:t>
            </w:r>
            <w:proofErr w:type="spellStart"/>
            <w:r w:rsidRPr="006475DB">
              <w:rPr>
                <w:rFonts w:cs="Arial"/>
              </w:rPr>
              <w:t>Romaniszyn</w:t>
            </w:r>
            <w:proofErr w:type="spellEnd"/>
          </w:p>
        </w:tc>
        <w:tc>
          <w:tcPr>
            <w:tcW w:w="2646" w:type="dxa"/>
            <w:shd w:val="clear" w:color="auto" w:fill="auto"/>
            <w:vAlign w:val="center"/>
          </w:tcPr>
          <w:p w14:paraId="4E08A42A" w14:textId="29A84C1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C8EAC6F" w14:textId="71657434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64017E" w14:paraId="649CB076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BC1F0A2" w14:textId="5067803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A39502A" w14:textId="5A0EC2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C548E1" w14:textId="787665A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289AF9D" w14:textId="753FB7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722E5A3" w14:textId="1CA608D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0D0829E" w14:textId="6083AF1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A2FD087" w14:textId="033FFB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5F7873" w14:textId="302BB49D" w:rsidR="006475DB" w:rsidRPr="0064017E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1D22F0E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AB66EFC" w14:textId="3C06AB4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3CC6ED3" w14:textId="78F93DB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C44DC0" w14:textId="7126C0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9E781F7" w14:textId="286EAE5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1719195" w14:textId="5DBE19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CEAEB73" w14:textId="7C05BEC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Aleksandra </w:t>
            </w:r>
            <w:proofErr w:type="spellStart"/>
            <w:r w:rsidRPr="006475DB">
              <w:rPr>
                <w:rFonts w:cs="Arial"/>
              </w:rPr>
              <w:t>Romaniszyn</w:t>
            </w:r>
            <w:proofErr w:type="spellEnd"/>
          </w:p>
        </w:tc>
        <w:tc>
          <w:tcPr>
            <w:tcW w:w="2646" w:type="dxa"/>
            <w:shd w:val="clear" w:color="auto" w:fill="auto"/>
            <w:vAlign w:val="center"/>
          </w:tcPr>
          <w:p w14:paraId="3B579151" w14:textId="3D7DF23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96E918A" w14:textId="56B24965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076CC3A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9A9660F" w14:textId="0B19B0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2BD2EA3" w14:textId="2BF7068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B2C6E2" w14:textId="76AD891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B849144" w14:textId="392241F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7C59AEB" w14:textId="3E9116A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2D51293" w14:textId="36E152A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33645C7" w14:textId="6D81BA3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41FBBDD" w14:textId="1A10B32D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B1C2448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88596BB" w14:textId="55F9535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7F42641" w14:textId="66E48D9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6C466F" w14:textId="7A704BA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0D6DA5B" w14:textId="7248F00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D839A37" w14:textId="6350288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CC022EB" w14:textId="0373D3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Aleksandra </w:t>
            </w:r>
            <w:proofErr w:type="spellStart"/>
            <w:r w:rsidRPr="006475DB">
              <w:rPr>
                <w:rFonts w:cs="Arial"/>
              </w:rPr>
              <w:t>Romaniszyn</w:t>
            </w:r>
            <w:proofErr w:type="spellEnd"/>
          </w:p>
        </w:tc>
        <w:tc>
          <w:tcPr>
            <w:tcW w:w="2646" w:type="dxa"/>
            <w:shd w:val="clear" w:color="auto" w:fill="auto"/>
            <w:vAlign w:val="center"/>
          </w:tcPr>
          <w:p w14:paraId="220883CA" w14:textId="2FC400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BB49DF2" w14:textId="24C0DEC9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BF24533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6850B2B" w14:textId="6C2C22E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90A425D" w14:textId="21C42FB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A0F082" w14:textId="35378FF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E37757B" w14:textId="1C63A4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0A2C9BF" w14:textId="76049B8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0228AF7" w14:textId="3F551EA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839F2C3" w14:textId="36AA0C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222CBD4" w14:textId="2DBC46C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F4FCBE5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BAD45EA" w14:textId="08E45FD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1602415" w14:textId="46BC25D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55200F" w14:textId="2F99D27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CBB9E9E" w14:textId="359FFD0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4C0CB98" w14:textId="2928959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34F68E6" w14:textId="7EE1F53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Aleksandra </w:t>
            </w:r>
            <w:proofErr w:type="spellStart"/>
            <w:r w:rsidRPr="006475DB">
              <w:rPr>
                <w:rFonts w:cs="Arial"/>
              </w:rPr>
              <w:t>Romaniszyn</w:t>
            </w:r>
            <w:proofErr w:type="spellEnd"/>
          </w:p>
        </w:tc>
        <w:tc>
          <w:tcPr>
            <w:tcW w:w="2646" w:type="dxa"/>
            <w:shd w:val="clear" w:color="auto" w:fill="auto"/>
            <w:vAlign w:val="center"/>
          </w:tcPr>
          <w:p w14:paraId="787821DC" w14:textId="124B038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3B7DAC0" w14:textId="04264C85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5204CD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176729C" w14:textId="4BEDF1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817B466" w14:textId="691DDC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706BD8" w14:textId="3B2CD9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3E61F8D" w14:textId="55BB5CC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E553525" w14:textId="1F7D092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5E4ACDF" w14:textId="3F85703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0C8DE73" w14:textId="0C77EB2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50AA9CA" w14:textId="3E46235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F677910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A769E24" w14:textId="21280B1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39D98DB" w14:textId="3CBC2A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FDD1DE" w14:textId="4297764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768EFFE" w14:textId="0FE2E03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FCB9B8C" w14:textId="696B7DF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11B0D25" w14:textId="3D8A3B5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Aleksandra </w:t>
            </w:r>
            <w:proofErr w:type="spellStart"/>
            <w:r w:rsidRPr="006475DB">
              <w:rPr>
                <w:rFonts w:cs="Arial"/>
              </w:rPr>
              <w:t>Romaniszyn</w:t>
            </w:r>
            <w:proofErr w:type="spellEnd"/>
          </w:p>
        </w:tc>
        <w:tc>
          <w:tcPr>
            <w:tcW w:w="2646" w:type="dxa"/>
            <w:shd w:val="clear" w:color="auto" w:fill="auto"/>
            <w:vAlign w:val="center"/>
          </w:tcPr>
          <w:p w14:paraId="75D422A0" w14:textId="2226431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6413A53" w14:textId="4778BB0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99E3160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4E21551" w14:textId="5616598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058A589" w14:textId="29AC7A7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D33BD4" w14:textId="31EAFA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9AB23A9" w14:textId="3ED0E2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583E4FB" w14:textId="3F359BA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FF4622D" w14:textId="7054C3A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D672EE4" w14:textId="507FD40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A7EB2CD" w14:textId="2CF1554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B1CD1FA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9EA6E95" w14:textId="3ED2D5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1A11A01" w14:textId="0E3AFB5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6F63F7" w14:textId="221BFF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85ADF23" w14:textId="498BD74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12F047B" w14:textId="157F979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3CB9017" w14:textId="7485979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3639F0B" w14:textId="6EC096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FD936EB" w14:textId="2B0979B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37C32F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FA60548" w14:textId="4F2524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F2580C2" w14:textId="1EEB4E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C97801" w14:textId="33856FE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22.02.2025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80D9CED" w14:textId="14CE70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D49EC91" w14:textId="69A6A2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805408E" w14:textId="441472D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C8A652C" w14:textId="3148F41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4581DCD" w14:textId="70A5FA0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4F69004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0808B1B" w14:textId="7EE6C32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E653D9D" w14:textId="4AA3F37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F9695A" w14:textId="4C22E4A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24.02.2025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74BA02E" w14:textId="4EC9155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B4CA933" w14:textId="52FD646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703F4F9" w14:textId="5F85670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DD9E093" w14:textId="08D2016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A896BBA" w14:textId="6447D94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C6F5F1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9184F01" w14:textId="5E62EB7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49B8400" w14:textId="63B6B4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23B509" w14:textId="55CED18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25.02.2025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DE50D96" w14:textId="1343F03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746FBE0" w14:textId="5DF4DAF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93985B0" w14:textId="1BCDA29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ECA6516" w14:textId="7769985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594E704" w14:textId="577A8F6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35AF15E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B78B625" w14:textId="17313A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0F08E00" w14:textId="7341EC6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84407B" w14:textId="6B0E74A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26.02.2025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7AAAE83" w14:textId="30641AE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9F5ACEF" w14:textId="40C179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0F82265" w14:textId="3AE2BBF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A4C40CE" w14:textId="292AEA1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A5ED696" w14:textId="5530DA1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91477D0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B292622" w14:textId="2BE61FE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4A8C0CA" w14:textId="3B02BA9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F8E870" w14:textId="4109010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FF9EF79" w14:textId="4861817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264C62E" w14:textId="71AB2E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F13A8A8" w14:textId="1271D3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039F5A0" w14:textId="79216CF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A909E44" w14:textId="4506C2BA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D1C83B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1453803" w14:textId="6452AA5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7828F93" w14:textId="7D86E85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CAD4FD" w14:textId="7386046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E59DEE7" w14:textId="030A88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8C91A76" w14:textId="4F195D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608F2D6" w14:textId="551AE6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058F101" w14:textId="70C9819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F22978A" w14:textId="786D40B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889F91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9F5E39C" w14:textId="79FAC9D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929D9AC" w14:textId="3B8B74D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907B06" w14:textId="7764BA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2CC3900" w14:textId="0D73FC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FB361BC" w14:textId="1B1D6B7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FB92DA1" w14:textId="03FBD17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E186C80" w14:textId="7AE37D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A0763BB" w14:textId="31B3559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D2F9518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025C05F" w14:textId="7C2125F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351CE42" w14:textId="700E61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629A55" w14:textId="6E5CC94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5C79F58" w14:textId="39D6219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638E576" w14:textId="52B00D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FC7A853" w14:textId="6EA07D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6991446D" w14:textId="3403223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4FB065B" w14:textId="44BC318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FF59C49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57790DD" w14:textId="4EB7BE8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6FD2B47" w14:textId="72BB8B9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721716" w14:textId="78A2F39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8EC8E19" w14:textId="45E184A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6140628" w14:textId="46F418C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93D2BC2" w14:textId="1DEE2BB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AC49BCD" w14:textId="5739DFD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399D7B9" w14:textId="4393A04B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283D80C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F7BFFFA" w14:textId="0AA8CC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3180378" w14:textId="7CDA9E5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49F0C7" w14:textId="1E690F9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EA6E87F" w14:textId="419540C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43220B0" w14:textId="15E2B3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21CBD88" w14:textId="3503E8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39FC9B8" w14:textId="73822A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40A8457" w14:textId="3DCD458A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C73EBDA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CB09468" w14:textId="2304085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D3A612E" w14:textId="2A19294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AEDDE0" w14:textId="5F086B1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682D51C" w14:textId="1849433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4365AE1" w14:textId="175B84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4493D0F" w14:textId="550FF0B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8B841B1" w14:textId="7A531EF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FBCE396" w14:textId="4DAD76A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FCA812C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62BD580" w14:textId="18EDB1D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AAA5808" w14:textId="225101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FFFE28" w14:textId="51D7857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EC5F070" w14:textId="4DA3A29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AA5E375" w14:textId="2CEAB7A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913F97C" w14:textId="5F9238C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E56FF2A" w14:textId="4FC2F3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A879E23" w14:textId="47030DB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07CC8D1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6CA7ABC" w14:textId="2FAF58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0D33A9D" w14:textId="18A8DAA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7C7B57" w14:textId="5429237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C949E6F" w14:textId="19A0608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C8EDC78" w14:textId="4394141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FACC0C1" w14:textId="079A03A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16BB229" w14:textId="4A2616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B9EA716" w14:textId="5246511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F7E2572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E30BAE3" w14:textId="2FF3306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E7E82D0" w14:textId="20D8DE3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6D3D88" w14:textId="49426D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7DE4752" w14:textId="38A307C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563087B" w14:textId="22D3F72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3491B8A" w14:textId="3A8A650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6B27A91" w14:textId="3C19AAD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814C2B4" w14:textId="1ADA230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C6790FA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E285808" w14:textId="72F6268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CC6183B" w14:textId="69FA3B7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9C4381" w14:textId="146685C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3D6B548" w14:textId="4C8CB44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EF56A17" w14:textId="76698CD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7F3D383" w14:textId="4A4D33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0063CA8" w14:textId="26CB4E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A51BA5E" w14:textId="5201E62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D61558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5CF5860" w14:textId="47D5E1F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E7E58E8" w14:textId="3FC80A7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2583D7" w14:textId="3C27B08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A3F947C" w14:textId="4164E6B8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43060E4" w14:textId="6B4DB68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F01F0CD" w14:textId="1F5F33C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87FF0EC" w14:textId="0D41432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F4A385F" w14:textId="5591E950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C84F20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56F46C7" w14:textId="1038434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8FB1B41" w14:textId="3AD1712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517A16" w14:textId="0CFB9C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4C55FEE" w14:textId="69E3FC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2FE014F" w14:textId="38BD2E2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584F0FE" w14:textId="6A5264B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81E0A14" w14:textId="65E6B80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37577E2" w14:textId="41A67B8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5208F59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3465AC6" w14:textId="4204A2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D154269" w14:textId="0FEF57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A17FE0" w14:textId="0B5EC2B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5B38405" w14:textId="6A5C4F2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2DCB73F" w14:textId="52FE115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86E9013" w14:textId="75EF33B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49A1ED7" w14:textId="25C82FF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79E0B33" w14:textId="7E65EB70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F050DAC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D2831C9" w14:textId="23DD765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A0AA76F" w14:textId="6BF37A9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C64F1B" w14:textId="4D5FAED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3D56300" w14:textId="7255E2F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C43C693" w14:textId="77EC8BD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F25CB7E" w14:textId="749F24B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7FC95A9" w14:textId="2FE502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0065C05" w14:textId="4040032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0044EBA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FEA61DE" w14:textId="01D49A7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DB94815" w14:textId="76B3814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0F1D94" w14:textId="6AC2F3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6EE8956" w14:textId="63F0D60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8178886" w14:textId="48BE021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9DD662E" w14:textId="1850F7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DA5C2F5" w14:textId="48AC339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B351F72" w14:textId="018A790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CD62508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F473B8C" w14:textId="2E9A0B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AC46C62" w14:textId="78454C1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7ED5A1" w14:textId="540452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8D635DC" w14:textId="51A9F90C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CDD37DA" w14:textId="1B7ECE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DB474A5" w14:textId="6AC658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6EEBBE99" w14:textId="56186E2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4FBD98F" w14:textId="14DAABE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B2EB56A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E5774D5" w14:textId="0783F7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C29C972" w14:textId="158513A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2211DA" w14:textId="44D789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813A05A" w14:textId="00C4204C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3FB7377" w14:textId="38CC00E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0895CBF" w14:textId="054C910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0B7CDED" w14:textId="6B2FA29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663BBF6" w14:textId="6F90DB1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86DA448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A384371" w14:textId="6CB1737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B80049D" w14:textId="799E3D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793DEE92" w14:textId="5EFE51E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7F65AD6" w14:textId="5140B11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107B111" w14:textId="6B6183E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F208D2D" w14:textId="26A6039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ED4D36F" w14:textId="31FDFF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5C02C3B" w14:textId="03624DA6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4A930A2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14437A0" w14:textId="6EA8A4C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116A3F5" w14:textId="2DF63B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C9CB5A3" w14:textId="62A219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2F10612" w14:textId="39D78B1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382A638" w14:textId="170F4C0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62FAFB3" w14:textId="49E414D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E743B73" w14:textId="6D4996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C1960F4" w14:textId="05F0B010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8532AB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9BB6EF9" w14:textId="56C657C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69D222B" w14:textId="5A4BE45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3534B20D" w14:textId="7FADA0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19F5BD0" w14:textId="1CFEC36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9921228" w14:textId="40E396A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3CF48F9" w14:textId="4E0142C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22F3407" w14:textId="7D9F15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EBB388" w14:textId="3F803EAB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B646FB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99AA52A" w14:textId="1223813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CBF31AC" w14:textId="2C847CA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6DE15F29" w14:textId="42FAF7C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A0C9343" w14:textId="7499F63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F7A7CC8" w14:textId="7617922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911DFD9" w14:textId="216C3D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DC53D7B" w14:textId="35F0EA2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2D473A0" w14:textId="0985C4D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0000566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8A2C3A9" w14:textId="772196E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738E211" w14:textId="7CBACE5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1C457E72" w14:textId="310148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1108DD8" w14:textId="518698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31E544F" w14:textId="014DF9C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D95476C" w14:textId="508B32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2E1C338" w14:textId="6BDD408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A0AEBAD" w14:textId="48F459E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C82285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71F3207" w14:textId="5EA676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2CEFFE7" w14:textId="71AF0D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2A3BEDBA" w14:textId="3418919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81BC3DF" w14:textId="2A00887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C3630E8" w14:textId="2774B9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5FF0788" w14:textId="07144A4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3D09851" w14:textId="6129DA7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4701FD7" w14:textId="5EE53D2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23B3FF9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853468A" w14:textId="331281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DC5CBF0" w14:textId="739513D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382D8BAE" w14:textId="02F5F28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65475B7" w14:textId="717F6C3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134CFB6" w14:textId="44045FB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21157FA" w14:textId="307224A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E68EA02" w14:textId="1B6920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9E646EA" w14:textId="3262D07C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5DF60CC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611F971" w14:textId="67F89A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A9B308E" w14:textId="3926CD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EA27C85" w14:textId="30659B7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A8FD85A" w14:textId="4068061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B6BCCF7" w14:textId="76D8DF7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1A2D228" w14:textId="25F561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E652BBD" w14:textId="13E5037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A4BB805" w14:textId="65F27F6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AE16700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D06826F" w14:textId="473EC92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DC6B915" w14:textId="258A838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7BB755E2" w14:textId="4509816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366B7A9" w14:textId="71BDDD7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6A0B246" w14:textId="79018A4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DE40623" w14:textId="51A2B5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FCC5D55" w14:textId="230FAA6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E256005" w14:textId="1532927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F0A2D05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59148CD" w14:textId="4EB872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1A2C062" w14:textId="209A79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1BBB3643" w14:textId="18B5B8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81D66D4" w14:textId="1BE5306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AFEBF97" w14:textId="4B22D2E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A08BEF9" w14:textId="6A0B1A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C933C5B" w14:textId="502925D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7F7076" w14:textId="102C5ADB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8FEBA43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46DDD9A" w14:textId="1503F637" w:rsidR="006475DB" w:rsidRPr="006475DB" w:rsidRDefault="006475DB" w:rsidP="006475DB">
            <w:pPr>
              <w:jc w:val="center"/>
              <w:rPr>
                <w:rFonts w:cs="Arial"/>
              </w:rPr>
            </w:pPr>
            <w:bookmarkStart w:id="0" w:name="_GoBack" w:colFirst="2" w:colLast="3"/>
            <w:r w:rsidRPr="006475DB">
              <w:rPr>
                <w:rFonts w:cs="Arial"/>
              </w:rPr>
              <w:t>57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5DB2D0A" w14:textId="6127FC9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745BDF80" w14:textId="00EA470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39A2FE8" w14:textId="75763D7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D2C9B3E" w14:textId="120103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34C69B2" w14:textId="46F878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657FB923" w14:textId="112697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6FEE6DFF" w14:textId="1D85E049" w:rsidR="006475DB" w:rsidRDefault="006475DB" w:rsidP="006475DB">
            <w:pPr>
              <w:jc w:val="center"/>
            </w:pPr>
            <w:r>
              <w:t>-</w:t>
            </w:r>
          </w:p>
        </w:tc>
      </w:tr>
      <w:bookmarkEnd w:id="0"/>
      <w:tr w:rsidR="006475DB" w:rsidRPr="00AF3DB6" w14:paraId="6D855589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F3C6219" w14:textId="5409643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A8C370A" w14:textId="56129BC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5028724B" w14:textId="725C1EA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AB58428" w14:textId="5420E149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09BD55C" w14:textId="4BE24A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5551AAA" w14:textId="4535C69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CECC958" w14:textId="33FA18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62F509C9" w14:textId="105337AE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1B910BF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F2F49BA" w14:textId="0756495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42C4035" w14:textId="2977D2A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70A810B6" w14:textId="5310DE5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A95FFB0" w14:textId="0C6F8C75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77F0097" w14:textId="43439E5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E46923A" w14:textId="3B11458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46467BA" w14:textId="638BCE1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5AEC2E4C" w14:textId="208739EA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1DFC9B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3C441E3" w14:textId="1448E47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B20546B" w14:textId="74D885F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62535420" w14:textId="492E51D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1CF45DD" w14:textId="2E6C1D4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7B7FAE2" w14:textId="141E90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820BADE" w14:textId="20A4693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AADBFC6" w14:textId="7EC585B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06A2E2B4" w14:textId="6FEAE77C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4C3583C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14A3F67" w14:textId="4B70F90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86F4F06" w14:textId="31982A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713775B7" w14:textId="1106CC0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7ABD3D4" w14:textId="04ACE0A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5EA7104" w14:textId="739C515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DFE69D0" w14:textId="5E6526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42E35B8" w14:textId="21BF6C0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7BCF8F8F" w14:textId="585EB08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0F4E024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51CD63B" w14:textId="480F496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E536682" w14:textId="35B28F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5090513B" w14:textId="127F16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8933A0" w14:textId="77340E2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98E703E" w14:textId="4EE9EB9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874E2AD" w14:textId="697F9CA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728CCC1" w14:textId="43A68FF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5343F402" w14:textId="541AF6E2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0607866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D47C919" w14:textId="0D80D56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5FAC662" w14:textId="3D0C7C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09972A5" w14:textId="3FC2B83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9D00400" w14:textId="231109E7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C364899" w14:textId="7F010B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98BCBD4" w14:textId="5FA8AA7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3177156" w14:textId="297E27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2563CA9C" w14:textId="2B05BC2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3735A1E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FF79D9A" w14:textId="2287C57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965C76F" w14:textId="230BFE6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0A0AECB" w14:textId="2C23238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F5E7A02" w14:textId="5FB59AE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67B9DE2" w14:textId="661F43A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F64A405" w14:textId="649FCF1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2F52124" w14:textId="161131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41054D4D" w14:textId="00AD31F3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57AB07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54F0068" w14:textId="4DAEE8B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2CF8F9D" w14:textId="57E9344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1FC5615D" w14:textId="5B17A9D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234F2D7" w14:textId="5503EA9A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4551BF0" w14:textId="587485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01DAD85" w14:textId="61D7E8D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D966704" w14:textId="0F61E16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5DFAB18F" w14:textId="46A3B29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071269E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ED1B340" w14:textId="4A221B0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DD6AA97" w14:textId="28880A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3F5B44F0" w14:textId="35DAAFB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B707C1D" w14:textId="124C049E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5561E9C" w14:textId="0939871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3E0F162" w14:textId="330B56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799049D" w14:textId="1106AC2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14529D81" w14:textId="3CC63C8E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514228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FE3638C" w14:textId="1972D8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16EDE21" w14:textId="0616D16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754C83E2" w14:textId="4FC56CD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36C6486" w14:textId="524EAFF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059200D" w14:textId="7F00EC4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62F757B" w14:textId="54FE2A9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5BAB298" w14:textId="095344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766252EC" w14:textId="1715A68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E87B86F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07DFD3E" w14:textId="65E83F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C69300E" w14:textId="346B361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A655E94" w14:textId="29F1CD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DEA3746" w14:textId="2FC14689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D57344D" w14:textId="617629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57E2677" w14:textId="35B400A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396A1C9" w14:textId="34A24CD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34C96DD8" w14:textId="18156E7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A4E426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7BB404F" w14:textId="19D9EB2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59EE333" w14:textId="10066DD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B7F06D3" w14:textId="3C5C54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335AAAF" w14:textId="24BBCB44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CE1FA35" w14:textId="0D220F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44875AF" w14:textId="5588CEF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AD7776B" w14:textId="093B9E6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070D0A3C" w14:textId="4A7AA1B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221D6E4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756B333" w14:textId="581EC0C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4258B6F" w14:textId="61AFA88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0F630E59" w14:textId="3D2D8DD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62A2AD2" w14:textId="5371ACD8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AB9A6DB" w14:textId="6EBB731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F432754" w14:textId="7C77E51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E48A074" w14:textId="5D9BA2E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13403AF0" w14:textId="4F7BBBF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BEBF213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73DAA2B" w14:textId="2ED5B5E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3B5F615" w14:textId="2AE0B5A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56AE61E3" w14:textId="0FB898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AEE2EA2" w14:textId="736A033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E7FEFA5" w14:textId="283AC4D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D194AE9" w14:textId="1E9B9E2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E5B8870" w14:textId="58E7F9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588E0894" w14:textId="28CAE0B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8D4B70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5B2BAB7" w14:textId="57B060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4B1C2F7" w14:textId="09A4CD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22915852" w14:textId="7CB6BD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CF60C6B" w14:textId="4DE1034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14:00-16:00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6473B6A" w14:textId="719D7E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5BF237B" w14:textId="530E59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0C0F496" w14:textId="0A1C882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0573DC3D" w14:textId="31855FB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9B7E91F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6D4995C" w14:textId="247497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50C1FB0" w14:textId="7EC111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5D285E6E" w14:textId="09A3A0F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0BB8457" w14:textId="1E070E34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16:00-17:00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4D0EA66" w14:textId="41FEBF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DBD415E" w14:textId="689F1E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08185B9" w14:textId="64B5CE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23F3C421" w14:textId="48CCDEEE" w:rsidR="006475DB" w:rsidRDefault="006475DB" w:rsidP="006475DB">
            <w:pPr>
              <w:jc w:val="center"/>
            </w:pPr>
            <w:r>
              <w:t>-</w:t>
            </w:r>
          </w:p>
        </w:tc>
      </w:tr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B625C7" w:rsidRDefault="00B625C7">
      <w:r>
        <w:separator/>
      </w:r>
    </w:p>
  </w:endnote>
  <w:endnote w:type="continuationSeparator" w:id="0">
    <w:p w14:paraId="7E6C4829" w14:textId="77777777" w:rsidR="00B625C7" w:rsidRDefault="00B6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B625C7" w:rsidRPr="00124D4A" w:rsidRDefault="00B625C7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B625C7" w:rsidRDefault="00B625C7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B625C7" w:rsidRPr="00B01F08" w:rsidRDefault="00B625C7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B625C7" w:rsidRDefault="00B625C7">
      <w:r>
        <w:separator/>
      </w:r>
    </w:p>
  </w:footnote>
  <w:footnote w:type="continuationSeparator" w:id="0">
    <w:p w14:paraId="60A779B4" w14:textId="77777777" w:rsidR="00B625C7" w:rsidRDefault="00B62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B625C7" w:rsidRDefault="00B625C7" w:rsidP="009A4ACC">
    <w:pPr>
      <w:pStyle w:val="Nagwek"/>
      <w:ind w:left="-1134"/>
    </w:pPr>
  </w:p>
  <w:p w14:paraId="74BC3CAA" w14:textId="77777777" w:rsidR="00B625C7" w:rsidRDefault="00B625C7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B625C7" w:rsidRDefault="00B625C7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B625C7" w:rsidRDefault="00B625C7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46B9B"/>
    <w:rsid w:val="00053A59"/>
    <w:rsid w:val="00061F20"/>
    <w:rsid w:val="00080D83"/>
    <w:rsid w:val="000829EF"/>
    <w:rsid w:val="000830A8"/>
    <w:rsid w:val="00086138"/>
    <w:rsid w:val="00087576"/>
    <w:rsid w:val="00091734"/>
    <w:rsid w:val="000A0EEE"/>
    <w:rsid w:val="000A3836"/>
    <w:rsid w:val="000D23A2"/>
    <w:rsid w:val="000D283E"/>
    <w:rsid w:val="000E3274"/>
    <w:rsid w:val="00120BC8"/>
    <w:rsid w:val="00124D4A"/>
    <w:rsid w:val="001304E7"/>
    <w:rsid w:val="00130B23"/>
    <w:rsid w:val="00141A58"/>
    <w:rsid w:val="001456E3"/>
    <w:rsid w:val="001520FF"/>
    <w:rsid w:val="001858B6"/>
    <w:rsid w:val="00196356"/>
    <w:rsid w:val="001A02A1"/>
    <w:rsid w:val="001A1D68"/>
    <w:rsid w:val="001A2C14"/>
    <w:rsid w:val="001A3D33"/>
    <w:rsid w:val="001B210F"/>
    <w:rsid w:val="001D059A"/>
    <w:rsid w:val="00200923"/>
    <w:rsid w:val="002016FF"/>
    <w:rsid w:val="00210650"/>
    <w:rsid w:val="00212868"/>
    <w:rsid w:val="00215B6D"/>
    <w:rsid w:val="00241C1F"/>
    <w:rsid w:val="002425AE"/>
    <w:rsid w:val="002529E4"/>
    <w:rsid w:val="0025406C"/>
    <w:rsid w:val="002672E3"/>
    <w:rsid w:val="00274717"/>
    <w:rsid w:val="002918E3"/>
    <w:rsid w:val="002A1D7C"/>
    <w:rsid w:val="002C6347"/>
    <w:rsid w:val="002F6AF1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252D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14E0B"/>
    <w:rsid w:val="004250B3"/>
    <w:rsid w:val="00442B91"/>
    <w:rsid w:val="004430F4"/>
    <w:rsid w:val="00464281"/>
    <w:rsid w:val="004737BB"/>
    <w:rsid w:val="00475975"/>
    <w:rsid w:val="0048356A"/>
    <w:rsid w:val="00492BD3"/>
    <w:rsid w:val="0049614A"/>
    <w:rsid w:val="004B38AD"/>
    <w:rsid w:val="004B4BC1"/>
    <w:rsid w:val="004B70BD"/>
    <w:rsid w:val="004C303B"/>
    <w:rsid w:val="004C68E6"/>
    <w:rsid w:val="004D6317"/>
    <w:rsid w:val="004E330F"/>
    <w:rsid w:val="004E6638"/>
    <w:rsid w:val="004F2F83"/>
    <w:rsid w:val="004F3884"/>
    <w:rsid w:val="004F4C4B"/>
    <w:rsid w:val="004F6B08"/>
    <w:rsid w:val="00504CFF"/>
    <w:rsid w:val="00506651"/>
    <w:rsid w:val="0052111D"/>
    <w:rsid w:val="005233D2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5E432B"/>
    <w:rsid w:val="00604D9F"/>
    <w:rsid w:val="006110BE"/>
    <w:rsid w:val="0061767F"/>
    <w:rsid w:val="00622781"/>
    <w:rsid w:val="006261B8"/>
    <w:rsid w:val="0064017E"/>
    <w:rsid w:val="00640BFF"/>
    <w:rsid w:val="006475DB"/>
    <w:rsid w:val="0066032A"/>
    <w:rsid w:val="00665A91"/>
    <w:rsid w:val="0068389F"/>
    <w:rsid w:val="0069621B"/>
    <w:rsid w:val="006A007F"/>
    <w:rsid w:val="006A6F6C"/>
    <w:rsid w:val="006B4267"/>
    <w:rsid w:val="006B5019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2879"/>
    <w:rsid w:val="007550BA"/>
    <w:rsid w:val="00776530"/>
    <w:rsid w:val="00780EAE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827311"/>
    <w:rsid w:val="00834BB4"/>
    <w:rsid w:val="00835187"/>
    <w:rsid w:val="008559DA"/>
    <w:rsid w:val="00872BAB"/>
    <w:rsid w:val="008731A1"/>
    <w:rsid w:val="00873501"/>
    <w:rsid w:val="00876326"/>
    <w:rsid w:val="00876374"/>
    <w:rsid w:val="00886E83"/>
    <w:rsid w:val="008870E1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A4ED9"/>
    <w:rsid w:val="009B0D7A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44BD"/>
    <w:rsid w:val="00AD51FC"/>
    <w:rsid w:val="00AD7E56"/>
    <w:rsid w:val="00B01F08"/>
    <w:rsid w:val="00B16E8F"/>
    <w:rsid w:val="00B2442F"/>
    <w:rsid w:val="00B30401"/>
    <w:rsid w:val="00B44BF6"/>
    <w:rsid w:val="00B5393E"/>
    <w:rsid w:val="00B5746B"/>
    <w:rsid w:val="00B625C7"/>
    <w:rsid w:val="00B6637D"/>
    <w:rsid w:val="00B81403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8237E"/>
    <w:rsid w:val="00CA5CBD"/>
    <w:rsid w:val="00CC1FF2"/>
    <w:rsid w:val="00CC29D4"/>
    <w:rsid w:val="00CC58FC"/>
    <w:rsid w:val="00CE005B"/>
    <w:rsid w:val="00CF5805"/>
    <w:rsid w:val="00D0361A"/>
    <w:rsid w:val="00D1101D"/>
    <w:rsid w:val="00D1150B"/>
    <w:rsid w:val="00D23D71"/>
    <w:rsid w:val="00D3085A"/>
    <w:rsid w:val="00D30ADD"/>
    <w:rsid w:val="00D43A0D"/>
    <w:rsid w:val="00D46867"/>
    <w:rsid w:val="00D526F3"/>
    <w:rsid w:val="00D53DD8"/>
    <w:rsid w:val="00D5619C"/>
    <w:rsid w:val="00D57724"/>
    <w:rsid w:val="00D57D3D"/>
    <w:rsid w:val="00D639A4"/>
    <w:rsid w:val="00D86F97"/>
    <w:rsid w:val="00D924CE"/>
    <w:rsid w:val="00D93707"/>
    <w:rsid w:val="00DA2034"/>
    <w:rsid w:val="00DB7C51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9F6"/>
    <w:rsid w:val="00E539C6"/>
    <w:rsid w:val="00E57060"/>
    <w:rsid w:val="00E81ADD"/>
    <w:rsid w:val="00E87616"/>
    <w:rsid w:val="00EA5C16"/>
    <w:rsid w:val="00EB7EC4"/>
    <w:rsid w:val="00ED781A"/>
    <w:rsid w:val="00ED7E80"/>
    <w:rsid w:val="00EF000D"/>
    <w:rsid w:val="00F22BD4"/>
    <w:rsid w:val="00F44D2A"/>
    <w:rsid w:val="00F5032F"/>
    <w:rsid w:val="00F545A3"/>
    <w:rsid w:val="00F71408"/>
    <w:rsid w:val="00F745DE"/>
    <w:rsid w:val="00F835BA"/>
    <w:rsid w:val="00F83EE2"/>
    <w:rsid w:val="00FA669C"/>
    <w:rsid w:val="00FB1502"/>
    <w:rsid w:val="00FB5706"/>
    <w:rsid w:val="00FB6E22"/>
    <w:rsid w:val="00FB7887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4DD39E4-5373-4DE7-BB62-9733FFA17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0</TotalTime>
  <Pages>8</Pages>
  <Words>1350</Words>
  <Characters>9621</Characters>
  <Application>Microsoft Office Word</Application>
  <DocSecurity>0</DocSecurity>
  <Lines>80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10950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2</cp:revision>
  <cp:lastPrinted>2025-02-24T09:20:00Z</cp:lastPrinted>
  <dcterms:created xsi:type="dcterms:W3CDTF">2025-02-24T11:49:00Z</dcterms:created>
  <dcterms:modified xsi:type="dcterms:W3CDTF">2025-02-24T11:49:00Z</dcterms:modified>
</cp:coreProperties>
</file>