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1BB39ED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4F4C4B">
        <w:rPr>
          <w:rFonts w:cs="Arial"/>
          <w:b/>
          <w:color w:val="000000" w:themeColor="text1"/>
        </w:rPr>
        <w:t>07.02.2025</w:t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0"/>
        <w:gridCol w:w="4653"/>
        <w:gridCol w:w="1418"/>
        <w:gridCol w:w="1531"/>
        <w:gridCol w:w="1831"/>
        <w:gridCol w:w="1857"/>
        <w:gridCol w:w="2646"/>
        <w:gridCol w:w="1060"/>
      </w:tblGrid>
      <w:tr w:rsidR="00215B6D" w:rsidRPr="00AF3DB6" w14:paraId="6175B3C3" w14:textId="77777777" w:rsidTr="00BE66A5">
        <w:trPr>
          <w:trHeight w:val="572"/>
        </w:trPr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653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57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46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60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0A0EEE" w:rsidRPr="00AF3DB6" w14:paraId="0109324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B7E2451" w14:textId="74589C07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1442785" w14:textId="0666A3F5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ACE8F8" w14:textId="79F34476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7228CA" w14:textId="5AD8F19B" w:rsidR="000A0EEE" w:rsidRPr="006475DB" w:rsidRDefault="000A0EEE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893BE27" w14:textId="622CB698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6F29FCF" w14:textId="25591D0B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4E9802B" w14:textId="436BB7A3" w:rsidR="000A0EEE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CE6E5C3" w14:textId="2546F690" w:rsidR="000A0EEE" w:rsidRPr="00AF3DB6" w:rsidRDefault="000A0EEE" w:rsidP="006475DB">
            <w:pPr>
              <w:jc w:val="center"/>
            </w:pPr>
            <w:r>
              <w:t>-</w:t>
            </w:r>
          </w:p>
        </w:tc>
      </w:tr>
      <w:tr w:rsidR="006475DB" w:rsidRPr="00AF3DB6" w14:paraId="716F3CB2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8DB59E3" w14:textId="536A26F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2142FDB" w14:textId="0B0621D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5B9BD5" w:themeColor="accent1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7CDA6D" w14:textId="66B9935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FD4306F" w14:textId="13E8E7B7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A52EBF1" w14:textId="5EB1FBD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A323950" w14:textId="313B32B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3CDBE2D" w14:textId="4CF7F83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05B7F6" w14:textId="77BC1F11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6937CF5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3785AD2" w14:textId="372E42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B410254" w14:textId="1B4EAE8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033AC4" w14:textId="78556A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EF23A68" w14:textId="203B75F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DB79361" w14:textId="4D5DA4F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69DC3C9" w14:textId="513F69E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D6CBDCD" w14:textId="46C15B2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FBA3BC3" w14:textId="72617DE5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1394A4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B17FCE5" w14:textId="636D2F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24DB3E3" w14:textId="7A9754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5B9BD5" w:themeColor="accent1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FAC503" w14:textId="7FD48C4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464CABF" w14:textId="54C82FB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9C2E63D" w14:textId="521C165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5079EBA" w14:textId="274F4FD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0614D57" w14:textId="08412A5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FE0E189" w14:textId="1718778A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0B74934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5899530" w14:textId="30A1452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A2D1B6A" w14:textId="4C7A41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81AE91" w14:textId="1816BD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D12AA4C" w14:textId="3D0FE2C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01BF33C" w14:textId="068C15A7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B4F2587" w14:textId="08CDB1B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65F9911" w14:textId="68921D9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C7FDFBE" w14:textId="0AEF6DF3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0C1C0A0F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3460751" w14:textId="6825F95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09374B6" w14:textId="51B0D79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F12C21" w14:textId="3B79C0D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636C8CD" w14:textId="390ACBF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EC24001" w14:textId="234CA3F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D1E56E7" w14:textId="28B7AA3A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FF8D560" w14:textId="751DA0C1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81EAE93" w14:textId="63150FE5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48F6542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ABA8DF5" w14:textId="09406DE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lastRenderedPageBreak/>
              <w:t>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1E4C5CC" w14:textId="082DE5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84FC20" w14:textId="48E704D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8C92960" w14:textId="4E38A695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84501DE" w14:textId="6886492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A65921F" w14:textId="562745D8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5A35519" w14:textId="65159895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60495DF" w14:textId="6965EF26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61A91AA0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1ADA451" w14:textId="2BC7EF2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D85765D" w14:textId="0323F51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1ABDCF" w14:textId="61B2848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0F06786" w14:textId="29BDCAE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1C0316E" w14:textId="0B88AD64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5353A2D" w14:textId="290A3DDA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605BBDF" w14:textId="073BB7E2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50526A9" w14:textId="2F55552D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26C96F3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BAF1ADC" w14:textId="28B6A50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7A643C2" w14:textId="47CBE88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826183" w14:textId="1893EF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4E3B821" w14:textId="07959A9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F1BA627" w14:textId="189956E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2C1E9AE" w14:textId="3BAF482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42E84F0" w14:textId="6ADCC22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7AEC508" w14:textId="46032796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757FBFB4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8BC6A5F" w14:textId="517A512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F498CBD" w14:textId="7D36B19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A8FA6A" w14:textId="16D10D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9B807C" w14:textId="0588497C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C9CF5ED" w14:textId="0AB5874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C937FFB" w14:textId="08F39251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1A195D4" w14:textId="18082FF2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EFDB118" w14:textId="3C05979D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C11C20" w14:paraId="5524D73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BEFC54D" w14:textId="787A556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8710B4A" w14:textId="104851A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CAFA70" w14:textId="3151B7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CF66B64" w14:textId="365CB3B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482807E" w14:textId="68BA23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D883F35" w14:textId="4E710F4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EEDC17F" w14:textId="4755D4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2251F0C" w14:textId="0DBE63BC" w:rsidR="006475DB" w:rsidRPr="0064017E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AE57559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9189705" w14:textId="6F1FC08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F6692B4" w14:textId="06BBE07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16CED8" w14:textId="26F081F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F0A0AEF" w14:textId="1D68432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F526431" w14:textId="3A1B1F6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6DA7ED3" w14:textId="0340D0C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7402205" w14:textId="4145B4E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265EA96" w14:textId="62C26802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D8AAB1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8BC057F" w14:textId="715192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02BBC7F" w14:textId="469A1B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EB0211" w14:textId="73B5FD5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BB2D46" w14:textId="43E54C25" w:rsidR="006475DB" w:rsidRPr="006475DB" w:rsidRDefault="006475DB" w:rsidP="006475DB">
            <w:pPr>
              <w:jc w:val="center"/>
              <w:rPr>
                <w:rFonts w:cs="Arial"/>
                <w:color w:val="FF0000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9C4D43C" w14:textId="3D914AE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F0EDAA9" w14:textId="62653A8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7E76F91" w14:textId="10E9C97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4AFF65B" w14:textId="3CCC05A6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879FB9C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CF61CED" w14:textId="2B5DEE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8C07841" w14:textId="6EDAFDE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D22C61" w14:textId="27C62B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BFD6C1E" w14:textId="4EA6EF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4297D82" w14:textId="2ED9B0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6C0D06D" w14:textId="6896CB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E08A42A" w14:textId="29A84C1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C8EAC6F" w14:textId="71657434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64017E" w14:paraId="649CB076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BC1F0A2" w14:textId="5067803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A39502A" w14:textId="5A0EC2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C548E1" w14:textId="787665A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289AF9D" w14:textId="753FB7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722E5A3" w14:textId="1CA608D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0D0829E" w14:textId="6083AF1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A2FD087" w14:textId="033FFB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5F7873" w14:textId="302BB49D" w:rsidR="006475DB" w:rsidRPr="0064017E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1D22F0E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AB66EFC" w14:textId="3C06AB4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3CC6ED3" w14:textId="78F93DB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C44DC0" w14:textId="7126C0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9E781F7" w14:textId="286EAE5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1719195" w14:textId="5DBE19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CEAEB73" w14:textId="7C05BEC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B579151" w14:textId="3D7DF23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96E918A" w14:textId="56B24965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076CC3A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9A9660F" w14:textId="0B19B0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lastRenderedPageBreak/>
              <w:t>17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2BD2EA3" w14:textId="2BF7068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B2C6E2" w14:textId="76AD891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B849144" w14:textId="392241F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7C59AEB" w14:textId="3E9116A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2D51293" w14:textId="36E152A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33645C7" w14:textId="6D81BA3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41FBBDD" w14:textId="1A10B32D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B1C2448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88596BB" w14:textId="55F9535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7F42641" w14:textId="66E48D9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6C466F" w14:textId="7A704BA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0D6DA5B" w14:textId="7248F00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D839A37" w14:textId="6350288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CC022EB" w14:textId="0373D3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20883CA" w14:textId="2FC400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BB49DF2" w14:textId="24C0DEC9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BF24533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6850B2B" w14:textId="6C2C22E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90A425D" w14:textId="21C42FB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A0F082" w14:textId="35378FF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E37757B" w14:textId="1C63A4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0A2C9BF" w14:textId="76049B8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0228AF7" w14:textId="3F551EA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839F2C3" w14:textId="36AA0C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222CBD4" w14:textId="2DBC46C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F4FCBE5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BAD45EA" w14:textId="08E45FD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1602415" w14:textId="46BC25D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55200F" w14:textId="2F99D27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CBB9E9E" w14:textId="359FFD0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4C0CB98" w14:textId="2928959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34F68E6" w14:textId="7EE1F53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87821DC" w14:textId="124B038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3B7DAC0" w14:textId="04264C85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5204CD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176729C" w14:textId="4BEDF1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817B466" w14:textId="691DDC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706BD8" w14:textId="3B2CD9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3E61F8D" w14:textId="55BB5CC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E553525" w14:textId="1F7D092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5E4ACDF" w14:textId="3F85703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0C8DE73" w14:textId="0C77EB2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50AA9CA" w14:textId="3E46235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F677910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A769E24" w14:textId="21280B1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39D98DB" w14:textId="3CBC2A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FDD1DE" w14:textId="4297764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768EFFE" w14:textId="0FE2E03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FCB9B8C" w14:textId="696B7DF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11B0D25" w14:textId="3D8A3B5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5D422A0" w14:textId="2226431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6413A53" w14:textId="4778BB0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99E3160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4E21551" w14:textId="5616598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058A589" w14:textId="29AC7A7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D33BD4" w14:textId="31EAFA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9AB23A9" w14:textId="3ED0E2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583E4FB" w14:textId="3F359BA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FF4622D" w14:textId="7054C3A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D672EE4" w14:textId="507FD40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7EB2CD" w14:textId="2CF1554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B1CD1FA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9EA6E95" w14:textId="3ED2D5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1A11A01" w14:textId="0E3AFB5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6F63F7" w14:textId="221BFF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85ADF23" w14:textId="498BD74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12F047B" w14:textId="157F979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3CB9017" w14:textId="7485979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3639F0B" w14:textId="6EC096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FD936EB" w14:textId="2B0979B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37C32F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FA60548" w14:textId="4F2524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F2580C2" w14:textId="1EEB4E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C97801" w14:textId="33856FE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22.02.2025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80D9CED" w14:textId="14CE70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D49EC91" w14:textId="69A6A2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805408E" w14:textId="441472D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C8A652C" w14:textId="3148F41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4581DCD" w14:textId="70A5FA0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4F69004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0808B1B" w14:textId="7EE6C32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E653D9D" w14:textId="4AA3F37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F9695A" w14:textId="4C22E4A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24.02.2025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74BA02E" w14:textId="4EC9155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B4CA933" w14:textId="52FD646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703F4F9" w14:textId="5F85670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DD9E093" w14:textId="08D2016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A896BBA" w14:textId="6447D94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C6F5F1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9184F01" w14:textId="5E62EB7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lastRenderedPageBreak/>
              <w:t>27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49B8400" w14:textId="63B6B4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23B509" w14:textId="55CED18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25.02.2025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DE50D96" w14:textId="1343F03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746FBE0" w14:textId="5DF4DAF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93985B0" w14:textId="1BCDA29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ECA6516" w14:textId="7769985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594E704" w14:textId="577A8F6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35AF15E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B78B625" w14:textId="17313A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0F08E00" w14:textId="7341EC6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84407B" w14:textId="6B0E74A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26.02.2025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7AAAE83" w14:textId="30641AE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9F5ACEF" w14:textId="40C179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0F82265" w14:textId="3AE2BBF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A4C40CE" w14:textId="292AEA1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A5ED696" w14:textId="5530DA1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91477D0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B292622" w14:textId="2BE61FE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4A8C0CA" w14:textId="3B02BA9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F8E870" w14:textId="4109010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FF9EF79" w14:textId="4861817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264C62E" w14:textId="71AB2E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F13A8A8" w14:textId="1271D3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039F5A0" w14:textId="79216CF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A909E44" w14:textId="4506C2BA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D1C83B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1453803" w14:textId="6452AA5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7828F93" w14:textId="7D86E85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CAD4FD" w14:textId="7386046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E59DEE7" w14:textId="030A88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8C91A76" w14:textId="4F195D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608F2D6" w14:textId="551AE6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058F101" w14:textId="70C9819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F22978A" w14:textId="786D40B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889F91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9F5E39C" w14:textId="79FAC9D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929D9AC" w14:textId="3B8B74D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907B06" w14:textId="7764BA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2CC3900" w14:textId="0D73FC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FB361BC" w14:textId="1B1D6B7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FB92DA1" w14:textId="03FBD17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E186C80" w14:textId="7AE37D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A0763BB" w14:textId="31B3559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D2F9518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025C05F" w14:textId="7C2125F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351CE42" w14:textId="700E61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629A55" w14:textId="6E5CC94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5C79F58" w14:textId="39D6219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638E576" w14:textId="52B00D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FC7A853" w14:textId="6EA07D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991446D" w14:textId="3403223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4FB065B" w14:textId="44BC318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FF59C49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57790DD" w14:textId="4EB7BE8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6FD2B47" w14:textId="72BB8B9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721716" w14:textId="78A2F39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8EC8E19" w14:textId="45E184A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6140628" w14:textId="46F418C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93D2BC2" w14:textId="1DEE2BB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AC49BCD" w14:textId="5739DFD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399D7B9" w14:textId="4393A04B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283D80C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F7BFFFA" w14:textId="0AA8CC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3180378" w14:textId="7CDA9E5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49F0C7" w14:textId="1E690F9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EA6E87F" w14:textId="419540C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43220B0" w14:textId="15E2B3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21CBD88" w14:textId="3503E8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39FC9B8" w14:textId="73822A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40A8457" w14:textId="3DCD458A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C73EBDA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CB09468" w14:textId="2304085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D3A612E" w14:textId="2A19294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AEDDE0" w14:textId="5F086B1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682D51C" w14:textId="1849433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4365AE1" w14:textId="175B84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4493D0F" w14:textId="550FF0B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8B841B1" w14:textId="7A531EF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FBCE396" w14:textId="4DAD76A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FCA812C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62BD580" w14:textId="18EDB1D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AAA5808" w14:textId="225101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FFFE28" w14:textId="51D7857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EC5F070" w14:textId="4DA3A29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AA5E375" w14:textId="2CEAB7A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913F97C" w14:textId="5F9238C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E56FF2A" w14:textId="4FC2F3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879E23" w14:textId="47030DB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07CC8D1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6CA7ABC" w14:textId="2FAF58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0D33A9D" w14:textId="18A8DAA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7C7B57" w14:textId="5429237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C949E6F" w14:textId="19A0608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C8EDC78" w14:textId="4394141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FACC0C1" w14:textId="079A03A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16BB229" w14:textId="4A2616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B9EA716" w14:textId="5246511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F7E2572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E30BAE3" w14:textId="2FF3306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E7E82D0" w14:textId="20D8DE3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6D3D88" w14:textId="49426D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7DE4752" w14:textId="38A307C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563087B" w14:textId="22D3F72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3491B8A" w14:textId="3A8A650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6B27A91" w14:textId="3C19AAD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814C2B4" w14:textId="1ADA230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C6790FA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E285808" w14:textId="72F6268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CC6183B" w14:textId="69FA3B7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9C4381" w14:textId="146685C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3D6B548" w14:textId="4C8CB44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EF56A17" w14:textId="76698CD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7F3D383" w14:textId="4A4D33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0063CA8" w14:textId="26CB4E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A51BA5E" w14:textId="5201E62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D61558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5CF5860" w14:textId="47D5E1F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E7E58E8" w14:textId="3FC80A7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2583D7" w14:textId="3C27B08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A3F947C" w14:textId="4164E6B8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43060E4" w14:textId="6B4DB68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F01F0CD" w14:textId="1F5F33C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87FF0EC" w14:textId="0D41432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F4A385F" w14:textId="5591E950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C84F20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56F46C7" w14:textId="1038434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8FB1B41" w14:textId="3AD1712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517A16" w14:textId="0CFB9C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4C55FEE" w14:textId="69E3FC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2FE014F" w14:textId="38BD2E2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584F0FE" w14:textId="6A5264B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81E0A14" w14:textId="65E6B80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37577E2" w14:textId="41A67B8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5208F59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3465AC6" w14:textId="4204A2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D154269" w14:textId="0FEF57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A17FE0" w14:textId="0B5EC2B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5B38405" w14:textId="6A5C4F2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2DCB73F" w14:textId="52FE115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86E9013" w14:textId="75EF33B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49A1ED7" w14:textId="25C82FF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79E0B33" w14:textId="7E65EB70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F050DAC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D2831C9" w14:textId="23DD765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A0AA76F" w14:textId="6BF37A9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C64F1B" w14:textId="4D5FAED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3D56300" w14:textId="7255E2F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C43C693" w14:textId="77EC8BD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F25CB7E" w14:textId="749F24B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7FC95A9" w14:textId="2FE502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0065C05" w14:textId="4040032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0044EBA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FEA61DE" w14:textId="01D49A7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DB94815" w14:textId="76B3814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0F1D94" w14:textId="6AC2F3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6EE8956" w14:textId="63F0D60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8178886" w14:textId="48BE021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9DD662E" w14:textId="1850F7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DA5C2F5" w14:textId="48AC339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B351F72" w14:textId="018A790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CD62508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F473B8C" w14:textId="2E9A0B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AC46C62" w14:textId="78454C1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7ED5A1" w14:textId="540452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8D635DC" w14:textId="51A9F90C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CDD37DA" w14:textId="1B7ECE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DB474A5" w14:textId="6AC658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EEBBE99" w14:textId="56186E2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4FBD98F" w14:textId="14DAABE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B2EB56A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E5774D5" w14:textId="0783F7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C29C972" w14:textId="158513A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2211DA" w14:textId="44D789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813A05A" w14:textId="00C4204C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3FB7377" w14:textId="38CC00E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0895CBF" w14:textId="054C910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0B7CDED" w14:textId="6B2FA29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663BBF6" w14:textId="6F90DB1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86DA448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A384371" w14:textId="6CB1737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B80049D" w14:textId="799E3D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93DEE92" w14:textId="5EFE51E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7F65AD6" w14:textId="5140B11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107B111" w14:textId="6B6183E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F208D2D" w14:textId="26A6039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ED4D36F" w14:textId="31FDFF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5C02C3B" w14:textId="03624DA6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4A930A2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14437A0" w14:textId="6EA8A4C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116A3F5" w14:textId="2DF63B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C9CB5A3" w14:textId="62A219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2F10612" w14:textId="39D78B1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382A638" w14:textId="170F4C0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62FAFB3" w14:textId="49E414D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E743B73" w14:textId="6D4996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C1960F4" w14:textId="05F0B010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8532AB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9BB6EF9" w14:textId="56C657C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69D222B" w14:textId="5A4BE45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3534B20D" w14:textId="7FADA0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19F5BD0" w14:textId="1CFEC36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9921228" w14:textId="40E396A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3CF48F9" w14:textId="4E0142C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22F3407" w14:textId="7D9F15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EBB388" w14:textId="3F803EAB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B646FB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99AA52A" w14:textId="1223813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CBF31AC" w14:textId="2C847CA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6DE15F29" w14:textId="42FAF7C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A0C9343" w14:textId="7499F63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F7A7CC8" w14:textId="7617922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911DFD9" w14:textId="216C3D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DC53D7B" w14:textId="35F0EA2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2D473A0" w14:textId="0985C4D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0000566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8A2C3A9" w14:textId="772196E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738E211" w14:textId="7CBACE5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1C457E72" w14:textId="310148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1108DD8" w14:textId="518698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31E544F" w14:textId="014DF9C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D95476C" w14:textId="508B32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2E1C338" w14:textId="6BDD408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A0AEBAD" w14:textId="48F459E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C82285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71F3207" w14:textId="5EA676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2CEFFE7" w14:textId="71AF0D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2A3BEDBA" w14:textId="3418919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81BC3DF" w14:textId="2A00887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C3630E8" w14:textId="2774B9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5FF0788" w14:textId="07144A4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3D09851" w14:textId="6129DA7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4701FD7" w14:textId="5EE53D2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23B3FF9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853468A" w14:textId="331281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DC5CBF0" w14:textId="739513D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382D8BAE" w14:textId="02F5F28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65475B7" w14:textId="717F6C3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134CFB6" w14:textId="44045FB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21157FA" w14:textId="307224A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E68EA02" w14:textId="1B6920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9E646EA" w14:textId="3262D07C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5DF60CC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611F971" w14:textId="67F89A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A9B308E" w14:textId="3926CD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EA27C85" w14:textId="30659B7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A8FD85A" w14:textId="4068061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B6BCCF7" w14:textId="76D8DF7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1A2D228" w14:textId="25F561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E652BBD" w14:textId="13E5037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A4BB805" w14:textId="65F27F6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AE16700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D06826F" w14:textId="473EC92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DC6B915" w14:textId="258A838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BB755E2" w14:textId="4509816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366B7A9" w14:textId="71BDDD7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6A0B246" w14:textId="79018A4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DE40623" w14:textId="51A2B5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FCC5D55" w14:textId="230FAA6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E256005" w14:textId="1532927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F0A2D05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59148CD" w14:textId="4EB872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1A2C062" w14:textId="209A79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1BBB3643" w14:textId="18B5B8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81D66D4" w14:textId="1BE5306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AFEBF97" w14:textId="4B22D2E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A08BEF9" w14:textId="6A0B1A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C933C5B" w14:textId="502925D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7F7076" w14:textId="102C5ADB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8FEBA43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46DDD9A" w14:textId="1503F63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5DB2D0A" w14:textId="6127FC9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45BDF80" w14:textId="00EA470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39A2FE8" w14:textId="75763D7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D2C9B3E" w14:textId="120103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34C69B2" w14:textId="46F878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57FB923" w14:textId="112697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6FEE6DFF" w14:textId="1D85E04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D855589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F3C6219" w14:textId="5409643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A8C370A" w14:textId="56129BC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5028724B" w14:textId="725C1EA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AB58428" w14:textId="5420E149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09BD55C" w14:textId="4BE24A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5551AAA" w14:textId="4535C69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CECC958" w14:textId="33FA18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62F509C9" w14:textId="105337AE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1B910BF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F2F49BA" w14:textId="0756495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42C4035" w14:textId="2977D2A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0A810B6" w14:textId="5310DE5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A95FFB0" w14:textId="0C6F8C75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77F0097" w14:textId="43439E5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E46923A" w14:textId="3B11458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46467BA" w14:textId="638BCE1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5AEC2E4C" w14:textId="208739EA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1DFC9B7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3C441E3" w14:textId="1448E47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B20546B" w14:textId="74D885F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62535420" w14:textId="492E51D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1CF45DD" w14:textId="2E6C1D4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7B7FAE2" w14:textId="141E90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820BADE" w14:textId="20A4693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AADBFC6" w14:textId="7EC585B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06A2E2B4" w14:textId="6FEAE77C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4C3583C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14A3F67" w14:textId="4B70F90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86F4F06" w14:textId="31982A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13775B7" w14:textId="1106CC0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7ABD3D4" w14:textId="04ACE0A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5EA7104" w14:textId="739C515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DFE69D0" w14:textId="5E6526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42E35B8" w14:textId="21BF6C0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7BCF8F8F" w14:textId="585EB08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0F4E024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51CD63B" w14:textId="480F496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E536682" w14:textId="35B28F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5090513B" w14:textId="127F16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8933A0" w14:textId="77340E2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98E703E" w14:textId="4EE9EB9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874E2AD" w14:textId="697F9CA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728CCC1" w14:textId="43A68FF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5343F402" w14:textId="541AF6E2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0607866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D47C919" w14:textId="0D80D56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5FAC662" w14:textId="3D0C7C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09972A5" w14:textId="3FC2B83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9D00400" w14:textId="231109E7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C364899" w14:textId="7F010B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98BCBD4" w14:textId="5FA8AA7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3177156" w14:textId="297E27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2563CA9C" w14:textId="2B05BC2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3735A1E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FF79D9A" w14:textId="2287C57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965C76F" w14:textId="230BFE6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0A0AECB" w14:textId="2C23238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F5E7A02" w14:textId="5FB59AE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67B9DE2" w14:textId="661F43A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F64A405" w14:textId="649FCF1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2F52124" w14:textId="161131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41054D4D" w14:textId="00AD31F3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57AB07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54F0068" w14:textId="4DAEE8B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2CF8F9D" w14:textId="57E9344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1FC5615D" w14:textId="5B17A9D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234F2D7" w14:textId="5503EA9A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4551BF0" w14:textId="587485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01DAD85" w14:textId="61D7E8D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D966704" w14:textId="0F61E16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5DFAB18F" w14:textId="46A3B29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071269E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ED1B340" w14:textId="4A221B0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DD6AA97" w14:textId="28880A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3F5B44F0" w14:textId="35DAAFB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B707C1D" w14:textId="124C049E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5561E9C" w14:textId="0939871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3E0F162" w14:textId="330B56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799049D" w14:textId="1106AC2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14529D81" w14:textId="3CC63C8E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514228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FE3638C" w14:textId="1972D8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16EDE21" w14:textId="0616D16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754C83E2" w14:textId="4FC56CD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36C6486" w14:textId="524EAFF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059200D" w14:textId="7F00EC4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62F757B" w14:textId="54FE2A9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5BAB298" w14:textId="095344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766252EC" w14:textId="1715A68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E87B86F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07DFD3E" w14:textId="65E83F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C69300E" w14:textId="346B361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A655E94" w14:textId="29F1CD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DEA3746" w14:textId="2FC14689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D57344D" w14:textId="617629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57E2677" w14:textId="35B400A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396A1C9" w14:textId="34A24CD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34C96DD8" w14:textId="18156E7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A4E426B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7BB404F" w14:textId="19D9EB2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59EE333" w14:textId="10066DD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B7F06D3" w14:textId="3C5C54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335AAAF" w14:textId="24BBCB44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CE1FA35" w14:textId="0D220F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44875AF" w14:textId="5588CEF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AD7776B" w14:textId="093B9E6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070D0A3C" w14:textId="4A7AA1B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221D6E4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756B333" w14:textId="581EC0C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4258B6F" w14:textId="61AFA88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0F630E59" w14:textId="3D2D8DD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62A2AD2" w14:textId="5371ACD8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AB9A6DB" w14:textId="6EBB731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F432754" w14:textId="7C77E51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E48A074" w14:textId="5D9BA2E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13403AF0" w14:textId="4F7BBBF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BEBF213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73DAA2B" w14:textId="2ED5B5E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3B5F615" w14:textId="2AE0B5A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56AE61E3" w14:textId="0FB898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AEE2EA2" w14:textId="736A033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E7FEFA5" w14:textId="283AC4D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D194AE9" w14:textId="1E9B9E2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E5B8870" w14:textId="58E7F9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588E0894" w14:textId="28CAE0B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8D4B70D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5B2BAB7" w14:textId="57B060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4B1C2F7" w14:textId="09A4CD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22915852" w14:textId="7CB6BD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CF60C6B" w14:textId="4DE1034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14:00-16:00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6473B6A" w14:textId="719D7E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5BF237B" w14:textId="530E59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0C0F496" w14:textId="0A1C882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0573DC3D" w14:textId="31855FB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9B7E91F" w14:textId="77777777" w:rsidTr="006475DB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6D4995C" w14:textId="247497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50C1FB0" w14:textId="7EC111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5D285E6E" w14:textId="09A3A0F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0BB8457" w14:textId="1E070E34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16:00-17:00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4D0EA66" w14:textId="41FEBF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DBD415E" w14:textId="689F1E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08185B9" w14:textId="64B5CE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23F3C421" w14:textId="48CCDEEE" w:rsidR="006475DB" w:rsidRDefault="006475DB" w:rsidP="006475DB">
            <w:pPr>
              <w:jc w:val="center"/>
            </w:pPr>
            <w:r>
              <w:t>-</w:t>
            </w:r>
          </w:p>
        </w:tc>
      </w:tr>
      <w:tr w:rsidR="00760308" w:rsidRPr="00AF3DB6" w14:paraId="4A248B3B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F9A8AAE" w14:textId="64843F4A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74</w:t>
            </w:r>
          </w:p>
        </w:tc>
        <w:tc>
          <w:tcPr>
            <w:tcW w:w="4653" w:type="dxa"/>
            <w:shd w:val="clear" w:color="auto" w:fill="auto"/>
          </w:tcPr>
          <w:p w14:paraId="06C6EB3D" w14:textId="47E0F2E4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shd w:val="clear" w:color="auto" w:fill="auto"/>
          </w:tcPr>
          <w:p w14:paraId="183B3537" w14:textId="1BD2FCA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31" w:type="dxa"/>
            <w:shd w:val="clear" w:color="auto" w:fill="auto"/>
          </w:tcPr>
          <w:p w14:paraId="32753F58" w14:textId="08346F9D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</w:tcPr>
          <w:p w14:paraId="570BEDEE" w14:textId="5EAA89B0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7FB3B0ED" w14:textId="4F7112DB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B9782C3" w14:textId="7CA2CF0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6E8046AF" w14:textId="354E7F10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5575125B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76FE2063" w14:textId="407CE3D5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75</w:t>
            </w:r>
          </w:p>
        </w:tc>
        <w:tc>
          <w:tcPr>
            <w:tcW w:w="4653" w:type="dxa"/>
            <w:shd w:val="clear" w:color="auto" w:fill="auto"/>
          </w:tcPr>
          <w:p w14:paraId="0E2D5A86" w14:textId="3FED474E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shd w:val="clear" w:color="auto" w:fill="auto"/>
          </w:tcPr>
          <w:p w14:paraId="7CF67129" w14:textId="29FB8BD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31" w:type="dxa"/>
            <w:shd w:val="clear" w:color="auto" w:fill="auto"/>
          </w:tcPr>
          <w:p w14:paraId="156031BA" w14:textId="0CD55CD2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26605B8D" w14:textId="7056A3D3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59A505CA" w14:textId="46D7D70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ADC00DC" w14:textId="0CEE488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5519AFAB" w14:textId="1F6D5D1C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0ADB46A4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74E01BB" w14:textId="123D3614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76</w:t>
            </w:r>
          </w:p>
        </w:tc>
        <w:tc>
          <w:tcPr>
            <w:tcW w:w="4653" w:type="dxa"/>
            <w:shd w:val="clear" w:color="auto" w:fill="auto"/>
          </w:tcPr>
          <w:p w14:paraId="56A52026" w14:textId="6162023C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shd w:val="clear" w:color="auto" w:fill="auto"/>
          </w:tcPr>
          <w:p w14:paraId="17CF3B02" w14:textId="323141DA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31" w:type="dxa"/>
            <w:shd w:val="clear" w:color="auto" w:fill="auto"/>
          </w:tcPr>
          <w:p w14:paraId="0417701B" w14:textId="07FCA2F3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12:30-14:30</w:t>
            </w:r>
          </w:p>
        </w:tc>
        <w:tc>
          <w:tcPr>
            <w:tcW w:w="1831" w:type="dxa"/>
          </w:tcPr>
          <w:p w14:paraId="12346E04" w14:textId="0203EE04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006D3765" w14:textId="6BCEC998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8F2CA0C" w14:textId="2C61CB19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153E1C95" w14:textId="4199BBE9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24C87031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1931B222" w14:textId="51504C9F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77</w:t>
            </w:r>
          </w:p>
        </w:tc>
        <w:tc>
          <w:tcPr>
            <w:tcW w:w="4653" w:type="dxa"/>
            <w:shd w:val="clear" w:color="auto" w:fill="auto"/>
          </w:tcPr>
          <w:p w14:paraId="228B90CE" w14:textId="7718CA9F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shd w:val="clear" w:color="auto" w:fill="auto"/>
          </w:tcPr>
          <w:p w14:paraId="5F3EE921" w14:textId="26B81440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31" w:type="dxa"/>
            <w:shd w:val="clear" w:color="auto" w:fill="auto"/>
          </w:tcPr>
          <w:p w14:paraId="0B827CF8" w14:textId="0D223704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</w:tcPr>
          <w:p w14:paraId="2800F1BD" w14:textId="74A554AA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4746A99D" w14:textId="05ADF127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CE5D096" w14:textId="3EB94650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1780018E" w14:textId="41CAB116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17620593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884C5D8" w14:textId="109841D0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78</w:t>
            </w:r>
          </w:p>
        </w:tc>
        <w:tc>
          <w:tcPr>
            <w:tcW w:w="4653" w:type="dxa"/>
            <w:shd w:val="clear" w:color="auto" w:fill="auto"/>
          </w:tcPr>
          <w:p w14:paraId="58A6B23B" w14:textId="7D090E26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shd w:val="clear" w:color="auto" w:fill="auto"/>
          </w:tcPr>
          <w:p w14:paraId="0E105535" w14:textId="7EED9CB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31" w:type="dxa"/>
            <w:shd w:val="clear" w:color="auto" w:fill="auto"/>
          </w:tcPr>
          <w:p w14:paraId="23A18894" w14:textId="5F70D5B8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</w:tcPr>
          <w:p w14:paraId="070163B2" w14:textId="06C3CEE3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5B5A538B" w14:textId="20E4822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343D7F5" w14:textId="64CB48C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4CC0B163" w14:textId="17F871DC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032BD917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67C8D61" w14:textId="3C217811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79</w:t>
            </w:r>
          </w:p>
        </w:tc>
        <w:tc>
          <w:tcPr>
            <w:tcW w:w="4653" w:type="dxa"/>
            <w:shd w:val="clear" w:color="auto" w:fill="auto"/>
          </w:tcPr>
          <w:p w14:paraId="134885D4" w14:textId="7962DC86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6042C358" w14:textId="60B2FB43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18.03.2025</w:t>
            </w:r>
          </w:p>
        </w:tc>
        <w:tc>
          <w:tcPr>
            <w:tcW w:w="1531" w:type="dxa"/>
            <w:shd w:val="clear" w:color="auto" w:fill="auto"/>
          </w:tcPr>
          <w:p w14:paraId="7C4D030C" w14:textId="4D5E1979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31" w:type="dxa"/>
          </w:tcPr>
          <w:p w14:paraId="317ADBC5" w14:textId="2E041285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514DEA82" w14:textId="6D4750C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52A642E" w14:textId="65B49CDD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36520237" w14:textId="3134C8BC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12C961C0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4340A6B" w14:textId="6B080428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80</w:t>
            </w:r>
          </w:p>
        </w:tc>
        <w:tc>
          <w:tcPr>
            <w:tcW w:w="4653" w:type="dxa"/>
            <w:shd w:val="clear" w:color="auto" w:fill="auto"/>
          </w:tcPr>
          <w:p w14:paraId="1B807428" w14:textId="63F3DC87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29F4DF60" w14:textId="1D602440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19.03.2025</w:t>
            </w:r>
          </w:p>
        </w:tc>
        <w:tc>
          <w:tcPr>
            <w:tcW w:w="1531" w:type="dxa"/>
            <w:shd w:val="clear" w:color="auto" w:fill="auto"/>
          </w:tcPr>
          <w:p w14:paraId="322A2C3C" w14:textId="0C5B72B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31" w:type="dxa"/>
          </w:tcPr>
          <w:p w14:paraId="16EFC2C8" w14:textId="2B4D54B7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071022FD" w14:textId="50B7AFB8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11AFD75" w14:textId="5CF2B38F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537A3829" w14:textId="51059688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689DFB43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52B7C8F5" w14:textId="2D946686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81</w:t>
            </w:r>
          </w:p>
        </w:tc>
        <w:tc>
          <w:tcPr>
            <w:tcW w:w="4653" w:type="dxa"/>
            <w:shd w:val="clear" w:color="auto" w:fill="auto"/>
          </w:tcPr>
          <w:p w14:paraId="6FA54068" w14:textId="31DD0B5F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31A4DB14" w14:textId="080A1A13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20.03.2025</w:t>
            </w:r>
          </w:p>
        </w:tc>
        <w:tc>
          <w:tcPr>
            <w:tcW w:w="1531" w:type="dxa"/>
            <w:shd w:val="clear" w:color="auto" w:fill="auto"/>
          </w:tcPr>
          <w:p w14:paraId="1C756D81" w14:textId="06970739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31" w:type="dxa"/>
          </w:tcPr>
          <w:p w14:paraId="5FF69C2B" w14:textId="6AFCD1A6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12D20134" w14:textId="0003B323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D84EABB" w14:textId="65DF56A7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0F2DBC50" w14:textId="5E6CCF1F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2E56502E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FBD2E02" w14:textId="312DDD0D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82</w:t>
            </w:r>
          </w:p>
        </w:tc>
        <w:tc>
          <w:tcPr>
            <w:tcW w:w="4653" w:type="dxa"/>
            <w:shd w:val="clear" w:color="auto" w:fill="auto"/>
          </w:tcPr>
          <w:p w14:paraId="679AAF15" w14:textId="28FBF37F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343BA6D9" w14:textId="64B9284D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21.03.2025</w:t>
            </w:r>
          </w:p>
        </w:tc>
        <w:tc>
          <w:tcPr>
            <w:tcW w:w="1531" w:type="dxa"/>
            <w:shd w:val="clear" w:color="auto" w:fill="auto"/>
          </w:tcPr>
          <w:p w14:paraId="6F7CB416" w14:textId="2E4BFF7B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31" w:type="dxa"/>
          </w:tcPr>
          <w:p w14:paraId="1E15A75B" w14:textId="3494EA40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3FC20F2C" w14:textId="4FEB678D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2CCDEE8" w14:textId="440C3F7A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58902E8A" w14:textId="0F52D1CC" w:rsidR="00760308" w:rsidRDefault="00760308" w:rsidP="00760308">
            <w:pPr>
              <w:jc w:val="center"/>
            </w:pPr>
            <w:r>
              <w:t>-</w:t>
            </w:r>
          </w:p>
        </w:tc>
      </w:tr>
      <w:tr w:rsidR="00E5698D" w:rsidRPr="00AF3DB6" w14:paraId="0B3B39DF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6DDE7D99" w14:textId="644E0CD3" w:rsidR="00E5698D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83</w:t>
            </w:r>
          </w:p>
        </w:tc>
        <w:tc>
          <w:tcPr>
            <w:tcW w:w="4653" w:type="dxa"/>
            <w:shd w:val="clear" w:color="auto" w:fill="auto"/>
          </w:tcPr>
          <w:p w14:paraId="0B8558F6" w14:textId="7D409444" w:rsidR="00E5698D" w:rsidRDefault="00E5698D" w:rsidP="00E5698D">
            <w:pPr>
              <w:jc w:val="center"/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15B28AF2" w14:textId="7AB88738" w:rsidR="00E5698D" w:rsidRDefault="00E5698D" w:rsidP="00E5698D">
            <w:pPr>
              <w:jc w:val="center"/>
            </w:pPr>
            <w:r>
              <w:t>22.03.2025</w:t>
            </w:r>
          </w:p>
        </w:tc>
        <w:tc>
          <w:tcPr>
            <w:tcW w:w="1531" w:type="dxa"/>
            <w:shd w:val="clear" w:color="auto" w:fill="auto"/>
          </w:tcPr>
          <w:p w14:paraId="7D891484" w14:textId="51EE39E5" w:rsidR="00E5698D" w:rsidRDefault="00E5698D" w:rsidP="00E569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31" w:type="dxa"/>
          </w:tcPr>
          <w:p w14:paraId="0EE50B69" w14:textId="3B2FF409" w:rsidR="00E5698D" w:rsidRPr="00AB4E7C" w:rsidRDefault="00E5698D" w:rsidP="00E5698D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03F36D93" w14:textId="39B1E20C" w:rsidR="00E5698D" w:rsidRPr="00E23CB6" w:rsidRDefault="00E5698D" w:rsidP="00E5698D">
            <w:pPr>
              <w:jc w:val="center"/>
            </w:pPr>
            <w:r w:rsidRPr="00E23CB6"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CBF5D3F" w14:textId="7839CBF6" w:rsidR="00E5698D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4469003F" w14:textId="5C5281E5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2F5E3586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04ECBB4" w14:textId="6A993C28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84</w:t>
            </w:r>
          </w:p>
        </w:tc>
        <w:tc>
          <w:tcPr>
            <w:tcW w:w="4653" w:type="dxa"/>
            <w:shd w:val="clear" w:color="auto" w:fill="auto"/>
          </w:tcPr>
          <w:p w14:paraId="29E98DD0" w14:textId="14F05EF2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7FF21ABB" w14:textId="647731C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24.03.2025</w:t>
            </w:r>
          </w:p>
        </w:tc>
        <w:tc>
          <w:tcPr>
            <w:tcW w:w="1531" w:type="dxa"/>
            <w:shd w:val="clear" w:color="auto" w:fill="auto"/>
          </w:tcPr>
          <w:p w14:paraId="05F884A7" w14:textId="4BBD33D3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31" w:type="dxa"/>
          </w:tcPr>
          <w:p w14:paraId="2A05B2F1" w14:textId="3479F6A7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37AE8AD6" w14:textId="45F825B5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E1111ED" w14:textId="24EBF9FF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2FE9974D" w14:textId="77474A69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04E7754B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C381345" w14:textId="5679ECD8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85</w:t>
            </w:r>
          </w:p>
        </w:tc>
        <w:tc>
          <w:tcPr>
            <w:tcW w:w="4653" w:type="dxa"/>
            <w:shd w:val="clear" w:color="auto" w:fill="auto"/>
          </w:tcPr>
          <w:p w14:paraId="1E4823BF" w14:textId="5BCB5DB4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50901C85" w14:textId="23D6B123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25.03.2025</w:t>
            </w:r>
          </w:p>
        </w:tc>
        <w:tc>
          <w:tcPr>
            <w:tcW w:w="1531" w:type="dxa"/>
            <w:shd w:val="clear" w:color="auto" w:fill="auto"/>
          </w:tcPr>
          <w:p w14:paraId="43A2F4C1" w14:textId="7E56510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31" w:type="dxa"/>
          </w:tcPr>
          <w:p w14:paraId="5D94732B" w14:textId="506F2DB1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23131768" w14:textId="5438C953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E75C201" w14:textId="0BE27AD7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76A0764E" w14:textId="04FE8D0B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4DA07D71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3E8B618A" w14:textId="2F505AEA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86</w:t>
            </w:r>
          </w:p>
        </w:tc>
        <w:tc>
          <w:tcPr>
            <w:tcW w:w="4653" w:type="dxa"/>
            <w:shd w:val="clear" w:color="auto" w:fill="auto"/>
          </w:tcPr>
          <w:p w14:paraId="0429B3D1" w14:textId="21904FD1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4EE413BE" w14:textId="3852D686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26.03.2025</w:t>
            </w:r>
          </w:p>
        </w:tc>
        <w:tc>
          <w:tcPr>
            <w:tcW w:w="1531" w:type="dxa"/>
            <w:shd w:val="clear" w:color="auto" w:fill="auto"/>
          </w:tcPr>
          <w:p w14:paraId="1ED6506B" w14:textId="5CFCA519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31" w:type="dxa"/>
          </w:tcPr>
          <w:p w14:paraId="1ED7DE08" w14:textId="6356A8CA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5A6DA57B" w14:textId="0E963F21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B7251F3" w14:textId="0A8F3D5C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2BBEB131" w14:textId="34758BE1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12FCC327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20F92D52" w14:textId="33E6048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87</w:t>
            </w:r>
          </w:p>
        </w:tc>
        <w:tc>
          <w:tcPr>
            <w:tcW w:w="4653" w:type="dxa"/>
            <w:shd w:val="clear" w:color="auto" w:fill="auto"/>
          </w:tcPr>
          <w:p w14:paraId="124C7164" w14:textId="35007E20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19A6D190" w14:textId="6EF360BF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31.03.2025</w:t>
            </w:r>
          </w:p>
        </w:tc>
        <w:tc>
          <w:tcPr>
            <w:tcW w:w="1531" w:type="dxa"/>
            <w:shd w:val="clear" w:color="auto" w:fill="auto"/>
          </w:tcPr>
          <w:p w14:paraId="2FC238B0" w14:textId="09D37866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31" w:type="dxa"/>
          </w:tcPr>
          <w:p w14:paraId="49057454" w14:textId="10BEA205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714CA3CA" w14:textId="7C5A5FCC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4345E17" w14:textId="3431AF31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080A6CCE" w14:textId="1C840903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0A234900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5D75802" w14:textId="5BDA6E82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88</w:t>
            </w:r>
          </w:p>
        </w:tc>
        <w:tc>
          <w:tcPr>
            <w:tcW w:w="4653" w:type="dxa"/>
            <w:shd w:val="clear" w:color="auto" w:fill="auto"/>
          </w:tcPr>
          <w:p w14:paraId="3157F7FB" w14:textId="321A07FA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16D114F4" w14:textId="2BB0C6D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01.04.2025</w:t>
            </w:r>
          </w:p>
        </w:tc>
        <w:tc>
          <w:tcPr>
            <w:tcW w:w="1531" w:type="dxa"/>
            <w:shd w:val="clear" w:color="auto" w:fill="auto"/>
          </w:tcPr>
          <w:p w14:paraId="6E1D9407" w14:textId="37C8980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31" w:type="dxa"/>
          </w:tcPr>
          <w:p w14:paraId="7FC4C401" w14:textId="257CCBF6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3AA0571F" w14:textId="3FA97588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43B045F" w14:textId="711AAA30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57238E9F" w14:textId="105A7C81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130A2079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6B4334F" w14:textId="3A97C982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89</w:t>
            </w:r>
          </w:p>
        </w:tc>
        <w:tc>
          <w:tcPr>
            <w:tcW w:w="4653" w:type="dxa"/>
            <w:shd w:val="clear" w:color="auto" w:fill="auto"/>
          </w:tcPr>
          <w:p w14:paraId="4A211AEA" w14:textId="630EC216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73126C34" w14:textId="4838C479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02.04.2025</w:t>
            </w:r>
          </w:p>
        </w:tc>
        <w:tc>
          <w:tcPr>
            <w:tcW w:w="1531" w:type="dxa"/>
            <w:shd w:val="clear" w:color="auto" w:fill="auto"/>
          </w:tcPr>
          <w:p w14:paraId="24CE07FE" w14:textId="44D620CF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31" w:type="dxa"/>
          </w:tcPr>
          <w:p w14:paraId="0F1573EB" w14:textId="65B590A5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450CAD47" w14:textId="017AF5EB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2604B65" w14:textId="26FFE6E7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133929ED" w14:textId="7A670E1E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273C192D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068C7E5A" w14:textId="08016C26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90</w:t>
            </w:r>
          </w:p>
        </w:tc>
        <w:tc>
          <w:tcPr>
            <w:tcW w:w="4653" w:type="dxa"/>
            <w:shd w:val="clear" w:color="auto" w:fill="auto"/>
          </w:tcPr>
          <w:p w14:paraId="56D8059B" w14:textId="6538E207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385BED04" w14:textId="52442672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03.04.2025</w:t>
            </w:r>
          </w:p>
        </w:tc>
        <w:tc>
          <w:tcPr>
            <w:tcW w:w="1531" w:type="dxa"/>
            <w:shd w:val="clear" w:color="auto" w:fill="auto"/>
          </w:tcPr>
          <w:p w14:paraId="39A086E6" w14:textId="1B83CB0B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31" w:type="dxa"/>
          </w:tcPr>
          <w:p w14:paraId="5E63F43A" w14:textId="2A11207E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3B9D4AA2" w14:textId="6E183DCA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C450278" w14:textId="424A024F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1E7C725D" w14:textId="5E958A03" w:rsidR="00E5698D" w:rsidRDefault="00E5698D" w:rsidP="00E5698D">
            <w:pPr>
              <w:jc w:val="center"/>
            </w:pPr>
            <w:r>
              <w:t>-</w:t>
            </w:r>
            <w:bookmarkStart w:id="0" w:name="_GoBack"/>
            <w:bookmarkEnd w:id="0"/>
          </w:p>
        </w:tc>
      </w:tr>
      <w:tr w:rsidR="00E5698D" w:rsidRPr="00AF3DB6" w14:paraId="1B0ADF41" w14:textId="77777777" w:rsidTr="00760308">
        <w:trPr>
          <w:trHeight w:hRule="exact" w:val="851"/>
        </w:trPr>
        <w:tc>
          <w:tcPr>
            <w:tcW w:w="550" w:type="dxa"/>
            <w:shd w:val="clear" w:color="auto" w:fill="auto"/>
            <w:vAlign w:val="center"/>
          </w:tcPr>
          <w:p w14:paraId="479EA073" w14:textId="133F941E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91</w:t>
            </w:r>
          </w:p>
        </w:tc>
        <w:tc>
          <w:tcPr>
            <w:tcW w:w="4653" w:type="dxa"/>
            <w:shd w:val="clear" w:color="auto" w:fill="auto"/>
          </w:tcPr>
          <w:p w14:paraId="2B7E3219" w14:textId="33075B2E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shd w:val="clear" w:color="auto" w:fill="auto"/>
          </w:tcPr>
          <w:p w14:paraId="2354A627" w14:textId="3C41C3A9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04.04.2025</w:t>
            </w:r>
          </w:p>
        </w:tc>
        <w:tc>
          <w:tcPr>
            <w:tcW w:w="1531" w:type="dxa"/>
            <w:shd w:val="clear" w:color="auto" w:fill="auto"/>
          </w:tcPr>
          <w:p w14:paraId="0176DB12" w14:textId="267B7B20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8:00-12:00</w:t>
            </w:r>
          </w:p>
        </w:tc>
        <w:tc>
          <w:tcPr>
            <w:tcW w:w="1831" w:type="dxa"/>
          </w:tcPr>
          <w:p w14:paraId="47BEFE28" w14:textId="7B247003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05291C5A" w14:textId="3FEA0C97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5316324" w14:textId="2C477B19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60" w:type="dxa"/>
            <w:vAlign w:val="center"/>
          </w:tcPr>
          <w:p w14:paraId="22B529A2" w14:textId="29DC6B56" w:rsidR="00E5698D" w:rsidRDefault="00E5698D" w:rsidP="00E5698D">
            <w:pPr>
              <w:jc w:val="center"/>
            </w:pPr>
            <w:r>
              <w:t>-</w:t>
            </w:r>
          </w:p>
        </w:tc>
      </w:tr>
    </w:tbl>
    <w:p w14:paraId="6ADDB62E" w14:textId="4A53E236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B625C7" w:rsidRDefault="00B625C7">
      <w:r>
        <w:separator/>
      </w:r>
    </w:p>
  </w:endnote>
  <w:endnote w:type="continuationSeparator" w:id="0">
    <w:p w14:paraId="7E6C4829" w14:textId="77777777" w:rsidR="00B625C7" w:rsidRDefault="00B6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B625C7" w:rsidRPr="00124D4A" w:rsidRDefault="00B625C7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B625C7" w:rsidRDefault="00B625C7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B625C7" w:rsidRPr="00B01F08" w:rsidRDefault="00B625C7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B625C7" w:rsidRDefault="00B625C7">
      <w:r>
        <w:separator/>
      </w:r>
    </w:p>
  </w:footnote>
  <w:footnote w:type="continuationSeparator" w:id="0">
    <w:p w14:paraId="60A779B4" w14:textId="77777777" w:rsidR="00B625C7" w:rsidRDefault="00B62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B625C7" w:rsidRDefault="00B625C7" w:rsidP="009A4ACC">
    <w:pPr>
      <w:pStyle w:val="Nagwek"/>
      <w:ind w:left="-1134"/>
    </w:pPr>
  </w:p>
  <w:p w14:paraId="74BC3CAA" w14:textId="77777777" w:rsidR="00B625C7" w:rsidRDefault="00B625C7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B625C7" w:rsidRDefault="00B625C7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B625C7" w:rsidRDefault="00B625C7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46B9B"/>
    <w:rsid w:val="00053A59"/>
    <w:rsid w:val="00061F20"/>
    <w:rsid w:val="00080D83"/>
    <w:rsid w:val="000829EF"/>
    <w:rsid w:val="000830A8"/>
    <w:rsid w:val="00086138"/>
    <w:rsid w:val="00087576"/>
    <w:rsid w:val="00091734"/>
    <w:rsid w:val="000A0EEE"/>
    <w:rsid w:val="000A3836"/>
    <w:rsid w:val="000D23A2"/>
    <w:rsid w:val="000D283E"/>
    <w:rsid w:val="000E3274"/>
    <w:rsid w:val="00120BC8"/>
    <w:rsid w:val="00124D4A"/>
    <w:rsid w:val="001304E7"/>
    <w:rsid w:val="00130B23"/>
    <w:rsid w:val="00141A58"/>
    <w:rsid w:val="001456E3"/>
    <w:rsid w:val="001520FF"/>
    <w:rsid w:val="001858B6"/>
    <w:rsid w:val="00196356"/>
    <w:rsid w:val="001A02A1"/>
    <w:rsid w:val="001A1D68"/>
    <w:rsid w:val="001A2C14"/>
    <w:rsid w:val="001A3D33"/>
    <w:rsid w:val="001B210F"/>
    <w:rsid w:val="001D059A"/>
    <w:rsid w:val="00200923"/>
    <w:rsid w:val="002016FF"/>
    <w:rsid w:val="00210650"/>
    <w:rsid w:val="00212868"/>
    <w:rsid w:val="00215B6D"/>
    <w:rsid w:val="00241C1F"/>
    <w:rsid w:val="002425AE"/>
    <w:rsid w:val="002529E4"/>
    <w:rsid w:val="0025406C"/>
    <w:rsid w:val="002672E3"/>
    <w:rsid w:val="00274717"/>
    <w:rsid w:val="002918E3"/>
    <w:rsid w:val="002A1D7C"/>
    <w:rsid w:val="002C6347"/>
    <w:rsid w:val="002F6AF1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252D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14E0B"/>
    <w:rsid w:val="004250B3"/>
    <w:rsid w:val="00442B91"/>
    <w:rsid w:val="004430F4"/>
    <w:rsid w:val="00464281"/>
    <w:rsid w:val="004737BB"/>
    <w:rsid w:val="00475975"/>
    <w:rsid w:val="0048356A"/>
    <w:rsid w:val="00492BD3"/>
    <w:rsid w:val="0049614A"/>
    <w:rsid w:val="004B38AD"/>
    <w:rsid w:val="004B4BC1"/>
    <w:rsid w:val="004B70BD"/>
    <w:rsid w:val="004C303B"/>
    <w:rsid w:val="004C68E6"/>
    <w:rsid w:val="004D6317"/>
    <w:rsid w:val="004E330F"/>
    <w:rsid w:val="004E6638"/>
    <w:rsid w:val="004F2F83"/>
    <w:rsid w:val="004F3884"/>
    <w:rsid w:val="004F4C4B"/>
    <w:rsid w:val="004F6B08"/>
    <w:rsid w:val="00504CFF"/>
    <w:rsid w:val="00506651"/>
    <w:rsid w:val="0052111D"/>
    <w:rsid w:val="005233D2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5E432B"/>
    <w:rsid w:val="00604D9F"/>
    <w:rsid w:val="006110BE"/>
    <w:rsid w:val="0061767F"/>
    <w:rsid w:val="00622781"/>
    <w:rsid w:val="006261B8"/>
    <w:rsid w:val="0064017E"/>
    <w:rsid w:val="00640BFF"/>
    <w:rsid w:val="006475DB"/>
    <w:rsid w:val="0066032A"/>
    <w:rsid w:val="00665A91"/>
    <w:rsid w:val="0068389F"/>
    <w:rsid w:val="0069621B"/>
    <w:rsid w:val="006A007F"/>
    <w:rsid w:val="006A6F6C"/>
    <w:rsid w:val="006B4267"/>
    <w:rsid w:val="006B5019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2879"/>
    <w:rsid w:val="007550BA"/>
    <w:rsid w:val="00760308"/>
    <w:rsid w:val="00776530"/>
    <w:rsid w:val="00780EAE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827311"/>
    <w:rsid w:val="00834BB4"/>
    <w:rsid w:val="00835187"/>
    <w:rsid w:val="008559DA"/>
    <w:rsid w:val="00872BAB"/>
    <w:rsid w:val="008731A1"/>
    <w:rsid w:val="00873501"/>
    <w:rsid w:val="00876326"/>
    <w:rsid w:val="00876374"/>
    <w:rsid w:val="00886E83"/>
    <w:rsid w:val="008870E1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A4ED9"/>
    <w:rsid w:val="009B0D7A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44BD"/>
    <w:rsid w:val="00AD51FC"/>
    <w:rsid w:val="00AD7E56"/>
    <w:rsid w:val="00B01F08"/>
    <w:rsid w:val="00B16E8F"/>
    <w:rsid w:val="00B2442F"/>
    <w:rsid w:val="00B30401"/>
    <w:rsid w:val="00B44BF6"/>
    <w:rsid w:val="00B5393E"/>
    <w:rsid w:val="00B5746B"/>
    <w:rsid w:val="00B625C7"/>
    <w:rsid w:val="00B6637D"/>
    <w:rsid w:val="00B81403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8237E"/>
    <w:rsid w:val="00CA5CBD"/>
    <w:rsid w:val="00CC1FF2"/>
    <w:rsid w:val="00CC29D4"/>
    <w:rsid w:val="00CC58FC"/>
    <w:rsid w:val="00CE005B"/>
    <w:rsid w:val="00CF5805"/>
    <w:rsid w:val="00D0361A"/>
    <w:rsid w:val="00D1101D"/>
    <w:rsid w:val="00D1150B"/>
    <w:rsid w:val="00D23D71"/>
    <w:rsid w:val="00D3085A"/>
    <w:rsid w:val="00D30ADD"/>
    <w:rsid w:val="00D43A0D"/>
    <w:rsid w:val="00D46867"/>
    <w:rsid w:val="00D526F3"/>
    <w:rsid w:val="00D53DD8"/>
    <w:rsid w:val="00D5619C"/>
    <w:rsid w:val="00D57724"/>
    <w:rsid w:val="00D57D3D"/>
    <w:rsid w:val="00D639A4"/>
    <w:rsid w:val="00D86F97"/>
    <w:rsid w:val="00D924CE"/>
    <w:rsid w:val="00D93707"/>
    <w:rsid w:val="00DA2034"/>
    <w:rsid w:val="00DB7C51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9F6"/>
    <w:rsid w:val="00E539C6"/>
    <w:rsid w:val="00E5698D"/>
    <w:rsid w:val="00E57060"/>
    <w:rsid w:val="00E81ADD"/>
    <w:rsid w:val="00E87616"/>
    <w:rsid w:val="00EA5C16"/>
    <w:rsid w:val="00EB7EC4"/>
    <w:rsid w:val="00ED781A"/>
    <w:rsid w:val="00ED7E80"/>
    <w:rsid w:val="00EF000D"/>
    <w:rsid w:val="00F22BD4"/>
    <w:rsid w:val="00F44D2A"/>
    <w:rsid w:val="00F5032F"/>
    <w:rsid w:val="00F545A3"/>
    <w:rsid w:val="00F71408"/>
    <w:rsid w:val="00F745DE"/>
    <w:rsid w:val="00F835BA"/>
    <w:rsid w:val="00F83EE2"/>
    <w:rsid w:val="00FA669C"/>
    <w:rsid w:val="00FB1502"/>
    <w:rsid w:val="00FB5706"/>
    <w:rsid w:val="00FB6E22"/>
    <w:rsid w:val="00FB7887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10E956-50A7-436C-A4AD-C9E92F387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6</TotalTime>
  <Pages>10</Pages>
  <Words>1607</Words>
  <Characters>11242</Characters>
  <Application>Microsoft Office Word</Application>
  <DocSecurity>0</DocSecurity>
  <Lines>93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4</cp:revision>
  <cp:lastPrinted>2025-02-24T09:20:00Z</cp:lastPrinted>
  <dcterms:created xsi:type="dcterms:W3CDTF">2025-02-24T11:49:00Z</dcterms:created>
  <dcterms:modified xsi:type="dcterms:W3CDTF">2025-03-17T12:25:00Z</dcterms:modified>
</cp:coreProperties>
</file>