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17"/>
        <w:gridCol w:w="67"/>
        <w:gridCol w:w="4555"/>
        <w:gridCol w:w="34"/>
        <w:gridCol w:w="1384"/>
        <w:gridCol w:w="34"/>
        <w:gridCol w:w="1491"/>
        <w:gridCol w:w="28"/>
        <w:gridCol w:w="1795"/>
        <w:gridCol w:w="19"/>
        <w:gridCol w:w="1849"/>
        <w:gridCol w:w="2616"/>
        <w:gridCol w:w="1057"/>
      </w:tblGrid>
      <w:tr w:rsidR="00215B6D" w:rsidRPr="00AF3DB6" w14:paraId="6175B3C3" w14:textId="77777777" w:rsidTr="0010130B">
        <w:trPr>
          <w:trHeight w:val="572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22" w:type="dxa"/>
            <w:gridSpan w:val="2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5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23" w:type="dxa"/>
            <w:gridSpan w:val="2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68" w:type="dxa"/>
            <w:gridSpan w:val="2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1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57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0A0EEE" w:rsidRPr="00AF3DB6" w14:paraId="0109324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B7E2451" w14:textId="74589C07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1442785" w14:textId="0666A3F5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EACE8F8" w14:textId="79F34476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A7228CA" w14:textId="5AD8F19B" w:rsidR="000A0EEE" w:rsidRPr="006475DB" w:rsidRDefault="000A0EEE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893BE27" w14:textId="622CB698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6F29FCF" w14:textId="25591D0B" w:rsidR="000A0EEE" w:rsidRPr="006475DB" w:rsidRDefault="000A0EEE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4E9802B" w14:textId="436BB7A3" w:rsidR="000A0EEE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E6E5C3" w14:textId="2546F690" w:rsidR="000A0EEE" w:rsidRPr="00AF3DB6" w:rsidRDefault="000A0EEE" w:rsidP="006475DB">
            <w:pPr>
              <w:jc w:val="center"/>
            </w:pPr>
            <w:r>
              <w:t>-</w:t>
            </w:r>
          </w:p>
        </w:tc>
      </w:tr>
      <w:tr w:rsidR="006475DB" w:rsidRPr="00AF3DB6" w14:paraId="716F3CB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8DB59E3" w14:textId="536A26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2142FDB" w14:textId="0B0621D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B7CDA6D" w14:textId="66B993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FD4306F" w14:textId="13E8E7B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A52EBF1" w14:textId="5EB1FBD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A323950" w14:textId="313B32B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3CDBE2D" w14:textId="4CF7F8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05B7F6" w14:textId="77BC1F11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6937CF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3785AD2" w14:textId="372E4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B410254" w14:textId="1B4EAE8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8033AC4" w14:textId="78556A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EF23A68" w14:textId="203B75F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DB79361" w14:textId="4D5DA4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69DC3C9" w14:textId="513F69E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D6CBDCD" w14:textId="46C15B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FBA3BC3" w14:textId="72617DE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1394A4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B17FCE5" w14:textId="636D2F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24DB3E3" w14:textId="7A9754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9FAC503" w14:textId="7FD48C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464CABF" w14:textId="54C82F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9C2E63D" w14:textId="521C16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5079EBA" w14:textId="274F4F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0614D57" w14:textId="08412A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E0E189" w14:textId="1718778A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0B7493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5899530" w14:textId="30A145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A2D1B6A" w14:textId="4C7A41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81AE91" w14:textId="1816BD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D12AA4C" w14:textId="3D0FE2C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01BF33C" w14:textId="068C15A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B4F2587" w14:textId="08CDB1B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65F9911" w14:textId="68921D9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7FDFBE" w14:textId="0AEF6DF3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0C1C0A0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3460751" w14:textId="6825F95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09374B6" w14:textId="51B0D7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3F12C21" w14:textId="3B79C0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636C8CD" w14:textId="390ACBF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EC24001" w14:textId="234CA3F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D1E56E7" w14:textId="28B7AA3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FF8D560" w14:textId="751DA0C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81EAE93" w14:textId="63150FE5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48F6542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ABA8DF5" w14:textId="09406D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1E4C5CC" w14:textId="082DE5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084FC20" w14:textId="48E704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8C92960" w14:textId="4E38A6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84501DE" w14:textId="6886492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A65921F" w14:textId="562745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5A35519" w14:textId="6515989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60495DF" w14:textId="6965EF2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61A91AA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1ADA451" w14:textId="2BC7EF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D85765D" w14:textId="0323F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41ABDCF" w14:textId="61B284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0F06786" w14:textId="29BDCAE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1C0316E" w14:textId="0B88AD6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5353A2D" w14:textId="290A3DD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605BBDF" w14:textId="073BB7E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50526A9" w14:textId="2F55552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26C96F3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BAF1ADC" w14:textId="28B6A50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7A643C2" w14:textId="47CBE8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826183" w14:textId="1893EF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4E3B821" w14:textId="07959A9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F1BA627" w14:textId="189956E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2C1E9AE" w14:textId="3BAF48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42E84F0" w14:textId="6ADCC22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7AEC508" w14:textId="46032796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AF3DB6" w14:paraId="757FBFB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8BC6A5F" w14:textId="517A51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0F498CBD" w14:textId="7D36B1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A8FA6A" w14:textId="16D10D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49B807C" w14:textId="0588497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C9CF5ED" w14:textId="0AB5874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C937FFB" w14:textId="08F39251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1A195D4" w14:textId="18082FF2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EFDB118" w14:textId="3C05979D" w:rsidR="006475DB" w:rsidRPr="00BD3A55" w:rsidRDefault="006475DB" w:rsidP="006475DB">
            <w:pPr>
              <w:jc w:val="center"/>
              <w:rPr>
                <w:color w:val="000000" w:themeColor="text1"/>
              </w:rPr>
            </w:pPr>
            <w:r>
              <w:t>-</w:t>
            </w:r>
          </w:p>
        </w:tc>
      </w:tr>
      <w:tr w:rsidR="006475DB" w:rsidRPr="00C11C20" w14:paraId="5524D73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BEFC54D" w14:textId="787A55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8710B4A" w14:textId="104851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3CAFA70" w14:textId="3151B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CF66B64" w14:textId="365CB3B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482807E" w14:textId="68BA23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D883F35" w14:textId="4E710F4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EEDC17F" w14:textId="4755D4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251F0C" w14:textId="0DBE63BC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AE5755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9189705" w14:textId="6F1FC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F6692B4" w14:textId="06BBE07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16CED8" w14:textId="26F081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F0A0AEF" w14:textId="1D68432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F526431" w14:textId="3A1B1F6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6DA7ED3" w14:textId="0340D0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7402205" w14:textId="4145B4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265EA96" w14:textId="62C26802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AAB1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8BC057F" w14:textId="715192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02BBC7F" w14:textId="469A1B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EB0211" w14:textId="73B5FD5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ABB2D46" w14:textId="43E54C25" w:rsidR="006475DB" w:rsidRPr="006475DB" w:rsidRDefault="006475DB" w:rsidP="006475DB">
            <w:pPr>
              <w:jc w:val="center"/>
              <w:rPr>
                <w:rFonts w:cs="Arial"/>
                <w:color w:val="FF0000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9C4D43C" w14:textId="3D914A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F0EDAA9" w14:textId="62653A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7E76F91" w14:textId="10E9C97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4AFF65B" w14:textId="3CCC05A6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79FB9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CF61CED" w14:textId="2B5DEE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8C07841" w14:textId="6EDAFDE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AD22C61" w14:textId="27C62B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BFD6C1E" w14:textId="4EA6E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4297D82" w14:textId="2ED9B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6C0D06D" w14:textId="6896CB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E08A42A" w14:textId="29A84C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C8EAC6F" w14:textId="71657434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64017E" w14:paraId="649CB07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BC1F0A2" w14:textId="506780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A39502A" w14:textId="5A0EC2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3C548E1" w14:textId="787665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289AF9D" w14:textId="753FB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722E5A3" w14:textId="1CA608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0D0829E" w14:textId="6083AF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A2FD087" w14:textId="033FFB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5F7873" w14:textId="302BB49D" w:rsidR="006475DB" w:rsidRPr="0064017E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1D22F0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AB66EFC" w14:textId="3C06AB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3CC6ED3" w14:textId="78F93DB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4C44DC0" w14:textId="7126C0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9E781F7" w14:textId="286EAE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1719195" w14:textId="5DBE19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CEAEB73" w14:textId="7C05BEC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B579151" w14:textId="3D7DF23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6E918A" w14:textId="56B24965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76CC3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A9660F" w14:textId="0B19B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02BD2EA3" w14:textId="2BF706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B2C6E2" w14:textId="76AD891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B849144" w14:textId="392241F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7C59AEB" w14:textId="3E9116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2D51293" w14:textId="36E152A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33645C7" w14:textId="6D81BA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41FBBDD" w14:textId="1A10B32D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B1C244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88596BB" w14:textId="55F953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07F42641" w14:textId="66E48D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C6C466F" w14:textId="7A704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0D6DA5B" w14:textId="7248F0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D839A37" w14:textId="635028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CC022EB" w14:textId="0373D3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20883CA" w14:textId="2FC400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BB49DF2" w14:textId="24C0DEC9" w:rsidR="006475DB" w:rsidRPr="00AF3DB6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F2453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6850B2B" w14:textId="6C2C22E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90A425D" w14:textId="21C42F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9A0F082" w14:textId="35378F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E37757B" w14:textId="1C63A4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0A2C9BF" w14:textId="76049B8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0228AF7" w14:textId="3F551EA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839F2C3" w14:textId="36AA0C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22CBD4" w14:textId="2DBC46C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4FCBE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BAD45EA" w14:textId="08E45FD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1602415" w14:textId="46BC25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055200F" w14:textId="2F99D2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CBB9E9E" w14:textId="359FFD0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4C0CB98" w14:textId="292895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34F68E6" w14:textId="7EE1F53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87821DC" w14:textId="124B038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3B7DAC0" w14:textId="04264C85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5204CD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176729C" w14:textId="4BEDF1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817B466" w14:textId="691DDC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706BD8" w14:textId="3B2CD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3E61F8D" w14:textId="55BB5CC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E553525" w14:textId="1F7D09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5E4ACDF" w14:textId="3F85703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0C8DE73" w14:textId="0C77EB2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50AA9CA" w14:textId="3E46235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F67791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A769E24" w14:textId="21280B1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39D98DB" w14:textId="3CBC2A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Diagnoza sytuacji problemowej i opracowanie Indywidualnych Ścieżek Reintegracji-</w:t>
            </w:r>
            <w:r w:rsidRPr="006475DB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FFDD1DE" w14:textId="429776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17.02.2025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768EFFE" w14:textId="0FE2E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FCB9B8C" w14:textId="696B7DF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11B0D25" w14:textId="3D8A3B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Romaniszyn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5D422A0" w14:textId="222643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6413A53" w14:textId="4778BB0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9E316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4E21551" w14:textId="5616598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0058A589" w14:textId="29AC7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3D33BD4" w14:textId="31EAFA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20.02.2025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9AB23A9" w14:textId="3ED0E2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583E4FB" w14:textId="3F359BA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FF4622D" w14:textId="7054C3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D672EE4" w14:textId="507FD40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A7EB2CD" w14:textId="2CF1554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1CD1F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EA6E95" w14:textId="3ED2D5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1A11A01" w14:textId="0E3AFB5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C6F63F7" w14:textId="221B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21.02.2025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85ADF23" w14:textId="498BD7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12F047B" w14:textId="157F979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3CB9017" w14:textId="7485979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3639F0B" w14:textId="6EC096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FD936EB" w14:textId="2B0979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37C32F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FA60548" w14:textId="4F2524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F2580C2" w14:textId="1EEB4E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C97801" w14:textId="33856F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22.02.2025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80D9CED" w14:textId="14CE70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D49EC91" w14:textId="69A6A2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805408E" w14:textId="441472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C8A652C" w14:textId="3148F4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4581DCD" w14:textId="70A5FA0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4F6900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0808B1B" w14:textId="7EE6C32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E653D9D" w14:textId="4AA3F3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F9695A" w14:textId="4C22E4A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24.02.2025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74BA02E" w14:textId="4EC915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B4CA933" w14:textId="52FD64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703F4F9" w14:textId="5F8567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DD9E093" w14:textId="08D201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896BBA" w14:textId="6447D9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C6F5F1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9184F01" w14:textId="5E62EB7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049B8400" w14:textId="63B6B4C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23B509" w14:textId="55CED1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25.02.2025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DE50D96" w14:textId="1343F03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746FBE0" w14:textId="5DF4DAF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93985B0" w14:textId="1BCDA2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ECA6516" w14:textId="7769985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594E704" w14:textId="577A8F6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35AF15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B78B625" w14:textId="17313A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0F08E00" w14:textId="7341EC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84407B" w14:textId="6B0E74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26.02.2025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7AAAE83" w14:textId="30641AE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8:00-14:00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9F5ACEF" w14:textId="40C179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0F82265" w14:textId="3AE2BB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A4C40CE" w14:textId="292AEA1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5ED696" w14:textId="5530DA1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91477D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B292622" w14:textId="2BE61F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4A8C0CA" w14:textId="3B02BA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F8E870" w14:textId="410901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FF9EF79" w14:textId="486181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264C62E" w14:textId="71AB2E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F13A8A8" w14:textId="1271D3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039F5A0" w14:textId="79216C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A909E44" w14:textId="4506C2B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1C83B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1453803" w14:textId="6452AA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7828F93" w14:textId="7D86E85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6CAD4FD" w14:textId="7386046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E59DEE7" w14:textId="030A8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8C91A76" w14:textId="4F195D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608F2D6" w14:textId="551AE6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058F101" w14:textId="70C9819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F22978A" w14:textId="786D40B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889F91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9F5E39C" w14:textId="79FAC9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929D9AC" w14:textId="3B8B74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907B06" w14:textId="7764BA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2CC3900" w14:textId="0D73FC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FB361BC" w14:textId="1B1D6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FB92DA1" w14:textId="03FBD1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E186C80" w14:textId="7AE37D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A0763BB" w14:textId="31B3559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D2F951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025C05F" w14:textId="7C2125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351CE42" w14:textId="700E6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4629A55" w14:textId="6E5CC94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5C79F58" w14:textId="39D621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638E576" w14:textId="52B00D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FC7A853" w14:textId="6EA07D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991446D" w14:textId="340322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4FB065B" w14:textId="44BC31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FF59C4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57790DD" w14:textId="4EB7BE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6FD2B47" w14:textId="72BB8B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9721716" w14:textId="78A2F3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8EC8E19" w14:textId="45E184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6140628" w14:textId="46F418C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93D2BC2" w14:textId="1DEE2B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AC49BCD" w14:textId="5739DFD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399D7B9" w14:textId="4393A04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83D80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F7BFFFA" w14:textId="0AA8C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3180378" w14:textId="7CDA9E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49F0C7" w14:textId="1E690F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28.02.2025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EA6E87F" w14:textId="419540C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43220B0" w14:textId="15E2B3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21CBD88" w14:textId="3503E8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39FC9B8" w14:textId="73822A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40A8457" w14:textId="3DCD458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C73EBD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CB09468" w14:textId="2304085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D3A612E" w14:textId="2A1929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3AEDDE0" w14:textId="5F086B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682D51C" w14:textId="1849433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4365AE1" w14:textId="175B84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4493D0F" w14:textId="550FF0B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8B841B1" w14:textId="7A531EF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BCE396" w14:textId="4DAD76A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FCA812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62BD580" w14:textId="18EDB1D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AAA5808" w14:textId="225101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FFFE28" w14:textId="51D785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EC5F070" w14:textId="4DA3A29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AA5E375" w14:textId="2CEAB7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913F97C" w14:textId="5F9238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56FF2A" w14:textId="4FC2F3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A879E23" w14:textId="47030DB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7CC8D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6CA7ABC" w14:textId="2FAF5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0D33A9D" w14:textId="18A8DAA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7C7B57" w14:textId="5429237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C949E6F" w14:textId="19A060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C8EDC78" w14:textId="4394141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FACC0C1" w14:textId="079A03A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16BB229" w14:textId="4A2616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B9EA716" w14:textId="5246511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F7E257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E30BAE3" w14:textId="2FF330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E7E82D0" w14:textId="20D8DE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66D3D88" w14:textId="49426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7DE4752" w14:textId="38A30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563087B" w14:textId="22D3F7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3491B8A" w14:textId="3A8A650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6B27A91" w14:textId="3C19AA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814C2B4" w14:textId="1ADA230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6790F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E285808" w14:textId="72F6268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39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CC6183B" w14:textId="69FA3B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9C4381" w14:textId="146685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3D6B548" w14:textId="4C8CB44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EF56A17" w14:textId="76698CD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7F3D383" w14:textId="4A4D33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0063CA8" w14:textId="26CB4E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A51BA5E" w14:textId="5201E62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D61558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CF5860" w14:textId="47D5E1F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E7E58E8" w14:textId="3FC80A7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2583D7" w14:textId="3C27B08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3F947C" w14:textId="4164E6B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43060E4" w14:textId="6B4DB6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7F01F0CD" w14:textId="1F5F33C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87FF0EC" w14:textId="0D4143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F4A385F" w14:textId="5591E95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C84F20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56F46C7" w14:textId="103843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8FB1B41" w14:textId="3AD1712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4517A16" w14:textId="0CFB9C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4C55FEE" w14:textId="69E3FC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2FE014F" w14:textId="38BD2E2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584F0FE" w14:textId="6A526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81E0A14" w14:textId="65E6B80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37577E2" w14:textId="41A67B8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5208F5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3465AC6" w14:textId="4204A2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D154269" w14:textId="0FEF57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3A17FE0" w14:textId="0B5EC2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5B38405" w14:textId="6A5C4F2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2DCB73F" w14:textId="52FE1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86E9013" w14:textId="75EF33B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49A1ED7" w14:textId="25C82FF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79E0B33" w14:textId="7E65EB7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F050DA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D2831C9" w14:textId="23DD765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A0AA76F" w14:textId="6BF37A9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C64F1B" w14:textId="4D5FAE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3D56300" w14:textId="7255E2F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C43C693" w14:textId="77EC8B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F25CB7E" w14:textId="749F24B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7FC95A9" w14:textId="2FE502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0065C05" w14:textId="4040032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0044EB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EA61DE" w14:textId="01D49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DB94815" w14:textId="76B3814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80F1D94" w14:textId="6AC2F3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6EE8956" w14:textId="63F0D60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8178886" w14:textId="48BE021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9DD662E" w14:textId="1850F7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DA5C2F5" w14:textId="48AC339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B351F72" w14:textId="018A790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D6250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F473B8C" w14:textId="2E9A0B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AC46C62" w14:textId="78454C1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C7ED5A1" w14:textId="540452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8D635DC" w14:textId="51A9F90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CDD37DA" w14:textId="1B7ECE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DB474A5" w14:textId="6AC658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EEBBE99" w14:textId="56186E2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4FBD98F" w14:textId="14DAABE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B2EB56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E5774D5" w14:textId="0783F7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C29C972" w14:textId="158513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A2211DA" w14:textId="44D789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02.03.2025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813A05A" w14:textId="00C4204C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3FB7377" w14:textId="38CC00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0895CBF" w14:textId="054C910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Krzysztof Wróblewski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0B7CDED" w14:textId="6B2FA29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663BBF6" w14:textId="6F90DB1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86DA44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A384371" w14:textId="6CB1737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B80049D" w14:textId="799E3D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93DEE92" w14:textId="5EFE51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7F65AD6" w14:textId="5140B11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2107B111" w14:textId="6B6183E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F208D2D" w14:textId="26A6039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ED4D36F" w14:textId="31FDFF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5C02C3B" w14:textId="03624DA6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4A930A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14437A0" w14:textId="6EA8A4C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116A3F5" w14:textId="2DF63B4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C9CB5A3" w14:textId="62A219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2F10612" w14:textId="39D78B1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382A638" w14:textId="170F4C0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62FAFB3" w14:textId="49E414D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743B73" w14:textId="6D4996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C1960F4" w14:textId="05F0B010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8532AB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9BB6EF9" w14:textId="56C657C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49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69D222B" w14:textId="5A4BE45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534B20D" w14:textId="7FADA0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19F5BD0" w14:textId="1CFEC36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9921228" w14:textId="40E396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3CF48F9" w14:textId="4E0142C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22F3407" w14:textId="7D9F15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EBB388" w14:textId="3F803EA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B646FB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99AA52A" w14:textId="1223813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CBF31AC" w14:textId="2C847CA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DE15F29" w14:textId="42FAF7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0C9343" w14:textId="7499F630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F7A7CC8" w14:textId="7617922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911DFD9" w14:textId="216C3D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DC53D7B" w14:textId="35F0EA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2D473A0" w14:textId="0985C4D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00056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8A2C3A9" w14:textId="772196E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738E211" w14:textId="7CBAC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C457E72" w14:textId="3101483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03.03.2025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1108DD8" w14:textId="5186981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31E544F" w14:textId="014DF9C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D95476C" w14:textId="508B324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2E1C338" w14:textId="6BDD408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0AEBAD" w14:textId="48F459E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C82285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1F3207" w14:textId="5EA6763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2CEFFE7" w14:textId="71AF0D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A3BEDBA" w14:textId="3418919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81BC3DF" w14:textId="2A00887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C3630E8" w14:textId="2774B9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5FF0788" w14:textId="07144A4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3D09851" w14:textId="6129DA7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4701FD7" w14:textId="5EE53D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23B3FF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853468A" w14:textId="331281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DC5CBF0" w14:textId="739513D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82D8BAE" w14:textId="02F5F28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65475B7" w14:textId="717F6C3B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3134CFB6" w14:textId="44045FB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21157FA" w14:textId="307224A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E68EA02" w14:textId="1B6920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9E646EA" w14:textId="3262D0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DF60C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611F971" w14:textId="67F89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1A9B308E" w14:textId="3926CD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EA27C85" w14:textId="30659B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A8FD85A" w14:textId="4068061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B6BCCF7" w14:textId="76D8DF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1A2D228" w14:textId="25F5614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E652BBD" w14:textId="13E5037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A4BB805" w14:textId="65F27F6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AE1670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D06826F" w14:textId="473EC92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DC6B915" w14:textId="258A838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BB755E2" w14:textId="45098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366B7A9" w14:textId="71BDDD7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56A0B246" w14:textId="79018A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DE40623" w14:textId="51A2B51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FCC5D55" w14:textId="230FAA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E256005" w14:textId="1532927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F0A2D0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59148CD" w14:textId="4EB872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1A2C062" w14:textId="209A793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BBB3643" w14:textId="18B5B8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05.03.2025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81D66D4" w14:textId="1BE5306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AFEBF97" w14:textId="4B22D2E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A08BEF9" w14:textId="6A0B1A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C933C5B" w14:textId="502925D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77F7076" w14:textId="102C5ADB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8FEBA4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46DDD9A" w14:textId="1503F6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5DB2D0A" w14:textId="6127FC9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5BDF80" w14:textId="00EA47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039A2FE8" w14:textId="75763D7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D2C9B3E" w14:textId="1201032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434C69B2" w14:textId="46F878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57FB923" w14:textId="112697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6FEE6DFF" w14:textId="1D85E049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D85558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F3C6219" w14:textId="5409643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A8C370A" w14:textId="56129BC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028724B" w14:textId="725C1EA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AB58428" w14:textId="5420E14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09BD55C" w14:textId="4BE24A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5551AAA" w14:textId="4535C69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CECC958" w14:textId="33FA182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62F509C9" w14:textId="105337A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B910B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F2F49BA" w14:textId="0756495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59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42C4035" w14:textId="2977D2A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0A810B6" w14:textId="5310DE5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95FFB0" w14:textId="0C6F8C75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77F0097" w14:textId="43439E5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E46923A" w14:textId="3B11458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46467BA" w14:textId="638BCE1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AEC2E4C" w14:textId="208739EA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1DFC9B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3C441E3" w14:textId="1448E47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B20546B" w14:textId="74D885F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2535420" w14:textId="492E51D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1CF45DD" w14:textId="2E6C1D4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7B7FAE2" w14:textId="141E90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820BADE" w14:textId="20A4693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AADBFC6" w14:textId="7EC585B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6A2E2B4" w14:textId="6FEAE77C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64C3583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14A3F67" w14:textId="4B70F9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86F4F06" w14:textId="31982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13775B7" w14:textId="1106CC0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06.03.2025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7ABD3D4" w14:textId="04ACE0AD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5EA7104" w14:textId="739C515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5DFE69D0" w14:textId="5E65266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42E35B8" w14:textId="21BF6C0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7BCF8F8F" w14:textId="585EB08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0F4E02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51CD63B" w14:textId="480F496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E536682" w14:textId="35B28F3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090513B" w14:textId="127F16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B8933A0" w14:textId="77340E2F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98E703E" w14:textId="4EE9EB9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874E2AD" w14:textId="697F9CA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728CCC1" w14:textId="43A68FF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343F402" w14:textId="541AF6E2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060786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D47C919" w14:textId="0D80D569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5FAC662" w14:textId="3D0C7C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9972A5" w14:textId="3FC2B83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59D00400" w14:textId="231109E7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C364899" w14:textId="7F010B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98BCBD4" w14:textId="5FA8AA7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3177156" w14:textId="297E27B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563CA9C" w14:textId="2B05BC2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03735A1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F79D9A" w14:textId="2287C57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64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965C76F" w14:textId="230BFE6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A0AECB" w14:textId="2C23238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F5E7A02" w14:textId="5FB59AE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67B9DE2" w14:textId="661F43A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1F64A405" w14:textId="649FCF1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2F52124" w14:textId="161131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41054D4D" w14:textId="00AD31F3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757AB07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4F0068" w14:textId="4DAEE8B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65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72CF8F9D" w14:textId="57E9344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FC5615D" w14:textId="5B17A9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234F2D7" w14:textId="5503EA9A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4551BF0" w14:textId="587485B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001DAD85" w14:textId="61D7E8D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D966704" w14:textId="0F61E16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DFAB18F" w14:textId="46A3B294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071269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ED1B340" w14:textId="4A221B0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66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4DD6AA97" w14:textId="28880AE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F5B44F0" w14:textId="35DAAFB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07.03.2025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B707C1D" w14:textId="124C049E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5561E9C" w14:textId="0939871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3E0F162" w14:textId="330B5665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799049D" w14:textId="1106AC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4529D81" w14:textId="3CC63C8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3514228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FE3638C" w14:textId="1972D87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67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16EDE21" w14:textId="0616D16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54C83E2" w14:textId="4FC56C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136C6486" w14:textId="524EAFF6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059200D" w14:textId="7F00EC4C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62F757B" w14:textId="54FE2A9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5BAB298" w14:textId="095344B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766252EC" w14:textId="1715A68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E87B86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07DFD3E" w14:textId="65E83F8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68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C69300E" w14:textId="346B36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A655E94" w14:textId="29F1CD4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2DEA3746" w14:textId="2FC14689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0D57344D" w14:textId="617629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657E2677" w14:textId="35B400A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396A1C9" w14:textId="34A24CD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34C96DD8" w14:textId="18156E78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1A4E426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7BB404F" w14:textId="19D9EB2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69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559EE333" w14:textId="10066DD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B7F06D3" w14:textId="3C5C54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335AAAF" w14:textId="24BBCB4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CE1FA35" w14:textId="0D220F8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44875AF" w14:textId="5588CEF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AD7776B" w14:textId="093B9E6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70D0A3C" w14:textId="4A7AA1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2221D6E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56B333" w14:textId="581EC0C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70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4258B6F" w14:textId="61AFA88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F630E59" w14:textId="3D2D8DD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10.03.2025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662A2AD2" w14:textId="5371ACD8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7AB9A6DB" w14:textId="6EBB7314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F432754" w14:textId="7C77E510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48A074" w14:textId="5D9BA2E7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3403AF0" w14:textId="4F7BBBFF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BEBF21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73DAA2B" w14:textId="2ED5B5E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71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63B5F615" w14:textId="2AE0B5A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6AE61E3" w14:textId="0FB898C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AEE2EA2" w14:textId="736A0333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12:00-14:00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1E7FEFA5" w14:textId="283AC4D2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2D194AE9" w14:textId="1E9B9E23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E5B8870" w14:textId="58E7F941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88E0894" w14:textId="28CAE0BD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48D4B70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5B2BAB7" w14:textId="57B0608B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72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34B1C2F7" w14:textId="09A4C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2915852" w14:textId="7CB6BD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3CF60C6B" w14:textId="4DE1034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14:00-16:00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46473B6A" w14:textId="719D7E2F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5BF237B" w14:textId="530E59FD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0C0F496" w14:textId="0A1C8828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573DC3D" w14:textId="31855FB7" w:rsidR="006475DB" w:rsidRDefault="006475DB" w:rsidP="006475DB">
            <w:pPr>
              <w:jc w:val="center"/>
            </w:pPr>
            <w:r>
              <w:t>-</w:t>
            </w:r>
          </w:p>
        </w:tc>
      </w:tr>
      <w:tr w:rsidR="006475DB" w:rsidRPr="00AF3DB6" w14:paraId="59B7E91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6D4995C" w14:textId="2474977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73</w:t>
            </w:r>
          </w:p>
        </w:tc>
        <w:tc>
          <w:tcPr>
            <w:tcW w:w="4622" w:type="dxa"/>
            <w:gridSpan w:val="2"/>
            <w:shd w:val="clear" w:color="auto" w:fill="auto"/>
            <w:vAlign w:val="center"/>
          </w:tcPr>
          <w:p w14:paraId="250C1FB0" w14:textId="7EC1116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 xml:space="preserve">Indywidualne poradnictwo zawodowe w formie </w:t>
            </w:r>
            <w:proofErr w:type="spellStart"/>
            <w:r w:rsidRPr="006475DB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285E6E" w14:textId="09A3A0FA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11.03.2025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70BB8457" w14:textId="1E070E34" w:rsidR="006475DB" w:rsidRPr="006475DB" w:rsidRDefault="006475DB" w:rsidP="006475DB">
            <w:pPr>
              <w:jc w:val="center"/>
              <w:rPr>
                <w:rFonts w:cs="Arial"/>
                <w:color w:val="000000" w:themeColor="text1"/>
              </w:rPr>
            </w:pPr>
            <w:r w:rsidRPr="006475DB">
              <w:rPr>
                <w:rFonts w:cs="Arial"/>
              </w:rPr>
              <w:t>16:00-17:00</w:t>
            </w:r>
          </w:p>
        </w:tc>
        <w:tc>
          <w:tcPr>
            <w:tcW w:w="1823" w:type="dxa"/>
            <w:gridSpan w:val="2"/>
            <w:shd w:val="clear" w:color="auto" w:fill="auto"/>
            <w:vAlign w:val="center"/>
          </w:tcPr>
          <w:p w14:paraId="64D0EA66" w14:textId="41FEBF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14:paraId="3DBD415E" w14:textId="689F1E5E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Aleksandra Piechowiak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08185B9" w14:textId="64B5CE56" w:rsidR="006475DB" w:rsidRPr="006475DB" w:rsidRDefault="006475DB" w:rsidP="006475DB">
            <w:pPr>
              <w:jc w:val="center"/>
              <w:rPr>
                <w:rFonts w:cs="Arial"/>
              </w:rPr>
            </w:pPr>
            <w:r w:rsidRPr="006475DB"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3F3C421" w14:textId="48CCDEEE" w:rsidR="006475DB" w:rsidRDefault="006475DB" w:rsidP="006475DB">
            <w:pPr>
              <w:jc w:val="center"/>
            </w:pPr>
            <w:r>
              <w:t>-</w:t>
            </w:r>
          </w:p>
        </w:tc>
      </w:tr>
      <w:tr w:rsidR="00760308" w:rsidRPr="00AF3DB6" w14:paraId="4A248B3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F9A8AAE" w14:textId="64843F4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6C6EB3D" w14:textId="47E0F2E4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83B3537" w14:textId="1BD2FCA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2753F58" w14:textId="08346F9D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</w:tcPr>
          <w:p w14:paraId="570BEDEE" w14:textId="5EAA89B0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7FB3B0ED" w14:textId="4F7112DB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B9782C3" w14:textId="7CA2CF0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6E8046AF" w14:textId="354E7F10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5575125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6FE2063" w14:textId="407CE3D5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E2D5A86" w14:textId="3FED474E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CF67129" w14:textId="29FB8BD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56031BA" w14:textId="0CD55CD2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</w:tcPr>
          <w:p w14:paraId="26605B8D" w14:textId="7056A3D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9A505CA" w14:textId="46D7D70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ADC00DC" w14:textId="0CEE488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519AFAB" w14:textId="1F6D5D1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0ADB46A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74E01BB" w14:textId="123D3614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6A52026" w14:textId="6162023C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7CF3B02" w14:textId="323141D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417701B" w14:textId="07FCA2F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12:30-14:30</w:t>
            </w:r>
          </w:p>
        </w:tc>
        <w:tc>
          <w:tcPr>
            <w:tcW w:w="1823" w:type="dxa"/>
            <w:gridSpan w:val="2"/>
          </w:tcPr>
          <w:p w14:paraId="12346E04" w14:textId="0203EE04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06D3765" w14:textId="6BCEC99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8F2CA0C" w14:textId="2C61CB1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53E1C95" w14:textId="4199BBE9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24C8703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931B222" w14:textId="51504C9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228B90CE" w14:textId="7718CA9F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F3EE921" w14:textId="26B8144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B827CF8" w14:textId="0D223704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</w:tcPr>
          <w:p w14:paraId="2800F1BD" w14:textId="74A554AA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4746A99D" w14:textId="05ADF12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CE5D096" w14:textId="3EB9465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780018E" w14:textId="41CAB116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1762059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884C5D8" w14:textId="109841D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8A6B23B" w14:textId="7D090E26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E105535" w14:textId="7EED9CB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3A18894" w14:textId="5F70D5B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23" w:type="dxa"/>
            <w:gridSpan w:val="2"/>
          </w:tcPr>
          <w:p w14:paraId="070163B2" w14:textId="06C3CEE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B5A538B" w14:textId="20E4822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343D7F5" w14:textId="64CB48C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4CC0B163" w14:textId="17F871D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032BD91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67C8D61" w14:textId="3C217811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34885D4" w14:textId="7962DC86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42C358" w14:textId="60B2FB4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18.03.2025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C4D030C" w14:textId="4D5E197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317ADBC5" w14:textId="2E041285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14DEA82" w14:textId="6D4750CE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52A642E" w14:textId="65B49CD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36520237" w14:textId="3134C8B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12C961C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4340A6B" w14:textId="6B080428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B807428" w14:textId="63F3DC8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9F4DF60" w14:textId="1D602440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19.03.2025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22A2C3C" w14:textId="0C5B72BC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16EFC2C8" w14:textId="2B4D54B7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71022FD" w14:textId="50B7AFB8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11AFD75" w14:textId="5CF2B38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37A3829" w14:textId="51059688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689DFB4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2B7C8F5" w14:textId="2D946686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FA54068" w14:textId="31DD0B5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A4DB14" w14:textId="080A1A13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20.03.2025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C756D81" w14:textId="06970739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5FF69C2B" w14:textId="6AFCD1A6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12D20134" w14:textId="0003B323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D84EABB" w14:textId="65DF56A7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F2DBC50" w14:textId="5E6CCF1F" w:rsidR="00760308" w:rsidRDefault="00760308" w:rsidP="00760308">
            <w:pPr>
              <w:jc w:val="center"/>
            </w:pPr>
            <w:r>
              <w:t>-</w:t>
            </w:r>
          </w:p>
        </w:tc>
      </w:tr>
      <w:tr w:rsidR="00760308" w:rsidRPr="00AF3DB6" w14:paraId="2E56502E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FBD2E02" w14:textId="312DDD0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79AAF15" w14:textId="28FBF37F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43BA6D9" w14:textId="64B9284D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t>21.03.2025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F7CB416" w14:textId="2E4BFF7B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1E15A75B" w14:textId="3494EA40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FC20F2C" w14:textId="4FEB678D" w:rsidR="00760308" w:rsidRPr="006475DB" w:rsidRDefault="00760308" w:rsidP="00760308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2CCDEE8" w14:textId="440C3F7A" w:rsidR="00760308" w:rsidRPr="006475DB" w:rsidRDefault="00760308" w:rsidP="0076030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8902E8A" w14:textId="0F52D1CC" w:rsidR="00760308" w:rsidRDefault="00760308" w:rsidP="00760308">
            <w:pPr>
              <w:jc w:val="center"/>
            </w:pPr>
            <w:r>
              <w:t>-</w:t>
            </w:r>
          </w:p>
        </w:tc>
      </w:tr>
      <w:tr w:rsidR="00E5698D" w:rsidRPr="00AF3DB6" w14:paraId="0B3B39D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DDE7D99" w14:textId="644E0CD3" w:rsidR="00E5698D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B8558F6" w14:textId="7D409444" w:rsidR="00E5698D" w:rsidRDefault="00E5698D" w:rsidP="00E5698D">
            <w:pPr>
              <w:jc w:val="center"/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5B28AF2" w14:textId="7AB88738" w:rsidR="00E5698D" w:rsidRDefault="00E5698D" w:rsidP="00E5698D">
            <w:pPr>
              <w:jc w:val="center"/>
            </w:pPr>
            <w:r>
              <w:t>22.03.2025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D891484" w14:textId="51EE39E5" w:rsidR="00E5698D" w:rsidRDefault="00E5698D" w:rsidP="00E569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0EE50B69" w14:textId="3B2FF409" w:rsidR="00E5698D" w:rsidRPr="00AB4E7C" w:rsidRDefault="00E5698D" w:rsidP="00E5698D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3F36D93" w14:textId="39B1E20C" w:rsidR="00E5698D" w:rsidRPr="00E23CB6" w:rsidRDefault="00E5698D" w:rsidP="00E5698D">
            <w:pPr>
              <w:jc w:val="center"/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CBF5D3F" w14:textId="7839CBF6" w:rsidR="00E5698D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4469003F" w14:textId="5C5281E5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2F5E358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04ECBB4" w14:textId="6A993C28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29E98DD0" w14:textId="14F05EF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FF21ABB" w14:textId="647731C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24.03.2025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5F884A7" w14:textId="4BBD33D3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2A05B2F1" w14:textId="3479F6A7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7AE8AD6" w14:textId="45F825B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E1111ED" w14:textId="24EBF9F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FE9974D" w14:textId="77474A69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04E7754B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C381345" w14:textId="5679ECD8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E4823BF" w14:textId="5BCB5DB4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0901C85" w14:textId="23D6B123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25.03.2025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3A2F4C1" w14:textId="7E56510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5D94732B" w14:textId="506F2DB1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23131768" w14:textId="5438C953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E75C201" w14:textId="0BE27AD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76A0764E" w14:textId="04FE8D0B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4DA07D7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E8B618A" w14:textId="2F505AEA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429B3D1" w14:textId="21904FD1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EE413BE" w14:textId="3852D68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26.03.2025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ED6506B" w14:textId="5CFCA51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1ED7DE08" w14:textId="6356A8CA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5A6DA57B" w14:textId="0E963F21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B7251F3" w14:textId="0A8F3D5C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BBEB131" w14:textId="34758BE1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2FCC32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0F92D52" w14:textId="33E6048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24C7164" w14:textId="35007E2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9A6D190" w14:textId="6EF360B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31.03.2025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FC238B0" w14:textId="09D3786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49057454" w14:textId="10BEA20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714CA3CA" w14:textId="7C5A5FCC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4345E17" w14:textId="3431AF31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080A6CCE" w14:textId="1C840903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0A23490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5D75802" w14:textId="5BDA6E8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3157F7FB" w14:textId="321A07FA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6D114F4" w14:textId="2BB0C6D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01.04.2025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E1D9407" w14:textId="37C89805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7FC4C401" w14:textId="257CCBF6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AA0571F" w14:textId="3FA97588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43B045F" w14:textId="711AAA3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57238E9F" w14:textId="105A7C81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30A207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6B4334F" w14:textId="3A97C98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4A211AEA" w14:textId="630EC21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3126C34" w14:textId="4838C47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02.04.2025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4CE07FE" w14:textId="44D620C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0F1573EB" w14:textId="65B590A5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450CAD47" w14:textId="017AF5EB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2604B65" w14:textId="26FFE6E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33929ED" w14:textId="7A670E1E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273C192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68C7E5A" w14:textId="08016C26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6D8059B" w14:textId="6538E207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85BED04" w14:textId="52442672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9A086E6" w14:textId="1B83CB0B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8:00-16:00</w:t>
            </w:r>
          </w:p>
        </w:tc>
        <w:tc>
          <w:tcPr>
            <w:tcW w:w="1823" w:type="dxa"/>
            <w:gridSpan w:val="2"/>
          </w:tcPr>
          <w:p w14:paraId="5E63F43A" w14:textId="2A11207E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3B9D4AA2" w14:textId="6E183DCA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C450278" w14:textId="424A024F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1E7C725D" w14:textId="5E958A03" w:rsidR="00E5698D" w:rsidRDefault="00E5698D" w:rsidP="00E5698D">
            <w:pPr>
              <w:jc w:val="center"/>
            </w:pPr>
            <w:r>
              <w:t>-</w:t>
            </w:r>
          </w:p>
        </w:tc>
      </w:tr>
      <w:tr w:rsidR="00E5698D" w:rsidRPr="00AF3DB6" w14:paraId="1B0ADF4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9EA073" w14:textId="133F941E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91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2B7E3219" w14:textId="33075B2E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354A627" w14:textId="3C41C3A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t>04.04.2025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176DB12" w14:textId="267B7B20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color w:val="000000" w:themeColor="text1"/>
              </w:rPr>
              <w:t>8:00-12:00</w:t>
            </w:r>
          </w:p>
        </w:tc>
        <w:tc>
          <w:tcPr>
            <w:tcW w:w="1823" w:type="dxa"/>
            <w:gridSpan w:val="2"/>
          </w:tcPr>
          <w:p w14:paraId="47BEFE28" w14:textId="7B247003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</w:tcPr>
          <w:p w14:paraId="05291C5A" w14:textId="3FEA0C97" w:rsidR="00E5698D" w:rsidRPr="006475DB" w:rsidRDefault="00E5698D" w:rsidP="00E5698D">
            <w:pPr>
              <w:jc w:val="center"/>
              <w:rPr>
                <w:rFonts w:cs="Arial"/>
              </w:rPr>
            </w:pPr>
            <w:r w:rsidRPr="00E23CB6">
              <w:t>Kazimierz Plewa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5316324" w14:textId="2C477B19" w:rsidR="00E5698D" w:rsidRPr="006475DB" w:rsidRDefault="00E5698D" w:rsidP="00E569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vAlign w:val="center"/>
          </w:tcPr>
          <w:p w14:paraId="22B529A2" w14:textId="29DC6B56" w:rsidR="00E5698D" w:rsidRDefault="00E5698D" w:rsidP="00E5698D">
            <w:pPr>
              <w:jc w:val="center"/>
            </w:pPr>
            <w:r>
              <w:t>-</w:t>
            </w:r>
          </w:p>
        </w:tc>
      </w:tr>
      <w:tr w:rsidR="0010130B" w:rsidRPr="00AF3DB6" w14:paraId="010573E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505FEEE" w14:textId="1ACF651A" w:rsidR="0010130B" w:rsidRDefault="0010130B" w:rsidP="0010130B">
            <w:pPr>
              <w:jc w:val="center"/>
              <w:rPr>
                <w:rFonts w:cs="Arial"/>
              </w:rPr>
            </w:pPr>
            <w:r>
              <w:t>92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211D4F0" w14:textId="21664713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22EB47" w14:textId="6BC17951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3A8F8CF" w14:textId="78581B5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45DD3E5" w14:textId="671D2594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E96E8F6" w14:textId="6437844B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E73E700" w14:textId="413CFDEB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F71EFB2" w14:textId="223D926E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760CAB9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3B4E16" w14:textId="4FBD8E42" w:rsidR="0010130B" w:rsidRDefault="0010130B" w:rsidP="0010130B">
            <w:pPr>
              <w:jc w:val="center"/>
              <w:rPr>
                <w:rFonts w:cs="Arial"/>
              </w:rPr>
            </w:pPr>
            <w:r>
              <w:t>93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32F898C" w14:textId="36075FCE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1BC7FD9" w14:textId="7E0B250E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7818652" w14:textId="53F335E8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F0AC424" w14:textId="3467D77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B137670" w14:textId="0EC2472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4B38CF6" w14:textId="5BE603A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733B752" w14:textId="2F274008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79BB3C7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F1FA1C9" w14:textId="6B31205E" w:rsidR="0010130B" w:rsidRDefault="0010130B" w:rsidP="0010130B">
            <w:pPr>
              <w:jc w:val="center"/>
              <w:rPr>
                <w:rFonts w:cs="Arial"/>
              </w:rPr>
            </w:pPr>
            <w:r>
              <w:t>94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B8E8571" w14:textId="56B3A03F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5A22FB3" w14:textId="0C9998D4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A0C8BDE" w14:textId="4417728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E5E9313" w14:textId="529125C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D3D080F" w14:textId="2563AF8B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96AFE38" w14:textId="2226EAFF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A76ADB" w14:textId="0FD043F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9FD47F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F0B39BC" w14:textId="4761898B" w:rsidR="0010130B" w:rsidRDefault="0010130B" w:rsidP="0010130B">
            <w:pPr>
              <w:jc w:val="center"/>
              <w:rPr>
                <w:rFonts w:cs="Arial"/>
              </w:rPr>
            </w:pPr>
            <w:r>
              <w:t>95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CB2A410" w14:textId="03E6846C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C4CA738" w14:textId="7B88B189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3B7EC07" w14:textId="3D72DE6E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1E6BCD5" w14:textId="7ACBE877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BA21A82" w14:textId="77777777" w:rsidR="0010130B" w:rsidRDefault="0010130B" w:rsidP="0010130B">
            <w:pPr>
              <w:jc w:val="center"/>
            </w:pPr>
            <w:r>
              <w:t>Ewelina Stachera</w:t>
            </w:r>
          </w:p>
          <w:p w14:paraId="14DFE20B" w14:textId="77777777" w:rsidR="0010130B" w:rsidRDefault="0010130B" w:rsidP="0010130B">
            <w:pPr>
              <w:jc w:val="center"/>
            </w:pPr>
          </w:p>
          <w:p w14:paraId="6BEF7A5D" w14:textId="77777777" w:rsidR="0010130B" w:rsidRDefault="0010130B" w:rsidP="0010130B">
            <w:pPr>
              <w:jc w:val="center"/>
            </w:pPr>
          </w:p>
          <w:p w14:paraId="5D362EBB" w14:textId="77777777" w:rsidR="0010130B" w:rsidRDefault="0010130B" w:rsidP="0010130B">
            <w:pPr>
              <w:jc w:val="center"/>
            </w:pPr>
          </w:p>
          <w:p w14:paraId="2BE70D9F" w14:textId="77777777" w:rsidR="0010130B" w:rsidRPr="00E23CB6" w:rsidRDefault="0010130B" w:rsidP="0010130B">
            <w:pPr>
              <w:jc w:val="center"/>
            </w:pPr>
          </w:p>
        </w:tc>
        <w:tc>
          <w:tcPr>
            <w:tcW w:w="2616" w:type="dxa"/>
            <w:shd w:val="clear" w:color="auto" w:fill="auto"/>
            <w:vAlign w:val="center"/>
          </w:tcPr>
          <w:p w14:paraId="5A026939" w14:textId="4A11FD7F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8B8F18" w14:textId="43CCBC3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E6653B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4BE83B5" w14:textId="37DDB78A" w:rsidR="0010130B" w:rsidRDefault="0010130B" w:rsidP="0010130B">
            <w:pPr>
              <w:jc w:val="center"/>
              <w:rPr>
                <w:rFonts w:cs="Arial"/>
              </w:rPr>
            </w:pPr>
            <w:r>
              <w:t>96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BCF7A58" w14:textId="4FD6F961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952F4D" w14:textId="0529ECB0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34472B1" w14:textId="3469C56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3F0C259" w14:textId="58C5B882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65CA633" w14:textId="34443BC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B60D283" w14:textId="2F36C834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C78B937" w14:textId="205C6CA2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69E95A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6A65A23" w14:textId="1627CCAD" w:rsidR="0010130B" w:rsidRDefault="0010130B" w:rsidP="0010130B">
            <w:pPr>
              <w:jc w:val="center"/>
              <w:rPr>
                <w:rFonts w:cs="Arial"/>
              </w:rPr>
            </w:pPr>
            <w:r>
              <w:t>97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6DCD5A5" w14:textId="0FE3D4E7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0FCE81E" w14:textId="460FE1A2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161A42E" w14:textId="326B6368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9E47E62" w14:textId="5CD15D2E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DD1513D" w14:textId="66F083BA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226709E" w14:textId="63AB4F4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7BB46F9" w14:textId="14C04B9C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07F2D5A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CE0D1CF" w14:textId="6FC90F03" w:rsidR="0010130B" w:rsidRDefault="0010130B" w:rsidP="0010130B">
            <w:pPr>
              <w:jc w:val="center"/>
              <w:rPr>
                <w:rFonts w:cs="Arial"/>
              </w:rPr>
            </w:pPr>
            <w:r>
              <w:t>98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7DDC25F" w14:textId="0F51CBFF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1769DFD" w14:textId="6A4FF045" w:rsidR="0010130B" w:rsidRDefault="0010130B" w:rsidP="0010130B">
            <w:pPr>
              <w:jc w:val="center"/>
            </w:pPr>
            <w:r>
              <w:t>16.04.2025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E97C6D4" w14:textId="500BAA5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1FB39DA4" w14:textId="6A918D23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8B36256" w14:textId="6CE05BE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4D05B34" w14:textId="3E0D2F35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47AB30" w14:textId="30216176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422F0C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FB922A" w14:textId="5D72FF6E" w:rsidR="0010130B" w:rsidRDefault="0010130B" w:rsidP="0010130B">
            <w:pPr>
              <w:jc w:val="center"/>
              <w:rPr>
                <w:rFonts w:cs="Arial"/>
              </w:rPr>
            </w:pPr>
            <w:r>
              <w:t>99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3231F23" w14:textId="1FBDFE7F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56E5F4E" w14:textId="56D91851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64AE1CA" w14:textId="6186AE8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1C4F3E6" w14:textId="06E20F05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BCD9F96" w14:textId="2966D91B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A701FF3" w14:textId="1AD8EAFC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A867AD4" w14:textId="0BA4B1C7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326FA36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B7BF35C" w14:textId="18742F61" w:rsidR="0010130B" w:rsidRDefault="0010130B" w:rsidP="0010130B">
            <w:pPr>
              <w:jc w:val="center"/>
              <w:rPr>
                <w:rFonts w:cs="Arial"/>
              </w:rPr>
            </w:pPr>
            <w:r>
              <w:t>100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D33EDF0" w14:textId="3C4A6DFC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C3BB7AD" w14:textId="05BF8A59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A02371F" w14:textId="0E6A3CE8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20980D9" w14:textId="1CAF5A63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1A0BD7A" w14:textId="0E2B5418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E91D773" w14:textId="0EBB7A2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C03375C" w14:textId="4844E4D4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AB2EE8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FDD9916" w14:textId="6AABBF84" w:rsidR="0010130B" w:rsidRDefault="0010130B" w:rsidP="0010130B">
            <w:pPr>
              <w:jc w:val="center"/>
              <w:rPr>
                <w:rFonts w:cs="Arial"/>
              </w:rPr>
            </w:pPr>
            <w:r>
              <w:t>101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7346D0EF" w14:textId="59DF155A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ECA490C" w14:textId="202B26B7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16144AD" w14:textId="5E42F4D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7B94694D" w14:textId="49B79919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798A19E" w14:textId="2379286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57CDA95" w14:textId="4949CAE9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1DA31BD" w14:textId="160B6213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0CB8AC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D76C80E" w14:textId="28E05248" w:rsidR="0010130B" w:rsidRDefault="0010130B" w:rsidP="0010130B">
            <w:pPr>
              <w:jc w:val="center"/>
              <w:rPr>
                <w:rFonts w:cs="Arial"/>
              </w:rPr>
            </w:pPr>
            <w:r>
              <w:t>102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0E58E56" w14:textId="40C15EEF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925D7F" w14:textId="3278FEAB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719AC53" w14:textId="5563DB4D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EF4C82A" w14:textId="72E1091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FAFCF32" w14:textId="3E25A0D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6AC8622" w14:textId="2EFA34F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3A29F71" w14:textId="4DBE2A33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147C07E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B975D71" w14:textId="4C8C80FE" w:rsidR="0010130B" w:rsidRDefault="0010130B" w:rsidP="0010130B">
            <w:pPr>
              <w:jc w:val="center"/>
              <w:rPr>
                <w:rFonts w:cs="Arial"/>
              </w:rPr>
            </w:pPr>
            <w:r>
              <w:t>103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8E88287" w14:textId="453D6EFC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AE46403" w14:textId="60D783CD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6DDA14D" w14:textId="46E82989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F81FB7C" w14:textId="538E5358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899AF32" w14:textId="16204A5C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AE2E143" w14:textId="4FCDFBC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CE8A7D9" w14:textId="1365C25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A4AC267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46E042" w14:textId="3E33BCF0" w:rsidR="0010130B" w:rsidRDefault="0010130B" w:rsidP="0010130B">
            <w:pPr>
              <w:jc w:val="center"/>
              <w:rPr>
                <w:rFonts w:cs="Arial"/>
              </w:rPr>
            </w:pPr>
            <w:r>
              <w:t>104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3B16338C" w14:textId="61E41143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C4472B" w14:textId="66CEA4D6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DEB1722" w14:textId="05771B8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EE35D60" w14:textId="45679189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382068B" w14:textId="314714E7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E41ADBB" w14:textId="2C40252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8B2B15B" w14:textId="41DC6475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A099A7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10DB29" w14:textId="3F98B5AE" w:rsidR="0010130B" w:rsidRDefault="0010130B" w:rsidP="0010130B">
            <w:pPr>
              <w:jc w:val="center"/>
              <w:rPr>
                <w:rFonts w:cs="Arial"/>
              </w:rPr>
            </w:pPr>
            <w:r>
              <w:t>105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EB48366" w14:textId="607EAB0D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2188D1" w14:textId="209680DB" w:rsidR="0010130B" w:rsidRDefault="0010130B" w:rsidP="0010130B">
            <w:pPr>
              <w:jc w:val="center"/>
            </w:pPr>
            <w:r>
              <w:t>17.04.2025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78A8C93" w14:textId="7674FF9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93FA44B" w14:textId="017D4275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98E9042" w14:textId="3D6B41D2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D412AF7" w14:textId="33DD5328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81A0A4A" w14:textId="3F06BDD6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37158E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D76A78E" w14:textId="1823ADC1" w:rsidR="0010130B" w:rsidRDefault="0010130B" w:rsidP="0010130B">
            <w:pPr>
              <w:jc w:val="center"/>
              <w:rPr>
                <w:rFonts w:cs="Arial"/>
              </w:rPr>
            </w:pPr>
            <w:r>
              <w:t>106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7C06EFDD" w14:textId="2BCD9344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2CE619" w14:textId="08975C7E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2842DD1" w14:textId="31C3F782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3DE7182" w14:textId="45FB16BC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7B5661D" w14:textId="4CA40256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51B30DE" w14:textId="4CCBFC2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F2E6F51" w14:textId="00AD92B6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25FBB13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E6BA380" w14:textId="364E236B" w:rsidR="0010130B" w:rsidRDefault="0010130B" w:rsidP="0010130B">
            <w:pPr>
              <w:jc w:val="center"/>
              <w:rPr>
                <w:rFonts w:cs="Arial"/>
              </w:rPr>
            </w:pPr>
            <w:r>
              <w:t>107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326C57B1" w14:textId="6EB1936A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16CF440" w14:textId="68AA74F5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4BE2F1A6" w14:textId="2D7137A7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C5D4233" w14:textId="6B70DC1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0C17C1E" w14:textId="63B8DADD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9C3395B" w14:textId="489516BF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17C2336" w14:textId="1DE20D09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1FAA7CD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D98B213" w14:textId="329C6091" w:rsidR="0010130B" w:rsidRDefault="0010130B" w:rsidP="0010130B">
            <w:pPr>
              <w:jc w:val="center"/>
              <w:rPr>
                <w:rFonts w:cs="Arial"/>
              </w:rPr>
            </w:pPr>
            <w:r>
              <w:t>108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5F46B81" w14:textId="34315C04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CCCFD37" w14:textId="413EBA50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F1B2084" w14:textId="64A3C7EA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EBB3342" w14:textId="7A393A44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EAA3382" w14:textId="007D2FE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286D579" w14:textId="1A96682B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9B8553B" w14:textId="041ADF9A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00166B5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A843E16" w14:textId="62ABABFB" w:rsidR="0010130B" w:rsidRDefault="0010130B" w:rsidP="0010130B">
            <w:pPr>
              <w:jc w:val="center"/>
              <w:rPr>
                <w:rFonts w:cs="Arial"/>
              </w:rPr>
            </w:pPr>
            <w:r>
              <w:t>109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E4EC71A" w14:textId="6EF1B2CB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F392CF9" w14:textId="1E7E6B87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F7F4877" w14:textId="4965043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10BC84F" w14:textId="435E9BC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C1058AF" w14:textId="1F89E75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A27378C" w14:textId="1726F7BD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D8AC701" w14:textId="1600C0F2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757FDFF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0CDCC40" w14:textId="30CF78E2" w:rsidR="0010130B" w:rsidRDefault="0010130B" w:rsidP="0010130B">
            <w:pPr>
              <w:jc w:val="center"/>
              <w:rPr>
                <w:rFonts w:cs="Arial"/>
              </w:rPr>
            </w:pPr>
            <w:r>
              <w:t>110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2218A52" w14:textId="225D3E2F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BC42FAC" w14:textId="6E2760DF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065C90F" w14:textId="77BC3602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BDEFA53" w14:textId="0A70D341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4360CA2" w14:textId="2565271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88F6B75" w14:textId="4CFAD764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11A41B8" w14:textId="35F6C344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FC41D1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5B7E46B" w14:textId="0E8C549B" w:rsidR="0010130B" w:rsidRDefault="0010130B" w:rsidP="0010130B">
            <w:pPr>
              <w:jc w:val="center"/>
              <w:rPr>
                <w:rFonts w:cs="Arial"/>
              </w:rPr>
            </w:pPr>
            <w:r>
              <w:t>111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2AC2D356" w14:textId="38967C46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F324477" w14:textId="72EFD310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67941E1" w14:textId="002A6B97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4E11481" w14:textId="766E3161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09DC6272" w14:textId="7C6958E9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6B97120" w14:textId="4E25E6FA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335BDED" w14:textId="56ADE480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6ED5376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9DD0A7" w14:textId="3C8FD574" w:rsidR="0010130B" w:rsidRDefault="0010130B" w:rsidP="0010130B">
            <w:pPr>
              <w:jc w:val="center"/>
              <w:rPr>
                <w:rFonts w:cs="Arial"/>
              </w:rPr>
            </w:pPr>
            <w:r>
              <w:t>112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2E5A7EE5" w14:textId="74FC8BD1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C2E411" w14:textId="7580EF6A" w:rsidR="0010130B" w:rsidRDefault="0010130B" w:rsidP="0010130B">
            <w:pPr>
              <w:jc w:val="center"/>
            </w:pPr>
            <w:r>
              <w:t>23.04.2025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FB447F4" w14:textId="178CD879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2392512" w14:textId="1159641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54FFDAD" w14:textId="2D6085F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8C3C364" w14:textId="1F1AE1E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92BC29A" w14:textId="6823EE18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A13850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04BA6F3D" w14:textId="578240E8" w:rsidR="0010130B" w:rsidRDefault="0010130B" w:rsidP="0010130B">
            <w:pPr>
              <w:jc w:val="center"/>
              <w:rPr>
                <w:rFonts w:cs="Arial"/>
              </w:rPr>
            </w:pPr>
            <w:r>
              <w:t>113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7F4A3951" w14:textId="3B00D641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85E78A" w14:textId="2A284A84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5107092" w14:textId="66BF67B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12BB9045" w14:textId="57F9E4EA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09A6B07" w14:textId="28CFC94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F08BBB6" w14:textId="65586581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D1642F6" w14:textId="457208A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B4E393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9E21C3A" w14:textId="32A00A06" w:rsidR="0010130B" w:rsidRDefault="0010130B" w:rsidP="0010130B">
            <w:pPr>
              <w:jc w:val="center"/>
              <w:rPr>
                <w:rFonts w:cs="Arial"/>
              </w:rPr>
            </w:pPr>
            <w:r>
              <w:t>114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261C500" w14:textId="40AD5D26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CF4200" w14:textId="476CBC88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5923F243" w14:textId="55DB53E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311D346" w14:textId="5A2E50E8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DE30396" w14:textId="3DE2B085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90D858F" w14:textId="0B3AEDD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6C9805C" w14:textId="42C1D045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3E75BB1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2F5CD1E" w14:textId="04B9E0B3" w:rsidR="0010130B" w:rsidRDefault="0010130B" w:rsidP="0010130B">
            <w:pPr>
              <w:jc w:val="center"/>
              <w:rPr>
                <w:rFonts w:cs="Arial"/>
              </w:rPr>
            </w:pPr>
            <w:r>
              <w:t>115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3ACAE572" w14:textId="69EDDAD0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4D10F52" w14:textId="318985FA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33458C84" w14:textId="64F048B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0E2C619F" w14:textId="71223E36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7A9D70B" w14:textId="49B9A47D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9ABA95F" w14:textId="1489952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98D7C53" w14:textId="205FC15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4CCD5D4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DB5391D" w14:textId="5BB742E5" w:rsidR="0010130B" w:rsidRDefault="0010130B" w:rsidP="0010130B">
            <w:pPr>
              <w:jc w:val="center"/>
              <w:rPr>
                <w:rFonts w:cs="Arial"/>
              </w:rPr>
            </w:pPr>
            <w:r>
              <w:t>116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C5D06FF" w14:textId="208E44CD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7E228F8" w14:textId="03E586C4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A4AA51B" w14:textId="0CF23EBF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CACF60B" w14:textId="445DE9CC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267D9CB" w14:textId="61DF0ABA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51AF367" w14:textId="6EC4159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5F861CC" w14:textId="7D2CC65F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61357B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3416A2" w14:textId="4F516784" w:rsidR="0010130B" w:rsidRDefault="0010130B" w:rsidP="0010130B">
            <w:pPr>
              <w:jc w:val="center"/>
              <w:rPr>
                <w:rFonts w:cs="Arial"/>
              </w:rPr>
            </w:pPr>
            <w:r>
              <w:t>117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6551EEA" w14:textId="00FD1677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A8FDD96" w14:textId="08537434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1C349085" w14:textId="049D9F6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8:00-11:00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7990DAB" w14:textId="2DF7D27F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5AE1A4F" w14:textId="17531F3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3342396" w14:textId="737E4289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24617FF" w14:textId="39C32159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4E431E9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6F181B22" w14:textId="49E2FD06" w:rsidR="0010130B" w:rsidRDefault="0010130B" w:rsidP="0010130B">
            <w:pPr>
              <w:jc w:val="center"/>
              <w:rPr>
                <w:rFonts w:cs="Arial"/>
              </w:rPr>
            </w:pPr>
            <w:r>
              <w:t>118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AD5CE88" w14:textId="2411AB32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760EF87" w14:textId="176FB07F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CD1E9C1" w14:textId="54E152BD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11:00-14:00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C01778A" w14:textId="632FF1A1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F53CEA8" w14:textId="41558694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D2C07F3" w14:textId="4DCB7097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D39FE79" w14:textId="0DE33079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F62408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515B9C33" w14:textId="47D35E37" w:rsidR="0010130B" w:rsidRDefault="0010130B" w:rsidP="0010130B">
            <w:pPr>
              <w:jc w:val="center"/>
              <w:rPr>
                <w:rFonts w:cs="Arial"/>
              </w:rPr>
            </w:pPr>
            <w:r>
              <w:t>119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4284213A" w14:textId="12D22C97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FB7999" w14:textId="32D2C0D1" w:rsidR="0010130B" w:rsidRDefault="0010130B" w:rsidP="0010130B">
            <w:pPr>
              <w:jc w:val="center"/>
            </w:pPr>
            <w:r>
              <w:t>25.04.2025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774C005" w14:textId="240550B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4F746B3" w14:textId="7AF5FDE7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3D60146C" w14:textId="4A1A721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9FC5372" w14:textId="10AB1D36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019F895" w14:textId="5FC73CF7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4A07012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47513635" w14:textId="1297E22A" w:rsidR="0010130B" w:rsidRDefault="0010130B" w:rsidP="0010130B">
            <w:pPr>
              <w:jc w:val="center"/>
              <w:rPr>
                <w:rFonts w:cs="Arial"/>
              </w:rPr>
            </w:pPr>
            <w:r>
              <w:t>120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1996294" w14:textId="67CC118A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4677AA4" w14:textId="1AC9C263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50D8CC3B" w14:textId="49330EFB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281FC76E" w14:textId="46D283CE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66329230" w14:textId="151760C3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3D1F235D" w14:textId="0F8C579E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6E9C7E26" w14:textId="797AB39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15F6A956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19F8042F" w14:textId="2D6F6036" w:rsidR="0010130B" w:rsidRDefault="0010130B" w:rsidP="0010130B">
            <w:pPr>
              <w:jc w:val="center"/>
              <w:rPr>
                <w:rFonts w:cs="Arial"/>
              </w:rPr>
            </w:pPr>
            <w:r>
              <w:t>121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5AC547E7" w14:textId="24CAC612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D645809" w14:textId="5E20E70C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D92396B" w14:textId="121D5AD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1DB1AA25" w14:textId="0B32835C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43D9130D" w14:textId="2BE61C11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79BCA9BE" w14:textId="160A0851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5C8DDED" w14:textId="73494661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D0E877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2CB12B9" w14:textId="07477533" w:rsidR="0010130B" w:rsidRDefault="0010130B" w:rsidP="0010130B">
            <w:pPr>
              <w:jc w:val="center"/>
              <w:rPr>
                <w:rFonts w:cs="Arial"/>
              </w:rPr>
            </w:pPr>
            <w:r>
              <w:t>122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339A0BD0" w14:textId="5B67CAC4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7C404C7" w14:textId="2F4CAA4D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5F81471" w14:textId="37DAA59C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49351E33" w14:textId="5A10146F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5D45AC7" w14:textId="35ECBA18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AB4C61" w14:textId="19EDBC95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C9DCEAC" w14:textId="5D1DE7DB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5D8DD8B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1706236" w14:textId="29666C00" w:rsidR="0010130B" w:rsidRDefault="0010130B" w:rsidP="0010130B">
            <w:pPr>
              <w:jc w:val="center"/>
              <w:rPr>
                <w:rFonts w:cs="Arial"/>
              </w:rPr>
            </w:pPr>
            <w:r>
              <w:t>123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F747400" w14:textId="5949F21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19321A7" w14:textId="04D98878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647EF508" w14:textId="28551FD6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758B2D4A" w14:textId="64B33014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0F653E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755539C" w14:textId="49485937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F757EE3" w14:textId="50685999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9917DA3" w14:textId="5F5496B2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83387BC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5C0B4B0" w14:textId="080C1CBA" w:rsidR="0010130B" w:rsidRDefault="0010130B" w:rsidP="0010130B">
            <w:pPr>
              <w:jc w:val="center"/>
              <w:rPr>
                <w:rFonts w:cs="Arial"/>
              </w:rPr>
            </w:pPr>
            <w:r>
              <w:t>124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6CE0783C" w14:textId="53B6BB26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A718DC1" w14:textId="2B2E17E0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71581DF8" w14:textId="243687C2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10:00-13:00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5C82B2D8" w14:textId="5B02E6FB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0F653E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D13FD22" w14:textId="19640C4B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2E2D413" w14:textId="4E4228A2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2EEA4C1" w14:textId="4B261835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447A7938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7BEB0871" w14:textId="24EA6863" w:rsidR="0010130B" w:rsidRDefault="0010130B" w:rsidP="0010130B">
            <w:pPr>
              <w:jc w:val="center"/>
              <w:rPr>
                <w:rFonts w:cs="Arial"/>
              </w:rPr>
            </w:pPr>
            <w:r>
              <w:t>125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02AFCC64" w14:textId="4FB36D63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D40DD30" w14:textId="2256C64B" w:rsidR="0010130B" w:rsidRDefault="0010130B" w:rsidP="0010130B">
            <w:pPr>
              <w:jc w:val="center"/>
            </w:pPr>
            <w:r>
              <w:t>28.04.2025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C725182" w14:textId="31785D7C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13:30-15:30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8ADB541" w14:textId="71A734D0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0F653E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7B0F4DF6" w14:textId="36A1F671" w:rsidR="0010130B" w:rsidRPr="00E23CB6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52EBDEC" w14:textId="5B1DB7D3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D38BB69" w14:textId="0F7B9887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0E286B3D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29893D86" w14:textId="45B92FC9" w:rsidR="0010130B" w:rsidRDefault="0010130B" w:rsidP="0010130B">
            <w:pPr>
              <w:jc w:val="center"/>
              <w:rPr>
                <w:rFonts w:cs="Arial"/>
              </w:rPr>
            </w:pPr>
            <w:r>
              <w:t>126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110A11E7" w14:textId="6C6AFF31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A5D84B0" w14:textId="5FCCFE73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00B82F81" w14:textId="564A6129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350319FE" w14:textId="7E7E447F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5308EC9B" w14:textId="4D16BDD6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869D8A8" w14:textId="1E2205DA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2FA954D6" w14:textId="13971C68" w:rsidR="0010130B" w:rsidRDefault="0010130B" w:rsidP="0010130B">
            <w:pPr>
              <w:jc w:val="center"/>
            </w:pPr>
            <w:r>
              <w:t>-</w:t>
            </w:r>
          </w:p>
        </w:tc>
      </w:tr>
      <w:tr w:rsidR="0010130B" w:rsidRPr="00AF3DB6" w14:paraId="218AE490" w14:textId="77777777" w:rsidTr="0010130B">
        <w:trPr>
          <w:trHeight w:hRule="exact" w:val="851"/>
        </w:trPr>
        <w:tc>
          <w:tcPr>
            <w:tcW w:w="617" w:type="dxa"/>
            <w:shd w:val="clear" w:color="auto" w:fill="auto"/>
            <w:vAlign w:val="center"/>
          </w:tcPr>
          <w:p w14:paraId="3FA6C04D" w14:textId="1AB48F66" w:rsidR="0010130B" w:rsidRDefault="0010130B" w:rsidP="0010130B">
            <w:pPr>
              <w:jc w:val="center"/>
              <w:rPr>
                <w:rFonts w:cs="Arial"/>
              </w:rPr>
            </w:pPr>
            <w:r>
              <w:t>127</w:t>
            </w:r>
          </w:p>
        </w:tc>
        <w:tc>
          <w:tcPr>
            <w:tcW w:w="4622" w:type="dxa"/>
            <w:gridSpan w:val="2"/>
            <w:shd w:val="clear" w:color="auto" w:fill="auto"/>
          </w:tcPr>
          <w:p w14:paraId="7B2C2C33" w14:textId="1BEDF620" w:rsidR="0010130B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8A8A5BF" w14:textId="3696F09C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25" w:type="dxa"/>
            <w:gridSpan w:val="2"/>
            <w:shd w:val="clear" w:color="auto" w:fill="auto"/>
          </w:tcPr>
          <w:p w14:paraId="28EB8F18" w14:textId="1307FAB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3" w:type="dxa"/>
            <w:gridSpan w:val="2"/>
            <w:shd w:val="clear" w:color="auto" w:fill="auto"/>
          </w:tcPr>
          <w:p w14:paraId="6FDD451C" w14:textId="34296D09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16B1489F" w14:textId="3448BB1A" w:rsidR="0010130B" w:rsidRPr="00E23CB6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2A3BC292" w14:textId="1A473AC3" w:rsidR="0010130B" w:rsidRDefault="0010130B" w:rsidP="0010130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1A42777" w14:textId="3E795E3F" w:rsidR="0010130B" w:rsidRDefault="0010130B" w:rsidP="0010130B">
            <w:pPr>
              <w:jc w:val="center"/>
            </w:pPr>
          </w:p>
        </w:tc>
      </w:tr>
      <w:tr w:rsidR="0010130B" w14:paraId="0F166F84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2367AC40" w14:textId="6AC0E415" w:rsidR="0010130B" w:rsidRDefault="0010130B" w:rsidP="0010130B">
            <w:pPr>
              <w:jc w:val="center"/>
            </w:pPr>
            <w:r>
              <w:t>128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5B47DC74" w14:textId="04FADE43" w:rsidR="0010130B" w:rsidRPr="00572FF2" w:rsidRDefault="0010130B" w:rsidP="0010130B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EE139BC" w14:textId="5799742D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170DB34" w14:textId="272D61A5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7196481C" w14:textId="1307BE5A" w:rsidR="0010130B" w:rsidRPr="00AB4E7C" w:rsidRDefault="0010130B" w:rsidP="0010130B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2D593B6E" w14:textId="2B1E3A25" w:rsidR="0010130B" w:rsidRDefault="0010130B" w:rsidP="0010130B">
            <w:pPr>
              <w:jc w:val="center"/>
            </w:pPr>
            <w:r>
              <w:t>Ewelina Stachera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349BC1C" w14:textId="39A61804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4EC24D25" w14:textId="094D9400" w:rsidR="0010130B" w:rsidRDefault="0010130B" w:rsidP="0010130B">
            <w:pPr>
              <w:jc w:val="center"/>
            </w:pPr>
          </w:p>
        </w:tc>
      </w:tr>
      <w:tr w:rsidR="0010130B" w14:paraId="3AE2E126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0F33F044" w14:textId="2CE44499" w:rsidR="0010130B" w:rsidRDefault="0010130B" w:rsidP="0010130B">
            <w:pPr>
              <w:jc w:val="center"/>
            </w:pPr>
            <w:r>
              <w:t>129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56952377" w14:textId="4C287A9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27E6000" w14:textId="47F41154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3535BCB0" w14:textId="7949A3DF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699479DC" w14:textId="1920927B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0013E988" w14:textId="11A044E4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6F2BC82" w14:textId="33F42EBD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936803F" w14:textId="4EFA51D5" w:rsidR="0010130B" w:rsidRDefault="0010130B" w:rsidP="0010130B">
            <w:pPr>
              <w:jc w:val="center"/>
            </w:pPr>
          </w:p>
        </w:tc>
      </w:tr>
      <w:tr w:rsidR="0010130B" w14:paraId="0A2CC1CE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2C4502FA" w14:textId="7213BD8C" w:rsidR="0010130B" w:rsidRDefault="0010130B" w:rsidP="0010130B">
            <w:pPr>
              <w:jc w:val="center"/>
            </w:pPr>
            <w:r>
              <w:t>130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6E8FFB85" w14:textId="7A5B892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4B12131" w14:textId="7ED01250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3A5322A7" w14:textId="24A9D9EA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10:00-13:00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22652FF2" w14:textId="2319AEC4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EED1123" w14:textId="2B5256FE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7B7245D" w14:textId="39B1E7F8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7FAC38D" w14:textId="5E9A1227" w:rsidR="0010130B" w:rsidRDefault="0010130B" w:rsidP="0010130B">
            <w:pPr>
              <w:jc w:val="center"/>
            </w:pPr>
          </w:p>
        </w:tc>
      </w:tr>
      <w:tr w:rsidR="0010130B" w14:paraId="6E4E675D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247DA029" w14:textId="50E052E5" w:rsidR="0010130B" w:rsidRDefault="0010130B" w:rsidP="0010130B">
            <w:pPr>
              <w:jc w:val="center"/>
            </w:pPr>
            <w:r>
              <w:t>131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0275F800" w14:textId="48D8FBA0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2B7C6D6" w14:textId="0F5B7F53" w:rsidR="0010130B" w:rsidRDefault="0010130B" w:rsidP="0010130B">
            <w:pPr>
              <w:jc w:val="center"/>
            </w:pPr>
            <w:r>
              <w:t>29.04.2025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F53A103" w14:textId="4739FA3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13:30-15:30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2654D371" w14:textId="16403E89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F4062B4" w14:textId="39ABD69A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4176644" w14:textId="791CF0BA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0BAEE23" w14:textId="2B692BB1" w:rsidR="0010130B" w:rsidRDefault="0010130B" w:rsidP="0010130B">
            <w:pPr>
              <w:jc w:val="center"/>
            </w:pPr>
          </w:p>
        </w:tc>
      </w:tr>
      <w:tr w:rsidR="0010130B" w14:paraId="745E4BF0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36569615" w14:textId="60942B3A" w:rsidR="0010130B" w:rsidRDefault="0010130B" w:rsidP="0010130B">
            <w:pPr>
              <w:jc w:val="center"/>
            </w:pPr>
            <w:r>
              <w:t>132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32C878E6" w14:textId="2F4B3659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FD2DE27" w14:textId="7370CBD8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67A16CC3" w14:textId="494923AA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36D65293" w14:textId="15EA16E3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572AB428" w14:textId="507CCC0B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1C4E4BCF" w14:textId="664C1564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2BEFF8C" w14:textId="204DD59D" w:rsidR="0010130B" w:rsidRDefault="0010130B" w:rsidP="0010130B">
            <w:pPr>
              <w:jc w:val="center"/>
            </w:pPr>
            <w:bookmarkStart w:id="0" w:name="_GoBack"/>
            <w:bookmarkEnd w:id="0"/>
          </w:p>
        </w:tc>
      </w:tr>
      <w:tr w:rsidR="0010130B" w14:paraId="395AA79C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6CA575E5" w14:textId="65DCD061" w:rsidR="0010130B" w:rsidRDefault="0010130B" w:rsidP="0010130B">
            <w:pPr>
              <w:jc w:val="center"/>
            </w:pPr>
            <w:r>
              <w:t>133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22A8BEFD" w14:textId="633308BB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B3BFDC" w14:textId="625D3453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10D42D7F" w14:textId="37E2D290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10:00-13:00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36E21B0F" w14:textId="13B4B5FB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B34D196" w14:textId="16B62598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45937BD" w14:textId="0FDD870E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7DBC3C1A" w14:textId="19731D89" w:rsidR="0010130B" w:rsidRDefault="0010130B" w:rsidP="0010130B">
            <w:pPr>
              <w:jc w:val="center"/>
            </w:pPr>
          </w:p>
        </w:tc>
      </w:tr>
      <w:tr w:rsidR="0010130B" w14:paraId="2F7925D3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00D01A54" w14:textId="55ACDA5B" w:rsidR="0010130B" w:rsidRDefault="0010130B" w:rsidP="0010130B">
            <w:pPr>
              <w:jc w:val="center"/>
            </w:pPr>
            <w:r>
              <w:t>134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4A8EBCD1" w14:textId="6341B291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EE6F86" w14:textId="2CAD3C4E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36394591" w14:textId="6A6C58E3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13:30-15:30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4E2E9601" w14:textId="599AF21A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6C3D8565" w14:textId="2846B008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F335627" w14:textId="4092E2E0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3F7CBD5B" w14:textId="027896C0" w:rsidR="0010130B" w:rsidRDefault="0010130B" w:rsidP="0010130B">
            <w:pPr>
              <w:jc w:val="center"/>
            </w:pPr>
          </w:p>
        </w:tc>
      </w:tr>
      <w:tr w:rsidR="0010130B" w14:paraId="50B05B27" w14:textId="77777777" w:rsidTr="0010130B">
        <w:trPr>
          <w:trHeight w:hRule="exact" w:val="851"/>
        </w:trPr>
        <w:tc>
          <w:tcPr>
            <w:tcW w:w="684" w:type="dxa"/>
            <w:gridSpan w:val="2"/>
            <w:shd w:val="clear" w:color="auto" w:fill="auto"/>
            <w:vAlign w:val="center"/>
          </w:tcPr>
          <w:p w14:paraId="1168FC9D" w14:textId="18A5D46B" w:rsidR="0010130B" w:rsidRDefault="0010130B" w:rsidP="0010130B">
            <w:pPr>
              <w:jc w:val="center"/>
            </w:pPr>
            <w:r>
              <w:t>135</w:t>
            </w:r>
          </w:p>
        </w:tc>
        <w:tc>
          <w:tcPr>
            <w:tcW w:w="4589" w:type="dxa"/>
            <w:gridSpan w:val="2"/>
            <w:shd w:val="clear" w:color="auto" w:fill="auto"/>
          </w:tcPr>
          <w:p w14:paraId="03AFCD55" w14:textId="2CD2B9E8" w:rsidR="0010130B" w:rsidRDefault="0010130B" w:rsidP="0010130B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A64F57F" w14:textId="0CEF423F" w:rsidR="0010130B" w:rsidRDefault="0010130B" w:rsidP="0010130B">
            <w:pPr>
              <w:jc w:val="center"/>
            </w:pPr>
            <w:r>
              <w:t>30.04.2025</w:t>
            </w:r>
          </w:p>
        </w:tc>
        <w:tc>
          <w:tcPr>
            <w:tcW w:w="1519" w:type="dxa"/>
            <w:gridSpan w:val="2"/>
            <w:shd w:val="clear" w:color="auto" w:fill="auto"/>
          </w:tcPr>
          <w:p w14:paraId="5E2AC4C7" w14:textId="2B32B321" w:rsidR="0010130B" w:rsidRDefault="0010130B" w:rsidP="001013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15:30-17:30</w:t>
            </w:r>
          </w:p>
        </w:tc>
        <w:tc>
          <w:tcPr>
            <w:tcW w:w="1814" w:type="dxa"/>
            <w:gridSpan w:val="2"/>
            <w:shd w:val="clear" w:color="auto" w:fill="auto"/>
          </w:tcPr>
          <w:p w14:paraId="29CBF69D" w14:textId="530EB528" w:rsidR="0010130B" w:rsidRPr="00040533" w:rsidRDefault="0010130B" w:rsidP="0010130B">
            <w:pPr>
              <w:jc w:val="center"/>
              <w:rPr>
                <w:sz w:val="20"/>
                <w:szCs w:val="20"/>
              </w:rPr>
            </w:pPr>
            <w:r w:rsidRPr="0004053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49" w:type="dxa"/>
            <w:shd w:val="clear" w:color="auto" w:fill="auto"/>
          </w:tcPr>
          <w:p w14:paraId="10C0A33B" w14:textId="764893E6" w:rsidR="0010130B" w:rsidRDefault="0010130B" w:rsidP="0010130B">
            <w:pPr>
              <w:jc w:val="center"/>
            </w:pPr>
            <w:r>
              <w:t>Kinga Ligenza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4942B8C5" w14:textId="5E168D74" w:rsidR="0010130B" w:rsidRDefault="0010130B" w:rsidP="0010130B">
            <w:pPr>
              <w:jc w:val="center"/>
            </w:pPr>
            <w:r>
              <w:t>-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FB72919" w14:textId="00045AB8" w:rsidR="0010130B" w:rsidRDefault="0010130B" w:rsidP="0010130B">
            <w:pPr>
              <w:jc w:val="center"/>
            </w:pPr>
          </w:p>
        </w:tc>
      </w:tr>
    </w:tbl>
    <w:p w14:paraId="6ADDB62E" w14:textId="4A53E236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625C7" w:rsidRDefault="00B625C7">
      <w:r>
        <w:separator/>
      </w:r>
    </w:p>
  </w:endnote>
  <w:endnote w:type="continuationSeparator" w:id="0">
    <w:p w14:paraId="7E6C4829" w14:textId="77777777" w:rsidR="00B625C7" w:rsidRDefault="00B6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625C7" w:rsidRPr="00124D4A" w:rsidRDefault="00B625C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625C7" w:rsidRDefault="00B625C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625C7" w:rsidRPr="00B01F08" w:rsidRDefault="00B625C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625C7" w:rsidRDefault="00B625C7">
      <w:r>
        <w:separator/>
      </w:r>
    </w:p>
  </w:footnote>
  <w:footnote w:type="continuationSeparator" w:id="0">
    <w:p w14:paraId="60A779B4" w14:textId="77777777" w:rsidR="00B625C7" w:rsidRDefault="00B62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625C7" w:rsidRDefault="00B625C7" w:rsidP="009A4ACC">
    <w:pPr>
      <w:pStyle w:val="Nagwek"/>
      <w:ind w:left="-1134"/>
    </w:pPr>
  </w:p>
  <w:p w14:paraId="74BC3CAA" w14:textId="77777777" w:rsidR="00B625C7" w:rsidRDefault="00B625C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625C7" w:rsidRDefault="00B625C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625C7" w:rsidRDefault="00B625C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E3274"/>
    <w:rsid w:val="0010130B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0650"/>
    <w:rsid w:val="00212868"/>
    <w:rsid w:val="00215B6D"/>
    <w:rsid w:val="00241C1F"/>
    <w:rsid w:val="002425AE"/>
    <w:rsid w:val="002529E4"/>
    <w:rsid w:val="0025406C"/>
    <w:rsid w:val="002672E3"/>
    <w:rsid w:val="00274717"/>
    <w:rsid w:val="002918E3"/>
    <w:rsid w:val="002A1D7C"/>
    <w:rsid w:val="002C6347"/>
    <w:rsid w:val="002F6AF1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14E0B"/>
    <w:rsid w:val="004250B3"/>
    <w:rsid w:val="00442B91"/>
    <w:rsid w:val="004430F4"/>
    <w:rsid w:val="00464281"/>
    <w:rsid w:val="004737BB"/>
    <w:rsid w:val="00475975"/>
    <w:rsid w:val="0048356A"/>
    <w:rsid w:val="00492BD3"/>
    <w:rsid w:val="0049614A"/>
    <w:rsid w:val="004B38AD"/>
    <w:rsid w:val="004B4BC1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6B08"/>
    <w:rsid w:val="00504CFF"/>
    <w:rsid w:val="00506651"/>
    <w:rsid w:val="0052111D"/>
    <w:rsid w:val="005233D2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5E432B"/>
    <w:rsid w:val="00604D9F"/>
    <w:rsid w:val="006110BE"/>
    <w:rsid w:val="0061767F"/>
    <w:rsid w:val="00622781"/>
    <w:rsid w:val="006261B8"/>
    <w:rsid w:val="0064017E"/>
    <w:rsid w:val="00640BFF"/>
    <w:rsid w:val="006475DB"/>
    <w:rsid w:val="0066032A"/>
    <w:rsid w:val="00665A91"/>
    <w:rsid w:val="0068389F"/>
    <w:rsid w:val="0069621B"/>
    <w:rsid w:val="006A007F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60308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559DA"/>
    <w:rsid w:val="00872BAB"/>
    <w:rsid w:val="008731A1"/>
    <w:rsid w:val="00873501"/>
    <w:rsid w:val="00876326"/>
    <w:rsid w:val="00876374"/>
    <w:rsid w:val="00886E83"/>
    <w:rsid w:val="008870E1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A4ED9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25C7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8237E"/>
    <w:rsid w:val="00CA5CBD"/>
    <w:rsid w:val="00CC1FF2"/>
    <w:rsid w:val="00CC29D4"/>
    <w:rsid w:val="00CC58FC"/>
    <w:rsid w:val="00CE005B"/>
    <w:rsid w:val="00CF5805"/>
    <w:rsid w:val="00D0361A"/>
    <w:rsid w:val="00D1101D"/>
    <w:rsid w:val="00D1150B"/>
    <w:rsid w:val="00D23D71"/>
    <w:rsid w:val="00D3085A"/>
    <w:rsid w:val="00D30ADD"/>
    <w:rsid w:val="00D43A0D"/>
    <w:rsid w:val="00D46867"/>
    <w:rsid w:val="00D526F3"/>
    <w:rsid w:val="00D53DD8"/>
    <w:rsid w:val="00D5619C"/>
    <w:rsid w:val="00D57724"/>
    <w:rsid w:val="00D57D3D"/>
    <w:rsid w:val="00D639A4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698D"/>
    <w:rsid w:val="00E57060"/>
    <w:rsid w:val="00E81ADD"/>
    <w:rsid w:val="00E87616"/>
    <w:rsid w:val="00EA5C16"/>
    <w:rsid w:val="00EB7EC4"/>
    <w:rsid w:val="00ED781A"/>
    <w:rsid w:val="00ED7E80"/>
    <w:rsid w:val="00EF000D"/>
    <w:rsid w:val="00F22BD4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6182E22-977F-4452-BD3F-65267527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10</TotalTime>
  <Pages>14</Pages>
  <Words>2236</Words>
  <Characters>15427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5</cp:revision>
  <cp:lastPrinted>2025-02-24T09:20:00Z</cp:lastPrinted>
  <dcterms:created xsi:type="dcterms:W3CDTF">2025-02-24T11:49:00Z</dcterms:created>
  <dcterms:modified xsi:type="dcterms:W3CDTF">2025-04-16T05:57:00Z</dcterms:modified>
</cp:coreProperties>
</file>