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1BB39ED0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</w:t>
      </w:r>
      <w:r w:rsidRPr="005B6AD4">
        <w:rPr>
          <w:rFonts w:cs="Arial"/>
          <w:b/>
          <w:color w:val="000000" w:themeColor="text1"/>
        </w:rPr>
        <w:t>:</w:t>
      </w:r>
      <w:r w:rsidR="00D639A4" w:rsidRPr="005B6AD4">
        <w:rPr>
          <w:rFonts w:cs="Arial"/>
          <w:b/>
          <w:color w:val="000000" w:themeColor="text1"/>
        </w:rPr>
        <w:t xml:space="preserve"> </w:t>
      </w:r>
      <w:r w:rsidR="004F4C4B">
        <w:rPr>
          <w:rFonts w:cs="Arial"/>
          <w:b/>
          <w:color w:val="000000" w:themeColor="text1"/>
        </w:rPr>
        <w:t>07.02.2025</w:t>
      </w:r>
    </w:p>
    <w:tbl>
      <w:tblPr>
        <w:tblStyle w:val="Tabela-Siatka"/>
        <w:tblW w:w="15546" w:type="dxa"/>
        <w:tblInd w:w="-714" w:type="dxa"/>
        <w:tblLook w:val="04A0" w:firstRow="1" w:lastRow="0" w:firstColumn="1" w:lastColumn="0" w:noHBand="0" w:noVBand="1"/>
      </w:tblPr>
      <w:tblGrid>
        <w:gridCol w:w="550"/>
        <w:gridCol w:w="4653"/>
        <w:gridCol w:w="1418"/>
        <w:gridCol w:w="1531"/>
        <w:gridCol w:w="1831"/>
        <w:gridCol w:w="1857"/>
        <w:gridCol w:w="2646"/>
        <w:gridCol w:w="1060"/>
      </w:tblGrid>
      <w:tr w:rsidR="003D5D8D" w:rsidRPr="003D5D8D" w14:paraId="6175B3C3" w14:textId="77777777" w:rsidTr="003D5D8D">
        <w:trPr>
          <w:trHeight w:val="572"/>
        </w:trPr>
        <w:tc>
          <w:tcPr>
            <w:tcW w:w="550" w:type="dxa"/>
            <w:shd w:val="clear" w:color="auto" w:fill="auto"/>
            <w:vAlign w:val="center"/>
          </w:tcPr>
          <w:p w14:paraId="507896D8" w14:textId="77777777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bookmarkStart w:id="0" w:name="_GoBack"/>
            <w:r w:rsidRPr="003D5D8D">
              <w:rPr>
                <w:b/>
                <w:color w:val="000000" w:themeColor="text1"/>
                <w:sz w:val="18"/>
              </w:rPr>
              <w:t>LP.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D3FC24C" w14:textId="77777777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r w:rsidRPr="003D5D8D">
              <w:rPr>
                <w:b/>
                <w:color w:val="000000" w:themeColor="text1"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20DB1AE" w14:textId="70E1CB4A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r w:rsidRPr="003D5D8D">
              <w:rPr>
                <w:b/>
                <w:color w:val="000000" w:themeColor="text1"/>
                <w:sz w:val="18"/>
              </w:rPr>
              <w:t>Data wsparcia</w:t>
            </w:r>
          </w:p>
          <w:p w14:paraId="72663268" w14:textId="77777777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r w:rsidRPr="003D5D8D">
              <w:rPr>
                <w:b/>
                <w:color w:val="000000" w:themeColor="text1"/>
                <w:sz w:val="18"/>
              </w:rPr>
              <w:t>(od – do)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5A8A396" w14:textId="77777777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r w:rsidRPr="003D5D8D">
              <w:rPr>
                <w:b/>
                <w:color w:val="000000" w:themeColor="text1"/>
                <w:sz w:val="18"/>
              </w:rPr>
              <w:t>Godziny realizacji wsparcia (od – do)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198893C" w14:textId="77777777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r w:rsidRPr="003D5D8D">
              <w:rPr>
                <w:b/>
                <w:color w:val="000000" w:themeColor="text1"/>
                <w:sz w:val="18"/>
              </w:rPr>
              <w:t>Miejsce realizacji wsparcia (dokładny adres)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3D5912D" w14:textId="77777777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r w:rsidRPr="003D5D8D">
              <w:rPr>
                <w:b/>
                <w:color w:val="000000" w:themeColor="text1"/>
                <w:sz w:val="18"/>
              </w:rPr>
              <w:t>Nazwa wykonawcy wsparcia (pole wskazane lecz nie wymagane)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32F1EAD" w14:textId="77777777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r w:rsidRPr="003D5D8D">
              <w:rPr>
                <w:b/>
                <w:color w:val="000000" w:themeColor="text1"/>
                <w:sz w:val="18"/>
              </w:rPr>
              <w:t>Liczba uczestników (pole wskazane lecz nie wymagane)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1B89695" w14:textId="77777777" w:rsidR="003A4A71" w:rsidRPr="003D5D8D" w:rsidRDefault="003A4A71" w:rsidP="003D5D8D">
            <w:pPr>
              <w:jc w:val="center"/>
              <w:rPr>
                <w:b/>
                <w:color w:val="000000" w:themeColor="text1"/>
                <w:sz w:val="18"/>
              </w:rPr>
            </w:pPr>
            <w:r w:rsidRPr="003D5D8D">
              <w:rPr>
                <w:b/>
                <w:color w:val="000000" w:themeColor="text1"/>
                <w:sz w:val="18"/>
              </w:rPr>
              <w:t>Uwagi</w:t>
            </w:r>
          </w:p>
        </w:tc>
      </w:tr>
      <w:tr w:rsidR="003D5D8D" w:rsidRPr="003D5D8D" w14:paraId="0109324D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7B7E2451" w14:textId="74589C0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1442785" w14:textId="0666A3F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EACE8F8" w14:textId="79F3447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7228CA" w14:textId="5AD8F19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893BE27" w14:textId="622CB698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6F29FCF" w14:textId="25591D0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4E9802B" w14:textId="55390BD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E6E5C3" w14:textId="2546F69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716F3CB2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58DB59E3" w14:textId="536A26F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2142FDB" w14:textId="0B0621D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B7CDA6D" w14:textId="66B9935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D4306F" w14:textId="13E8E7B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A52EBF1" w14:textId="5EB1FBD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A323950" w14:textId="313B32B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3CDBE2D" w14:textId="5D6DD3C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05B7F6" w14:textId="1FE176C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66937CF5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53785AD2" w14:textId="372E428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B410254" w14:textId="1B4EAE8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8033AC4" w14:textId="78556A1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EF23A68" w14:textId="203B75F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DB79361" w14:textId="4D5DA4F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69DC3C9" w14:textId="513F69E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D6CBDCD" w14:textId="238DB39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FBA3BC3" w14:textId="5F30D97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1394A4B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3B17FCE5" w14:textId="636D2F3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24DB3E3" w14:textId="7A97544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FAC503" w14:textId="7FD48C4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464CABF" w14:textId="54C82FB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9C2E63D" w14:textId="521C165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5079EBA" w14:textId="274F4FD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0614D57" w14:textId="31EAB0C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FE0E189" w14:textId="142C11E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10B74934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35899530" w14:textId="30A1452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A2D1B6A" w14:textId="4C7A411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81AE91" w14:textId="1816BDB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D12AA4C" w14:textId="3D0FE2C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01BF33C" w14:textId="068C15A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B4F2587" w14:textId="08CDB1B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65F9911" w14:textId="7528BCC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7FDFBE" w14:textId="213FFF0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0C1C0A0F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33460751" w14:textId="6825F95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09374B6" w14:textId="51B0D79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F12C21" w14:textId="3B79C0D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636C8CD" w14:textId="390ACBF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EC24001" w14:textId="234CA3F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D1E56E7" w14:textId="28B7AA3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FF8D560" w14:textId="53CE603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81EAE93" w14:textId="1553856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48F6542B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2ABA8DF5" w14:textId="09406DE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1E4C5CC" w14:textId="082DE5C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084FC20" w14:textId="48E704D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8C92960" w14:textId="4E38A69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84501DE" w14:textId="6886492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A65921F" w14:textId="562745D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5A35519" w14:textId="339D637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60495DF" w14:textId="2F94979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61A91AA0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01ADA451" w14:textId="2BC7EF2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D85765D" w14:textId="0323F51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41ABDCF" w14:textId="61B2848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0F06786" w14:textId="29BDCAE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1C0316E" w14:textId="0B88AD6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5353A2D" w14:textId="290A3DD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605BBDF" w14:textId="1B6DF47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50526A9" w14:textId="4D86926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6C96F37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2BAF1ADC" w14:textId="28B6A50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7A643C2" w14:textId="47CBE88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826183" w14:textId="1893EF2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4E3B821" w14:textId="07959A9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F1BA627" w14:textId="189956E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2C1E9AE" w14:textId="3BAF482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42E84F0" w14:textId="4745989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AEC508" w14:textId="1C4F71E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757FBFB4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18BC6A5F" w14:textId="517A512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F498CBD" w14:textId="7D36B19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A8FA6A" w14:textId="16D10D6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49B807C" w14:textId="0588497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C9CF5ED" w14:textId="0AB5874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C937FFB" w14:textId="08F3925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1A195D4" w14:textId="7740082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EFDB118" w14:textId="6361578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5524D737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BEFC54D" w14:textId="787A556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8710B4A" w14:textId="104851A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CAFA70" w14:textId="3151B74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CF66B64" w14:textId="365CB3B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482807E" w14:textId="68BA235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D883F35" w14:textId="4E710F4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EEDC17F" w14:textId="1313B74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2251F0C" w14:textId="058C472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7AE57559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79189705" w14:textId="6F1FC08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F6692B4" w14:textId="06BBE07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16CED8" w14:textId="26F081F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0A0AEF" w14:textId="1D68432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F526431" w14:textId="3A1B1F6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6DA7ED3" w14:textId="0340D0C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7402205" w14:textId="779C1A9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265EA96" w14:textId="0F4C5EC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6D8AAB17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68BC057F" w14:textId="7151924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02BBC7F" w14:textId="469A1B7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8EB0211" w14:textId="73B5FD5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ABB2D46" w14:textId="43E54C2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9C4D43C" w14:textId="3D914AE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F0EDAA9" w14:textId="62653A8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7E76F91" w14:textId="2D9D805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4AFF65B" w14:textId="3A72DED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4879FB9C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0CF61CED" w14:textId="2B5DEE4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8C07841" w14:textId="6EDAFDE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AD22C61" w14:textId="27C62B4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BFD6C1E" w14:textId="4EA6EF8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4297D82" w14:textId="2ED9B08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6C0D06D" w14:textId="6896CB6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E08A42A" w14:textId="4FE42F8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C8EAC6F" w14:textId="1B784AB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649CB076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BC1F0A2" w14:textId="5067803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A39502A" w14:textId="5A0EC26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C548E1" w14:textId="787665A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289AF9D" w14:textId="753FB77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722E5A3" w14:textId="1CA608D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D0829E" w14:textId="6083AF1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A2FD087" w14:textId="31D8D90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5F7873" w14:textId="5CD8624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11D22F0E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0AB66EFC" w14:textId="3C06AB4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3CC6ED3" w14:textId="78F93DB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C44DC0" w14:textId="7126C05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9E781F7" w14:textId="286EAE5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1719195" w14:textId="5DBE196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CEAEB73" w14:textId="7C05BEC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B579151" w14:textId="3929F08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96E918A" w14:textId="51F9944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076CC3A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9A9660F" w14:textId="0B19B0B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2BD2EA3" w14:textId="2BF7068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EB2C6E2" w14:textId="76AD891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B849144" w14:textId="392241F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7C59AEB" w14:textId="3E9116A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2D51293" w14:textId="36E152A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33645C7" w14:textId="616676F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41FBBDD" w14:textId="53E5210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1B1C2448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088596BB" w14:textId="55F9535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7F42641" w14:textId="66E48D9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C6C466F" w14:textId="7A704BA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0D6DA5B" w14:textId="7248F00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D839A37" w14:textId="6350288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CC022EB" w14:textId="0373D38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20883CA" w14:textId="0696DBA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BB49DF2" w14:textId="741A7F8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7BF24533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6850B2B" w14:textId="6C2C22E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90A425D" w14:textId="21C42FB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9A0F082" w14:textId="35378FF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E37757B" w14:textId="1C63A43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0A2C9BF" w14:textId="76049B8A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228AF7" w14:textId="3F551EA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839F2C3" w14:textId="032A9A9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222CBD4" w14:textId="14EF937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F4FCBE5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6BAD45EA" w14:textId="08E45FD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1602415" w14:textId="46BC25D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055200F" w14:textId="2F99D27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CBB9E9E" w14:textId="359FFD0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4C0CB98" w14:textId="29289595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34F68E6" w14:textId="7EE1F53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87821DC" w14:textId="3265BD1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3B7DAC0" w14:textId="0867914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05204CDB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6176729C" w14:textId="4BEDF14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817B466" w14:textId="691DDCC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706BD8" w14:textId="3B2CD94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3E61F8D" w14:textId="55BB5CC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553525" w14:textId="1F7D092D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5E4ACDF" w14:textId="3F85703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0C8DE73" w14:textId="066B792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0AA9CA" w14:textId="45F7F78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6F677910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A769E24" w14:textId="21280B1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39D98DB" w14:textId="3CBC2AC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FDD1DE" w14:textId="4297764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768EFFE" w14:textId="0FE2E03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FCB9B8C" w14:textId="696B7DF3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11B0D25" w14:textId="3D8A3B5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5D422A0" w14:textId="0BE8778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6413A53" w14:textId="54E070C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4A9F16F0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0BEFB92" w14:textId="183E7F4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9C5E109" w14:textId="21E1BFC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</w:t>
            </w:r>
            <w:r w:rsidRPr="003D5D8D">
              <w:rPr>
                <w:b/>
                <w:color w:val="000000" w:themeColor="text1"/>
              </w:rPr>
              <w:t>Psycholog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756FDAC" w14:textId="56A96C6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F4E7C70" w14:textId="73220CC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1089D12" w14:textId="10FB667E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27E80D9" w14:textId="1797BA6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Ewelina Stachera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A21DF59" w14:textId="059304E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0821CFD" w14:textId="3F9A055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4C17EDA9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543FC6EF" w14:textId="30A554F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DBF9F2F" w14:textId="6C86C04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Diagnoza sytuacji problemowej i opracowanie Indywidualnych Ścieżek Reintegracji-Doradca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B4A982E" w14:textId="3CAFDB1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17.02.2025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7BCE8D6" w14:textId="7C523C1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53D488F" w14:textId="32D6D7F6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2B158897" w14:textId="7727CA5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Romaniszyn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425DF3F" w14:textId="0D85D1C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BF25E48" w14:textId="12CC211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99E3160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54E21551" w14:textId="5D2EB74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058A589" w14:textId="29AC7A7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D33BD4" w14:textId="31EAFA5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20.02.2025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9AB23A9" w14:textId="3ED0E2B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583E4FB" w14:textId="3F359BA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F4622D" w14:textId="7054C3A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D672EE4" w14:textId="3F96E93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7EB2CD" w14:textId="619AACE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B1CD1FA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9EA6E95" w14:textId="2DF6246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1A11A01" w14:textId="0E3AFB5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C6F63F7" w14:textId="221BFFE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21.02.2025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85ADF23" w14:textId="498BD74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12F047B" w14:textId="157F979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3CB9017" w14:textId="7485979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3639F0B" w14:textId="5A2ABCC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FD936EB" w14:textId="2A53D20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537C32FD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6FA60548" w14:textId="40D8A4A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4F2580C2" w14:textId="1EEB4E6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CC97801" w14:textId="33856FE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22.02.2025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80D9CED" w14:textId="14CE70C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D49EC91" w14:textId="69A6A26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805408E" w14:textId="441472D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C8A652C" w14:textId="164D148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581DCD" w14:textId="55643D3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74F69004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10808B1B" w14:textId="4567F77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653D9D" w14:textId="4AA3F37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F9695A" w14:textId="4C22E4A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24.02.2025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74BA02E" w14:textId="4EC9155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B4CA933" w14:textId="52FD646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703F4F9" w14:textId="5F85670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DD9E093" w14:textId="24962A0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896BBA" w14:textId="65265A8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7C6F5F1D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09184F01" w14:textId="7BEBA15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049B8400" w14:textId="63B6B4C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D23B509" w14:textId="55CED18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25.02.2025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DE50D96" w14:textId="1343F03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746FBE0" w14:textId="5DF4DAF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93985B0" w14:textId="1BCDA29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ECA6516" w14:textId="62A3F77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94E704" w14:textId="241F847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135AF15E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6B78B625" w14:textId="344B08B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0F08E00" w14:textId="7341EC6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Grupowe treningi kompetencji społecznych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84407B" w14:textId="6B0E74A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26.02.2025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7AAAE83" w14:textId="30641AE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8:00-14:00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9F5ACEF" w14:textId="40C1798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40F82265" w14:textId="3AE2BBF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Aleksandra Piechowiak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A4C40CE" w14:textId="2F031EF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A5ED696" w14:textId="6829C9E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91477D0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5B292622" w14:textId="46F105D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4A8C0CA" w14:textId="3B02BA9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8F8E870" w14:textId="4109010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FF9EF79" w14:textId="4861817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264C62E" w14:textId="71AB2E3A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0F13A8A8" w14:textId="1271D33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039F5A0" w14:textId="09A9E85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A909E44" w14:textId="2752C9E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6D1C83B7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11453803" w14:textId="7BECB1E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7828F93" w14:textId="7D86E85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6CAD4FD" w14:textId="7386046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E59DEE7" w14:textId="030A887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8C91A76" w14:textId="4F195D4E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608F2D6" w14:textId="551AE62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058F101" w14:textId="413B1A8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F22978A" w14:textId="2E18797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3889F917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79F5E39C" w14:textId="0F348C0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929D9AC" w14:textId="3B8B74D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907B06" w14:textId="7764BAB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2CC3900" w14:textId="0D73FC2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FB361BC" w14:textId="1B1D6B74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B92DA1" w14:textId="03FBD17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E186C80" w14:textId="7CAD666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A0763BB" w14:textId="7BF875D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D2F9518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2025C05F" w14:textId="0D939B3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351CE42" w14:textId="700E616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629A55" w14:textId="6E5CC94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5C79F58" w14:textId="39D6219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638E576" w14:textId="52B00D1E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FC7A853" w14:textId="6EA07D2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991446D" w14:textId="3018467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4FB065B" w14:textId="05CD880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5FF59C49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157790DD" w14:textId="02644D6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6FD2B47" w14:textId="72BB8B9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9721716" w14:textId="78A2F39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8EC8E19" w14:textId="45E184A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6140628" w14:textId="46F418C8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93D2BC2" w14:textId="1DEE2BB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3AC49BCD" w14:textId="1158BE2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399D7B9" w14:textId="38E7728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3283D80C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5F7BFFFA" w14:textId="5A363CB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3180378" w14:textId="7CDA9E5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49F0C7" w14:textId="1E690F9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28.02.2025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EA6E87F" w14:textId="419540C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43220B0" w14:textId="15E2B344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121CBD88" w14:textId="3503E82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39FC9B8" w14:textId="32EE10C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40A8457" w14:textId="222212B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3C73EBDA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7CB09468" w14:textId="146497F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D3A612E" w14:textId="2A19294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3AEDDE0" w14:textId="5F086B1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682D51C" w14:textId="1849433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4365AE1" w14:textId="175B842F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4493D0F" w14:textId="550FF0B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8B841B1" w14:textId="76352DD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FBCE396" w14:textId="1034D69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7FCA812C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62BD580" w14:textId="4349BA1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AAA5808" w14:textId="2251013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3FFFE28" w14:textId="51D7857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EC5F070" w14:textId="4DA3A29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6AA5E375" w14:textId="2CEAB7A6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913F97C" w14:textId="5F9238C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E56FF2A" w14:textId="77ECB9B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A879E23" w14:textId="561A209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007CC8D1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16CA7ABC" w14:textId="5143D33E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39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0D33A9D" w14:textId="18A8DAA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27C7B57" w14:textId="5429237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C949E6F" w14:textId="19A0608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5C8EDC78" w14:textId="4394141A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FACC0C1" w14:textId="079A03A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516BB229" w14:textId="4EFC85B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B9EA716" w14:textId="4361661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1F7E2572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E30BAE3" w14:textId="08F0073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40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3E7E82D0" w14:textId="20D8DE3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6D3D88" w14:textId="49426D4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7DE4752" w14:textId="38A307C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2563087B" w14:textId="22D3F726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3491B8A" w14:textId="3A8A650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6B27A91" w14:textId="1231BC2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814C2B4" w14:textId="0A95AE3D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0C6790FA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6E285808" w14:textId="556F91D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41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CC6183B" w14:textId="69FA3B7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69C4381" w14:textId="146685C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3D6B548" w14:textId="4C8CB44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3EF56A17" w14:textId="76698CD8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7F3D383" w14:textId="4A4D334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10063CA8" w14:textId="574AEC7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A51BA5E" w14:textId="2B4A0AA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4D61558D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75CF5860" w14:textId="7D0FEEF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42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E7E58E8" w14:textId="3FC80A7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2583D7" w14:textId="3C27B08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01.03.2025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A3F947C" w14:textId="4164E6B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43060E4" w14:textId="6B4DB680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7F01F0CD" w14:textId="1F5F33C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087FF0EC" w14:textId="670978C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F4A385F" w14:textId="5286FD0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0C84F20B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456F46C7" w14:textId="6CFA6F1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43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58FB1B41" w14:textId="3AD1712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517A16" w14:textId="0CFB9C6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4C55FEE" w14:textId="69E3FC8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8:00-10:00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2FE014F" w14:textId="38BD2E25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584F0FE" w14:textId="6A5264B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81E0A14" w14:textId="2D8B7A8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37577E2" w14:textId="1FA70D3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65208F59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63465AC6" w14:textId="3BFFBA4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44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1D154269" w14:textId="0FEF574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3A17FE0" w14:textId="0B5EC2B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5B38405" w14:textId="6A5C4F2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10:00-12:00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02DCB73F" w14:textId="52FE115A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686E9013" w14:textId="75EF33B2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49A1ED7" w14:textId="03D30AE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79E0B33" w14:textId="66B34FA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4F050DAC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2D2831C9" w14:textId="7CDAA1A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45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7A0AA76F" w14:textId="6BF37A9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C64F1B" w14:textId="4D5FAED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3D56300" w14:textId="7255E2F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12:30-14:30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C43C693" w14:textId="77EC8BD9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F25CB7E" w14:textId="749F24B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47FC95A9" w14:textId="6176C3B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0065C05" w14:textId="08045F0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0044EBA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0FEA61DE" w14:textId="6A78C761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46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2DB94815" w14:textId="76B38145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80F1D94" w14:textId="6AC2F37F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6EE8956" w14:textId="63F0D600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14:30-16:30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78178886" w14:textId="48BE0216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9DD662E" w14:textId="1850F78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7DA5C2F5" w14:textId="1A84ABD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B351F72" w14:textId="2ABDD4A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2CD62508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7F473B8C" w14:textId="3685BF29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47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AC46C62" w14:textId="78454C17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7ED5A1" w14:textId="5404525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8D635DC" w14:textId="51A9F90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16:30-18:30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4CDD37DA" w14:textId="1B7ECE8B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5DB474A5" w14:textId="6AC65833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6EEBBE99" w14:textId="70D3682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64FBD98F" w14:textId="4F93C6F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tr w:rsidR="003D5D8D" w:rsidRPr="003D5D8D" w14:paraId="7B2EB56A" w14:textId="77777777" w:rsidTr="003D5D8D">
        <w:trPr>
          <w:trHeight w:hRule="exact" w:val="1021"/>
        </w:trPr>
        <w:tc>
          <w:tcPr>
            <w:tcW w:w="550" w:type="dxa"/>
            <w:shd w:val="clear" w:color="auto" w:fill="auto"/>
            <w:vAlign w:val="center"/>
          </w:tcPr>
          <w:p w14:paraId="2E5774D5" w14:textId="44036974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48</w:t>
            </w:r>
          </w:p>
        </w:tc>
        <w:tc>
          <w:tcPr>
            <w:tcW w:w="4653" w:type="dxa"/>
            <w:shd w:val="clear" w:color="auto" w:fill="auto"/>
            <w:vAlign w:val="center"/>
          </w:tcPr>
          <w:p w14:paraId="6C29C972" w14:textId="158513A8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Indywidualne poradnictwo prawne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A2211DA" w14:textId="44D7891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02.03.2025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2813A05A" w14:textId="00C4204C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18:30-20:30</w:t>
            </w:r>
          </w:p>
        </w:tc>
        <w:tc>
          <w:tcPr>
            <w:tcW w:w="1831" w:type="dxa"/>
            <w:shd w:val="clear" w:color="auto" w:fill="auto"/>
            <w:vAlign w:val="center"/>
          </w:tcPr>
          <w:p w14:paraId="13FB7377" w14:textId="38CC00EF" w:rsidR="003D5D8D" w:rsidRPr="003D5D8D" w:rsidRDefault="003D5D8D" w:rsidP="003D5D8D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3D5D8D">
              <w:rPr>
                <w:color w:val="000000" w:themeColor="text1"/>
                <w:sz w:val="20"/>
                <w:szCs w:val="20"/>
              </w:rPr>
              <w:t>Ul. Królowej Jadwigi 12a, Czersk</w:t>
            </w:r>
          </w:p>
        </w:tc>
        <w:tc>
          <w:tcPr>
            <w:tcW w:w="1857" w:type="dxa"/>
            <w:shd w:val="clear" w:color="auto" w:fill="auto"/>
            <w:vAlign w:val="center"/>
          </w:tcPr>
          <w:p w14:paraId="30895CBF" w14:textId="054C910B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Krzysztof Wróblewski</w:t>
            </w:r>
          </w:p>
        </w:tc>
        <w:tc>
          <w:tcPr>
            <w:tcW w:w="2646" w:type="dxa"/>
            <w:shd w:val="clear" w:color="auto" w:fill="auto"/>
            <w:vAlign w:val="center"/>
          </w:tcPr>
          <w:p w14:paraId="20B7CDED" w14:textId="0B671CE6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663BBF6" w14:textId="734593DA" w:rsidR="003D5D8D" w:rsidRPr="003D5D8D" w:rsidRDefault="003D5D8D" w:rsidP="003D5D8D">
            <w:pPr>
              <w:jc w:val="center"/>
              <w:rPr>
                <w:color w:val="000000" w:themeColor="text1"/>
              </w:rPr>
            </w:pPr>
            <w:r w:rsidRPr="003D5D8D">
              <w:rPr>
                <w:color w:val="000000" w:themeColor="text1"/>
              </w:rPr>
              <w:t>-</w:t>
            </w:r>
          </w:p>
        </w:tc>
      </w:tr>
      <w:bookmarkEnd w:id="0"/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B81F3C" w14:textId="77777777" w:rsidR="00752879" w:rsidRDefault="00752879">
      <w:r>
        <w:separator/>
      </w:r>
    </w:p>
  </w:endnote>
  <w:endnote w:type="continuationSeparator" w:id="0">
    <w:p w14:paraId="7E6C4829" w14:textId="77777777" w:rsidR="00752879" w:rsidRDefault="00752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52879" w:rsidRPr="00124D4A" w:rsidRDefault="00752879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52879" w:rsidRDefault="00752879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752879" w:rsidRPr="00B01F08" w:rsidRDefault="00752879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9B21B6" w14:textId="77777777" w:rsidR="00752879" w:rsidRDefault="00752879">
      <w:r>
        <w:separator/>
      </w:r>
    </w:p>
  </w:footnote>
  <w:footnote w:type="continuationSeparator" w:id="0">
    <w:p w14:paraId="60A779B4" w14:textId="77777777" w:rsidR="00752879" w:rsidRDefault="00752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752879" w:rsidRDefault="00752879" w:rsidP="009A4ACC">
    <w:pPr>
      <w:pStyle w:val="Nagwek"/>
      <w:ind w:left="-1134"/>
    </w:pPr>
  </w:p>
  <w:p w14:paraId="74BC3CAA" w14:textId="77777777" w:rsidR="00752879" w:rsidRDefault="00752879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752879" w:rsidRDefault="00752879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752879" w:rsidRDefault="00752879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F7979"/>
    <w:multiLevelType w:val="hybridMultilevel"/>
    <w:tmpl w:val="ACBAF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332745"/>
    <w:multiLevelType w:val="hybridMultilevel"/>
    <w:tmpl w:val="F7BA554C"/>
    <w:lvl w:ilvl="0" w:tplc="F6E68CF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3F7504"/>
    <w:multiLevelType w:val="hybridMultilevel"/>
    <w:tmpl w:val="AF362E54"/>
    <w:lvl w:ilvl="0" w:tplc="F0488E7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D10D7B"/>
    <w:multiLevelType w:val="hybridMultilevel"/>
    <w:tmpl w:val="1FDA43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098C"/>
    <w:rsid w:val="000364DF"/>
    <w:rsid w:val="000449BE"/>
    <w:rsid w:val="00046B9B"/>
    <w:rsid w:val="00053A59"/>
    <w:rsid w:val="00061F20"/>
    <w:rsid w:val="00080D83"/>
    <w:rsid w:val="000829EF"/>
    <w:rsid w:val="000830A8"/>
    <w:rsid w:val="00086138"/>
    <w:rsid w:val="00087576"/>
    <w:rsid w:val="00091734"/>
    <w:rsid w:val="000A0EEE"/>
    <w:rsid w:val="000A3836"/>
    <w:rsid w:val="000D23A2"/>
    <w:rsid w:val="000D283E"/>
    <w:rsid w:val="000E3274"/>
    <w:rsid w:val="00120BC8"/>
    <w:rsid w:val="00124D4A"/>
    <w:rsid w:val="001304E7"/>
    <w:rsid w:val="00130B23"/>
    <w:rsid w:val="00141A58"/>
    <w:rsid w:val="001456E3"/>
    <w:rsid w:val="001520FF"/>
    <w:rsid w:val="001858B6"/>
    <w:rsid w:val="00196356"/>
    <w:rsid w:val="001A02A1"/>
    <w:rsid w:val="001A1D68"/>
    <w:rsid w:val="001A2C14"/>
    <w:rsid w:val="001A3D33"/>
    <w:rsid w:val="001B210F"/>
    <w:rsid w:val="001D059A"/>
    <w:rsid w:val="00200923"/>
    <w:rsid w:val="002016FF"/>
    <w:rsid w:val="00210650"/>
    <w:rsid w:val="00212868"/>
    <w:rsid w:val="00215B6D"/>
    <w:rsid w:val="00241C1F"/>
    <w:rsid w:val="002425AE"/>
    <w:rsid w:val="002529E4"/>
    <w:rsid w:val="0025406C"/>
    <w:rsid w:val="002672E3"/>
    <w:rsid w:val="00274717"/>
    <w:rsid w:val="002918E3"/>
    <w:rsid w:val="002A1D7C"/>
    <w:rsid w:val="002C6347"/>
    <w:rsid w:val="002F6AF1"/>
    <w:rsid w:val="00315901"/>
    <w:rsid w:val="00320AAC"/>
    <w:rsid w:val="00321ECF"/>
    <w:rsid w:val="00325198"/>
    <w:rsid w:val="00333E3B"/>
    <w:rsid w:val="003514B1"/>
    <w:rsid w:val="003526F5"/>
    <w:rsid w:val="0035482A"/>
    <w:rsid w:val="003569E3"/>
    <w:rsid w:val="003619F2"/>
    <w:rsid w:val="0036252D"/>
    <w:rsid w:val="00365820"/>
    <w:rsid w:val="003664FC"/>
    <w:rsid w:val="00386C9D"/>
    <w:rsid w:val="00394F4A"/>
    <w:rsid w:val="00395C3D"/>
    <w:rsid w:val="0039693E"/>
    <w:rsid w:val="003A4A71"/>
    <w:rsid w:val="003B6C2C"/>
    <w:rsid w:val="003C554F"/>
    <w:rsid w:val="003D5D8D"/>
    <w:rsid w:val="00400084"/>
    <w:rsid w:val="0040149C"/>
    <w:rsid w:val="00413554"/>
    <w:rsid w:val="00414478"/>
    <w:rsid w:val="00414E0B"/>
    <w:rsid w:val="004250B3"/>
    <w:rsid w:val="00442B91"/>
    <w:rsid w:val="004430F4"/>
    <w:rsid w:val="00464281"/>
    <w:rsid w:val="004737BB"/>
    <w:rsid w:val="00475975"/>
    <w:rsid w:val="0048356A"/>
    <w:rsid w:val="00492BD3"/>
    <w:rsid w:val="0049614A"/>
    <w:rsid w:val="004B38AD"/>
    <w:rsid w:val="004B4BC1"/>
    <w:rsid w:val="004B70BD"/>
    <w:rsid w:val="004C303B"/>
    <w:rsid w:val="004C68E6"/>
    <w:rsid w:val="004D6317"/>
    <w:rsid w:val="004E330F"/>
    <w:rsid w:val="004F2F83"/>
    <w:rsid w:val="004F3884"/>
    <w:rsid w:val="004F4C4B"/>
    <w:rsid w:val="004F6B08"/>
    <w:rsid w:val="00506651"/>
    <w:rsid w:val="0052111D"/>
    <w:rsid w:val="005310EF"/>
    <w:rsid w:val="00544956"/>
    <w:rsid w:val="00556687"/>
    <w:rsid w:val="00575D02"/>
    <w:rsid w:val="005760A9"/>
    <w:rsid w:val="00582AFF"/>
    <w:rsid w:val="00594464"/>
    <w:rsid w:val="005B0144"/>
    <w:rsid w:val="005B6AD4"/>
    <w:rsid w:val="005C70A5"/>
    <w:rsid w:val="005E432B"/>
    <w:rsid w:val="00604D9F"/>
    <w:rsid w:val="006110BE"/>
    <w:rsid w:val="0061767F"/>
    <w:rsid w:val="00622781"/>
    <w:rsid w:val="006261B8"/>
    <w:rsid w:val="0064017E"/>
    <w:rsid w:val="00640BFF"/>
    <w:rsid w:val="0066032A"/>
    <w:rsid w:val="00665A91"/>
    <w:rsid w:val="0068389F"/>
    <w:rsid w:val="0069621B"/>
    <w:rsid w:val="006A007F"/>
    <w:rsid w:val="006A6F6C"/>
    <w:rsid w:val="006B4267"/>
    <w:rsid w:val="006B5019"/>
    <w:rsid w:val="006C581E"/>
    <w:rsid w:val="006D4492"/>
    <w:rsid w:val="006F0C63"/>
    <w:rsid w:val="006F209E"/>
    <w:rsid w:val="00701B4A"/>
    <w:rsid w:val="0072070C"/>
    <w:rsid w:val="00727F94"/>
    <w:rsid w:val="007337EB"/>
    <w:rsid w:val="0073462B"/>
    <w:rsid w:val="0073518A"/>
    <w:rsid w:val="00745D18"/>
    <w:rsid w:val="00752879"/>
    <w:rsid w:val="007550BA"/>
    <w:rsid w:val="00776530"/>
    <w:rsid w:val="00780EAE"/>
    <w:rsid w:val="00791E8E"/>
    <w:rsid w:val="007A0109"/>
    <w:rsid w:val="007A6495"/>
    <w:rsid w:val="007B14AA"/>
    <w:rsid w:val="007B2500"/>
    <w:rsid w:val="007B5688"/>
    <w:rsid w:val="007B5D56"/>
    <w:rsid w:val="007C4B4C"/>
    <w:rsid w:val="007D49AA"/>
    <w:rsid w:val="007D61D6"/>
    <w:rsid w:val="007E1B19"/>
    <w:rsid w:val="007E26A0"/>
    <w:rsid w:val="007F3623"/>
    <w:rsid w:val="00827311"/>
    <w:rsid w:val="00834BB4"/>
    <w:rsid w:val="00835187"/>
    <w:rsid w:val="008559DA"/>
    <w:rsid w:val="00872BAB"/>
    <w:rsid w:val="008731A1"/>
    <w:rsid w:val="00873501"/>
    <w:rsid w:val="00876326"/>
    <w:rsid w:val="00876374"/>
    <w:rsid w:val="00886E83"/>
    <w:rsid w:val="008870E1"/>
    <w:rsid w:val="008945D9"/>
    <w:rsid w:val="008C52E2"/>
    <w:rsid w:val="008C77E1"/>
    <w:rsid w:val="008D65F3"/>
    <w:rsid w:val="009150A9"/>
    <w:rsid w:val="009706FB"/>
    <w:rsid w:val="009726FB"/>
    <w:rsid w:val="00997801"/>
    <w:rsid w:val="009A4ACC"/>
    <w:rsid w:val="009B0D7A"/>
    <w:rsid w:val="009B268D"/>
    <w:rsid w:val="009C092E"/>
    <w:rsid w:val="009D71C1"/>
    <w:rsid w:val="009E219E"/>
    <w:rsid w:val="009F2A29"/>
    <w:rsid w:val="009F2CF0"/>
    <w:rsid w:val="00A0160D"/>
    <w:rsid w:val="00A04690"/>
    <w:rsid w:val="00A27F01"/>
    <w:rsid w:val="00A40DD3"/>
    <w:rsid w:val="00A41E67"/>
    <w:rsid w:val="00A830EB"/>
    <w:rsid w:val="00A8311B"/>
    <w:rsid w:val="00A87D00"/>
    <w:rsid w:val="00A943F4"/>
    <w:rsid w:val="00AA0ACF"/>
    <w:rsid w:val="00AD1EFE"/>
    <w:rsid w:val="00AD44BD"/>
    <w:rsid w:val="00AD51FC"/>
    <w:rsid w:val="00AD7E56"/>
    <w:rsid w:val="00B01F08"/>
    <w:rsid w:val="00B16E8F"/>
    <w:rsid w:val="00B2442F"/>
    <w:rsid w:val="00B30401"/>
    <w:rsid w:val="00B44BF6"/>
    <w:rsid w:val="00B5393E"/>
    <w:rsid w:val="00B5746B"/>
    <w:rsid w:val="00B6637D"/>
    <w:rsid w:val="00B869EC"/>
    <w:rsid w:val="00BA7158"/>
    <w:rsid w:val="00BB1E9F"/>
    <w:rsid w:val="00BB609B"/>
    <w:rsid w:val="00BB6BCC"/>
    <w:rsid w:val="00BB76D0"/>
    <w:rsid w:val="00BC18AA"/>
    <w:rsid w:val="00BC363C"/>
    <w:rsid w:val="00BC3DA4"/>
    <w:rsid w:val="00BD3A55"/>
    <w:rsid w:val="00BD5BDF"/>
    <w:rsid w:val="00BE2511"/>
    <w:rsid w:val="00BE66A5"/>
    <w:rsid w:val="00C04956"/>
    <w:rsid w:val="00C11C20"/>
    <w:rsid w:val="00C12E28"/>
    <w:rsid w:val="00C176A9"/>
    <w:rsid w:val="00C268A0"/>
    <w:rsid w:val="00C27A42"/>
    <w:rsid w:val="00C33F72"/>
    <w:rsid w:val="00C377A0"/>
    <w:rsid w:val="00C47B64"/>
    <w:rsid w:val="00C57BB1"/>
    <w:rsid w:val="00C62C24"/>
    <w:rsid w:val="00C635B6"/>
    <w:rsid w:val="00C8100D"/>
    <w:rsid w:val="00C8237E"/>
    <w:rsid w:val="00CA5CBD"/>
    <w:rsid w:val="00CC1FF2"/>
    <w:rsid w:val="00CC29D4"/>
    <w:rsid w:val="00CC58FC"/>
    <w:rsid w:val="00CE005B"/>
    <w:rsid w:val="00CF5805"/>
    <w:rsid w:val="00D0361A"/>
    <w:rsid w:val="00D1101D"/>
    <w:rsid w:val="00D1150B"/>
    <w:rsid w:val="00D23D71"/>
    <w:rsid w:val="00D3085A"/>
    <w:rsid w:val="00D30ADD"/>
    <w:rsid w:val="00D43A0D"/>
    <w:rsid w:val="00D46867"/>
    <w:rsid w:val="00D526F3"/>
    <w:rsid w:val="00D53DD8"/>
    <w:rsid w:val="00D5619C"/>
    <w:rsid w:val="00D57724"/>
    <w:rsid w:val="00D57D3D"/>
    <w:rsid w:val="00D639A4"/>
    <w:rsid w:val="00D86F97"/>
    <w:rsid w:val="00D924CE"/>
    <w:rsid w:val="00D93707"/>
    <w:rsid w:val="00DA2034"/>
    <w:rsid w:val="00DB7C51"/>
    <w:rsid w:val="00DC5F9E"/>
    <w:rsid w:val="00DC733E"/>
    <w:rsid w:val="00DD00AB"/>
    <w:rsid w:val="00DE18B1"/>
    <w:rsid w:val="00DE5229"/>
    <w:rsid w:val="00DE661E"/>
    <w:rsid w:val="00DF57BE"/>
    <w:rsid w:val="00E06500"/>
    <w:rsid w:val="00E2324E"/>
    <w:rsid w:val="00E35CD5"/>
    <w:rsid w:val="00E469F6"/>
    <w:rsid w:val="00E539C6"/>
    <w:rsid w:val="00E57060"/>
    <w:rsid w:val="00E81ADD"/>
    <w:rsid w:val="00E87616"/>
    <w:rsid w:val="00EA5C16"/>
    <w:rsid w:val="00ED781A"/>
    <w:rsid w:val="00ED7E80"/>
    <w:rsid w:val="00EF000D"/>
    <w:rsid w:val="00F22BD4"/>
    <w:rsid w:val="00F44D2A"/>
    <w:rsid w:val="00F5032F"/>
    <w:rsid w:val="00F545A3"/>
    <w:rsid w:val="00F71408"/>
    <w:rsid w:val="00F745DE"/>
    <w:rsid w:val="00F835BA"/>
    <w:rsid w:val="00F83EE2"/>
    <w:rsid w:val="00FA669C"/>
    <w:rsid w:val="00FB1502"/>
    <w:rsid w:val="00FB5706"/>
    <w:rsid w:val="00FB6E22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883D9BAC-DAE4-43CE-8DB5-95F5949D0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</TotalTime>
  <Pages>7</Pages>
  <Words>904</Words>
  <Characters>6583</Characters>
  <Application>Microsoft Office Word</Application>
  <DocSecurity>0</DocSecurity>
  <Lines>54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7473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2</cp:revision>
  <cp:lastPrinted>2025-02-11T10:28:00Z</cp:lastPrinted>
  <dcterms:created xsi:type="dcterms:W3CDTF">2025-02-11T14:04:00Z</dcterms:created>
  <dcterms:modified xsi:type="dcterms:W3CDTF">2025-02-11T14:04:00Z</dcterms:modified>
</cp:coreProperties>
</file>