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  <w:bookmarkStart w:id="0" w:name="_GoBack"/>
      <w:bookmarkEnd w:id="0"/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BB39ED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4F4C4B">
        <w:rPr>
          <w:rFonts w:cs="Arial"/>
          <w:b/>
          <w:color w:val="000000" w:themeColor="text1"/>
        </w:rPr>
        <w:t>07.02.2025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90"/>
        <w:gridCol w:w="4630"/>
        <w:gridCol w:w="1418"/>
        <w:gridCol w:w="1529"/>
        <w:gridCol w:w="1827"/>
        <w:gridCol w:w="1855"/>
        <w:gridCol w:w="2638"/>
        <w:gridCol w:w="1059"/>
      </w:tblGrid>
      <w:tr w:rsidR="00215B6D" w:rsidRPr="002D0AF5" w14:paraId="6175B3C3" w14:textId="77777777" w:rsidTr="002D0AF5">
        <w:trPr>
          <w:trHeight w:val="572"/>
        </w:trPr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2D0AF5" w:rsidRDefault="003A4A71" w:rsidP="00402330">
            <w:pPr>
              <w:jc w:val="center"/>
              <w:rPr>
                <w:rFonts w:cs="Arial"/>
                <w:b/>
              </w:rPr>
            </w:pPr>
            <w:r w:rsidRPr="002D0AF5">
              <w:rPr>
                <w:rFonts w:cs="Arial"/>
                <w:b/>
              </w:rPr>
              <w:t>LP.</w:t>
            </w:r>
          </w:p>
        </w:tc>
        <w:tc>
          <w:tcPr>
            <w:tcW w:w="4653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2D0AF5" w:rsidRDefault="003A4A71" w:rsidP="00402330">
            <w:pPr>
              <w:jc w:val="center"/>
              <w:rPr>
                <w:rFonts w:cs="Arial"/>
                <w:b/>
              </w:rPr>
            </w:pPr>
            <w:r w:rsidRPr="002D0AF5">
              <w:rPr>
                <w:rFonts w:cs="Arial"/>
                <w:b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70E1CB4A" w:rsidR="003A4A71" w:rsidRPr="002D0AF5" w:rsidRDefault="003A4A71" w:rsidP="00402330">
            <w:pPr>
              <w:jc w:val="center"/>
              <w:rPr>
                <w:rFonts w:cs="Arial"/>
                <w:b/>
              </w:rPr>
            </w:pPr>
            <w:r w:rsidRPr="002D0AF5">
              <w:rPr>
                <w:rFonts w:cs="Arial"/>
                <w:b/>
              </w:rPr>
              <w:t>Data wsparcia</w:t>
            </w:r>
          </w:p>
          <w:p w14:paraId="72663268" w14:textId="77777777" w:rsidR="003A4A71" w:rsidRPr="002D0AF5" w:rsidRDefault="003A4A71" w:rsidP="00402330">
            <w:pPr>
              <w:jc w:val="center"/>
              <w:rPr>
                <w:rFonts w:cs="Arial"/>
                <w:b/>
              </w:rPr>
            </w:pPr>
            <w:r w:rsidRPr="002D0AF5">
              <w:rPr>
                <w:rFonts w:cs="Arial"/>
                <w:b/>
              </w:rPr>
              <w:t>(od – do)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2D0AF5" w:rsidRDefault="003A4A71" w:rsidP="00402330">
            <w:pPr>
              <w:jc w:val="center"/>
              <w:rPr>
                <w:rFonts w:cs="Arial"/>
                <w:b/>
              </w:rPr>
            </w:pPr>
            <w:r w:rsidRPr="002D0AF5">
              <w:rPr>
                <w:rFonts w:cs="Arial"/>
                <w:b/>
              </w:rPr>
              <w:t>Godziny realizacji wsparcia (od – do)</w:t>
            </w: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2D0AF5" w:rsidRDefault="003A4A71" w:rsidP="00402330">
            <w:pPr>
              <w:jc w:val="center"/>
              <w:rPr>
                <w:rFonts w:cs="Arial"/>
                <w:b/>
              </w:rPr>
            </w:pPr>
            <w:r w:rsidRPr="002D0AF5">
              <w:rPr>
                <w:rFonts w:cs="Arial"/>
                <w:b/>
              </w:rPr>
              <w:t>Miejsce realizacji wsparcia (dokładny adres)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2D0AF5" w:rsidRDefault="003A4A71" w:rsidP="00402330">
            <w:pPr>
              <w:jc w:val="center"/>
              <w:rPr>
                <w:rFonts w:cs="Arial"/>
                <w:b/>
              </w:rPr>
            </w:pPr>
            <w:r w:rsidRPr="002D0AF5">
              <w:rPr>
                <w:rFonts w:cs="Arial"/>
                <w:b/>
              </w:rPr>
              <w:t>Nazwa wykonawcy wsparcia (pole wskazane lecz nie wymagane)</w:t>
            </w: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032F1EAD" w14:textId="77777777" w:rsidR="003A4A71" w:rsidRPr="002D0AF5" w:rsidRDefault="003A4A71" w:rsidP="00402330">
            <w:pPr>
              <w:jc w:val="center"/>
              <w:rPr>
                <w:rFonts w:cs="Arial"/>
                <w:b/>
              </w:rPr>
            </w:pPr>
            <w:r w:rsidRPr="002D0AF5">
              <w:rPr>
                <w:rFonts w:cs="Arial"/>
                <w:b/>
              </w:rPr>
              <w:t>Liczba uczestników (pole wskazane lecz nie wymagane)</w:t>
            </w:r>
          </w:p>
        </w:tc>
        <w:tc>
          <w:tcPr>
            <w:tcW w:w="1060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2D0AF5" w:rsidRDefault="003A4A71" w:rsidP="00402330">
            <w:pPr>
              <w:jc w:val="center"/>
              <w:rPr>
                <w:rFonts w:cs="Arial"/>
                <w:b/>
              </w:rPr>
            </w:pPr>
            <w:r w:rsidRPr="002D0AF5">
              <w:rPr>
                <w:rFonts w:cs="Arial"/>
                <w:b/>
              </w:rPr>
              <w:t>Uwagi</w:t>
            </w:r>
          </w:p>
        </w:tc>
      </w:tr>
      <w:tr w:rsidR="000A0EEE" w:rsidRPr="002D0AF5" w14:paraId="0109324D" w14:textId="77777777" w:rsidTr="002D0AF5">
        <w:tc>
          <w:tcPr>
            <w:tcW w:w="550" w:type="dxa"/>
            <w:vAlign w:val="center"/>
          </w:tcPr>
          <w:p w14:paraId="7B7E2451" w14:textId="74589C07" w:rsidR="000A0EEE" w:rsidRPr="002D0AF5" w:rsidRDefault="000A0EEE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</w:t>
            </w:r>
          </w:p>
        </w:tc>
        <w:tc>
          <w:tcPr>
            <w:tcW w:w="4653" w:type="dxa"/>
            <w:vAlign w:val="center"/>
          </w:tcPr>
          <w:p w14:paraId="31442785" w14:textId="0666A3F5" w:rsidR="000A0EEE" w:rsidRPr="002D0AF5" w:rsidRDefault="000A0EEE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1EACE8F8" w14:textId="79F34476" w:rsidR="000A0EEE" w:rsidRPr="002D0AF5" w:rsidRDefault="000A0EEE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10.02.2025</w:t>
            </w:r>
          </w:p>
        </w:tc>
        <w:tc>
          <w:tcPr>
            <w:tcW w:w="1531" w:type="dxa"/>
            <w:vAlign w:val="center"/>
          </w:tcPr>
          <w:p w14:paraId="6A7228CA" w14:textId="5AD8F19B" w:rsidR="000A0EEE" w:rsidRPr="002D0AF5" w:rsidRDefault="000A0EEE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3893BE27" w14:textId="622CB698" w:rsidR="000A0EEE" w:rsidRPr="002D0AF5" w:rsidRDefault="000A0EEE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16F29FCF" w14:textId="25591D0B" w:rsidR="000A0EEE" w:rsidRPr="002D0AF5" w:rsidRDefault="000A0EEE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74E9802B" w14:textId="32F12A11" w:rsidR="000A0EEE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CE6E5C3" w14:textId="2546F690" w:rsidR="000A0EEE" w:rsidRPr="002D0AF5" w:rsidRDefault="000A0EEE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716F3CB2" w14:textId="77777777" w:rsidTr="002D0AF5">
        <w:tc>
          <w:tcPr>
            <w:tcW w:w="550" w:type="dxa"/>
            <w:vAlign w:val="center"/>
          </w:tcPr>
          <w:p w14:paraId="58DB59E3" w14:textId="536A26F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</w:t>
            </w:r>
          </w:p>
        </w:tc>
        <w:tc>
          <w:tcPr>
            <w:tcW w:w="4653" w:type="dxa"/>
            <w:vAlign w:val="center"/>
          </w:tcPr>
          <w:p w14:paraId="72142FDB" w14:textId="0B0621D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vAlign w:val="center"/>
          </w:tcPr>
          <w:p w14:paraId="0B7CDA6D" w14:textId="66B9935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10.02.2025</w:t>
            </w:r>
          </w:p>
        </w:tc>
        <w:tc>
          <w:tcPr>
            <w:tcW w:w="1531" w:type="dxa"/>
            <w:vAlign w:val="center"/>
          </w:tcPr>
          <w:p w14:paraId="4FD4306F" w14:textId="13E8E7B7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1A52EBF1" w14:textId="5EB1FBD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A323950" w14:textId="313B32B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73CDBE2D" w14:textId="2848D68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705B7F6" w14:textId="1FE176C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66937CF5" w14:textId="77777777" w:rsidTr="002D0AF5">
        <w:tc>
          <w:tcPr>
            <w:tcW w:w="550" w:type="dxa"/>
            <w:vAlign w:val="center"/>
          </w:tcPr>
          <w:p w14:paraId="53785AD2" w14:textId="372E428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</w:t>
            </w:r>
          </w:p>
        </w:tc>
        <w:tc>
          <w:tcPr>
            <w:tcW w:w="4653" w:type="dxa"/>
            <w:vAlign w:val="center"/>
          </w:tcPr>
          <w:p w14:paraId="4B410254" w14:textId="1B4EAE8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18033AC4" w14:textId="78556A1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10.02.2025</w:t>
            </w:r>
          </w:p>
        </w:tc>
        <w:tc>
          <w:tcPr>
            <w:tcW w:w="1531" w:type="dxa"/>
            <w:vAlign w:val="center"/>
          </w:tcPr>
          <w:p w14:paraId="4EF23A68" w14:textId="203B75FF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3DB79361" w14:textId="4D5DA4F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69DC3C9" w14:textId="513F69E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2D6CBDCD" w14:textId="602DB40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FBA3BC3" w14:textId="5F30D97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21394A4B" w14:textId="77777777" w:rsidTr="002D0AF5">
        <w:tc>
          <w:tcPr>
            <w:tcW w:w="550" w:type="dxa"/>
            <w:vAlign w:val="center"/>
          </w:tcPr>
          <w:p w14:paraId="3B17FCE5" w14:textId="636D2F3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</w:t>
            </w:r>
          </w:p>
        </w:tc>
        <w:tc>
          <w:tcPr>
            <w:tcW w:w="4653" w:type="dxa"/>
            <w:vAlign w:val="center"/>
          </w:tcPr>
          <w:p w14:paraId="224DB3E3" w14:textId="7A97544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5B9BD5" w:themeColor="accent1"/>
              </w:rPr>
              <w:t>Doradca</w:t>
            </w:r>
          </w:p>
        </w:tc>
        <w:tc>
          <w:tcPr>
            <w:tcW w:w="1418" w:type="dxa"/>
            <w:vAlign w:val="center"/>
          </w:tcPr>
          <w:p w14:paraId="19FAC503" w14:textId="7FD48C4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10.02.2025</w:t>
            </w:r>
          </w:p>
        </w:tc>
        <w:tc>
          <w:tcPr>
            <w:tcW w:w="1531" w:type="dxa"/>
            <w:vAlign w:val="center"/>
          </w:tcPr>
          <w:p w14:paraId="4464CABF" w14:textId="54C82FB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69C2E63D" w14:textId="521C165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5079EBA" w14:textId="274F4FD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40614D57" w14:textId="68B6C60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6FE0E189" w14:textId="142C11E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10B74934" w14:textId="77777777" w:rsidTr="002D0AF5">
        <w:tc>
          <w:tcPr>
            <w:tcW w:w="550" w:type="dxa"/>
            <w:vAlign w:val="center"/>
          </w:tcPr>
          <w:p w14:paraId="35899530" w14:textId="30A1452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5</w:t>
            </w:r>
          </w:p>
        </w:tc>
        <w:tc>
          <w:tcPr>
            <w:tcW w:w="4653" w:type="dxa"/>
            <w:vAlign w:val="center"/>
          </w:tcPr>
          <w:p w14:paraId="7A2D1B6A" w14:textId="4C7A411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2F81AE91" w14:textId="1816BDB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10.02.2025</w:t>
            </w:r>
          </w:p>
        </w:tc>
        <w:tc>
          <w:tcPr>
            <w:tcW w:w="1531" w:type="dxa"/>
            <w:vAlign w:val="center"/>
          </w:tcPr>
          <w:p w14:paraId="1D12AA4C" w14:textId="3D0FE2CB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701BF33C" w14:textId="068C15A7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B4F2587" w14:textId="08CDB1B6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265F9911" w14:textId="65B2CEF4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C7FDFBE" w14:textId="213FFF07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</w:tr>
      <w:tr w:rsidR="00402330" w:rsidRPr="002D0AF5" w14:paraId="0C1C0A0F" w14:textId="77777777" w:rsidTr="002D0AF5">
        <w:tc>
          <w:tcPr>
            <w:tcW w:w="550" w:type="dxa"/>
            <w:vAlign w:val="center"/>
          </w:tcPr>
          <w:p w14:paraId="33460751" w14:textId="6825F95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lastRenderedPageBreak/>
              <w:t>6</w:t>
            </w:r>
          </w:p>
        </w:tc>
        <w:tc>
          <w:tcPr>
            <w:tcW w:w="4653" w:type="dxa"/>
            <w:vAlign w:val="center"/>
          </w:tcPr>
          <w:p w14:paraId="209374B6" w14:textId="51B0D79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53F12C21" w14:textId="3B79C0D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10.02.2025</w:t>
            </w:r>
          </w:p>
        </w:tc>
        <w:tc>
          <w:tcPr>
            <w:tcW w:w="1531" w:type="dxa"/>
            <w:vAlign w:val="center"/>
          </w:tcPr>
          <w:p w14:paraId="6636C8CD" w14:textId="390ACBFB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5EC24001" w14:textId="234CA3FD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D1E56E7" w14:textId="28B7AA3A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6FF8D560" w14:textId="38701804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81EAE93" w14:textId="15538563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</w:tr>
      <w:tr w:rsidR="00402330" w:rsidRPr="002D0AF5" w14:paraId="48F6542B" w14:textId="77777777" w:rsidTr="002D0AF5">
        <w:tc>
          <w:tcPr>
            <w:tcW w:w="550" w:type="dxa"/>
            <w:vAlign w:val="center"/>
          </w:tcPr>
          <w:p w14:paraId="2ABA8DF5" w14:textId="09406DE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7</w:t>
            </w:r>
          </w:p>
        </w:tc>
        <w:tc>
          <w:tcPr>
            <w:tcW w:w="4653" w:type="dxa"/>
            <w:vAlign w:val="center"/>
          </w:tcPr>
          <w:p w14:paraId="51E4C5CC" w14:textId="082DE5C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5084FC20" w14:textId="48E704D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10.02.2025</w:t>
            </w:r>
          </w:p>
        </w:tc>
        <w:tc>
          <w:tcPr>
            <w:tcW w:w="1531" w:type="dxa"/>
            <w:vAlign w:val="center"/>
          </w:tcPr>
          <w:p w14:paraId="18C92960" w14:textId="4E38A695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784501DE" w14:textId="6886492D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A65921F" w14:textId="562745D8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75A35519" w14:textId="66A83AD9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160495DF" w14:textId="2F949791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</w:tr>
      <w:tr w:rsidR="00402330" w:rsidRPr="002D0AF5" w14:paraId="61A91AA0" w14:textId="77777777" w:rsidTr="002D0AF5">
        <w:tc>
          <w:tcPr>
            <w:tcW w:w="550" w:type="dxa"/>
            <w:vAlign w:val="center"/>
          </w:tcPr>
          <w:p w14:paraId="01ADA451" w14:textId="2BC7EF2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8</w:t>
            </w:r>
          </w:p>
        </w:tc>
        <w:tc>
          <w:tcPr>
            <w:tcW w:w="4653" w:type="dxa"/>
            <w:vAlign w:val="center"/>
          </w:tcPr>
          <w:p w14:paraId="7D85765D" w14:textId="0323F51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041ABDCF" w14:textId="61B2848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10.02.2025</w:t>
            </w:r>
          </w:p>
        </w:tc>
        <w:tc>
          <w:tcPr>
            <w:tcW w:w="1531" w:type="dxa"/>
            <w:vAlign w:val="center"/>
          </w:tcPr>
          <w:p w14:paraId="10F06786" w14:textId="29BDCAEB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71C0316E" w14:textId="0B88AD64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5353A2D" w14:textId="290A3DDA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1605BBDF" w14:textId="4DB057CA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750526A9" w14:textId="4D869263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</w:tr>
      <w:tr w:rsidR="00402330" w:rsidRPr="002D0AF5" w14:paraId="26C96F37" w14:textId="77777777" w:rsidTr="002D0AF5">
        <w:tc>
          <w:tcPr>
            <w:tcW w:w="550" w:type="dxa"/>
            <w:vAlign w:val="center"/>
          </w:tcPr>
          <w:p w14:paraId="2BAF1ADC" w14:textId="28B6A50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9</w:t>
            </w:r>
          </w:p>
        </w:tc>
        <w:tc>
          <w:tcPr>
            <w:tcW w:w="4653" w:type="dxa"/>
            <w:vAlign w:val="center"/>
          </w:tcPr>
          <w:p w14:paraId="77A643C2" w14:textId="47CBE88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40826183" w14:textId="1893EF2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10.02.2025</w:t>
            </w:r>
          </w:p>
        </w:tc>
        <w:tc>
          <w:tcPr>
            <w:tcW w:w="1531" w:type="dxa"/>
            <w:vAlign w:val="center"/>
          </w:tcPr>
          <w:p w14:paraId="64E3B821" w14:textId="07959A9D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0F1BA627" w14:textId="189956E0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2C1E9AE" w14:textId="3BAF482F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542E84F0" w14:textId="77F4FACB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17AEC508" w14:textId="1C4F71EF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</w:tr>
      <w:tr w:rsidR="00402330" w:rsidRPr="002D0AF5" w14:paraId="757FBFB4" w14:textId="77777777" w:rsidTr="002D0AF5">
        <w:tc>
          <w:tcPr>
            <w:tcW w:w="550" w:type="dxa"/>
            <w:vAlign w:val="center"/>
          </w:tcPr>
          <w:p w14:paraId="18BC6A5F" w14:textId="517A512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10</w:t>
            </w:r>
          </w:p>
        </w:tc>
        <w:tc>
          <w:tcPr>
            <w:tcW w:w="4653" w:type="dxa"/>
            <w:vAlign w:val="center"/>
          </w:tcPr>
          <w:p w14:paraId="0F498CBD" w14:textId="7D36B19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13A8FA6A" w14:textId="16D10D6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549B807C" w14:textId="0588497C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6C9CF5ED" w14:textId="0AB58740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C937FFB" w14:textId="08F39251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21A195D4" w14:textId="79BE5EDC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4EFDB118" w14:textId="63615780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</w:tr>
      <w:tr w:rsidR="00402330" w:rsidRPr="002D0AF5" w14:paraId="5524D737" w14:textId="77777777" w:rsidTr="002D0AF5">
        <w:tc>
          <w:tcPr>
            <w:tcW w:w="550" w:type="dxa"/>
            <w:vAlign w:val="center"/>
          </w:tcPr>
          <w:p w14:paraId="4BEFC54D" w14:textId="787A556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</w:t>
            </w:r>
          </w:p>
        </w:tc>
        <w:tc>
          <w:tcPr>
            <w:tcW w:w="4653" w:type="dxa"/>
            <w:vAlign w:val="center"/>
          </w:tcPr>
          <w:p w14:paraId="48710B4A" w14:textId="104851A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33CAFA70" w14:textId="3151B74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0CF66B64" w14:textId="365CB3B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6482807E" w14:textId="68BA235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D883F35" w14:textId="4E710F4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6EEDC17F" w14:textId="0F253DF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2251F0C" w14:textId="058C472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7AE57559" w14:textId="77777777" w:rsidTr="002D0AF5">
        <w:tc>
          <w:tcPr>
            <w:tcW w:w="550" w:type="dxa"/>
            <w:vAlign w:val="center"/>
          </w:tcPr>
          <w:p w14:paraId="79189705" w14:textId="6F1FC08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12</w:t>
            </w:r>
          </w:p>
        </w:tc>
        <w:tc>
          <w:tcPr>
            <w:tcW w:w="4653" w:type="dxa"/>
            <w:vAlign w:val="center"/>
          </w:tcPr>
          <w:p w14:paraId="3F6692B4" w14:textId="06BBE07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5D16CED8" w14:textId="26F081F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4F0A0AEF" w14:textId="1D68432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4F526431" w14:textId="3A1B1F6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26DA7ED3" w14:textId="0340D0C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27402205" w14:textId="3EF96C7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6265EA96" w14:textId="0F4C5EC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6D8AAB17" w14:textId="77777777" w:rsidTr="002D0AF5">
        <w:tc>
          <w:tcPr>
            <w:tcW w:w="550" w:type="dxa"/>
            <w:vAlign w:val="center"/>
          </w:tcPr>
          <w:p w14:paraId="68BC057F" w14:textId="7151924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13</w:t>
            </w:r>
          </w:p>
        </w:tc>
        <w:tc>
          <w:tcPr>
            <w:tcW w:w="4653" w:type="dxa"/>
            <w:vAlign w:val="center"/>
          </w:tcPr>
          <w:p w14:paraId="102BBC7F" w14:textId="469A1B7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78EB0211" w14:textId="73B5FD5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6ABB2D46" w14:textId="43E54C25" w:rsidR="00402330" w:rsidRPr="002D0AF5" w:rsidRDefault="00402330" w:rsidP="00402330">
            <w:pPr>
              <w:jc w:val="center"/>
              <w:rPr>
                <w:rFonts w:cs="Arial"/>
                <w:color w:val="FF0000"/>
              </w:rPr>
            </w:pPr>
            <w:r w:rsidRPr="002D0AF5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29C4D43C" w14:textId="3D914AE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F0EDAA9" w14:textId="62653A8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77E76F91" w14:textId="0837738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04AFF65B" w14:textId="3A72DED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4879FB9C" w14:textId="77777777" w:rsidTr="002D0AF5">
        <w:tc>
          <w:tcPr>
            <w:tcW w:w="550" w:type="dxa"/>
            <w:vAlign w:val="center"/>
          </w:tcPr>
          <w:p w14:paraId="0CF61CED" w14:textId="2B5DEE4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14</w:t>
            </w:r>
          </w:p>
        </w:tc>
        <w:tc>
          <w:tcPr>
            <w:tcW w:w="4653" w:type="dxa"/>
            <w:vAlign w:val="center"/>
          </w:tcPr>
          <w:p w14:paraId="58C07841" w14:textId="6EDAFDE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6AD22C61" w14:textId="27C62B4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1BFD6C1E" w14:textId="4EA6EF8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64297D82" w14:textId="2ED9B08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26C0D06D" w14:textId="6896CB6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4E08A42A" w14:textId="2CECA41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C8EAC6F" w14:textId="1B784AB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649CB076" w14:textId="77777777" w:rsidTr="002D0AF5">
        <w:tc>
          <w:tcPr>
            <w:tcW w:w="550" w:type="dxa"/>
            <w:vAlign w:val="center"/>
          </w:tcPr>
          <w:p w14:paraId="4BC1F0A2" w14:textId="5067803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15</w:t>
            </w:r>
          </w:p>
        </w:tc>
        <w:tc>
          <w:tcPr>
            <w:tcW w:w="4653" w:type="dxa"/>
            <w:vAlign w:val="center"/>
          </w:tcPr>
          <w:p w14:paraId="6A39502A" w14:textId="5A0EC26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33C548E1" w14:textId="787665A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3289AF9D" w14:textId="753FB77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6722E5A3" w14:textId="1CA608D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0D0829E" w14:textId="6083AF1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1A2FD087" w14:textId="572AC10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75F7873" w14:textId="5CD8624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11D22F0E" w14:textId="77777777" w:rsidTr="002D0AF5">
        <w:tc>
          <w:tcPr>
            <w:tcW w:w="550" w:type="dxa"/>
            <w:vAlign w:val="center"/>
          </w:tcPr>
          <w:p w14:paraId="0AB66EFC" w14:textId="3C06AB4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lastRenderedPageBreak/>
              <w:t>16</w:t>
            </w:r>
          </w:p>
        </w:tc>
        <w:tc>
          <w:tcPr>
            <w:tcW w:w="4653" w:type="dxa"/>
            <w:vAlign w:val="center"/>
          </w:tcPr>
          <w:p w14:paraId="13CC6ED3" w14:textId="78F93DB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24C44DC0" w14:textId="7126C05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19E781F7" w14:textId="286EAE5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61719195" w14:textId="5DBE196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CEAEB73" w14:textId="7C05BEC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3B579151" w14:textId="786D081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296E918A" w14:textId="51F9944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2076CC3A" w14:textId="77777777" w:rsidTr="002D0AF5">
        <w:tc>
          <w:tcPr>
            <w:tcW w:w="550" w:type="dxa"/>
            <w:vAlign w:val="center"/>
          </w:tcPr>
          <w:p w14:paraId="49A9660F" w14:textId="0B19B0B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17</w:t>
            </w:r>
          </w:p>
        </w:tc>
        <w:tc>
          <w:tcPr>
            <w:tcW w:w="4653" w:type="dxa"/>
            <w:vAlign w:val="center"/>
          </w:tcPr>
          <w:p w14:paraId="02BD2EA3" w14:textId="2BF7068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2EB2C6E2" w14:textId="76AD891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1B849144" w14:textId="392241F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47C59AEB" w14:textId="3E9116A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2D51293" w14:textId="36E152A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433645C7" w14:textId="3ED68F6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141FBBDD" w14:textId="53E5210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1B1C2448" w14:textId="77777777" w:rsidTr="002D0AF5">
        <w:tc>
          <w:tcPr>
            <w:tcW w:w="550" w:type="dxa"/>
            <w:vAlign w:val="center"/>
          </w:tcPr>
          <w:p w14:paraId="088596BB" w14:textId="55F9535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18</w:t>
            </w:r>
          </w:p>
        </w:tc>
        <w:tc>
          <w:tcPr>
            <w:tcW w:w="4653" w:type="dxa"/>
            <w:vAlign w:val="center"/>
          </w:tcPr>
          <w:p w14:paraId="07F42641" w14:textId="66E48D9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3C6C466F" w14:textId="7A704BA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20D6DA5B" w14:textId="7248F00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6D839A37" w14:textId="6350288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CC022EB" w14:textId="0373D38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220883CA" w14:textId="1D8BCD7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BB49DF2" w14:textId="741A7F8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43294E5E" w14:textId="77777777" w:rsidTr="002D0AF5">
        <w:tc>
          <w:tcPr>
            <w:tcW w:w="550" w:type="dxa"/>
            <w:vAlign w:val="center"/>
          </w:tcPr>
          <w:p w14:paraId="1EA7F1CF" w14:textId="5BDC0E4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19</w:t>
            </w:r>
          </w:p>
        </w:tc>
        <w:tc>
          <w:tcPr>
            <w:tcW w:w="4653" w:type="dxa"/>
            <w:vAlign w:val="center"/>
          </w:tcPr>
          <w:p w14:paraId="2BF445E7" w14:textId="6283216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552A6F21" w14:textId="411451D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11.02.2025</w:t>
            </w:r>
          </w:p>
        </w:tc>
        <w:tc>
          <w:tcPr>
            <w:tcW w:w="1531" w:type="dxa"/>
            <w:vAlign w:val="center"/>
          </w:tcPr>
          <w:p w14:paraId="57F63860" w14:textId="732D13D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1BDDB097" w14:textId="469810A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22CC520C" w14:textId="7D2CEB8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13744AE3" w14:textId="541FECE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6F69A69A" w14:textId="3F64E1C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7370B963" w14:textId="77777777" w:rsidTr="002D0AF5">
        <w:tc>
          <w:tcPr>
            <w:tcW w:w="550" w:type="dxa"/>
            <w:vAlign w:val="center"/>
          </w:tcPr>
          <w:p w14:paraId="22B03FB2" w14:textId="51C0B08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20</w:t>
            </w:r>
          </w:p>
        </w:tc>
        <w:tc>
          <w:tcPr>
            <w:tcW w:w="4653" w:type="dxa"/>
            <w:vAlign w:val="center"/>
          </w:tcPr>
          <w:p w14:paraId="5E885772" w14:textId="60AC2B9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2F8F8AB4" w14:textId="0AE3C87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17.02.2025</w:t>
            </w:r>
          </w:p>
        </w:tc>
        <w:tc>
          <w:tcPr>
            <w:tcW w:w="1531" w:type="dxa"/>
            <w:vAlign w:val="center"/>
          </w:tcPr>
          <w:p w14:paraId="30C8F083" w14:textId="1198578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27BF9241" w14:textId="43B719E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B5A9815" w14:textId="35FE7BD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5D8960FA" w14:textId="27645A3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7A5A40B1" w14:textId="1C376A2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7BF24533" w14:textId="77777777" w:rsidTr="002D0AF5">
        <w:tc>
          <w:tcPr>
            <w:tcW w:w="550" w:type="dxa"/>
            <w:vAlign w:val="center"/>
          </w:tcPr>
          <w:p w14:paraId="46850B2B" w14:textId="028FC6E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21</w:t>
            </w:r>
          </w:p>
        </w:tc>
        <w:tc>
          <w:tcPr>
            <w:tcW w:w="4653" w:type="dxa"/>
            <w:vAlign w:val="center"/>
          </w:tcPr>
          <w:p w14:paraId="790A425D" w14:textId="21C42FB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19A0F082" w14:textId="35378FF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17.02.2025</w:t>
            </w:r>
          </w:p>
        </w:tc>
        <w:tc>
          <w:tcPr>
            <w:tcW w:w="1531" w:type="dxa"/>
            <w:vAlign w:val="center"/>
          </w:tcPr>
          <w:p w14:paraId="4E37757B" w14:textId="1C63A43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40A2C9BF" w14:textId="76049B8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0228AF7" w14:textId="3F551EA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0839F2C3" w14:textId="265239C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222CBD4" w14:textId="14EF937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2F4FCBE5" w14:textId="77777777" w:rsidTr="002D0AF5">
        <w:tc>
          <w:tcPr>
            <w:tcW w:w="550" w:type="dxa"/>
            <w:vAlign w:val="center"/>
          </w:tcPr>
          <w:p w14:paraId="6BAD45EA" w14:textId="68F4973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22</w:t>
            </w:r>
          </w:p>
        </w:tc>
        <w:tc>
          <w:tcPr>
            <w:tcW w:w="4653" w:type="dxa"/>
            <w:vAlign w:val="center"/>
          </w:tcPr>
          <w:p w14:paraId="71602415" w14:textId="46BC25D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1055200F" w14:textId="2F99D27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17.02.2025</w:t>
            </w:r>
          </w:p>
        </w:tc>
        <w:tc>
          <w:tcPr>
            <w:tcW w:w="1531" w:type="dxa"/>
            <w:vAlign w:val="center"/>
          </w:tcPr>
          <w:p w14:paraId="2CBB9E9E" w14:textId="359FFD0B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34C0CB98" w14:textId="2928959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34F68E6" w14:textId="7EE1F53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787821DC" w14:textId="0771EA6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3B7DAC0" w14:textId="0867914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05204CDB" w14:textId="77777777" w:rsidTr="002D0AF5">
        <w:tc>
          <w:tcPr>
            <w:tcW w:w="550" w:type="dxa"/>
            <w:vAlign w:val="center"/>
          </w:tcPr>
          <w:p w14:paraId="6176729C" w14:textId="3F483D7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23</w:t>
            </w:r>
          </w:p>
        </w:tc>
        <w:tc>
          <w:tcPr>
            <w:tcW w:w="4653" w:type="dxa"/>
            <w:vAlign w:val="center"/>
          </w:tcPr>
          <w:p w14:paraId="1817B466" w14:textId="691DDCC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60706BD8" w14:textId="3B2CD94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17.02.2025</w:t>
            </w:r>
          </w:p>
        </w:tc>
        <w:tc>
          <w:tcPr>
            <w:tcW w:w="1531" w:type="dxa"/>
            <w:vAlign w:val="center"/>
          </w:tcPr>
          <w:p w14:paraId="53E61F8D" w14:textId="55BB5CC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3E553525" w14:textId="1F7D092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5E4ACDF" w14:textId="3F85703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Ewelina Stachera</w:t>
            </w:r>
          </w:p>
        </w:tc>
        <w:tc>
          <w:tcPr>
            <w:tcW w:w="2646" w:type="dxa"/>
            <w:vAlign w:val="center"/>
          </w:tcPr>
          <w:p w14:paraId="10C8DE73" w14:textId="23F4D86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050AA9CA" w14:textId="45F7F78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6F677910" w14:textId="77777777" w:rsidTr="002D0AF5">
        <w:tc>
          <w:tcPr>
            <w:tcW w:w="550" w:type="dxa"/>
            <w:vAlign w:val="center"/>
          </w:tcPr>
          <w:p w14:paraId="4A769E24" w14:textId="6926A15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24</w:t>
            </w:r>
          </w:p>
        </w:tc>
        <w:tc>
          <w:tcPr>
            <w:tcW w:w="4653" w:type="dxa"/>
            <w:vAlign w:val="center"/>
          </w:tcPr>
          <w:p w14:paraId="439D98DB" w14:textId="3CBC2AC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Diagnoza sytuacji problemowej i opracowanie Indywidualnych Ścieżek Reintegracji-</w:t>
            </w:r>
            <w:r w:rsidRPr="002D0AF5">
              <w:rPr>
                <w:rFonts w:cs="Arial"/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0FFDD1DE" w14:textId="4297764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17.02.2025</w:t>
            </w:r>
          </w:p>
        </w:tc>
        <w:tc>
          <w:tcPr>
            <w:tcW w:w="1531" w:type="dxa"/>
            <w:vAlign w:val="center"/>
          </w:tcPr>
          <w:p w14:paraId="1768EFFE" w14:textId="0FE2E03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2FCB9B8C" w14:textId="696B7DF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11B0D25" w14:textId="3D8A3B5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Romaniszyn</w:t>
            </w:r>
          </w:p>
        </w:tc>
        <w:tc>
          <w:tcPr>
            <w:tcW w:w="2646" w:type="dxa"/>
            <w:vAlign w:val="center"/>
          </w:tcPr>
          <w:p w14:paraId="75D422A0" w14:textId="78BF054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66413A53" w14:textId="54E070C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299E3160" w14:textId="77777777" w:rsidTr="002D0AF5">
        <w:tc>
          <w:tcPr>
            <w:tcW w:w="550" w:type="dxa"/>
            <w:vAlign w:val="center"/>
          </w:tcPr>
          <w:p w14:paraId="54E21551" w14:textId="5D2EB74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058A589" w14:textId="29AC7A7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vAlign w:val="center"/>
          </w:tcPr>
          <w:p w14:paraId="63D33BD4" w14:textId="31EAFA5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20.02.2025</w:t>
            </w:r>
          </w:p>
        </w:tc>
        <w:tc>
          <w:tcPr>
            <w:tcW w:w="1531" w:type="dxa"/>
            <w:vAlign w:val="center"/>
          </w:tcPr>
          <w:p w14:paraId="39AB23A9" w14:textId="3ED0E2B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8:00-14:00</w:t>
            </w:r>
          </w:p>
        </w:tc>
        <w:tc>
          <w:tcPr>
            <w:tcW w:w="1831" w:type="dxa"/>
            <w:vAlign w:val="center"/>
          </w:tcPr>
          <w:p w14:paraId="7583E4FB" w14:textId="3F359BA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FF4622D" w14:textId="7054C3A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vAlign w:val="center"/>
          </w:tcPr>
          <w:p w14:paraId="3D672EE4" w14:textId="7467DE8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A7EB2CD" w14:textId="619AACE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2B1CD1FA" w14:textId="77777777" w:rsidTr="002D0AF5">
        <w:tc>
          <w:tcPr>
            <w:tcW w:w="550" w:type="dxa"/>
            <w:vAlign w:val="center"/>
          </w:tcPr>
          <w:p w14:paraId="49EA6E95" w14:textId="2DF6246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1A11A01" w14:textId="0E3AFB5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vAlign w:val="center"/>
          </w:tcPr>
          <w:p w14:paraId="5C6F63F7" w14:textId="221BFFE6" w:rsidR="00402330" w:rsidRPr="002D0AF5" w:rsidRDefault="00402330" w:rsidP="00402330">
            <w:pPr>
              <w:rPr>
                <w:rFonts w:cs="Arial"/>
              </w:rPr>
            </w:pPr>
            <w:r w:rsidRPr="002D0AF5">
              <w:rPr>
                <w:rFonts w:cs="Arial"/>
              </w:rPr>
              <w:t>21.02.2025</w:t>
            </w:r>
          </w:p>
        </w:tc>
        <w:tc>
          <w:tcPr>
            <w:tcW w:w="1531" w:type="dxa"/>
            <w:vAlign w:val="center"/>
          </w:tcPr>
          <w:p w14:paraId="385ADF23" w14:textId="498BD74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8:00-14:00</w:t>
            </w:r>
          </w:p>
        </w:tc>
        <w:tc>
          <w:tcPr>
            <w:tcW w:w="1831" w:type="dxa"/>
            <w:vAlign w:val="center"/>
          </w:tcPr>
          <w:p w14:paraId="112F047B" w14:textId="157F979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3CB9017" w14:textId="7485979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vAlign w:val="center"/>
          </w:tcPr>
          <w:p w14:paraId="43639F0B" w14:textId="0C43CDA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5FD936EB" w14:textId="2A53D20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537C32FD" w14:textId="77777777" w:rsidTr="002D0AF5">
        <w:tc>
          <w:tcPr>
            <w:tcW w:w="550" w:type="dxa"/>
            <w:vAlign w:val="center"/>
          </w:tcPr>
          <w:p w14:paraId="6FA60548" w14:textId="40D8A4A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F2580C2" w14:textId="1EEB4E6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vAlign w:val="center"/>
          </w:tcPr>
          <w:p w14:paraId="6CC97801" w14:textId="33856FE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22.02.2025</w:t>
            </w:r>
          </w:p>
        </w:tc>
        <w:tc>
          <w:tcPr>
            <w:tcW w:w="1531" w:type="dxa"/>
            <w:vAlign w:val="center"/>
          </w:tcPr>
          <w:p w14:paraId="080D9CED" w14:textId="14CE70C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8:00-14:00</w:t>
            </w:r>
          </w:p>
        </w:tc>
        <w:tc>
          <w:tcPr>
            <w:tcW w:w="1831" w:type="dxa"/>
            <w:vAlign w:val="center"/>
          </w:tcPr>
          <w:p w14:paraId="0D49EC91" w14:textId="69A6A26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805408E" w14:textId="441472D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vAlign w:val="center"/>
          </w:tcPr>
          <w:p w14:paraId="2C8A652C" w14:textId="38C34CE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54581DCD" w14:textId="55643D3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74F69004" w14:textId="77777777" w:rsidTr="002D0AF5">
        <w:tc>
          <w:tcPr>
            <w:tcW w:w="550" w:type="dxa"/>
            <w:vAlign w:val="center"/>
          </w:tcPr>
          <w:p w14:paraId="10808B1B" w14:textId="4567F77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653D9D" w14:textId="4AA3F37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vAlign w:val="center"/>
          </w:tcPr>
          <w:p w14:paraId="7CF9695A" w14:textId="4C22E4A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24.02.2025</w:t>
            </w:r>
          </w:p>
        </w:tc>
        <w:tc>
          <w:tcPr>
            <w:tcW w:w="1531" w:type="dxa"/>
            <w:vAlign w:val="center"/>
          </w:tcPr>
          <w:p w14:paraId="074BA02E" w14:textId="4EC9155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8:00-14:00</w:t>
            </w:r>
          </w:p>
        </w:tc>
        <w:tc>
          <w:tcPr>
            <w:tcW w:w="1831" w:type="dxa"/>
            <w:vAlign w:val="center"/>
          </w:tcPr>
          <w:p w14:paraId="7B4CA933" w14:textId="52FD646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703F4F9" w14:textId="5F85670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vAlign w:val="center"/>
          </w:tcPr>
          <w:p w14:paraId="7DD9E093" w14:textId="6AF4E9E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2A896BBA" w14:textId="65265A8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7C6F5F1D" w14:textId="77777777" w:rsidTr="002D0AF5">
        <w:tc>
          <w:tcPr>
            <w:tcW w:w="550" w:type="dxa"/>
            <w:vAlign w:val="center"/>
          </w:tcPr>
          <w:p w14:paraId="09184F01" w14:textId="7BEBA15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49B8400" w14:textId="63B6B4C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vAlign w:val="center"/>
          </w:tcPr>
          <w:p w14:paraId="5D23B509" w14:textId="55CED18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25.02.2025</w:t>
            </w:r>
          </w:p>
        </w:tc>
        <w:tc>
          <w:tcPr>
            <w:tcW w:w="1531" w:type="dxa"/>
            <w:vAlign w:val="center"/>
          </w:tcPr>
          <w:p w14:paraId="3DE50D96" w14:textId="1343F03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8:00-14:00</w:t>
            </w:r>
          </w:p>
        </w:tc>
        <w:tc>
          <w:tcPr>
            <w:tcW w:w="1831" w:type="dxa"/>
            <w:vAlign w:val="center"/>
          </w:tcPr>
          <w:p w14:paraId="1746FBE0" w14:textId="5DF4DAF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193985B0" w14:textId="1BCDA29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vAlign w:val="center"/>
          </w:tcPr>
          <w:p w14:paraId="4ECA6516" w14:textId="2AE3137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4594E704" w14:textId="241F847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135AF15E" w14:textId="77777777" w:rsidTr="002D0AF5">
        <w:tc>
          <w:tcPr>
            <w:tcW w:w="550" w:type="dxa"/>
            <w:vAlign w:val="center"/>
          </w:tcPr>
          <w:p w14:paraId="6B78B625" w14:textId="344B08B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0F08E00" w14:textId="7341EC6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Grupowe treningi kompetencji społecznych</w:t>
            </w:r>
          </w:p>
        </w:tc>
        <w:tc>
          <w:tcPr>
            <w:tcW w:w="1418" w:type="dxa"/>
            <w:vAlign w:val="center"/>
          </w:tcPr>
          <w:p w14:paraId="7784407B" w14:textId="6B0E74A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26.02.2025</w:t>
            </w:r>
          </w:p>
        </w:tc>
        <w:tc>
          <w:tcPr>
            <w:tcW w:w="1531" w:type="dxa"/>
            <w:vAlign w:val="center"/>
          </w:tcPr>
          <w:p w14:paraId="27AAAE83" w14:textId="30641AE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8:00-14:00</w:t>
            </w:r>
          </w:p>
        </w:tc>
        <w:tc>
          <w:tcPr>
            <w:tcW w:w="1831" w:type="dxa"/>
            <w:vAlign w:val="center"/>
          </w:tcPr>
          <w:p w14:paraId="59F5ACEF" w14:textId="40C1798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0F82265" w14:textId="3AE2BBF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Aleksandra Piechowiak</w:t>
            </w:r>
          </w:p>
        </w:tc>
        <w:tc>
          <w:tcPr>
            <w:tcW w:w="2646" w:type="dxa"/>
            <w:vAlign w:val="center"/>
          </w:tcPr>
          <w:p w14:paraId="0A4C40CE" w14:textId="78480C6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2A5ED696" w14:textId="6829C9E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291477D0" w14:textId="77777777" w:rsidTr="002D0AF5">
        <w:tc>
          <w:tcPr>
            <w:tcW w:w="550" w:type="dxa"/>
            <w:vAlign w:val="center"/>
          </w:tcPr>
          <w:p w14:paraId="5B292622" w14:textId="46F105D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4A8C0CA" w14:textId="3B02BA9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68F8E870" w14:textId="4109010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28.02.2025</w:t>
            </w:r>
          </w:p>
        </w:tc>
        <w:tc>
          <w:tcPr>
            <w:tcW w:w="1531" w:type="dxa"/>
            <w:vAlign w:val="center"/>
          </w:tcPr>
          <w:p w14:paraId="2FF9EF79" w14:textId="4861817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2264C62E" w14:textId="71AB2E3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F13A8A8" w14:textId="1271D33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0039F5A0" w14:textId="26AD037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4A909E44" w14:textId="2752C9E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6D1C83B7" w14:textId="77777777" w:rsidTr="002D0AF5">
        <w:tc>
          <w:tcPr>
            <w:tcW w:w="550" w:type="dxa"/>
            <w:vAlign w:val="center"/>
          </w:tcPr>
          <w:p w14:paraId="11453803" w14:textId="7BECB1E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7828F93" w14:textId="7D86E85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56CAD4FD" w14:textId="7386046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28.02.2025</w:t>
            </w:r>
          </w:p>
        </w:tc>
        <w:tc>
          <w:tcPr>
            <w:tcW w:w="1531" w:type="dxa"/>
            <w:vAlign w:val="center"/>
          </w:tcPr>
          <w:p w14:paraId="3E59DEE7" w14:textId="030A887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18C91A76" w14:textId="4F195D4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608F2D6" w14:textId="551AE62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5058F101" w14:textId="703C695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7F22978A" w14:textId="2E18797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3889F917" w14:textId="77777777" w:rsidTr="002D0AF5">
        <w:tc>
          <w:tcPr>
            <w:tcW w:w="550" w:type="dxa"/>
            <w:vAlign w:val="center"/>
          </w:tcPr>
          <w:p w14:paraId="79F5E39C" w14:textId="0F348C0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929D9AC" w14:textId="3B8B74D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05907B06" w14:textId="7764BAB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28.02.2025</w:t>
            </w:r>
          </w:p>
        </w:tc>
        <w:tc>
          <w:tcPr>
            <w:tcW w:w="1531" w:type="dxa"/>
            <w:vAlign w:val="center"/>
          </w:tcPr>
          <w:p w14:paraId="12CC3900" w14:textId="0D73FC2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3FB361BC" w14:textId="1B1D6B7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FB92DA1" w14:textId="03FBD17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5E186C80" w14:textId="6C58C94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6A0763BB" w14:textId="7BF875D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2D2F9518" w14:textId="77777777" w:rsidTr="002D0AF5">
        <w:tc>
          <w:tcPr>
            <w:tcW w:w="550" w:type="dxa"/>
            <w:vAlign w:val="center"/>
          </w:tcPr>
          <w:p w14:paraId="2025C05F" w14:textId="0D939B3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351CE42" w14:textId="700E616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54629A55" w14:textId="6E5CC94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28.02.2025</w:t>
            </w:r>
          </w:p>
        </w:tc>
        <w:tc>
          <w:tcPr>
            <w:tcW w:w="1531" w:type="dxa"/>
            <w:vAlign w:val="center"/>
          </w:tcPr>
          <w:p w14:paraId="65C79F58" w14:textId="39D6219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3638E576" w14:textId="52B00D1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FC7A853" w14:textId="6EA07D2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6991446D" w14:textId="1A4435F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04FB065B" w14:textId="05CD880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5FF59C49" w14:textId="77777777" w:rsidTr="002D0AF5">
        <w:tc>
          <w:tcPr>
            <w:tcW w:w="550" w:type="dxa"/>
            <w:vAlign w:val="center"/>
          </w:tcPr>
          <w:p w14:paraId="157790DD" w14:textId="02644D6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6FD2B47" w14:textId="72BB8B9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59721716" w14:textId="78A2F39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28.02.2025</w:t>
            </w:r>
          </w:p>
        </w:tc>
        <w:tc>
          <w:tcPr>
            <w:tcW w:w="1531" w:type="dxa"/>
            <w:vAlign w:val="center"/>
          </w:tcPr>
          <w:p w14:paraId="08EC8E19" w14:textId="45E184A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76140628" w14:textId="46F418C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93D2BC2" w14:textId="1DEE2BB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3AC49BCD" w14:textId="52DA34C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2399D7B9" w14:textId="38E7728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3283D80C" w14:textId="77777777" w:rsidTr="002D0AF5">
        <w:tc>
          <w:tcPr>
            <w:tcW w:w="550" w:type="dxa"/>
            <w:vAlign w:val="center"/>
          </w:tcPr>
          <w:p w14:paraId="5F7BFFFA" w14:textId="5A363CB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3180378" w14:textId="7CDA9E5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3B49F0C7" w14:textId="1E690F9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28.02.2025</w:t>
            </w:r>
          </w:p>
        </w:tc>
        <w:tc>
          <w:tcPr>
            <w:tcW w:w="1531" w:type="dxa"/>
            <w:vAlign w:val="center"/>
          </w:tcPr>
          <w:p w14:paraId="1EA6E87F" w14:textId="419540C6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31" w:type="dxa"/>
            <w:vAlign w:val="center"/>
          </w:tcPr>
          <w:p w14:paraId="043220B0" w14:textId="15E2B34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121CBD88" w14:textId="3503E82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739FC9B8" w14:textId="319A494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540A8457" w14:textId="222212B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3C73EBDA" w14:textId="77777777" w:rsidTr="002D0AF5">
        <w:tc>
          <w:tcPr>
            <w:tcW w:w="550" w:type="dxa"/>
            <w:vAlign w:val="center"/>
          </w:tcPr>
          <w:p w14:paraId="7CB09468" w14:textId="146497F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D3A612E" w14:textId="2A19294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63AEDDE0" w14:textId="5F086B1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01.03.2025</w:t>
            </w:r>
          </w:p>
        </w:tc>
        <w:tc>
          <w:tcPr>
            <w:tcW w:w="1531" w:type="dxa"/>
            <w:vAlign w:val="center"/>
          </w:tcPr>
          <w:p w14:paraId="4682D51C" w14:textId="1849433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24365AE1" w14:textId="175B842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4493D0F" w14:textId="550FF0B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18B841B1" w14:textId="26A7198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6FBCE396" w14:textId="1034D69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7FCA812C" w14:textId="77777777" w:rsidTr="002D0AF5">
        <w:tc>
          <w:tcPr>
            <w:tcW w:w="550" w:type="dxa"/>
            <w:vAlign w:val="center"/>
          </w:tcPr>
          <w:p w14:paraId="462BD580" w14:textId="4349BA1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AAA5808" w14:textId="2251013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13FFFE28" w14:textId="51D7857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01.03.2025</w:t>
            </w:r>
          </w:p>
        </w:tc>
        <w:tc>
          <w:tcPr>
            <w:tcW w:w="1531" w:type="dxa"/>
            <w:vAlign w:val="center"/>
          </w:tcPr>
          <w:p w14:paraId="5EC5F070" w14:textId="4DA3A29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6AA5E375" w14:textId="2CEAB7A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913F97C" w14:textId="5F9238C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0E56FF2A" w14:textId="2BAD3A4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3A879E23" w14:textId="561A209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007CC8D1" w14:textId="77777777" w:rsidTr="002D0AF5">
        <w:tc>
          <w:tcPr>
            <w:tcW w:w="550" w:type="dxa"/>
            <w:vAlign w:val="center"/>
          </w:tcPr>
          <w:p w14:paraId="16CA7ABC" w14:textId="5143D33E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39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0D33A9D" w14:textId="18A8DAA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727C7B57" w14:textId="5429237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01.03.2025</w:t>
            </w:r>
          </w:p>
        </w:tc>
        <w:tc>
          <w:tcPr>
            <w:tcW w:w="1531" w:type="dxa"/>
            <w:vAlign w:val="center"/>
          </w:tcPr>
          <w:p w14:paraId="2C949E6F" w14:textId="19A0608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5C8EDC78" w14:textId="4394141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FACC0C1" w14:textId="079A03A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516BB229" w14:textId="41B4174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2B9EA716" w14:textId="4361661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1F7E2572" w14:textId="77777777" w:rsidTr="002D0AF5">
        <w:tc>
          <w:tcPr>
            <w:tcW w:w="550" w:type="dxa"/>
            <w:vAlign w:val="center"/>
          </w:tcPr>
          <w:p w14:paraId="4E30BAE3" w14:textId="08F0073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E7E82D0" w14:textId="20D8DE3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166D3D88" w14:textId="49426D4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01.03.2025</w:t>
            </w:r>
          </w:p>
        </w:tc>
        <w:tc>
          <w:tcPr>
            <w:tcW w:w="1531" w:type="dxa"/>
            <w:vAlign w:val="center"/>
          </w:tcPr>
          <w:p w14:paraId="77DE4752" w14:textId="38A307C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2563087B" w14:textId="22D3F72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3491B8A" w14:textId="3A8A650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06B27A91" w14:textId="0AE2ED4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0814C2B4" w14:textId="0A95AE3D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0C6790FA" w14:textId="77777777" w:rsidTr="002D0AF5">
        <w:tc>
          <w:tcPr>
            <w:tcW w:w="550" w:type="dxa"/>
            <w:vAlign w:val="center"/>
          </w:tcPr>
          <w:p w14:paraId="6E285808" w14:textId="556F91D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CC6183B" w14:textId="69FA3B7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769C4381" w14:textId="146685C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01.03.2025</w:t>
            </w:r>
          </w:p>
        </w:tc>
        <w:tc>
          <w:tcPr>
            <w:tcW w:w="1531" w:type="dxa"/>
            <w:vAlign w:val="center"/>
          </w:tcPr>
          <w:p w14:paraId="63D6B548" w14:textId="4C8CB44B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3EF56A17" w14:textId="76698CD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7F3D383" w14:textId="4A4D334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10063CA8" w14:textId="772D284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5A51BA5E" w14:textId="2B4A0AA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4D61558D" w14:textId="77777777" w:rsidTr="002D0AF5">
        <w:tc>
          <w:tcPr>
            <w:tcW w:w="550" w:type="dxa"/>
            <w:vAlign w:val="center"/>
          </w:tcPr>
          <w:p w14:paraId="75CF5860" w14:textId="7D0FEEF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7E58E8" w14:textId="3FC80A7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402583D7" w14:textId="3C27B08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01.03.2025</w:t>
            </w:r>
          </w:p>
        </w:tc>
        <w:tc>
          <w:tcPr>
            <w:tcW w:w="1531" w:type="dxa"/>
            <w:vAlign w:val="center"/>
          </w:tcPr>
          <w:p w14:paraId="7A3F947C" w14:textId="4164E6B8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31" w:type="dxa"/>
            <w:vAlign w:val="center"/>
          </w:tcPr>
          <w:p w14:paraId="743060E4" w14:textId="6B4DB68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F01F0CD" w14:textId="1F5F33C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087FF0EC" w14:textId="2924FB1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2F4A385F" w14:textId="5286FD0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0C84F20B" w14:textId="77777777" w:rsidTr="002D0AF5">
        <w:tc>
          <w:tcPr>
            <w:tcW w:w="550" w:type="dxa"/>
            <w:vAlign w:val="center"/>
          </w:tcPr>
          <w:p w14:paraId="456F46C7" w14:textId="6CFA6F1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8FB1B41" w14:textId="3AD1712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34517A16" w14:textId="0CFB9C6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02.03.2025</w:t>
            </w:r>
          </w:p>
        </w:tc>
        <w:tc>
          <w:tcPr>
            <w:tcW w:w="1531" w:type="dxa"/>
            <w:vAlign w:val="center"/>
          </w:tcPr>
          <w:p w14:paraId="34C55FEE" w14:textId="69E3FC8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12FE014F" w14:textId="38BD2E2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584F0FE" w14:textId="6A5264B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481E0A14" w14:textId="23BDF1E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437577E2" w14:textId="1FA70D3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65208F59" w14:textId="77777777" w:rsidTr="002D0AF5">
        <w:tc>
          <w:tcPr>
            <w:tcW w:w="550" w:type="dxa"/>
            <w:vAlign w:val="center"/>
          </w:tcPr>
          <w:p w14:paraId="63465AC6" w14:textId="3BFFBA4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D154269" w14:textId="0FEF574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53A17FE0" w14:textId="0B5EC2B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02.03.2025</w:t>
            </w:r>
          </w:p>
        </w:tc>
        <w:tc>
          <w:tcPr>
            <w:tcW w:w="1531" w:type="dxa"/>
            <w:vAlign w:val="center"/>
          </w:tcPr>
          <w:p w14:paraId="75B38405" w14:textId="6A5C4F2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02DCB73F" w14:textId="52FE115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86E9013" w14:textId="75EF33B2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749A1ED7" w14:textId="2F5B544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579E0B33" w14:textId="66B34FA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4F050DAC" w14:textId="77777777" w:rsidTr="002D0AF5">
        <w:tc>
          <w:tcPr>
            <w:tcW w:w="550" w:type="dxa"/>
            <w:vAlign w:val="center"/>
          </w:tcPr>
          <w:p w14:paraId="2D2831C9" w14:textId="7CDAA1A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A0AA76F" w14:textId="6BF37A9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05C64F1B" w14:textId="4D5FAED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02.03.2025</w:t>
            </w:r>
          </w:p>
        </w:tc>
        <w:tc>
          <w:tcPr>
            <w:tcW w:w="1531" w:type="dxa"/>
            <w:vAlign w:val="center"/>
          </w:tcPr>
          <w:p w14:paraId="23D56300" w14:textId="7255E2F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4C43C693" w14:textId="77EC8BD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F25CB7E" w14:textId="749F24B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47FC95A9" w14:textId="4D49D44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40065C05" w14:textId="08045F0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20044EBA" w14:textId="77777777" w:rsidTr="002D0AF5">
        <w:tc>
          <w:tcPr>
            <w:tcW w:w="550" w:type="dxa"/>
            <w:vAlign w:val="center"/>
          </w:tcPr>
          <w:p w14:paraId="0FEA61DE" w14:textId="6A78C76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DB94815" w14:textId="76B3814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380F1D94" w14:textId="6AC2F37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02.03.2025</w:t>
            </w:r>
          </w:p>
        </w:tc>
        <w:tc>
          <w:tcPr>
            <w:tcW w:w="1531" w:type="dxa"/>
            <w:vAlign w:val="center"/>
          </w:tcPr>
          <w:p w14:paraId="36EE8956" w14:textId="63F0D600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78178886" w14:textId="48BE021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9DD662E" w14:textId="1850F78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7DA5C2F5" w14:textId="6495F711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5B351F72" w14:textId="2ABDD4A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2CD62508" w14:textId="77777777" w:rsidTr="002D0AF5">
        <w:tc>
          <w:tcPr>
            <w:tcW w:w="550" w:type="dxa"/>
            <w:vAlign w:val="center"/>
          </w:tcPr>
          <w:p w14:paraId="7F473B8C" w14:textId="3685BF29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AC46C62" w14:textId="78454C17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0C7ED5A1" w14:textId="54045256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02.03.2025</w:t>
            </w:r>
          </w:p>
        </w:tc>
        <w:tc>
          <w:tcPr>
            <w:tcW w:w="1531" w:type="dxa"/>
            <w:vAlign w:val="center"/>
          </w:tcPr>
          <w:p w14:paraId="78D635DC" w14:textId="51A9F90C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4CDD37DA" w14:textId="1B7ECE8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DB474A5" w14:textId="6AC65833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6EEBBE99" w14:textId="332B44E5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64FBD98F" w14:textId="4F93C6FC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  <w:tr w:rsidR="00402330" w:rsidRPr="002D0AF5" w14:paraId="7B2EB56A" w14:textId="77777777" w:rsidTr="002D0AF5">
        <w:tc>
          <w:tcPr>
            <w:tcW w:w="550" w:type="dxa"/>
            <w:vAlign w:val="center"/>
          </w:tcPr>
          <w:p w14:paraId="2E5774D5" w14:textId="44036974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48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C29C972" w14:textId="158513A8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Indywidualne poradnictwo prawne</w:t>
            </w:r>
          </w:p>
        </w:tc>
        <w:tc>
          <w:tcPr>
            <w:tcW w:w="1418" w:type="dxa"/>
            <w:vAlign w:val="center"/>
          </w:tcPr>
          <w:p w14:paraId="1A2211DA" w14:textId="44D7891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02.03.2025</w:t>
            </w:r>
          </w:p>
        </w:tc>
        <w:tc>
          <w:tcPr>
            <w:tcW w:w="1531" w:type="dxa"/>
            <w:vAlign w:val="center"/>
          </w:tcPr>
          <w:p w14:paraId="2813A05A" w14:textId="00C4204C" w:rsidR="00402330" w:rsidRPr="002D0AF5" w:rsidRDefault="00402330" w:rsidP="00402330">
            <w:pPr>
              <w:jc w:val="center"/>
              <w:rPr>
                <w:rFonts w:cs="Arial"/>
                <w:color w:val="000000" w:themeColor="text1"/>
              </w:rPr>
            </w:pPr>
            <w:r w:rsidRPr="002D0AF5">
              <w:rPr>
                <w:rFonts w:cs="Arial"/>
                <w:color w:val="000000" w:themeColor="text1"/>
              </w:rPr>
              <w:t>18:30-20:30</w:t>
            </w:r>
          </w:p>
        </w:tc>
        <w:tc>
          <w:tcPr>
            <w:tcW w:w="1831" w:type="dxa"/>
            <w:vAlign w:val="center"/>
          </w:tcPr>
          <w:p w14:paraId="13FB7377" w14:textId="38CC00E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0895CBF" w14:textId="054C910B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Krzysztof Wróblewski</w:t>
            </w:r>
          </w:p>
        </w:tc>
        <w:tc>
          <w:tcPr>
            <w:tcW w:w="2646" w:type="dxa"/>
            <w:vAlign w:val="center"/>
          </w:tcPr>
          <w:p w14:paraId="20B7CDED" w14:textId="51BCD5BF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  <w:color w:val="000000" w:themeColor="text1"/>
              </w:rPr>
              <w:t>-</w:t>
            </w:r>
          </w:p>
        </w:tc>
        <w:tc>
          <w:tcPr>
            <w:tcW w:w="1060" w:type="dxa"/>
            <w:vAlign w:val="center"/>
          </w:tcPr>
          <w:p w14:paraId="4663BBF6" w14:textId="734593DA" w:rsidR="00402330" w:rsidRPr="002D0AF5" w:rsidRDefault="00402330" w:rsidP="00402330">
            <w:pPr>
              <w:jc w:val="center"/>
              <w:rPr>
                <w:rFonts w:cs="Arial"/>
              </w:rPr>
            </w:pPr>
            <w:r w:rsidRPr="002D0AF5">
              <w:rPr>
                <w:rFonts w:cs="Arial"/>
              </w:rPr>
              <w:t>-</w:t>
            </w: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752879" w:rsidRDefault="00752879">
      <w:r>
        <w:separator/>
      </w:r>
    </w:p>
  </w:endnote>
  <w:endnote w:type="continuationSeparator" w:id="0">
    <w:p w14:paraId="7E6C4829" w14:textId="77777777" w:rsidR="00752879" w:rsidRDefault="0075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752879" w:rsidRPr="00124D4A" w:rsidRDefault="00752879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752879" w:rsidRDefault="0075287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752879" w:rsidRPr="00B01F08" w:rsidRDefault="00752879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752879" w:rsidRDefault="00752879">
      <w:r>
        <w:separator/>
      </w:r>
    </w:p>
  </w:footnote>
  <w:footnote w:type="continuationSeparator" w:id="0">
    <w:p w14:paraId="60A779B4" w14:textId="77777777" w:rsidR="00752879" w:rsidRDefault="00752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752879" w:rsidRDefault="00752879" w:rsidP="009A4ACC">
    <w:pPr>
      <w:pStyle w:val="Nagwek"/>
      <w:ind w:left="-1134"/>
    </w:pPr>
  </w:p>
  <w:p w14:paraId="74BC3CAA" w14:textId="77777777" w:rsidR="00752879" w:rsidRDefault="00752879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752879" w:rsidRDefault="00752879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752879" w:rsidRDefault="00752879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D059A"/>
    <w:rsid w:val="00200923"/>
    <w:rsid w:val="002016FF"/>
    <w:rsid w:val="00210650"/>
    <w:rsid w:val="00212868"/>
    <w:rsid w:val="00215B6D"/>
    <w:rsid w:val="00241C1F"/>
    <w:rsid w:val="002425AE"/>
    <w:rsid w:val="002529E4"/>
    <w:rsid w:val="0025406C"/>
    <w:rsid w:val="002672E3"/>
    <w:rsid w:val="00274717"/>
    <w:rsid w:val="002918E3"/>
    <w:rsid w:val="002A1D7C"/>
    <w:rsid w:val="002C6347"/>
    <w:rsid w:val="002D0AF5"/>
    <w:rsid w:val="002F6AF1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02330"/>
    <w:rsid w:val="00413554"/>
    <w:rsid w:val="00414478"/>
    <w:rsid w:val="00414E0B"/>
    <w:rsid w:val="004250B3"/>
    <w:rsid w:val="00442B91"/>
    <w:rsid w:val="004430F4"/>
    <w:rsid w:val="00464281"/>
    <w:rsid w:val="004737BB"/>
    <w:rsid w:val="00475975"/>
    <w:rsid w:val="0048356A"/>
    <w:rsid w:val="00492BD3"/>
    <w:rsid w:val="0049614A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4C4B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621B"/>
    <w:rsid w:val="006A007F"/>
    <w:rsid w:val="006A6F6C"/>
    <w:rsid w:val="006B4267"/>
    <w:rsid w:val="006B5019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2879"/>
    <w:rsid w:val="007550BA"/>
    <w:rsid w:val="00776530"/>
    <w:rsid w:val="00780EAE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27311"/>
    <w:rsid w:val="00834BB4"/>
    <w:rsid w:val="00835187"/>
    <w:rsid w:val="008559DA"/>
    <w:rsid w:val="00872BAB"/>
    <w:rsid w:val="008731A1"/>
    <w:rsid w:val="00873501"/>
    <w:rsid w:val="00876326"/>
    <w:rsid w:val="00876374"/>
    <w:rsid w:val="00886E83"/>
    <w:rsid w:val="008870E1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44BD"/>
    <w:rsid w:val="00AD51FC"/>
    <w:rsid w:val="00AD7E56"/>
    <w:rsid w:val="00B01F08"/>
    <w:rsid w:val="00B16E8F"/>
    <w:rsid w:val="00B2442F"/>
    <w:rsid w:val="00B30401"/>
    <w:rsid w:val="00B44BF6"/>
    <w:rsid w:val="00B5393E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29D4"/>
    <w:rsid w:val="00CC58FC"/>
    <w:rsid w:val="00CE005B"/>
    <w:rsid w:val="00CF5805"/>
    <w:rsid w:val="00D0361A"/>
    <w:rsid w:val="00D1101D"/>
    <w:rsid w:val="00D1150B"/>
    <w:rsid w:val="00D23D71"/>
    <w:rsid w:val="00D3085A"/>
    <w:rsid w:val="00D30ADD"/>
    <w:rsid w:val="00D43A0D"/>
    <w:rsid w:val="00D46867"/>
    <w:rsid w:val="00D526F3"/>
    <w:rsid w:val="00D53DD8"/>
    <w:rsid w:val="00D5619C"/>
    <w:rsid w:val="00D57724"/>
    <w:rsid w:val="00D57D3D"/>
    <w:rsid w:val="00D639A4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9F6"/>
    <w:rsid w:val="00E539C6"/>
    <w:rsid w:val="00E57060"/>
    <w:rsid w:val="00E81ADD"/>
    <w:rsid w:val="00E87616"/>
    <w:rsid w:val="00EA5C16"/>
    <w:rsid w:val="00ED781A"/>
    <w:rsid w:val="00ED7E80"/>
    <w:rsid w:val="00EF000D"/>
    <w:rsid w:val="00F22BD4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5706"/>
    <w:rsid w:val="00FB6E22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A1FA80F-51A6-4609-8880-4B0D664B0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0</TotalTime>
  <Pages>6</Pages>
  <Words>904</Words>
  <Characters>6582</Characters>
  <Application>Microsoft Office Word</Application>
  <DocSecurity>0</DocSecurity>
  <Lines>54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7472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2024-12-05T09:47:00Z</cp:lastPrinted>
  <dcterms:created xsi:type="dcterms:W3CDTF">2025-02-07T13:27:00Z</dcterms:created>
  <dcterms:modified xsi:type="dcterms:W3CDTF">2025-02-07T13:27:00Z</dcterms:modified>
</cp:coreProperties>
</file>