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1BB39ED0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4F4C4B">
        <w:rPr>
          <w:rFonts w:cs="Arial"/>
          <w:b/>
          <w:color w:val="000000" w:themeColor="text1"/>
        </w:rPr>
        <w:t>07.02.2025</w:t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609"/>
        <w:gridCol w:w="4410"/>
        <w:gridCol w:w="1551"/>
        <w:gridCol w:w="1561"/>
        <w:gridCol w:w="1687"/>
        <w:gridCol w:w="1829"/>
        <w:gridCol w:w="2785"/>
        <w:gridCol w:w="1114"/>
      </w:tblGrid>
      <w:tr w:rsidR="00D82E6F" w:rsidRPr="00FC60DE" w14:paraId="6175B3C3" w14:textId="77777777" w:rsidTr="00FC60DE">
        <w:trPr>
          <w:trHeight w:val="572"/>
        </w:trPr>
        <w:tc>
          <w:tcPr>
            <w:tcW w:w="609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FC60DE" w:rsidRDefault="003A4A71" w:rsidP="00FC60DE">
            <w:pPr>
              <w:jc w:val="center"/>
              <w:rPr>
                <w:rFonts w:cs="Arial"/>
                <w:b/>
                <w:sz w:val="22"/>
                <w:szCs w:val="22"/>
              </w:rPr>
            </w:pPr>
            <w:bookmarkStart w:id="0" w:name="_GoBack"/>
            <w:r w:rsidRPr="00FC60DE">
              <w:rPr>
                <w:rFonts w:cs="Arial"/>
                <w:b/>
                <w:sz w:val="22"/>
                <w:szCs w:val="22"/>
              </w:rPr>
              <w:t>LP.</w:t>
            </w:r>
          </w:p>
        </w:tc>
        <w:tc>
          <w:tcPr>
            <w:tcW w:w="4410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FC60DE" w:rsidRDefault="003A4A71" w:rsidP="00FC60D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FC60DE">
              <w:rPr>
                <w:rFonts w:cs="Arial"/>
                <w:b/>
                <w:sz w:val="22"/>
                <w:szCs w:val="22"/>
              </w:rPr>
              <w:t>Rodzaj formy wsparcia</w:t>
            </w:r>
          </w:p>
        </w:tc>
        <w:tc>
          <w:tcPr>
            <w:tcW w:w="1551" w:type="dxa"/>
            <w:shd w:val="clear" w:color="auto" w:fill="F2F2F2" w:themeFill="background1" w:themeFillShade="F2"/>
            <w:vAlign w:val="center"/>
          </w:tcPr>
          <w:p w14:paraId="520DB1AE" w14:textId="70E1CB4A" w:rsidR="003A4A71" w:rsidRPr="00FC60DE" w:rsidRDefault="003A4A71" w:rsidP="00FC60D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FC60DE">
              <w:rPr>
                <w:rFonts w:cs="Arial"/>
                <w:b/>
                <w:sz w:val="22"/>
                <w:szCs w:val="22"/>
              </w:rPr>
              <w:t>Data wsparcia</w:t>
            </w:r>
          </w:p>
          <w:p w14:paraId="72663268" w14:textId="77777777" w:rsidR="003A4A71" w:rsidRPr="00FC60DE" w:rsidRDefault="003A4A71" w:rsidP="00FC60D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FC60DE">
              <w:rPr>
                <w:rFonts w:cs="Arial"/>
                <w:b/>
                <w:sz w:val="22"/>
                <w:szCs w:val="22"/>
              </w:rPr>
              <w:t>(od – do)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FC60DE" w:rsidRDefault="003A4A71" w:rsidP="00FC60D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FC60DE">
              <w:rPr>
                <w:rFonts w:cs="Arial"/>
                <w:b/>
                <w:sz w:val="22"/>
                <w:szCs w:val="22"/>
              </w:rPr>
              <w:t>Godziny realizacji wsparcia (od – do)</w:t>
            </w:r>
          </w:p>
        </w:tc>
        <w:tc>
          <w:tcPr>
            <w:tcW w:w="1687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FC60DE" w:rsidRDefault="003A4A71" w:rsidP="00FC60D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FC60DE">
              <w:rPr>
                <w:rFonts w:cs="Arial"/>
                <w:b/>
                <w:sz w:val="22"/>
                <w:szCs w:val="22"/>
              </w:rPr>
              <w:t>Miejsce realizacji wsparcia (dokładny adres)</w:t>
            </w:r>
          </w:p>
        </w:tc>
        <w:tc>
          <w:tcPr>
            <w:tcW w:w="1829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FC60DE" w:rsidRDefault="003A4A71" w:rsidP="00FC60D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FC60DE">
              <w:rPr>
                <w:rFonts w:cs="Arial"/>
                <w:b/>
                <w:sz w:val="22"/>
                <w:szCs w:val="22"/>
              </w:rPr>
              <w:t>Nazwa wykonawcy wsparcia (pole wskazane lecz nie wymagane)</w:t>
            </w:r>
          </w:p>
        </w:tc>
        <w:tc>
          <w:tcPr>
            <w:tcW w:w="2785" w:type="dxa"/>
            <w:shd w:val="clear" w:color="auto" w:fill="F2F2F2" w:themeFill="background1" w:themeFillShade="F2"/>
            <w:vAlign w:val="center"/>
          </w:tcPr>
          <w:p w14:paraId="032F1EAD" w14:textId="77777777" w:rsidR="003A4A71" w:rsidRPr="00FC60DE" w:rsidRDefault="003A4A71" w:rsidP="00FC60D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FC60DE">
              <w:rPr>
                <w:rFonts w:cs="Arial"/>
                <w:b/>
                <w:sz w:val="22"/>
                <w:szCs w:val="22"/>
              </w:rPr>
              <w:t>Liczba uczestników (pole wskazane lecz nie wymagane)</w:t>
            </w:r>
          </w:p>
        </w:tc>
        <w:tc>
          <w:tcPr>
            <w:tcW w:w="1114" w:type="dxa"/>
            <w:shd w:val="clear" w:color="auto" w:fill="F2F2F2" w:themeFill="background1" w:themeFillShade="F2"/>
            <w:vAlign w:val="center"/>
          </w:tcPr>
          <w:p w14:paraId="41B89695" w14:textId="77777777" w:rsidR="003A4A71" w:rsidRPr="00FC60DE" w:rsidRDefault="003A4A71" w:rsidP="00FC60D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FC60DE">
              <w:rPr>
                <w:rFonts w:cs="Arial"/>
                <w:b/>
                <w:sz w:val="22"/>
                <w:szCs w:val="22"/>
              </w:rPr>
              <w:t>Uwagi</w:t>
            </w:r>
          </w:p>
        </w:tc>
      </w:tr>
      <w:tr w:rsidR="0023212B" w:rsidRPr="00FC60DE" w14:paraId="55BB5314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7994FDED" w14:textId="0E835AC0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410" w:type="dxa"/>
            <w:vAlign w:val="center"/>
          </w:tcPr>
          <w:p w14:paraId="63DE6A9A" w14:textId="291743F8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vAlign w:val="center"/>
          </w:tcPr>
          <w:p w14:paraId="66AC7960" w14:textId="3296169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08.05.2025</w:t>
            </w:r>
          </w:p>
        </w:tc>
        <w:tc>
          <w:tcPr>
            <w:tcW w:w="1561" w:type="dxa"/>
            <w:vAlign w:val="center"/>
          </w:tcPr>
          <w:p w14:paraId="01B93324" w14:textId="5D323837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9:00-11:00</w:t>
            </w:r>
          </w:p>
        </w:tc>
        <w:tc>
          <w:tcPr>
            <w:tcW w:w="1687" w:type="dxa"/>
            <w:vAlign w:val="center"/>
          </w:tcPr>
          <w:p w14:paraId="38EBA8B2" w14:textId="550DC5B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43B38C7C" w14:textId="0C65F7BD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vAlign w:val="center"/>
          </w:tcPr>
          <w:p w14:paraId="5A213707" w14:textId="71BE6DC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4748FA68" w14:textId="0B1238C2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B16DED6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2CBC577C" w14:textId="603D3DF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410" w:type="dxa"/>
            <w:vAlign w:val="center"/>
          </w:tcPr>
          <w:p w14:paraId="50750996" w14:textId="60C7233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vAlign w:val="center"/>
          </w:tcPr>
          <w:p w14:paraId="34FD9BA8" w14:textId="11A4952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08.05.2025</w:t>
            </w:r>
          </w:p>
        </w:tc>
        <w:tc>
          <w:tcPr>
            <w:tcW w:w="1561" w:type="dxa"/>
            <w:vAlign w:val="center"/>
          </w:tcPr>
          <w:p w14:paraId="00493F8C" w14:textId="4FA735E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11:00-13:00</w:t>
            </w:r>
          </w:p>
        </w:tc>
        <w:tc>
          <w:tcPr>
            <w:tcW w:w="1687" w:type="dxa"/>
            <w:vAlign w:val="center"/>
          </w:tcPr>
          <w:p w14:paraId="1517843A" w14:textId="2313796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4238588C" w14:textId="4601CE6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vAlign w:val="center"/>
          </w:tcPr>
          <w:p w14:paraId="06A9D2E7" w14:textId="318794D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3C0C9E04" w14:textId="5518330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7B0B3210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16519CC8" w14:textId="287EC16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410" w:type="dxa"/>
            <w:vAlign w:val="center"/>
          </w:tcPr>
          <w:p w14:paraId="53F86BB0" w14:textId="52E1F30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vAlign w:val="center"/>
          </w:tcPr>
          <w:p w14:paraId="7C482044" w14:textId="71F9995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08.05.2025</w:t>
            </w:r>
          </w:p>
        </w:tc>
        <w:tc>
          <w:tcPr>
            <w:tcW w:w="1561" w:type="dxa"/>
            <w:vAlign w:val="center"/>
          </w:tcPr>
          <w:p w14:paraId="760ACF07" w14:textId="0F443F6F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13:30-15:30</w:t>
            </w:r>
          </w:p>
        </w:tc>
        <w:tc>
          <w:tcPr>
            <w:tcW w:w="1687" w:type="dxa"/>
            <w:vAlign w:val="center"/>
          </w:tcPr>
          <w:p w14:paraId="17B54957" w14:textId="45CC17E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20CB4395" w14:textId="41BD351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vAlign w:val="center"/>
          </w:tcPr>
          <w:p w14:paraId="30EC6EB7" w14:textId="3964B7B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7960362C" w14:textId="1C69A6F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80C193F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778C8838" w14:textId="21CEB81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410" w:type="dxa"/>
            <w:vAlign w:val="center"/>
          </w:tcPr>
          <w:p w14:paraId="6552C8A6" w14:textId="4134C77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vAlign w:val="center"/>
          </w:tcPr>
          <w:p w14:paraId="33E86F55" w14:textId="0F7D22C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08.05.2025</w:t>
            </w:r>
          </w:p>
        </w:tc>
        <w:tc>
          <w:tcPr>
            <w:tcW w:w="1561" w:type="dxa"/>
            <w:vAlign w:val="center"/>
          </w:tcPr>
          <w:p w14:paraId="7703E059" w14:textId="1F002B54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15:30-17:30</w:t>
            </w:r>
          </w:p>
        </w:tc>
        <w:tc>
          <w:tcPr>
            <w:tcW w:w="1687" w:type="dxa"/>
            <w:vAlign w:val="center"/>
          </w:tcPr>
          <w:p w14:paraId="6AC2B9AE" w14:textId="1A44A77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4B5A3216" w14:textId="56D8F83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vAlign w:val="center"/>
          </w:tcPr>
          <w:p w14:paraId="5E4042B8" w14:textId="67E8E49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624C66AE" w14:textId="1C3770B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459859D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73315F46" w14:textId="1278B66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410" w:type="dxa"/>
            <w:vAlign w:val="center"/>
          </w:tcPr>
          <w:p w14:paraId="4820F505" w14:textId="20D58A2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vAlign w:val="center"/>
          </w:tcPr>
          <w:p w14:paraId="33648C92" w14:textId="4EAB392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08.05.2025</w:t>
            </w:r>
          </w:p>
        </w:tc>
        <w:tc>
          <w:tcPr>
            <w:tcW w:w="1561" w:type="dxa"/>
            <w:vAlign w:val="center"/>
          </w:tcPr>
          <w:p w14:paraId="33718904" w14:textId="20468CEA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17:30-19:30</w:t>
            </w:r>
          </w:p>
        </w:tc>
        <w:tc>
          <w:tcPr>
            <w:tcW w:w="1687" w:type="dxa"/>
            <w:vAlign w:val="center"/>
          </w:tcPr>
          <w:p w14:paraId="25A23F56" w14:textId="5349FB9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5C649AC3" w14:textId="5845FE1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vAlign w:val="center"/>
          </w:tcPr>
          <w:p w14:paraId="1A92007C" w14:textId="6C971B8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6E29601F" w14:textId="15EC7A5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041EA1DD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5650EC50" w14:textId="3BFB414D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410" w:type="dxa"/>
            <w:vAlign w:val="center"/>
          </w:tcPr>
          <w:p w14:paraId="7986924D" w14:textId="22079AC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vAlign w:val="center"/>
          </w:tcPr>
          <w:p w14:paraId="3AA77AA0" w14:textId="1EEAC2C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09.05.2025</w:t>
            </w:r>
          </w:p>
        </w:tc>
        <w:tc>
          <w:tcPr>
            <w:tcW w:w="1561" w:type="dxa"/>
            <w:vAlign w:val="center"/>
          </w:tcPr>
          <w:p w14:paraId="46182045" w14:textId="76209F22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vAlign w:val="center"/>
          </w:tcPr>
          <w:p w14:paraId="269AD03C" w14:textId="0D0650B0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1C33471F" w14:textId="4652217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vAlign w:val="center"/>
          </w:tcPr>
          <w:p w14:paraId="763C2203" w14:textId="7C08B2C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7BF1BE4E" w14:textId="2C1E559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5654B883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26344193" w14:textId="3104E85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lastRenderedPageBreak/>
              <w:t>7</w:t>
            </w:r>
          </w:p>
        </w:tc>
        <w:tc>
          <w:tcPr>
            <w:tcW w:w="4410" w:type="dxa"/>
            <w:vAlign w:val="center"/>
          </w:tcPr>
          <w:p w14:paraId="3DC47746" w14:textId="18C8A3E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vAlign w:val="center"/>
          </w:tcPr>
          <w:p w14:paraId="35208E39" w14:textId="6DA7635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09.05.2025</w:t>
            </w:r>
          </w:p>
        </w:tc>
        <w:tc>
          <w:tcPr>
            <w:tcW w:w="1561" w:type="dxa"/>
            <w:vAlign w:val="center"/>
          </w:tcPr>
          <w:p w14:paraId="3CFCF9B9" w14:textId="5C85C347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vAlign w:val="center"/>
          </w:tcPr>
          <w:p w14:paraId="5004FFF4" w14:textId="57DAAE8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6ADC13FF" w14:textId="7B66DBF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vAlign w:val="center"/>
          </w:tcPr>
          <w:p w14:paraId="17F80E1B" w14:textId="74BEA1B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2241EE03" w14:textId="22C6509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1A0CCCE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0B37681D" w14:textId="2451078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410" w:type="dxa"/>
            <w:vAlign w:val="center"/>
          </w:tcPr>
          <w:p w14:paraId="67A1D0F0" w14:textId="64437FF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vAlign w:val="center"/>
          </w:tcPr>
          <w:p w14:paraId="45D96E10" w14:textId="499A9F4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09.05.2025</w:t>
            </w:r>
          </w:p>
        </w:tc>
        <w:tc>
          <w:tcPr>
            <w:tcW w:w="1561" w:type="dxa"/>
            <w:vAlign w:val="center"/>
          </w:tcPr>
          <w:p w14:paraId="416044B6" w14:textId="12A1523D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vAlign w:val="center"/>
          </w:tcPr>
          <w:p w14:paraId="2538DF59" w14:textId="3410976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11DD1C05" w14:textId="7B8CFEC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vAlign w:val="center"/>
          </w:tcPr>
          <w:p w14:paraId="6A88B89E" w14:textId="504E5F8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1A1F6635" w14:textId="2D0F207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3FC7976D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50DDD499" w14:textId="539A7DF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410" w:type="dxa"/>
            <w:vAlign w:val="center"/>
          </w:tcPr>
          <w:p w14:paraId="6931E2A6" w14:textId="0C9144C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vAlign w:val="center"/>
          </w:tcPr>
          <w:p w14:paraId="39D0D7D1" w14:textId="4BDC3F5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09.05.2025</w:t>
            </w:r>
          </w:p>
        </w:tc>
        <w:tc>
          <w:tcPr>
            <w:tcW w:w="1561" w:type="dxa"/>
            <w:vAlign w:val="center"/>
          </w:tcPr>
          <w:p w14:paraId="1BF43AC7" w14:textId="51DCA0A9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vAlign w:val="center"/>
          </w:tcPr>
          <w:p w14:paraId="037FB392" w14:textId="6B178A4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5518A242" w14:textId="0121ED8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vAlign w:val="center"/>
          </w:tcPr>
          <w:p w14:paraId="2D159CFD" w14:textId="69B31EC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313455AD" w14:textId="385DBDD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16B6274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670918AC" w14:textId="68DE4D5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410" w:type="dxa"/>
            <w:vAlign w:val="center"/>
          </w:tcPr>
          <w:p w14:paraId="630463C9" w14:textId="3C077D0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vAlign w:val="center"/>
          </w:tcPr>
          <w:p w14:paraId="3A75060A" w14:textId="5B7654A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09.05.2025</w:t>
            </w:r>
          </w:p>
        </w:tc>
        <w:tc>
          <w:tcPr>
            <w:tcW w:w="1561" w:type="dxa"/>
            <w:vAlign w:val="center"/>
          </w:tcPr>
          <w:p w14:paraId="36757650" w14:textId="180C5D92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vAlign w:val="center"/>
          </w:tcPr>
          <w:p w14:paraId="5348BC3E" w14:textId="0DA19B5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286A86EB" w14:textId="0BD085B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vAlign w:val="center"/>
          </w:tcPr>
          <w:p w14:paraId="19C6AA88" w14:textId="17B15BC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7588EFFB" w14:textId="7F47B81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64BBF169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7B265408" w14:textId="334A8ED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410" w:type="dxa"/>
            <w:vAlign w:val="center"/>
          </w:tcPr>
          <w:p w14:paraId="0872B77D" w14:textId="5263647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5B9BD5" w:themeColor="accent1"/>
                <w:sz w:val="22"/>
                <w:szCs w:val="22"/>
              </w:rPr>
              <w:t>Doradca</w:t>
            </w:r>
          </w:p>
        </w:tc>
        <w:tc>
          <w:tcPr>
            <w:tcW w:w="1551" w:type="dxa"/>
            <w:vAlign w:val="center"/>
          </w:tcPr>
          <w:p w14:paraId="33F5DE33" w14:textId="60F781D9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10.05.2025</w:t>
            </w:r>
          </w:p>
        </w:tc>
        <w:tc>
          <w:tcPr>
            <w:tcW w:w="1561" w:type="dxa"/>
            <w:vAlign w:val="center"/>
          </w:tcPr>
          <w:p w14:paraId="7A5A0F4F" w14:textId="54723310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vAlign w:val="center"/>
          </w:tcPr>
          <w:p w14:paraId="6C0A4029" w14:textId="70AB201E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604C457A" w14:textId="128398F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2785" w:type="dxa"/>
            <w:vAlign w:val="center"/>
          </w:tcPr>
          <w:p w14:paraId="69123867" w14:textId="0A1A380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7B0AB483" w14:textId="7D6D466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6420F29E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166F473E" w14:textId="4E56FF2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410" w:type="dxa"/>
            <w:vAlign w:val="center"/>
          </w:tcPr>
          <w:p w14:paraId="460CD80F" w14:textId="3176521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5B9BD5" w:themeColor="accent1"/>
                <w:sz w:val="22"/>
                <w:szCs w:val="22"/>
              </w:rPr>
              <w:t>Doradca</w:t>
            </w:r>
          </w:p>
        </w:tc>
        <w:tc>
          <w:tcPr>
            <w:tcW w:w="1551" w:type="dxa"/>
            <w:vAlign w:val="center"/>
          </w:tcPr>
          <w:p w14:paraId="75C99CAD" w14:textId="2C863C0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10.05.2025</w:t>
            </w:r>
          </w:p>
        </w:tc>
        <w:tc>
          <w:tcPr>
            <w:tcW w:w="1561" w:type="dxa"/>
            <w:vAlign w:val="center"/>
          </w:tcPr>
          <w:p w14:paraId="528C81E5" w14:textId="29417CCD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vAlign w:val="center"/>
          </w:tcPr>
          <w:p w14:paraId="73602181" w14:textId="0C1CE36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49F2409B" w14:textId="7B8F4FD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2785" w:type="dxa"/>
            <w:vAlign w:val="center"/>
          </w:tcPr>
          <w:p w14:paraId="6DA56621" w14:textId="2AE37B5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7D4BE86F" w14:textId="6432E2B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0109324D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7B7E2451" w14:textId="7A87AA0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410" w:type="dxa"/>
            <w:vAlign w:val="center"/>
          </w:tcPr>
          <w:p w14:paraId="31442785" w14:textId="2339121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5B9BD5" w:themeColor="accent1"/>
                <w:sz w:val="22"/>
                <w:szCs w:val="22"/>
              </w:rPr>
              <w:t>Doradca</w:t>
            </w:r>
          </w:p>
        </w:tc>
        <w:tc>
          <w:tcPr>
            <w:tcW w:w="1551" w:type="dxa"/>
            <w:vAlign w:val="center"/>
          </w:tcPr>
          <w:p w14:paraId="1EACE8F8" w14:textId="34B9FA9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10.05.2025</w:t>
            </w:r>
          </w:p>
        </w:tc>
        <w:tc>
          <w:tcPr>
            <w:tcW w:w="1561" w:type="dxa"/>
            <w:vAlign w:val="center"/>
          </w:tcPr>
          <w:p w14:paraId="6A7228CA" w14:textId="505D87FB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vAlign w:val="center"/>
          </w:tcPr>
          <w:p w14:paraId="3893BE27" w14:textId="622CB69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16F29FCF" w14:textId="43F5D9D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2785" w:type="dxa"/>
            <w:vAlign w:val="center"/>
          </w:tcPr>
          <w:p w14:paraId="74E9802B" w14:textId="6CF27E7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3CE6E5C3" w14:textId="0F3065B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716F3CB2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58DB59E3" w14:textId="41938C9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410" w:type="dxa"/>
            <w:vAlign w:val="center"/>
          </w:tcPr>
          <w:p w14:paraId="72142FDB" w14:textId="0B0621D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5B9BD5" w:themeColor="accent1"/>
                <w:sz w:val="22"/>
                <w:szCs w:val="22"/>
              </w:rPr>
              <w:t>Doradca</w:t>
            </w:r>
          </w:p>
        </w:tc>
        <w:tc>
          <w:tcPr>
            <w:tcW w:w="1551" w:type="dxa"/>
            <w:vAlign w:val="center"/>
          </w:tcPr>
          <w:p w14:paraId="0B7CDA6D" w14:textId="5DD02E9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10.05.2025</w:t>
            </w:r>
          </w:p>
        </w:tc>
        <w:tc>
          <w:tcPr>
            <w:tcW w:w="1561" w:type="dxa"/>
            <w:vAlign w:val="center"/>
          </w:tcPr>
          <w:p w14:paraId="4FD4306F" w14:textId="2F369B46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vAlign w:val="center"/>
          </w:tcPr>
          <w:p w14:paraId="1A52EBF1" w14:textId="5EB1FBD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7A323950" w14:textId="32BBFA1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2785" w:type="dxa"/>
            <w:vAlign w:val="center"/>
          </w:tcPr>
          <w:p w14:paraId="73CDBE2D" w14:textId="2DEB01C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3705B7F6" w14:textId="4EBAF22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10B74934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35899530" w14:textId="54863F6C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410" w:type="dxa"/>
            <w:vAlign w:val="center"/>
          </w:tcPr>
          <w:p w14:paraId="7A2D1B6A" w14:textId="730A515E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5B9BD5" w:themeColor="accent1"/>
                <w:sz w:val="22"/>
                <w:szCs w:val="22"/>
              </w:rPr>
              <w:t>Doradca</w:t>
            </w:r>
          </w:p>
        </w:tc>
        <w:tc>
          <w:tcPr>
            <w:tcW w:w="1551" w:type="dxa"/>
            <w:vAlign w:val="center"/>
          </w:tcPr>
          <w:p w14:paraId="2F81AE91" w14:textId="409FCFEE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11.05.2025</w:t>
            </w:r>
          </w:p>
        </w:tc>
        <w:tc>
          <w:tcPr>
            <w:tcW w:w="1561" w:type="dxa"/>
            <w:vAlign w:val="center"/>
          </w:tcPr>
          <w:p w14:paraId="1D12AA4C" w14:textId="2DC203D1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vAlign w:val="center"/>
          </w:tcPr>
          <w:p w14:paraId="701BF33C" w14:textId="068C15A7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7B4F2587" w14:textId="202971F0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2785" w:type="dxa"/>
            <w:vAlign w:val="center"/>
          </w:tcPr>
          <w:p w14:paraId="265F9911" w14:textId="2BB0526A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3C7FDFBE" w14:textId="74E87F62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0C1C0A0F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33460751" w14:textId="3D3BEAA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410" w:type="dxa"/>
            <w:vAlign w:val="center"/>
          </w:tcPr>
          <w:p w14:paraId="209374B6" w14:textId="51B0D79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551" w:type="dxa"/>
            <w:vAlign w:val="center"/>
          </w:tcPr>
          <w:p w14:paraId="53F12C21" w14:textId="2F1728F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11.05.2025</w:t>
            </w:r>
          </w:p>
        </w:tc>
        <w:tc>
          <w:tcPr>
            <w:tcW w:w="1561" w:type="dxa"/>
            <w:vAlign w:val="center"/>
          </w:tcPr>
          <w:p w14:paraId="6636C8CD" w14:textId="07194684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vAlign w:val="center"/>
          </w:tcPr>
          <w:p w14:paraId="5EC24001" w14:textId="234CA3FD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5D1E56E7" w14:textId="7104D28F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2785" w:type="dxa"/>
            <w:vAlign w:val="center"/>
          </w:tcPr>
          <w:p w14:paraId="6FF8D560" w14:textId="2656708B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381EAE93" w14:textId="166BBBCE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8F6542B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2ABA8DF5" w14:textId="3EA5C90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410" w:type="dxa"/>
            <w:vAlign w:val="center"/>
          </w:tcPr>
          <w:p w14:paraId="51E4C5CC" w14:textId="6DE083B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5B9BD5" w:themeColor="accent1"/>
                <w:sz w:val="22"/>
                <w:szCs w:val="22"/>
              </w:rPr>
              <w:t>Doradca</w:t>
            </w:r>
          </w:p>
        </w:tc>
        <w:tc>
          <w:tcPr>
            <w:tcW w:w="1551" w:type="dxa"/>
            <w:vAlign w:val="center"/>
          </w:tcPr>
          <w:p w14:paraId="5084FC20" w14:textId="268B2C1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11.05.2025</w:t>
            </w:r>
          </w:p>
        </w:tc>
        <w:tc>
          <w:tcPr>
            <w:tcW w:w="1561" w:type="dxa"/>
            <w:vAlign w:val="center"/>
          </w:tcPr>
          <w:p w14:paraId="18C92960" w14:textId="6FB2E468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vAlign w:val="center"/>
          </w:tcPr>
          <w:p w14:paraId="784501DE" w14:textId="6886492D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0A65921F" w14:textId="610EB800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2785" w:type="dxa"/>
            <w:vAlign w:val="center"/>
          </w:tcPr>
          <w:p w14:paraId="75A35519" w14:textId="5D285BA3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160495DF" w14:textId="3E108236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61A91AA0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01ADA451" w14:textId="791E12D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410" w:type="dxa"/>
            <w:vAlign w:val="center"/>
          </w:tcPr>
          <w:p w14:paraId="7D85765D" w14:textId="0323F51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551" w:type="dxa"/>
            <w:vAlign w:val="center"/>
          </w:tcPr>
          <w:p w14:paraId="041ABDCF" w14:textId="4427A6E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11.05.2025</w:t>
            </w:r>
          </w:p>
        </w:tc>
        <w:tc>
          <w:tcPr>
            <w:tcW w:w="1561" w:type="dxa"/>
            <w:vAlign w:val="center"/>
          </w:tcPr>
          <w:p w14:paraId="10F06786" w14:textId="3CF15B4C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vAlign w:val="center"/>
          </w:tcPr>
          <w:p w14:paraId="71C0316E" w14:textId="0B88AD64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75353A2D" w14:textId="0CB5C22D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2785" w:type="dxa"/>
            <w:vAlign w:val="center"/>
          </w:tcPr>
          <w:p w14:paraId="1605BBDF" w14:textId="70505F91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750526A9" w14:textId="1A602A2F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6C96F37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2BAF1ADC" w14:textId="11C6BC1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410" w:type="dxa"/>
            <w:vAlign w:val="center"/>
          </w:tcPr>
          <w:p w14:paraId="77A643C2" w14:textId="592A44B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5B9BD5" w:themeColor="accent1"/>
                <w:sz w:val="22"/>
                <w:szCs w:val="22"/>
              </w:rPr>
              <w:t>Doradca</w:t>
            </w:r>
          </w:p>
        </w:tc>
        <w:tc>
          <w:tcPr>
            <w:tcW w:w="1551" w:type="dxa"/>
            <w:vAlign w:val="center"/>
          </w:tcPr>
          <w:p w14:paraId="40826183" w14:textId="403AD45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11.05.2025</w:t>
            </w:r>
          </w:p>
        </w:tc>
        <w:tc>
          <w:tcPr>
            <w:tcW w:w="1561" w:type="dxa"/>
            <w:vAlign w:val="center"/>
          </w:tcPr>
          <w:p w14:paraId="64E3B821" w14:textId="124853A5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vAlign w:val="center"/>
          </w:tcPr>
          <w:p w14:paraId="0F1BA627" w14:textId="189956E0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32C1E9AE" w14:textId="33E6FA96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2785" w:type="dxa"/>
            <w:vAlign w:val="center"/>
          </w:tcPr>
          <w:p w14:paraId="542E84F0" w14:textId="566F3855" w:rsidR="00FC60DE" w:rsidRPr="00FC60DE" w:rsidRDefault="00FC60DE" w:rsidP="00FC60DE">
            <w:pPr>
              <w:jc w:val="center"/>
              <w:rPr>
                <w:rFonts w:cs="Arial"/>
                <w:color w:val="70AD47" w:themeColor="accent6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17AEC508" w14:textId="763F1B5F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1FB46EF6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20016AA8" w14:textId="102BB34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410" w:type="dxa"/>
            <w:vAlign w:val="center"/>
          </w:tcPr>
          <w:p w14:paraId="7165814D" w14:textId="32113A9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5B9BD5" w:themeColor="accent1"/>
                <w:sz w:val="22"/>
                <w:szCs w:val="22"/>
              </w:rPr>
              <w:t>Doradca</w:t>
            </w:r>
          </w:p>
        </w:tc>
        <w:tc>
          <w:tcPr>
            <w:tcW w:w="1551" w:type="dxa"/>
            <w:vAlign w:val="center"/>
          </w:tcPr>
          <w:p w14:paraId="5E1E68BF" w14:textId="2BF1FBE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11.05.2025</w:t>
            </w:r>
          </w:p>
        </w:tc>
        <w:tc>
          <w:tcPr>
            <w:tcW w:w="1561" w:type="dxa"/>
            <w:vAlign w:val="center"/>
          </w:tcPr>
          <w:p w14:paraId="4FA5584E" w14:textId="6D473E0E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vAlign w:val="center"/>
          </w:tcPr>
          <w:p w14:paraId="153977EA" w14:textId="2F7E793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58B9FBBC" w14:textId="21FBFCE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2785" w:type="dxa"/>
            <w:vAlign w:val="center"/>
          </w:tcPr>
          <w:p w14:paraId="71FB502F" w14:textId="03D0FC0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514002B3" w14:textId="6E0A049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37E89073" w14:textId="77777777" w:rsidTr="00FC60DE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1B147B2C" w14:textId="77895F3D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BC6198D" w14:textId="44E54540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79CF3CDE" w14:textId="51F6146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vAlign w:val="center"/>
          </w:tcPr>
          <w:p w14:paraId="1E5EFA3A" w14:textId="4AB37B14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CB23400" w14:textId="3590E64E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B81AEEE" w14:textId="40D7033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920AC83" w14:textId="03628380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5870571" w14:textId="115F297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7F293829" w14:textId="77777777" w:rsidTr="00FC60DE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6FFA61CB" w14:textId="6356E2B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38696AA" w14:textId="2A9E877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D4EE395" w14:textId="34F54E5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vAlign w:val="center"/>
          </w:tcPr>
          <w:p w14:paraId="267D8D4B" w14:textId="62857DEA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9A238A2" w14:textId="12E0215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F637625" w14:textId="13A4715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5B8345F" w14:textId="755B73E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6BDEC90" w14:textId="0AC58F0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01BFB4C6" w14:textId="77777777" w:rsidTr="00FC60DE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43C5A687" w14:textId="1743ED8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09253AD" w14:textId="412399B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58A0C406" w14:textId="41CC5BC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vAlign w:val="center"/>
          </w:tcPr>
          <w:p w14:paraId="2A8D1284" w14:textId="77C862D2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10C20DB" w14:textId="6F58FF5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9552F4D" w14:textId="4448936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4046A39" w14:textId="5079694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86BFC6E" w14:textId="580C8AC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1F3F3102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3E87A76" w14:textId="23FC419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8AEF2AF" w14:textId="36B7CCF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AA0FA1E" w14:textId="57EA46F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CA822DE" w14:textId="443F3BCF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94E93E9" w14:textId="460D6A2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368D35D3" w14:textId="3153AD5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256B3DF" w14:textId="5CC8FAB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33F5225" w14:textId="7434FDE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3AC545BD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1048BC1D" w14:textId="1F6D06C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1656B6B" w14:textId="722D88B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3AD6BB44" w14:textId="51B0A7B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ADAFFE9" w14:textId="57E3CC52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E98702D" w14:textId="592243D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91442B7" w14:textId="1290CDE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950548C" w14:textId="25485A7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9C8788C" w14:textId="2FFEAD8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82727C2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D1123F3" w14:textId="34A9369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59CF545" w14:textId="5838892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17A49A9" w14:textId="011E6C8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B6899F5" w14:textId="0BF2CD1A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6E72360" w14:textId="7CB324C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C44D0DF" w14:textId="7F97BBD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70DE14A" w14:textId="63C2477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A88AB79" w14:textId="585365D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086CB889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212D1F69" w14:textId="5A9F165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B1AC221" w14:textId="40034E2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2C9654AA" w14:textId="45A3D5C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77F5668" w14:textId="77777777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</w:p>
          <w:p w14:paraId="1E3ACE15" w14:textId="474DF8C3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100CAAD" w14:textId="154D291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266C40E4" w14:textId="4C2EC99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2022FD7" w14:textId="2F3D673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8F209BF" w14:textId="1275B3A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7F87CA3B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DF01292" w14:textId="2428F44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0E054ABA" w14:textId="16F3D77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5B9BD5" w:themeColor="accent1"/>
                <w:sz w:val="22"/>
                <w:szCs w:val="22"/>
              </w:rPr>
              <w:t>Doradca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7C107352" w14:textId="394DF98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E250202" w14:textId="239DD05E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CCACBE4" w14:textId="784F5B5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AFC900A" w14:textId="47A89A0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62EC1E6" w14:textId="61AD9CE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AD16E77" w14:textId="487903E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097AB883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1A27EDB" w14:textId="522F23A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1E9718C" w14:textId="50E59DB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5B9BD5" w:themeColor="accent1"/>
                <w:sz w:val="22"/>
                <w:szCs w:val="22"/>
              </w:rPr>
              <w:t>Doradca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3B5E777" w14:textId="7F6AAAF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47DB7BD" w14:textId="13DFC12F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75FEC2FF" w14:textId="0A02E3C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98B9BB6" w14:textId="2A201CD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BE15E53" w14:textId="5C68D6F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FEC5B62" w14:textId="659680C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3ECAA84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D0D1440" w14:textId="75768BE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9CED036" w14:textId="72F877A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5B9BD5" w:themeColor="accent1"/>
                <w:sz w:val="22"/>
                <w:szCs w:val="22"/>
              </w:rPr>
              <w:t>Doradca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E16964A" w14:textId="3A2EFB9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390534D" w14:textId="14F3859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2D87037" w14:textId="443EDC9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455AD25" w14:textId="3AA1CE9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5E04300" w14:textId="3D0B3FB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77739AE" w14:textId="59D7AC1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676A1B92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28FE2CF" w14:textId="0686DCE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4FD227A" w14:textId="1E8B116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4E205EC9" w14:textId="37777CF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0F1EA77" w14:textId="77777777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</w:p>
          <w:p w14:paraId="4AE13543" w14:textId="58279161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CC528ED" w14:textId="010124D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2BFE0EA" w14:textId="23EEDD1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6246286" w14:textId="7397E04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CE48FB5" w14:textId="41F2892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001514C2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CB0A3F3" w14:textId="7ED67D0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32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4F8EA167" w14:textId="79ECC06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2DD2DDA3" w14:textId="7E02F6A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BBCB378" w14:textId="77777777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</w:p>
          <w:p w14:paraId="0D8D7B4D" w14:textId="0A9D6ADD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7BFFE96" w14:textId="54194C1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B966A26" w14:textId="6989FEB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47333B6" w14:textId="24835E8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29382FD" w14:textId="1083CAD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162D6951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AA291E0" w14:textId="0587B5A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33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9C329AB" w14:textId="420D500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4F228985" w14:textId="13C52DA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B028BA7" w14:textId="0E74860F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BB48BCB" w14:textId="274797A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863A39E" w14:textId="009105C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188B912" w14:textId="5ECF3CE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530A4C1" w14:textId="2B08C29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F2ADE46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72DFCCC" w14:textId="4250E3B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34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A481D09" w14:textId="531F603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B8ED6EE" w14:textId="6980BB7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1D8618B" w14:textId="75BB8582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4522FFB7" w14:textId="35FDB06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AB8F0BC" w14:textId="60655A1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3F853A8" w14:textId="4F61846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8AE3B6E" w14:textId="0A1DEEB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5EA2601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A9E1240" w14:textId="343DD79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35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D2EED87" w14:textId="5D72175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C5B2A6F" w14:textId="0AA5B0C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077CEBA" w14:textId="7CF6A7DD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F42665A" w14:textId="1D92D72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15D47B1" w14:textId="2553BA9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2940ABB" w14:textId="6B2031C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46C9DB0" w14:textId="395B2CA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508AAB0C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2C0CFA0" w14:textId="4383FD4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36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9EA101A" w14:textId="3982B21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378B3A0" w14:textId="117AD01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88FD677" w14:textId="65F62478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71238F29" w14:textId="2EE1F7D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C38025D" w14:textId="2DED002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BBFAE56" w14:textId="4D21EC5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38FD928" w14:textId="79CDFF6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18A621A3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2D0CB31" w14:textId="3998E66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37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4F0FFCDA" w14:textId="5112C2C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33642052" w14:textId="2F8E562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338BD90" w14:textId="57C821BD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2CCF3A2" w14:textId="33C345C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BAB8225" w14:textId="6557946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1DAC7553" w14:textId="2974B20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C1DA73F" w14:textId="6ECB02D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330AB4E3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8652688" w14:textId="39CB2A0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38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B8411B7" w14:textId="6F1EC81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34A858F2" w14:textId="028CE94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9690FFC" w14:textId="0AEF79DF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E9708BF" w14:textId="20230D3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33744D4" w14:textId="7BBDFEF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A5850C3" w14:textId="7CDE8A0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91EF0D9" w14:textId="7D39647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51EF3DE9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0BF469A4" w14:textId="4217FBA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39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A856B28" w14:textId="38FE96C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2B6CA850" w14:textId="667DA2A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281C32F" w14:textId="70B81F5F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47298571" w14:textId="52E8FC6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EF10FB4" w14:textId="580D9F7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0F43A18" w14:textId="00617C4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4656C0E" w14:textId="1DD14D5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3B2C3D22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226F1E7" w14:textId="2D1DF67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0B1B1818" w14:textId="6D18166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2977F6C9" w14:textId="7CD6E55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A433AFB" w14:textId="1A4C3C67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03AB7B5" w14:textId="052BD4C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7A64C6E" w14:textId="3A45704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1CF0235" w14:textId="36E91B3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D94A936" w14:textId="0191613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82B28F9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542D9636" w14:textId="7185AB1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41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3E87140" w14:textId="397162D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374DAA13" w14:textId="5B285B2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9825E43" w14:textId="6329A1A1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967157E" w14:textId="1328625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2B064DA" w14:textId="14F1D8D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419F67C" w14:textId="27C4DC2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311AD1F" w14:textId="414B6DE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CC62040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0DB76C1C" w14:textId="30018C7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42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0BB1BA7" w14:textId="6479D88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3520B953" w14:textId="363D8B0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3726EF5" w14:textId="1D8FC029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81783A0" w14:textId="6CCE863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92143B3" w14:textId="255CD96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C2F1B2B" w14:textId="463E929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6322519" w14:textId="05C4C2A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023E77D9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5708007E" w14:textId="4676757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43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907D888" w14:textId="73DB65F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6D0AD5C9" w14:textId="720C988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3B86DF0" w14:textId="211D8D06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55E7C02" w14:textId="531D9A9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4C8412C" w14:textId="760D281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1793D21" w14:textId="698B980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32AF679" w14:textId="686BCC9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31D30758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18864EC" w14:textId="49862875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44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8948834" w14:textId="42E4A3CE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553A14E5" w14:textId="6843C02A" w:rsidR="0023212B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0408583" w14:textId="204B83D9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64EB0C8" w14:textId="31BF725C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3E0B95C" w14:textId="71C72AB4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F33A396" w14:textId="2B55371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B178EED" w14:textId="0A94B3D8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6402BCB6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5196ABF" w14:textId="3ACAE77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45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B211AD9" w14:textId="57015B6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00FBB2A" w14:textId="6A1CE39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14.05.2025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68C2D46" w14:textId="71553D19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AB1A94D" w14:textId="6E15EF5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CB8C4C3" w14:textId="646F939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Magdalena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Cemka</w:t>
            </w:r>
            <w:proofErr w:type="spellEnd"/>
          </w:p>
        </w:tc>
        <w:tc>
          <w:tcPr>
            <w:tcW w:w="2785" w:type="dxa"/>
            <w:shd w:val="clear" w:color="auto" w:fill="auto"/>
            <w:vAlign w:val="center"/>
          </w:tcPr>
          <w:p w14:paraId="07616C39" w14:textId="7F2E42D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F817217" w14:textId="05C42A08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6AFA5852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580E8295" w14:textId="151FC88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46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FB4809F" w14:textId="1E8D89D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AB71C39" w14:textId="36EE201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DC25C9F" w14:textId="6851555D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4681628" w14:textId="1344B02C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826C090" w14:textId="148CDCA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Magdalena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Cemka</w:t>
            </w:r>
            <w:proofErr w:type="spellEnd"/>
          </w:p>
        </w:tc>
        <w:tc>
          <w:tcPr>
            <w:tcW w:w="2785" w:type="dxa"/>
            <w:shd w:val="clear" w:color="auto" w:fill="auto"/>
            <w:vAlign w:val="center"/>
          </w:tcPr>
          <w:p w14:paraId="01B651D2" w14:textId="2CC63C3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A6DA25B" w14:textId="518D3019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3DB42F31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211B3BC6" w14:textId="7F5DCC1E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47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2CD0E9AE" w14:textId="71C0BFB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5A18E60" w14:textId="0A883CC8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16.05.2025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1DFF4BC" w14:textId="27908206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7BC8D71" w14:textId="6DD8F0F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78AE3EB" w14:textId="41F256B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Magdalena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Cemka</w:t>
            </w:r>
            <w:proofErr w:type="spellEnd"/>
          </w:p>
        </w:tc>
        <w:tc>
          <w:tcPr>
            <w:tcW w:w="2785" w:type="dxa"/>
            <w:shd w:val="clear" w:color="auto" w:fill="auto"/>
            <w:vAlign w:val="center"/>
          </w:tcPr>
          <w:p w14:paraId="5656A439" w14:textId="4C01FB2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4E704E9" w14:textId="307B1BF4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4A3C3ABB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EA311A5" w14:textId="4C6CA79D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48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0E8B431" w14:textId="70819475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5A55A00E" w14:textId="63B98828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1EA1447" w14:textId="68F7D2EE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C189D71" w14:textId="0663E874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75CD3FD" w14:textId="41D9648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F3D65E1" w14:textId="4CEFDFAB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17A41D5" w14:textId="7DEC368E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D37F4B7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03A5F42D" w14:textId="7F6710A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49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09511EE" w14:textId="4BF1BC2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41DD980D" w14:textId="42193DE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D1EF43A" w14:textId="13CCC1D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78C362D" w14:textId="3136525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390745C6" w14:textId="0C01B4A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70C8635" w14:textId="29648C3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68591D1" w14:textId="69F5DA6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647CD10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56B3D8A3" w14:textId="2FF759C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50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4C8ABBFB" w14:textId="387BB3A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015A7310" w14:textId="5D692E3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5FCEF5A" w14:textId="7CA89AE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3770E8F" w14:textId="6B4AC24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9767880" w14:textId="2E0C8A3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0F973FB" w14:textId="116520A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CE347D7" w14:textId="17C85BC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74E674EC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2B929D01" w14:textId="3F3BB8E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51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29E0010" w14:textId="321E56A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72753156" w14:textId="271F1B7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4F2B40B" w14:textId="50EE871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DF1D0F4" w14:textId="69C0D84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0E9FB02" w14:textId="263585E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B4F3174" w14:textId="6FA2A9B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828EBB0" w14:textId="7C761AF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16C3AE6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82069D9" w14:textId="713143B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52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E897F7A" w14:textId="6E5F3A5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1BEC3667" w14:textId="6F6CBCF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FEFC10B" w14:textId="564E481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BCDA29B" w14:textId="1430799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AE3E574" w14:textId="22B56A8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3E6887A" w14:textId="4E55C5C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E0E9B64" w14:textId="59F5539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6B33914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01C4EDC" w14:textId="09FECBF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53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090A4ECD" w14:textId="24C47A4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6B7DD221" w14:textId="399AB77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4F33D04" w14:textId="20931F2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2789434" w14:textId="471FDC1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36DA48E3" w14:textId="2C4B108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F2AF691" w14:textId="4B90ECC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E420B2A" w14:textId="33959EC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506F087B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4A1808B" w14:textId="0EE3CDE0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54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02CD2AE4" w14:textId="753CA218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13F330DE" w14:textId="7DBACFC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3A6656D" w14:textId="10B56AD5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18E00F4" w14:textId="1AD02B92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FC7824E" w14:textId="3F2450BD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3DED93B" w14:textId="11D99DA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7407FAF" w14:textId="0DFA067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5F783701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EA54175" w14:textId="545DC99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55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4CCF920" w14:textId="6F3A2E2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367E0F60" w14:textId="0ACD5C0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D20AC0C" w14:textId="260AC4E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974F77E" w14:textId="062F8C5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74759EA" w14:textId="6927733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751483D" w14:textId="64823BC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44D2B05" w14:textId="4BD72E4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5C109623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21E3198D" w14:textId="2D0C719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56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2057F730" w14:textId="297CED9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9B2B26B" w14:textId="0350EA3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773A5BD" w14:textId="38B45C9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7AAA0897" w14:textId="7A506A9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8188D40" w14:textId="7A16E27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10EFCEF5" w14:textId="733C23E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AE34666" w14:textId="1917C10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8EDF5C6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035CA9D1" w14:textId="70CF70B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57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4EB5606" w14:textId="5AFC1DD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34FE645" w14:textId="5235054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B41A07C" w14:textId="1511BD1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FB69076" w14:textId="6490CC9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9D0C96D" w14:textId="22067D0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9CC03CF" w14:textId="653A09E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2BAF24B" w14:textId="3F54CB7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16C650A2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BFA6E31" w14:textId="6123189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58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1622FA8" w14:textId="6DF72EC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ECB226A" w14:textId="57179C4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1F402F1" w14:textId="3ECACC8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921A780" w14:textId="05154C7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B23AC13" w14:textId="1D22F02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28D0ED2" w14:textId="7E9A59D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87E77CA" w14:textId="330F38C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144F063E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AEC3F1A" w14:textId="1A73D824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59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43D9F83" w14:textId="60650015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B1D40FA" w14:textId="3FD43953" w:rsidR="0023212B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C528F3D" w14:textId="1DC10AA2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64DD787" w14:textId="11C1BD00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3520AA5" w14:textId="507C5BCD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D6F230C" w14:textId="0275DADD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BA06BA9" w14:textId="6A00FC62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62DF07F0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6AF35D1" w14:textId="69378AC8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60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AB05CBA" w14:textId="7820551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5AE2488D" w14:textId="22009D12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606222A" w14:textId="36C2DD60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459700A" w14:textId="6CB371DB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62BEDC0" w14:textId="5483E28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E4CA87B" w14:textId="4F0AC6E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DE84655" w14:textId="42DF2540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1BA43AF7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214072F5" w14:textId="12D4133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61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4086E2A4" w14:textId="6C01029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11B18BEA" w14:textId="1FA4121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3515DC8" w14:textId="3B23D16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4387B053" w14:textId="6826079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78444DB" w14:textId="62954D7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8526432" w14:textId="6B7DEA1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BDA9573" w14:textId="05A4E67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AD6E324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0676D593" w14:textId="6CF208C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62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7EC1297" w14:textId="7DCD62D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5691E872" w14:textId="7457D74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68F4318" w14:textId="15FEAA5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10DB5DA" w14:textId="65D8933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60646A1" w14:textId="14CAEAC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9D097E8" w14:textId="5889F0C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2607E38" w14:textId="2229168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6A05696F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0D4A9C8" w14:textId="1C47DEC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63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98235FF" w14:textId="4B5612B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435E5765" w14:textId="68EA721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54B9CC7" w14:textId="4094316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0CA4507" w14:textId="1038B58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3AC6E301" w14:textId="479DFF3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AFF5F72" w14:textId="3EE6271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1FDA08F" w14:textId="1D52099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B1C32FB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CAABF35" w14:textId="0C39AD4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64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D764611" w14:textId="401A033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D6AF714" w14:textId="0528D31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B95B2AD" w14:textId="6A99E0B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78F46CCA" w14:textId="2C4E243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3FE6855" w14:textId="1354541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1F574E5" w14:textId="1E770E7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092643D" w14:textId="6F46C9C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57A8B4EA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3DC9136" w14:textId="1BB9D08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65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FBBB023" w14:textId="40FA99B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E6121BC" w14:textId="0A36422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F57D5E1" w14:textId="4CD149F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7B4F580" w14:textId="140F9B1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43B0464" w14:textId="252AED4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72468D0" w14:textId="587325B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AD5D066" w14:textId="09B8EFE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67B3754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E31695E" w14:textId="4282241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66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48A43EB9" w14:textId="4D76C09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007178C" w14:textId="74DFFD7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B1F359F" w14:textId="5FC6147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4758CD7B" w14:textId="4D0CA5A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34CFD4C8" w14:textId="793AB70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422C21E" w14:textId="547B2E6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47DBAFC" w14:textId="16D750F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C07CDAA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596FF472" w14:textId="15B0282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67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7019D12" w14:textId="5C8C617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53F38558" w14:textId="500CBC7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04F5796" w14:textId="10839E2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EDFEE6F" w14:textId="2456C6B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2FCAE31B" w14:textId="301202B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157740ED" w14:textId="14AF28F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B028DD4" w14:textId="5D49355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570121F4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269CFD1" w14:textId="220236A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68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05675B2" w14:textId="3DFF151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5FEDEF4D" w14:textId="13A603A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6023B4F" w14:textId="7DD857A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EAA1379" w14:textId="6FA6EAF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3DB9F7A0" w14:textId="7191158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25D99D5" w14:textId="1EC34A8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BE338A6" w14:textId="5C8F69B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BA75C86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1806BF9" w14:textId="49F7FC5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69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6BB2399" w14:textId="65F358A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4516CE4" w14:textId="62E71E3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2CB252B" w14:textId="439D91B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65DC142" w14:textId="0EEC853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5CBC442" w14:textId="22BF06A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5351C87" w14:textId="450EB26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19426F6" w14:textId="04D7BD5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5DE4F80E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00066CEF" w14:textId="499759C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70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18DB105" w14:textId="156F7B6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3CCB608" w14:textId="5780250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F700E4A" w14:textId="70DD06F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8E11C2B" w14:textId="6A61EE1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F028BD8" w14:textId="49F74AE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FBB985D" w14:textId="5FDEC3F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AD0F8C9" w14:textId="63888CD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1D520257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BA75701" w14:textId="4E5B595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71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DC1C250" w14:textId="2F0197B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D486820" w14:textId="6A19B56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DCF9781" w14:textId="6B266E3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FF3D759" w14:textId="3C5E53C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89966F7" w14:textId="09C0A41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01018D4" w14:textId="00112E4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49543AC" w14:textId="0890488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58847E45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4834EC1" w14:textId="21804896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72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C7127CA" w14:textId="3DCDFD09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1C105CE2" w14:textId="40C14A2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21.05.2025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AC7FE2D" w14:textId="6633C828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56EE768" w14:textId="6B928769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2AB03934" w14:textId="5D69607C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Magdalena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Cemka</w:t>
            </w:r>
            <w:proofErr w:type="spellEnd"/>
          </w:p>
        </w:tc>
        <w:tc>
          <w:tcPr>
            <w:tcW w:w="2785" w:type="dxa"/>
            <w:shd w:val="clear" w:color="auto" w:fill="auto"/>
            <w:vAlign w:val="center"/>
          </w:tcPr>
          <w:p w14:paraId="458F511D" w14:textId="030CDED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6279B7B" w14:textId="223B723C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76FF63A1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DED0CEF" w14:textId="516D6960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73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A160DEF" w14:textId="5CA6689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7B214CE2" w14:textId="57D3DC8C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78F69BF" w14:textId="6DA78C0C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3D890BD" w14:textId="4FB4A052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6358006" w14:textId="63C3A98C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Magdalena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Cemka</w:t>
            </w:r>
            <w:proofErr w:type="spellEnd"/>
          </w:p>
        </w:tc>
        <w:tc>
          <w:tcPr>
            <w:tcW w:w="2785" w:type="dxa"/>
            <w:shd w:val="clear" w:color="auto" w:fill="auto"/>
            <w:vAlign w:val="center"/>
          </w:tcPr>
          <w:p w14:paraId="4D7D2618" w14:textId="1FCD7F2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52B3E3C" w14:textId="5D9A1FB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3E781525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E9DFD8B" w14:textId="6D705B45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74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4E148042" w14:textId="3A90FA00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38937C0" w14:textId="7F319EB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22C7713" w14:textId="5FF8B9D9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EE0E1D4" w14:textId="63FE9A1D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4445842" w14:textId="60226216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Magdalena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Cemka</w:t>
            </w:r>
            <w:proofErr w:type="spellEnd"/>
          </w:p>
        </w:tc>
        <w:tc>
          <w:tcPr>
            <w:tcW w:w="2785" w:type="dxa"/>
            <w:shd w:val="clear" w:color="auto" w:fill="auto"/>
            <w:vAlign w:val="center"/>
          </w:tcPr>
          <w:p w14:paraId="5CFAB870" w14:textId="2993B29E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9828013" w14:textId="7CBEB678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0E4BD596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5F7EE133" w14:textId="0A6A464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75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219247A8" w14:textId="376463CE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03D3C19D" w14:textId="705BE47C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24.05.2025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DB765BF" w14:textId="6E684B3E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FC735B1" w14:textId="321B8A0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86390F6" w14:textId="658AF5CC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EBCCFAF" w14:textId="0BE45008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C784DC1" w14:textId="3B6B0C62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3C9B783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0E4D8142" w14:textId="2A16CDF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76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4E64896F" w14:textId="0C15E6F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01F9339B" w14:textId="1B55BF4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24.05.2025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03D7156" w14:textId="3F49433A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031DAA4" w14:textId="78A4F13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39DB3B8" w14:textId="6AC5DEE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4049A80" w14:textId="50DF017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FA7CF55" w14:textId="14C6EFE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5AAFFBFE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0C91E8F2" w14:textId="47E82AB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77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4A242E9" w14:textId="41C4565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6FEDCAEB" w14:textId="4396CE3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24.05.2025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08E9741" w14:textId="2430CFDA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494D5215" w14:textId="7FA290E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3652D5AF" w14:textId="1A9E867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2DC5D30" w14:textId="16484C2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AEFC044" w14:textId="2EEF5F9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38DE1506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2C6332E4" w14:textId="30BC5C5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78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4A412B7" w14:textId="55F151E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556EF808" w14:textId="0B73121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24.05.2025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D2E26FF" w14:textId="25E1066F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E9AC12F" w14:textId="44C0842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1F1D28F" w14:textId="289B808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1527916B" w14:textId="6E9D91A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A0264B4" w14:textId="3034084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0F086CF7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AD95388" w14:textId="4530557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79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E6665C4" w14:textId="635C879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795AF67A" w14:textId="588ACA7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24.05.2025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1AEA433" w14:textId="6FCB98FA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3DE185D" w14:textId="70B8B43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A596779" w14:textId="78E5A1E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2E375EE" w14:textId="2DE8F98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B3017A8" w14:textId="572EDB3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6B8026D0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5148E68B" w14:textId="6A4BB5D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80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4C13FC7" w14:textId="400BD4A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34B8BAF7" w14:textId="5F85E83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24.05.2025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DE9715F" w14:textId="20E9F2D2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FAF029B" w14:textId="4A15283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2803DDE2" w14:textId="28B3F21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763FE65" w14:textId="5DB9655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223339F" w14:textId="3B9BDE9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3C275757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F32C367" w14:textId="758B930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81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97F3D1A" w14:textId="5EF040F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015803DD" w14:textId="3C10601B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898DA9A" w14:textId="79977A89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B070AF6" w14:textId="4344DCE5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283C2326" w14:textId="43DB123C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61D253C" w14:textId="2C70B3E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72A4860" w14:textId="65B7F185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6F6F3F6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C4E7946" w14:textId="06946DE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82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98F5602" w14:textId="465767D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0AE373EE" w14:textId="30F22C7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2E325D6" w14:textId="22381128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F2F5B4E" w14:textId="5BF6E1C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6CEB401" w14:textId="29407C9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2DC36CC" w14:textId="7AB1CEA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52EFEF0" w14:textId="5CB955E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E2BEC9A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0AF9F5BE" w14:textId="0749023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83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255378A" w14:textId="29F96D6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0A4087D9" w14:textId="55A1C24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8A833B8" w14:textId="60E6BE24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7D51A46" w14:textId="0F194DF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55DAFA4" w14:textId="58D18D6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62819F7" w14:textId="12529A1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B790E71" w14:textId="4D216FE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0ACF94F4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0620AAD6" w14:textId="16E70D3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84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2E4693E2" w14:textId="7A2A352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64A40B28" w14:textId="39A6015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44CF75E" w14:textId="404614BA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7BA91F7" w14:textId="5B95EB4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B7E68C6" w14:textId="216FD61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B866F09" w14:textId="05ED422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F5E96E5" w14:textId="16CF143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11DF15C0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58920C3C" w14:textId="38F3B06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85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5EC5174" w14:textId="5A75EFC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05FDD26B" w14:textId="308E5C9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57E0F56" w14:textId="797C6594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01F467D" w14:textId="3451D92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ADFE0C8" w14:textId="43036BE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9BF3B6B" w14:textId="7A0F08E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85722CF" w14:textId="2146476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5F19849A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6522338" w14:textId="77C3580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86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081DE53A" w14:textId="755051F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7DEF994A" w14:textId="6083F67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BD8A710" w14:textId="25665085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718E0253" w14:textId="612BD0A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FFC318C" w14:textId="68F0D52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905AA64" w14:textId="2DD4D3F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96692C6" w14:textId="202E560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1B2D9722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AD1099F" w14:textId="1C15D57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87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006AF5AD" w14:textId="3EFD856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25FAA51" w14:textId="2AA4DA62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B15AF4E" w14:textId="30A3539A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9F32C6D" w14:textId="04CB16E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20FC0EBE" w14:textId="7BDDBCDD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0CE4AE5" w14:textId="5084BDE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51BEBB1" w14:textId="2CA7C81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25ED5889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F0BAA4F" w14:textId="0CAC3CD6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88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D9160AB" w14:textId="7E39B11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D3658B1" w14:textId="4192D745" w:rsidR="0023212B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8F5263C" w14:textId="064AD8A2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FC8C4E1" w14:textId="00657148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435D9F6" w14:textId="7B8A8CF9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0F76D57" w14:textId="0F761BD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F2A5435" w14:textId="3BB45AB2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50309709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1D6A4D19" w14:textId="073B1FF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89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21C7CF2" w14:textId="4EB793F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9F2009D" w14:textId="2D6986D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40E89CA" w14:textId="73B58A5B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CC8BC6F" w14:textId="1689C2C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BF1D50C" w14:textId="0D4F1DA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7872EB0" w14:textId="4115CCA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816DD31" w14:textId="110842E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099D64E2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31F263C" w14:textId="0246BDE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90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0D0AB034" w14:textId="3E02916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E167DA6" w14:textId="4466263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FDF436F" w14:textId="0391FED5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32AFC86" w14:textId="12E9EB0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3267C9F" w14:textId="2F323B0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6878E5D" w14:textId="7C5A326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96D853E" w14:textId="04FC0C9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A2CB66F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633DEE8" w14:textId="6EF0C32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91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EFB5BF3" w14:textId="32E92CA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4C0341E2" w14:textId="1DD401F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4035551" w14:textId="3661D6DC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7EECD293" w14:textId="627C7C8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E573C8C" w14:textId="350E884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3BABD78" w14:textId="2B4CC20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E03930A" w14:textId="547AA5F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126C8A19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105F84F6" w14:textId="257A8BE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92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B7C9388" w14:textId="5CC13EB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35348ACB" w14:textId="695C243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BBD650A" w14:textId="7C911613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BD9FB8F" w14:textId="6508DE4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24948F5E" w14:textId="098FE43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24CCAB5" w14:textId="3ABB94E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7097F7D" w14:textId="003DAA4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630E6A02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0D74DE1" w14:textId="6955EF4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93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ED391EC" w14:textId="656A2D9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3591D4C4" w14:textId="44A77398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01.06.2025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69C285D" w14:textId="12FC7382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FC5445D" w14:textId="677D0AD4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DDC6FAF" w14:textId="431563D9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CB58CDA" w14:textId="494B4086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BE95FD7" w14:textId="58BB474E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6F9CF24C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B05C3B1" w14:textId="20C8CF15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94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7312588" w14:textId="073E52C4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379B024" w14:textId="3A3D1407" w:rsidR="0023212B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01.06.2025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E6737D5" w14:textId="114EA9F2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8D5CFA7" w14:textId="1A0F3FD0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D8C1B5F" w14:textId="560FE135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3030652" w14:textId="66F724C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616468B" w14:textId="7ED2C0B2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bookmarkEnd w:id="0"/>
    </w:tbl>
    <w:p w14:paraId="6ADDB62E" w14:textId="44A944BF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D76CB8" w14:textId="77777777" w:rsidR="006B3B80" w:rsidRDefault="006B3B80">
      <w:r>
        <w:separator/>
      </w:r>
    </w:p>
  </w:endnote>
  <w:endnote w:type="continuationSeparator" w:id="0">
    <w:p w14:paraId="4783BC48" w14:textId="77777777" w:rsidR="006B3B80" w:rsidRDefault="006B3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6B3B80" w:rsidRPr="00124D4A" w:rsidRDefault="006B3B80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6B3B80" w:rsidRDefault="006B3B80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6B3B80" w:rsidRPr="00B01F08" w:rsidRDefault="006B3B80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C0CA82" w14:textId="77777777" w:rsidR="006B3B80" w:rsidRDefault="006B3B80">
      <w:r>
        <w:separator/>
      </w:r>
    </w:p>
  </w:footnote>
  <w:footnote w:type="continuationSeparator" w:id="0">
    <w:p w14:paraId="02D0C82F" w14:textId="77777777" w:rsidR="006B3B80" w:rsidRDefault="006B3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6B3B80" w:rsidRDefault="006B3B80" w:rsidP="009A4ACC">
    <w:pPr>
      <w:pStyle w:val="Nagwek"/>
      <w:ind w:left="-1134"/>
    </w:pPr>
  </w:p>
  <w:p w14:paraId="74BC3CAA" w14:textId="77777777" w:rsidR="006B3B80" w:rsidRDefault="006B3B80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6B3B80" w:rsidRDefault="006B3B80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6B3B80" w:rsidRDefault="006B3B80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87AC7"/>
    <w:multiLevelType w:val="hybridMultilevel"/>
    <w:tmpl w:val="AB4E5EF6"/>
    <w:lvl w:ilvl="0" w:tplc="AE7EA6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A35C0A"/>
    <w:multiLevelType w:val="multilevel"/>
    <w:tmpl w:val="428E9EAC"/>
    <w:numStyleLink w:val="Lista1"/>
  </w:abstractNum>
  <w:num w:numId="1">
    <w:abstractNumId w:val="5"/>
  </w:num>
  <w:num w:numId="2">
    <w:abstractNumId w:val="8"/>
  </w:num>
  <w:num w:numId="3">
    <w:abstractNumId w:val="6"/>
  </w:num>
  <w:num w:numId="4">
    <w:abstractNumId w:val="0"/>
  </w:num>
  <w:num w:numId="5">
    <w:abstractNumId w:val="7"/>
  </w:num>
  <w:num w:numId="6">
    <w:abstractNumId w:val="1"/>
  </w:num>
  <w:num w:numId="7">
    <w:abstractNumId w:val="4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0B42"/>
    <w:rsid w:val="00013F3B"/>
    <w:rsid w:val="0001467C"/>
    <w:rsid w:val="000174EA"/>
    <w:rsid w:val="0003098C"/>
    <w:rsid w:val="000318C0"/>
    <w:rsid w:val="000364DF"/>
    <w:rsid w:val="000449BE"/>
    <w:rsid w:val="00046B9B"/>
    <w:rsid w:val="00050995"/>
    <w:rsid w:val="00053A59"/>
    <w:rsid w:val="00061F20"/>
    <w:rsid w:val="000731A5"/>
    <w:rsid w:val="00080D83"/>
    <w:rsid w:val="000829EF"/>
    <w:rsid w:val="000830A8"/>
    <w:rsid w:val="00086138"/>
    <w:rsid w:val="00087576"/>
    <w:rsid w:val="00091734"/>
    <w:rsid w:val="000A0EEE"/>
    <w:rsid w:val="000A3836"/>
    <w:rsid w:val="000D23A2"/>
    <w:rsid w:val="000D283E"/>
    <w:rsid w:val="000D2A4E"/>
    <w:rsid w:val="000E2F24"/>
    <w:rsid w:val="000E3274"/>
    <w:rsid w:val="00103297"/>
    <w:rsid w:val="00120BC8"/>
    <w:rsid w:val="00124D4A"/>
    <w:rsid w:val="001304E7"/>
    <w:rsid w:val="00130B23"/>
    <w:rsid w:val="00141A58"/>
    <w:rsid w:val="001456E3"/>
    <w:rsid w:val="001520FF"/>
    <w:rsid w:val="001858B6"/>
    <w:rsid w:val="00196356"/>
    <w:rsid w:val="001A02A1"/>
    <w:rsid w:val="001A1D68"/>
    <w:rsid w:val="001A2C14"/>
    <w:rsid w:val="001A3D33"/>
    <w:rsid w:val="001B210F"/>
    <w:rsid w:val="001B56F4"/>
    <w:rsid w:val="001D059A"/>
    <w:rsid w:val="001E0B8C"/>
    <w:rsid w:val="001F0E10"/>
    <w:rsid w:val="001F44A7"/>
    <w:rsid w:val="00200923"/>
    <w:rsid w:val="002016FF"/>
    <w:rsid w:val="0020432F"/>
    <w:rsid w:val="00210650"/>
    <w:rsid w:val="00212868"/>
    <w:rsid w:val="00215B6D"/>
    <w:rsid w:val="00220591"/>
    <w:rsid w:val="00224124"/>
    <w:rsid w:val="002261DD"/>
    <w:rsid w:val="0023212B"/>
    <w:rsid w:val="00241C1F"/>
    <w:rsid w:val="002425AE"/>
    <w:rsid w:val="002529E4"/>
    <w:rsid w:val="0025406C"/>
    <w:rsid w:val="002547FF"/>
    <w:rsid w:val="002672E3"/>
    <w:rsid w:val="00274717"/>
    <w:rsid w:val="002918E3"/>
    <w:rsid w:val="002A1D7C"/>
    <w:rsid w:val="002C6347"/>
    <w:rsid w:val="002F6AF1"/>
    <w:rsid w:val="00303252"/>
    <w:rsid w:val="00315901"/>
    <w:rsid w:val="00320AAC"/>
    <w:rsid w:val="00321ECF"/>
    <w:rsid w:val="00325198"/>
    <w:rsid w:val="00333E3B"/>
    <w:rsid w:val="003514B1"/>
    <w:rsid w:val="003526F5"/>
    <w:rsid w:val="0035482A"/>
    <w:rsid w:val="003569E3"/>
    <w:rsid w:val="003619F2"/>
    <w:rsid w:val="0036252D"/>
    <w:rsid w:val="00363C9F"/>
    <w:rsid w:val="00365820"/>
    <w:rsid w:val="003664FC"/>
    <w:rsid w:val="00382F1E"/>
    <w:rsid w:val="00386C9D"/>
    <w:rsid w:val="00394EBD"/>
    <w:rsid w:val="00394F4A"/>
    <w:rsid w:val="00395C3D"/>
    <w:rsid w:val="0039693E"/>
    <w:rsid w:val="003A353E"/>
    <w:rsid w:val="003A4A71"/>
    <w:rsid w:val="003B6C2C"/>
    <w:rsid w:val="003C554F"/>
    <w:rsid w:val="00400084"/>
    <w:rsid w:val="0040149C"/>
    <w:rsid w:val="00404EEF"/>
    <w:rsid w:val="00413554"/>
    <w:rsid w:val="00414478"/>
    <w:rsid w:val="00414E0B"/>
    <w:rsid w:val="0042376B"/>
    <w:rsid w:val="004250B3"/>
    <w:rsid w:val="00440F23"/>
    <w:rsid w:val="00442266"/>
    <w:rsid w:val="00442B91"/>
    <w:rsid w:val="004430F4"/>
    <w:rsid w:val="004467D2"/>
    <w:rsid w:val="00464281"/>
    <w:rsid w:val="00472B31"/>
    <w:rsid w:val="004737BB"/>
    <w:rsid w:val="00475975"/>
    <w:rsid w:val="0048356A"/>
    <w:rsid w:val="00492BD3"/>
    <w:rsid w:val="0049614A"/>
    <w:rsid w:val="004B1E14"/>
    <w:rsid w:val="004B38AD"/>
    <w:rsid w:val="004B4BC1"/>
    <w:rsid w:val="004B6944"/>
    <w:rsid w:val="004B70BD"/>
    <w:rsid w:val="004C303B"/>
    <w:rsid w:val="004C68E6"/>
    <w:rsid w:val="004D6317"/>
    <w:rsid w:val="004E330F"/>
    <w:rsid w:val="004E6638"/>
    <w:rsid w:val="004F2F83"/>
    <w:rsid w:val="004F3884"/>
    <w:rsid w:val="004F4C4B"/>
    <w:rsid w:val="004F5D8C"/>
    <w:rsid w:val="004F6B08"/>
    <w:rsid w:val="00504CFF"/>
    <w:rsid w:val="00506651"/>
    <w:rsid w:val="00513D17"/>
    <w:rsid w:val="0052111D"/>
    <w:rsid w:val="005233D2"/>
    <w:rsid w:val="005310EF"/>
    <w:rsid w:val="00544956"/>
    <w:rsid w:val="00556687"/>
    <w:rsid w:val="00572FF2"/>
    <w:rsid w:val="00575CB7"/>
    <w:rsid w:val="00575D02"/>
    <w:rsid w:val="005760A9"/>
    <w:rsid w:val="00582AFF"/>
    <w:rsid w:val="00594464"/>
    <w:rsid w:val="005B0144"/>
    <w:rsid w:val="005B6AD4"/>
    <w:rsid w:val="005B74E8"/>
    <w:rsid w:val="005C70A5"/>
    <w:rsid w:val="005E432B"/>
    <w:rsid w:val="00604D9F"/>
    <w:rsid w:val="006110BE"/>
    <w:rsid w:val="00616476"/>
    <w:rsid w:val="0061767F"/>
    <w:rsid w:val="00622781"/>
    <w:rsid w:val="006261B8"/>
    <w:rsid w:val="0064017E"/>
    <w:rsid w:val="006409F8"/>
    <w:rsid w:val="00640BFF"/>
    <w:rsid w:val="00641CD6"/>
    <w:rsid w:val="00654D9B"/>
    <w:rsid w:val="0066032A"/>
    <w:rsid w:val="00665A91"/>
    <w:rsid w:val="0068389F"/>
    <w:rsid w:val="0069621B"/>
    <w:rsid w:val="006A007F"/>
    <w:rsid w:val="006A615E"/>
    <w:rsid w:val="006A6F6C"/>
    <w:rsid w:val="006B3B80"/>
    <w:rsid w:val="006B4267"/>
    <w:rsid w:val="006B5019"/>
    <w:rsid w:val="006C581E"/>
    <w:rsid w:val="006D4492"/>
    <w:rsid w:val="006F0C63"/>
    <w:rsid w:val="006F209E"/>
    <w:rsid w:val="00701B4A"/>
    <w:rsid w:val="0072070C"/>
    <w:rsid w:val="00726670"/>
    <w:rsid w:val="00727F94"/>
    <w:rsid w:val="007337EB"/>
    <w:rsid w:val="0073462B"/>
    <w:rsid w:val="0073518A"/>
    <w:rsid w:val="00745D18"/>
    <w:rsid w:val="00752879"/>
    <w:rsid w:val="007550BA"/>
    <w:rsid w:val="00771BE7"/>
    <w:rsid w:val="00776530"/>
    <w:rsid w:val="00780EAE"/>
    <w:rsid w:val="00791E8E"/>
    <w:rsid w:val="00792A80"/>
    <w:rsid w:val="007A0109"/>
    <w:rsid w:val="007A6495"/>
    <w:rsid w:val="007B14AA"/>
    <w:rsid w:val="007B2500"/>
    <w:rsid w:val="007B5688"/>
    <w:rsid w:val="007B5D56"/>
    <w:rsid w:val="007C4B4C"/>
    <w:rsid w:val="007D49AA"/>
    <w:rsid w:val="007D61D6"/>
    <w:rsid w:val="007E1B19"/>
    <w:rsid w:val="007E26A0"/>
    <w:rsid w:val="007F3623"/>
    <w:rsid w:val="007F7291"/>
    <w:rsid w:val="00827311"/>
    <w:rsid w:val="00834BB4"/>
    <w:rsid w:val="00835187"/>
    <w:rsid w:val="008361E0"/>
    <w:rsid w:val="008559DA"/>
    <w:rsid w:val="00872BAB"/>
    <w:rsid w:val="008731A1"/>
    <w:rsid w:val="00873501"/>
    <w:rsid w:val="00874B5B"/>
    <w:rsid w:val="00874C04"/>
    <w:rsid w:val="00875E7D"/>
    <w:rsid w:val="00876326"/>
    <w:rsid w:val="00876374"/>
    <w:rsid w:val="00886E83"/>
    <w:rsid w:val="008870E1"/>
    <w:rsid w:val="008945D9"/>
    <w:rsid w:val="008A3EF4"/>
    <w:rsid w:val="008C52E2"/>
    <w:rsid w:val="008C77E1"/>
    <w:rsid w:val="008D65F3"/>
    <w:rsid w:val="009150A9"/>
    <w:rsid w:val="009175F3"/>
    <w:rsid w:val="00922F70"/>
    <w:rsid w:val="009448DE"/>
    <w:rsid w:val="009706FB"/>
    <w:rsid w:val="009726FB"/>
    <w:rsid w:val="00987035"/>
    <w:rsid w:val="0099319F"/>
    <w:rsid w:val="00997801"/>
    <w:rsid w:val="009A4ACC"/>
    <w:rsid w:val="009A4ED9"/>
    <w:rsid w:val="009A5C66"/>
    <w:rsid w:val="009B0D7A"/>
    <w:rsid w:val="009B268D"/>
    <w:rsid w:val="009C092E"/>
    <w:rsid w:val="009D71C1"/>
    <w:rsid w:val="009E219E"/>
    <w:rsid w:val="009F2A29"/>
    <w:rsid w:val="009F2CF0"/>
    <w:rsid w:val="00A0160D"/>
    <w:rsid w:val="00A04690"/>
    <w:rsid w:val="00A13F8B"/>
    <w:rsid w:val="00A27F01"/>
    <w:rsid w:val="00A40DD3"/>
    <w:rsid w:val="00A41E67"/>
    <w:rsid w:val="00A5428D"/>
    <w:rsid w:val="00A830EB"/>
    <w:rsid w:val="00A8311B"/>
    <w:rsid w:val="00A87D00"/>
    <w:rsid w:val="00A943F4"/>
    <w:rsid w:val="00AA0ACF"/>
    <w:rsid w:val="00AB61A3"/>
    <w:rsid w:val="00AD1EFE"/>
    <w:rsid w:val="00AD2F61"/>
    <w:rsid w:val="00AD44BD"/>
    <w:rsid w:val="00AD51FC"/>
    <w:rsid w:val="00AD7E56"/>
    <w:rsid w:val="00AE5874"/>
    <w:rsid w:val="00B01F08"/>
    <w:rsid w:val="00B16E8F"/>
    <w:rsid w:val="00B2442F"/>
    <w:rsid w:val="00B30401"/>
    <w:rsid w:val="00B44BF6"/>
    <w:rsid w:val="00B5393E"/>
    <w:rsid w:val="00B5746B"/>
    <w:rsid w:val="00B625C7"/>
    <w:rsid w:val="00B661B8"/>
    <w:rsid w:val="00B6637D"/>
    <w:rsid w:val="00B81403"/>
    <w:rsid w:val="00B869EC"/>
    <w:rsid w:val="00BA7158"/>
    <w:rsid w:val="00BB1E9F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BE66A5"/>
    <w:rsid w:val="00C04956"/>
    <w:rsid w:val="00C11C20"/>
    <w:rsid w:val="00C12E28"/>
    <w:rsid w:val="00C176A9"/>
    <w:rsid w:val="00C268A0"/>
    <w:rsid w:val="00C27A42"/>
    <w:rsid w:val="00C308A7"/>
    <w:rsid w:val="00C33F72"/>
    <w:rsid w:val="00C377A0"/>
    <w:rsid w:val="00C47B64"/>
    <w:rsid w:val="00C47CD4"/>
    <w:rsid w:val="00C52973"/>
    <w:rsid w:val="00C57BB1"/>
    <w:rsid w:val="00C62C24"/>
    <w:rsid w:val="00C635B6"/>
    <w:rsid w:val="00C727C8"/>
    <w:rsid w:val="00C8100D"/>
    <w:rsid w:val="00C8237E"/>
    <w:rsid w:val="00CA5CBD"/>
    <w:rsid w:val="00CC1FF2"/>
    <w:rsid w:val="00CC29D4"/>
    <w:rsid w:val="00CC58FC"/>
    <w:rsid w:val="00CE005B"/>
    <w:rsid w:val="00CE2DE0"/>
    <w:rsid w:val="00CF5805"/>
    <w:rsid w:val="00D0361A"/>
    <w:rsid w:val="00D1101D"/>
    <w:rsid w:val="00D1150B"/>
    <w:rsid w:val="00D23D71"/>
    <w:rsid w:val="00D3085A"/>
    <w:rsid w:val="00D30ADD"/>
    <w:rsid w:val="00D43344"/>
    <w:rsid w:val="00D43A0D"/>
    <w:rsid w:val="00D44523"/>
    <w:rsid w:val="00D46867"/>
    <w:rsid w:val="00D526F3"/>
    <w:rsid w:val="00D53DD8"/>
    <w:rsid w:val="00D5619C"/>
    <w:rsid w:val="00D57724"/>
    <w:rsid w:val="00D57D3D"/>
    <w:rsid w:val="00D639A4"/>
    <w:rsid w:val="00D71872"/>
    <w:rsid w:val="00D82E6F"/>
    <w:rsid w:val="00D86F97"/>
    <w:rsid w:val="00D924CE"/>
    <w:rsid w:val="00D93707"/>
    <w:rsid w:val="00DA2034"/>
    <w:rsid w:val="00DB7C51"/>
    <w:rsid w:val="00DC5F9E"/>
    <w:rsid w:val="00DC733E"/>
    <w:rsid w:val="00DD00AB"/>
    <w:rsid w:val="00DE18B1"/>
    <w:rsid w:val="00DE5229"/>
    <w:rsid w:val="00DE661E"/>
    <w:rsid w:val="00DF57BE"/>
    <w:rsid w:val="00E01028"/>
    <w:rsid w:val="00E03A42"/>
    <w:rsid w:val="00E06500"/>
    <w:rsid w:val="00E219A6"/>
    <w:rsid w:val="00E2324E"/>
    <w:rsid w:val="00E35CD5"/>
    <w:rsid w:val="00E40FF6"/>
    <w:rsid w:val="00E469F6"/>
    <w:rsid w:val="00E539C6"/>
    <w:rsid w:val="00E57060"/>
    <w:rsid w:val="00E62BB3"/>
    <w:rsid w:val="00E81ADD"/>
    <w:rsid w:val="00E87616"/>
    <w:rsid w:val="00EA0731"/>
    <w:rsid w:val="00EA5C16"/>
    <w:rsid w:val="00EB101A"/>
    <w:rsid w:val="00EB7EC4"/>
    <w:rsid w:val="00ED781A"/>
    <w:rsid w:val="00ED7E80"/>
    <w:rsid w:val="00EF000D"/>
    <w:rsid w:val="00F22BD4"/>
    <w:rsid w:val="00F27C3F"/>
    <w:rsid w:val="00F44D2A"/>
    <w:rsid w:val="00F5032F"/>
    <w:rsid w:val="00F545A3"/>
    <w:rsid w:val="00F71408"/>
    <w:rsid w:val="00F745DE"/>
    <w:rsid w:val="00F835BA"/>
    <w:rsid w:val="00F83EE2"/>
    <w:rsid w:val="00FA669C"/>
    <w:rsid w:val="00FB1502"/>
    <w:rsid w:val="00FB1D8A"/>
    <w:rsid w:val="00FB5706"/>
    <w:rsid w:val="00FB6E22"/>
    <w:rsid w:val="00FB7887"/>
    <w:rsid w:val="00FC4D58"/>
    <w:rsid w:val="00FC60DE"/>
    <w:rsid w:val="00FF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,"/>
  <w:listSeparator w:val=";"/>
  <w14:docId w14:val="02EB855C"/>
  <w15:chartTrackingRefBased/>
  <w15:docId w15:val="{7D4A6B78-1790-488C-A669-EF3B7EA5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8CFBB31-ABD2-47A3-B37F-BEE93BBAB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2126</TotalTime>
  <Pages>8</Pages>
  <Words>1685</Words>
  <Characters>12018</Characters>
  <Application>Microsoft Office Word</Application>
  <DocSecurity>0</DocSecurity>
  <Lines>100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13676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dc:description/>
  <cp:lastModifiedBy>User</cp:lastModifiedBy>
  <cp:revision>16</cp:revision>
  <cp:lastPrinted>2025-05-15T06:42:00Z</cp:lastPrinted>
  <dcterms:created xsi:type="dcterms:W3CDTF">2024-12-06T08:06:00Z</dcterms:created>
  <dcterms:modified xsi:type="dcterms:W3CDTF">2025-05-16T10:25:00Z</dcterms:modified>
</cp:coreProperties>
</file>