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09"/>
        <w:gridCol w:w="4410"/>
        <w:gridCol w:w="1551"/>
        <w:gridCol w:w="1561"/>
        <w:gridCol w:w="1687"/>
        <w:gridCol w:w="1829"/>
        <w:gridCol w:w="2785"/>
        <w:gridCol w:w="1114"/>
      </w:tblGrid>
      <w:tr w:rsidR="00D82E6F" w:rsidRPr="00FC60DE" w14:paraId="6175B3C3" w14:textId="77777777" w:rsidTr="00FC60DE">
        <w:trPr>
          <w:trHeight w:val="572"/>
        </w:trPr>
        <w:tc>
          <w:tcPr>
            <w:tcW w:w="609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41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FC60DE" w:rsidRDefault="003A4A71" w:rsidP="00FC60D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FC60DE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23212B" w:rsidRPr="00FC60DE" w14:paraId="55BB531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994FDED" w14:textId="0E835AC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410" w:type="dxa"/>
            <w:vAlign w:val="center"/>
          </w:tcPr>
          <w:p w14:paraId="63DE6A9A" w14:textId="291743F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66AC7960" w14:textId="329616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01B93324" w14:textId="5D323837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9:00-11:00</w:t>
            </w:r>
          </w:p>
        </w:tc>
        <w:tc>
          <w:tcPr>
            <w:tcW w:w="1687" w:type="dxa"/>
            <w:vAlign w:val="center"/>
          </w:tcPr>
          <w:p w14:paraId="38EBA8B2" w14:textId="550DC5B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3B38C7C" w14:textId="0C65F7B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5A213707" w14:textId="71BE6D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4748FA68" w14:textId="0B1238C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B16DED6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CBC577C" w14:textId="603D3DF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410" w:type="dxa"/>
            <w:vAlign w:val="center"/>
          </w:tcPr>
          <w:p w14:paraId="50750996" w14:textId="60C7233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4FD9BA8" w14:textId="11A495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00493F8C" w14:textId="4FA735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11:00-13:00</w:t>
            </w:r>
          </w:p>
        </w:tc>
        <w:tc>
          <w:tcPr>
            <w:tcW w:w="1687" w:type="dxa"/>
            <w:vAlign w:val="center"/>
          </w:tcPr>
          <w:p w14:paraId="1517843A" w14:textId="231379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238588C" w14:textId="4601CE6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06A9D2E7" w14:textId="318794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0C9E04" w14:textId="551833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B0B3210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16519CC8" w14:textId="287EC1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410" w:type="dxa"/>
            <w:vAlign w:val="center"/>
          </w:tcPr>
          <w:p w14:paraId="53F86BB0" w14:textId="52E1F30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7C482044" w14:textId="71F999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760ACF07" w14:textId="0F443F6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13:30-15:30</w:t>
            </w:r>
          </w:p>
        </w:tc>
        <w:tc>
          <w:tcPr>
            <w:tcW w:w="1687" w:type="dxa"/>
            <w:vAlign w:val="center"/>
          </w:tcPr>
          <w:p w14:paraId="17B54957" w14:textId="45CC17E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20CB4395" w14:textId="41BD35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30EC6EB7" w14:textId="3964B7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960362C" w14:textId="1C69A6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0C193F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78C8838" w14:textId="21CEB81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410" w:type="dxa"/>
            <w:vAlign w:val="center"/>
          </w:tcPr>
          <w:p w14:paraId="6552C8A6" w14:textId="4134C77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3E86F55" w14:textId="0F7D22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7703E059" w14:textId="1F002B5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15:30-17:30</w:t>
            </w:r>
          </w:p>
        </w:tc>
        <w:tc>
          <w:tcPr>
            <w:tcW w:w="1687" w:type="dxa"/>
            <w:vAlign w:val="center"/>
          </w:tcPr>
          <w:p w14:paraId="6AC2B9AE" w14:textId="1A44A7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B5A3216" w14:textId="56D8F83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5E4042B8" w14:textId="67E8E49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624C66AE" w14:textId="1C3770B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459859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3315F46" w14:textId="1278B6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410" w:type="dxa"/>
            <w:vAlign w:val="center"/>
          </w:tcPr>
          <w:p w14:paraId="4820F505" w14:textId="20D58A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3648C92" w14:textId="4EAB392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08.05.2025</w:t>
            </w:r>
          </w:p>
        </w:tc>
        <w:tc>
          <w:tcPr>
            <w:tcW w:w="1561" w:type="dxa"/>
            <w:vAlign w:val="center"/>
          </w:tcPr>
          <w:p w14:paraId="33718904" w14:textId="20468CE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687" w:type="dxa"/>
            <w:vAlign w:val="center"/>
          </w:tcPr>
          <w:p w14:paraId="25A23F56" w14:textId="5349FB9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C649AC3" w14:textId="5845FE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A92007C" w14:textId="6C971B8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6E29601F" w14:textId="15EC7A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041EA1D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650EC50" w14:textId="3BFB414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4410" w:type="dxa"/>
            <w:vAlign w:val="center"/>
          </w:tcPr>
          <w:p w14:paraId="7986924D" w14:textId="22079AC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AA77AA0" w14:textId="1EEAC2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46182045" w14:textId="76209F2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269AD03C" w14:textId="0D0650B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C33471F" w14:textId="4652217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763C2203" w14:textId="7C08B2C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BF1BE4E" w14:textId="2C1E55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654B883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6344193" w14:textId="3104E8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410" w:type="dxa"/>
            <w:vAlign w:val="center"/>
          </w:tcPr>
          <w:p w14:paraId="3DC47746" w14:textId="18C8A3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5208E39" w14:textId="6DA7635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3CFCF9B9" w14:textId="5C85C34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5004FFF4" w14:textId="57DAAE8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6ADC13FF" w14:textId="7B66DB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7F80E1B" w14:textId="74BEA1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2241EE03" w14:textId="22C650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1A0CCCE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0B37681D" w14:textId="245107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410" w:type="dxa"/>
            <w:vAlign w:val="center"/>
          </w:tcPr>
          <w:p w14:paraId="67A1D0F0" w14:textId="64437F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45D96E10" w14:textId="499A9F4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416044B6" w14:textId="12A1523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2538DF59" w14:textId="341097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1DD1C05" w14:textId="7B8CFE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6A88B89E" w14:textId="504E5F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A1F6635" w14:textId="2D0F20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FC7976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0DDD499" w14:textId="539A7DF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410" w:type="dxa"/>
            <w:vAlign w:val="center"/>
          </w:tcPr>
          <w:p w14:paraId="6931E2A6" w14:textId="0C9144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9D0D7D1" w14:textId="4BDC3F5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1BF43AC7" w14:textId="51DCA0A9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037FB392" w14:textId="6B178A4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518A242" w14:textId="0121ED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2D159CFD" w14:textId="69B31EC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13455AD" w14:textId="385DBD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16B627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670918AC" w14:textId="68DE4D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410" w:type="dxa"/>
            <w:vAlign w:val="center"/>
          </w:tcPr>
          <w:p w14:paraId="630463C9" w14:textId="3C077D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vAlign w:val="center"/>
          </w:tcPr>
          <w:p w14:paraId="3A75060A" w14:textId="5B7654A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09.05.2025</w:t>
            </w:r>
          </w:p>
        </w:tc>
        <w:tc>
          <w:tcPr>
            <w:tcW w:w="1561" w:type="dxa"/>
            <w:vAlign w:val="center"/>
          </w:tcPr>
          <w:p w14:paraId="36757650" w14:textId="180C5D9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vAlign w:val="center"/>
          </w:tcPr>
          <w:p w14:paraId="5348BC3E" w14:textId="0DA19B5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286A86EB" w14:textId="0BD085B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vAlign w:val="center"/>
          </w:tcPr>
          <w:p w14:paraId="19C6AA88" w14:textId="17B15BC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588EFFB" w14:textId="7F47B8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4BBF169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B265408" w14:textId="334A8ED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410" w:type="dxa"/>
            <w:vAlign w:val="center"/>
          </w:tcPr>
          <w:p w14:paraId="0872B77D" w14:textId="5263647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33F5DE33" w14:textId="60F781D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7A5A0F4F" w14:textId="54723310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6C0A4029" w14:textId="70AB201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604C457A" w14:textId="128398F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9123867" w14:textId="0A1A380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B0AB483" w14:textId="7D6D466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420F29E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166F473E" w14:textId="4E56FF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410" w:type="dxa"/>
            <w:vAlign w:val="center"/>
          </w:tcPr>
          <w:p w14:paraId="460CD80F" w14:textId="31765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75C99CAD" w14:textId="2C863C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528C81E5" w14:textId="29417CC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73602181" w14:textId="0C1CE3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49F2409B" w14:textId="7B8F4F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DA56621" w14:textId="2AE37B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D4BE86F" w14:textId="6432E2B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109324D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7B7E2451" w14:textId="7A87AA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410" w:type="dxa"/>
            <w:vAlign w:val="center"/>
          </w:tcPr>
          <w:p w14:paraId="31442785" w14:textId="233912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1EACE8F8" w14:textId="34B9FA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6A7228CA" w14:textId="505D87F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3893BE27" w14:textId="622CB6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16F29FCF" w14:textId="43F5D9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4E9802B" w14:textId="6CF27E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E6E5C3" w14:textId="0F3065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16F3CB2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58DB59E3" w14:textId="41938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410" w:type="dxa"/>
            <w:vAlign w:val="center"/>
          </w:tcPr>
          <w:p w14:paraId="72142FDB" w14:textId="0B0621D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0B7CDA6D" w14:textId="5DD02E9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561" w:type="dxa"/>
            <w:vAlign w:val="center"/>
          </w:tcPr>
          <w:p w14:paraId="4FD4306F" w14:textId="2F369B4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1A52EBF1" w14:textId="5EB1FBD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A323950" w14:textId="32BBFA1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3CDBE2D" w14:textId="2DEB01C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705B7F6" w14:textId="4EBAF2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0B74934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35899530" w14:textId="54863F6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410" w:type="dxa"/>
            <w:vAlign w:val="center"/>
          </w:tcPr>
          <w:p w14:paraId="7A2D1B6A" w14:textId="730A515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2F81AE91" w14:textId="409FCFE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D12AA4C" w14:textId="2DC203D1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vAlign w:val="center"/>
          </w:tcPr>
          <w:p w14:paraId="701BF33C" w14:textId="068C15A7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B4F2587" w14:textId="202971F0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265F9911" w14:textId="2BB0526A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C7FDFBE" w14:textId="74E87F6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C1C0A0F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33460751" w14:textId="3D3BEAA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lastRenderedPageBreak/>
              <w:t>16</w:t>
            </w:r>
          </w:p>
        </w:tc>
        <w:tc>
          <w:tcPr>
            <w:tcW w:w="4410" w:type="dxa"/>
            <w:vAlign w:val="center"/>
          </w:tcPr>
          <w:p w14:paraId="209374B6" w14:textId="51B0D7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3F12C21" w14:textId="2F1728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6636C8CD" w14:textId="0719468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vAlign w:val="center"/>
          </w:tcPr>
          <w:p w14:paraId="5EC24001" w14:textId="234CA3F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D1E56E7" w14:textId="7104D28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6FF8D560" w14:textId="2656708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381EAE93" w14:textId="166BBBC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8F6542B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ABA8DF5" w14:textId="3EA5C90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410" w:type="dxa"/>
            <w:vAlign w:val="center"/>
          </w:tcPr>
          <w:p w14:paraId="51E4C5CC" w14:textId="6DE083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084FC20" w14:textId="268B2C1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8C92960" w14:textId="6FB2E46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vAlign w:val="center"/>
          </w:tcPr>
          <w:p w14:paraId="784501DE" w14:textId="6886492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0A65921F" w14:textId="610EB800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5A35519" w14:textId="5D285BA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60495DF" w14:textId="3E10823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1A91AA0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01ADA451" w14:textId="791E12D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410" w:type="dxa"/>
            <w:vAlign w:val="center"/>
          </w:tcPr>
          <w:p w14:paraId="7D85765D" w14:textId="0323F5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041ABDCF" w14:textId="4427A6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10F06786" w14:textId="3CF15B4C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vAlign w:val="center"/>
          </w:tcPr>
          <w:p w14:paraId="71C0316E" w14:textId="0B88AD6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75353A2D" w14:textId="0CB5C22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1605BBDF" w14:textId="70505F9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750526A9" w14:textId="1A602A2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C96F37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BAF1ADC" w14:textId="11C6BC1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410" w:type="dxa"/>
            <w:vAlign w:val="center"/>
          </w:tcPr>
          <w:p w14:paraId="77A643C2" w14:textId="592A44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40826183" w14:textId="403AD4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64E3B821" w14:textId="124853A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vAlign w:val="center"/>
          </w:tcPr>
          <w:p w14:paraId="0F1BA627" w14:textId="189956E0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32C1E9AE" w14:textId="33E6FA9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542E84F0" w14:textId="566F3855" w:rsidR="00FC60DE" w:rsidRPr="00FC60DE" w:rsidRDefault="00FC60DE" w:rsidP="00FC60DE">
            <w:pPr>
              <w:jc w:val="center"/>
              <w:rPr>
                <w:rFonts w:cs="Arial"/>
                <w:color w:val="70AD47" w:themeColor="accent6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17AEC508" w14:textId="763F1B5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FB46EF6" w14:textId="77777777" w:rsidTr="00FC60DE">
        <w:trPr>
          <w:trHeight w:hRule="exact" w:val="851"/>
        </w:trPr>
        <w:tc>
          <w:tcPr>
            <w:tcW w:w="609" w:type="dxa"/>
            <w:vAlign w:val="center"/>
          </w:tcPr>
          <w:p w14:paraId="20016AA8" w14:textId="102BB34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410" w:type="dxa"/>
            <w:vAlign w:val="center"/>
          </w:tcPr>
          <w:p w14:paraId="7165814D" w14:textId="32113A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vAlign w:val="center"/>
          </w:tcPr>
          <w:p w14:paraId="5E1E68BF" w14:textId="2BF1FB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11.05.2025</w:t>
            </w:r>
          </w:p>
        </w:tc>
        <w:tc>
          <w:tcPr>
            <w:tcW w:w="1561" w:type="dxa"/>
            <w:vAlign w:val="center"/>
          </w:tcPr>
          <w:p w14:paraId="4FA5584E" w14:textId="6D473E0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vAlign w:val="center"/>
          </w:tcPr>
          <w:p w14:paraId="153977EA" w14:textId="2F7E793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vAlign w:val="center"/>
          </w:tcPr>
          <w:p w14:paraId="58B9FBBC" w14:textId="21FBFCE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Piechowiak</w:t>
            </w:r>
          </w:p>
        </w:tc>
        <w:tc>
          <w:tcPr>
            <w:tcW w:w="2785" w:type="dxa"/>
            <w:vAlign w:val="center"/>
          </w:tcPr>
          <w:p w14:paraId="71FB502F" w14:textId="03D0FC0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vAlign w:val="center"/>
          </w:tcPr>
          <w:p w14:paraId="514002B3" w14:textId="6E0A04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7E89073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B147B2C" w14:textId="77895F3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BC6198D" w14:textId="44E5454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9CF3CDE" w14:textId="51F6146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1E5EFA3A" w14:textId="4AB37B14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B23400" w14:textId="3590E64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B81AEEE" w14:textId="40D7033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920AC83" w14:textId="0362838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870571" w14:textId="115F297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F293829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FFA61CB" w14:textId="6356E2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38696AA" w14:textId="2A9E87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D4EE395" w14:textId="34F54E5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267D8D4B" w14:textId="62857DE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9A238A2" w14:textId="12E0215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F637625" w14:textId="13A471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B8345F" w14:textId="755B73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6BDEC90" w14:textId="0AC58F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1BFB4C6" w14:textId="77777777" w:rsidTr="00FC60DE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3C5A687" w14:textId="1743ED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9253AD" w14:textId="412399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8A0C406" w14:textId="41CC5BC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vAlign w:val="center"/>
          </w:tcPr>
          <w:p w14:paraId="2A8D1284" w14:textId="77C862D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10C20DB" w14:textId="6F58FF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552F4D" w14:textId="444893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4046A39" w14:textId="5079694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6BFC6E" w14:textId="580C8AC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F3F310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E87A76" w14:textId="23FC419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8AEF2AF" w14:textId="36B7CC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AA0FA1E" w14:textId="57EA46F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CA822DE" w14:textId="443F3BC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94E93E9" w14:textId="460D6A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8D35D3" w14:textId="3153AD5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56B3DF" w14:textId="5CC8FA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33F5225" w14:textId="7434FD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AC545BD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048BC1D" w14:textId="1F6D06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1656B6B" w14:textId="722D88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AD6BB44" w14:textId="51B0A7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ADAFFE9" w14:textId="57E3CC5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E98702D" w14:textId="592243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91442B7" w14:textId="1290C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950548C" w14:textId="25485A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C8788C" w14:textId="2FFEAD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82727C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D1123F3" w14:textId="34A9369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59CF545" w14:textId="5838892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17A49A9" w14:textId="011E6C8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6899F5" w14:textId="0BF2CD1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6E72360" w14:textId="7CB324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44D0DF" w14:textId="7F97BB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70DE14A" w14:textId="63C2477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88AB79" w14:textId="585365D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86CB88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2D1F69" w14:textId="5A9F16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lastRenderedPageBreak/>
              <w:t>27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B1AC221" w14:textId="40034E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C9654AA" w14:textId="45A3D5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7F5668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1E3ACE15" w14:textId="474DF8C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100CAAD" w14:textId="154D29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66C40E4" w14:textId="4C2EC99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022FD7" w14:textId="2F3D673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F209BF" w14:textId="1275B3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F87CA3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DF01292" w14:textId="2428F44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E054ABA" w14:textId="16F3D7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C107352" w14:textId="394DF9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250202" w14:textId="239DD05E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CCACBE4" w14:textId="784F5B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FC900A" w14:textId="47A89A0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2EC1E6" w14:textId="61AD9CE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AD16E77" w14:textId="487903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97AB88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1A27EDB" w14:textId="522F23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1E9718C" w14:textId="50E59D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3B5E777" w14:textId="7F6AAAF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7DB7BD" w14:textId="13DFC12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5FEC2FF" w14:textId="0A02E3C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8B9BB6" w14:textId="2A201C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E15E53" w14:textId="5C68D6F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FEC5B62" w14:textId="659680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3ECAA8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D0D1440" w14:textId="75768B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CED036" w14:textId="72F877A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FC60DE">
              <w:rPr>
                <w:rFonts w:cs="Arial"/>
                <w:color w:val="5B9BD5" w:themeColor="accent1"/>
                <w:sz w:val="22"/>
                <w:szCs w:val="22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16964A" w14:textId="3A2EFB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390534D" w14:textId="14F385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2D87037" w14:textId="443EDC9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455AD25" w14:textId="3AA1CE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E04300" w14:textId="3D0B3FB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7739AE" w14:textId="59D7AC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76A1B9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28FE2CF" w14:textId="0686DC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4FD227A" w14:textId="1E8B11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4E205EC9" w14:textId="37777CF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0F1EA77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4AE13543" w14:textId="5827916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C528ED" w14:textId="010124D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2BFE0EA" w14:textId="23EEDD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6246286" w14:textId="7397E04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E48FB5" w14:textId="41F2892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01514C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CB0A3F3" w14:textId="7ED67D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F8EA167" w14:textId="79ECC06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DD2DDA3" w14:textId="7E02F6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BCB378" w14:textId="7777777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0D8D7B4D" w14:textId="0A9D6AD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7BFFE96" w14:textId="54194C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B966A26" w14:textId="6989FE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7333B6" w14:textId="24835E8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9382FD" w14:textId="1083CA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62D695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AA291E0" w14:textId="0587B5A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C329AB" w14:textId="420D500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F228985" w14:textId="13C52D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B028BA7" w14:textId="0E74860F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BB48BCB" w14:textId="274797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863A39E" w14:textId="009105C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188B912" w14:textId="5ECF3CE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530A4C1" w14:textId="2B08C2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F2ADE4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72DFCCC" w14:textId="4250E3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A481D09" w14:textId="531F60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B8ED6EE" w14:textId="6980BB7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D8618B" w14:textId="75BB858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522FFB7" w14:textId="35FDB0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AB8F0BC" w14:textId="60655A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F853A8" w14:textId="4F61846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AE3B6E" w14:textId="0A1DEEB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5EA260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9E1240" w14:textId="343DD79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D2EED87" w14:textId="5D7217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C5B2A6F" w14:textId="0AA5B0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077CEBA" w14:textId="7CF6A7D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F42665A" w14:textId="1D92D7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15D47B1" w14:textId="2553BA9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940ABB" w14:textId="6B2031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46C9DB0" w14:textId="395B2CA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08AAB0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2C0CFA0" w14:textId="4383FD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EA101A" w14:textId="3982B2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378B3A0" w14:textId="117AD0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8FD677" w14:textId="65F6247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1238F29" w14:textId="2EE1F7D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C38025D" w14:textId="2DED002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BFAE56" w14:textId="4D21EC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38FD928" w14:textId="79CDFF6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8A621A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2D0CB31" w14:textId="3998E66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F0FFCDA" w14:textId="5112C2C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3642052" w14:textId="2F8E56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38BD90" w14:textId="57C821BD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2CCF3A2" w14:textId="33C345C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BAB8225" w14:textId="655794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DAC7553" w14:textId="2974B20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1DA73F" w14:textId="6ECB02D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30AB4E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8652688" w14:textId="39CB2A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8411B7" w14:textId="6F1EC81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4A858F2" w14:textId="028CE9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690FFC" w14:textId="0AEF79D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E9708BF" w14:textId="20230D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33744D4" w14:textId="7BBDFE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A5850C3" w14:textId="7CDE8A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91EF0D9" w14:textId="7D3964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1EF3DE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BF469A4" w14:textId="4217FBA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A856B28" w14:textId="38FE96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B6CA850" w14:textId="667DA2A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281C32F" w14:textId="70B81F5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7298571" w14:textId="52E8FC6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EF10FB4" w14:textId="580D9F7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43A18" w14:textId="00617C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656C0E" w14:textId="1DD14D5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B2C3D2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226F1E7" w14:textId="2D1DF6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B1B1818" w14:textId="6D18166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977F6C9" w14:textId="7CD6E5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A433AFB" w14:textId="1A4C3C67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03AB7B5" w14:textId="052BD4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A64C6E" w14:textId="3A4570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CF0235" w14:textId="36E91B3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D94A936" w14:textId="0191613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2B28F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42D9636" w14:textId="7185AB1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3E87140" w14:textId="397162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74DAA13" w14:textId="5B285B2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825E43" w14:textId="6329A1A1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967157E" w14:textId="1328625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2B064DA" w14:textId="14F1D8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19F67C" w14:textId="27C4DC2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311AD1F" w14:textId="414B6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CC6204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DB76C1C" w14:textId="30018C7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lastRenderedPageBreak/>
              <w:t>42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0BB1BA7" w14:textId="6479D88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520B953" w14:textId="363D8B0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3726EF5" w14:textId="1D8FC029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81783A0" w14:textId="6CCE863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92143B3" w14:textId="255CD9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C2F1B2B" w14:textId="463E92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322519" w14:textId="05C4C2A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23E77D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708007E" w14:textId="4676757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07D888" w14:textId="73DB65F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D0AD5C9" w14:textId="720C988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3B86DF0" w14:textId="211D8D06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55E7C02" w14:textId="531D9A9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4C8412C" w14:textId="760D28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1793D21" w14:textId="698B980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32AF679" w14:textId="686BCC9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1D30758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18864EC" w14:textId="4986287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8948834" w14:textId="42E4A3C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53A14E5" w14:textId="6843C02A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0408583" w14:textId="204B83D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64EB0C8" w14:textId="31BF725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3E0B95C" w14:textId="71C72AB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33A396" w14:textId="2B55371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178EED" w14:textId="0A94B3D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402BCB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5196ABF" w14:textId="3ACAE77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211AD9" w14:textId="57015B6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FBB2A" w14:textId="6A1CE39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8C2D46" w14:textId="71553D1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AB1A94D" w14:textId="6E15EF5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B8C4C3" w14:textId="646F93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07616C39" w14:textId="7F2E42D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817217" w14:textId="05C42A0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AFA585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80E8295" w14:textId="151FC88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FB4809F" w14:textId="1E8D89D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AB71C39" w14:textId="36EE201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C25C9F" w14:textId="6851555D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4681628" w14:textId="1344B02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826C090" w14:textId="148CDCA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01B651D2" w14:textId="2CC63C3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6DA25B" w14:textId="518D301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DB42F3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1B3BC6" w14:textId="7F5DCC1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CD0E9AE" w14:textId="71C0BFB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5A18E60" w14:textId="0A883CC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16.05.2025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DFF4BC" w14:textId="27908206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7BC8D71" w14:textId="6DD8F0F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8AE3EB" w14:textId="41F256B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5656A439" w14:textId="4C01FB2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E704E9" w14:textId="307B1BF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4A3C3AB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EA311A5" w14:textId="4C6CA79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0E8B431" w14:textId="7081947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A55A00E" w14:textId="63B9882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EA1447" w14:textId="68F7D2E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C189D71" w14:textId="0663E87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75CD3FD" w14:textId="41D9648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F3D65E1" w14:textId="4CEFDFA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7A41D5" w14:textId="7DEC368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D37F4B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3A5F42D" w14:textId="7F6710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9511EE" w14:textId="4BF1BC2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41DD980D" w14:textId="42193DE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D1EF43A" w14:textId="13CCC1D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78C362D" w14:textId="313652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90745C6" w14:textId="0C01B4A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70C8635" w14:textId="29648C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8591D1" w14:textId="69F5DA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47CD1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6B3D8A3" w14:textId="2FF759C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C8ABBFB" w14:textId="387BB3A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5A7310" w14:textId="5D692E3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FCEF5A" w14:textId="7CA89AE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3770E8F" w14:textId="6B4AC2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9767880" w14:textId="2E0C8A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0F973FB" w14:textId="116520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CE347D7" w14:textId="17C85B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74E674E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B929D01" w14:textId="3F3BB8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29E0010" w14:textId="321E56A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2753156" w14:textId="271F1B7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F2B40B" w14:textId="50EE871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DF1D0F4" w14:textId="69C0D84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0E9FB02" w14:textId="263585E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B4F3174" w14:textId="6FA2A9B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28EBB0" w14:textId="7C761A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16C3AE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82069D9" w14:textId="713143B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E897F7A" w14:textId="6E5F3A5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1BEC3667" w14:textId="6F6CBCF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EFC10B" w14:textId="564E481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BCDA29B" w14:textId="143079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E3E574" w14:textId="22B56A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3E6887A" w14:textId="4E55C5C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E0E9B64" w14:textId="59F553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6B3391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01C4EDC" w14:textId="09FECBF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90A4ECD" w14:textId="24C47A4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B7DD221" w14:textId="399AB7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F33D04" w14:textId="20931F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2789434" w14:textId="471FDC1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DA48E3" w14:textId="2C4B108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F2AF691" w14:textId="4B90ECC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E420B2A" w14:textId="33959EC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506F087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4A1808B" w14:textId="0EE3CDE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2CD2AE4" w14:textId="753CA21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3F330DE" w14:textId="7DBACFC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3A6656D" w14:textId="10B56AD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18E00F4" w14:textId="1AD02B9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FC7824E" w14:textId="3F2450B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3DED93B" w14:textId="11D99DA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407FAF" w14:textId="0DFA067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F78370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EA54175" w14:textId="545DC9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4CCF920" w14:textId="6F3A2E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67E0F60" w14:textId="0ACD5C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20AC0C" w14:textId="260AC4E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974F77E" w14:textId="062F8C5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74759EA" w14:textId="692773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751483D" w14:textId="64823BC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44D2B05" w14:textId="4BD72E4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C10962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E3198D" w14:textId="2D0C719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057F730" w14:textId="297CED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9B2B26B" w14:textId="0350EA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773A5BD" w14:textId="38B45C9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AAA0897" w14:textId="7A506A9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8188D40" w14:textId="7A16E2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0EFCEF5" w14:textId="733C23E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E34666" w14:textId="1917C1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8EDF5C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35CA9D1" w14:textId="70CF70B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4EB5606" w14:textId="5AFC1DD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34FE645" w14:textId="5235054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41A07C" w14:textId="1511BD1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FB69076" w14:textId="6490C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9D0C96D" w14:textId="22067D0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9CC03CF" w14:textId="653A09E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BAF24B" w14:textId="3F54CB7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6C650A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BFA6E31" w14:textId="612318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1622FA8" w14:textId="6DF72EC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CB226A" w14:textId="57179C4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F402F1" w14:textId="3ECACC8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921A780" w14:textId="05154C7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B23AC13" w14:textId="1D22F02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8D0ED2" w14:textId="7E9A59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87E77CA" w14:textId="330F38C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44F063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AEC3F1A" w14:textId="1A73D82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43D9F83" w14:textId="6065001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B1D40FA" w14:textId="3FD43953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C528F3D" w14:textId="1DC10AA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4DD787" w14:textId="11C1BD0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3520AA5" w14:textId="507C5BC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D6F230C" w14:textId="0275DAD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BA06BA9" w14:textId="6A00FC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2DF07F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6AF35D1" w14:textId="69378AC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AB05CBA" w14:textId="7820551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AE2488D" w14:textId="22009D1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06222A" w14:textId="36C2DD6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459700A" w14:textId="6CB371D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62BEDC0" w14:textId="5483E28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E4CA87B" w14:textId="4F0AC6E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DE84655" w14:textId="42DF254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BA43AF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14072F5" w14:textId="12D4133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086E2A4" w14:textId="6C0102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1B18BEA" w14:textId="1FA41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3515DC8" w14:textId="3B23D16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387B053" w14:textId="6826079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78444DB" w14:textId="62954D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8526432" w14:textId="6B7DEA1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BDA9573" w14:textId="05A4E6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AD6E32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676D593" w14:textId="6CF208C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7EC1297" w14:textId="7DCD62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691E872" w14:textId="7457D7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8F4318" w14:textId="15FEAA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10DB5DA" w14:textId="65D8933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60646A1" w14:textId="14CAEAC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9D097E8" w14:textId="5889F0C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2607E38" w14:textId="2229168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A05696F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0D4A9C8" w14:textId="1C47DE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8235FF" w14:textId="4B5612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35E5765" w14:textId="68EA7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54B9CC7" w14:textId="4094316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0CA4507" w14:textId="1038B58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AC6E301" w14:textId="479DFF3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AFF5F72" w14:textId="3EE6271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1FDA08F" w14:textId="1D52099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B1C32FB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CAABF35" w14:textId="0C39AD4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D764611" w14:textId="401A03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D6AF714" w14:textId="0528D3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95B2AD" w14:textId="6A99E0B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8F46CCA" w14:textId="2C4E24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3FE6855" w14:textId="1354541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1F574E5" w14:textId="1E770E7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092643D" w14:textId="6F46C9C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7A8B4E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DC9136" w14:textId="1BB9D08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FBBB023" w14:textId="40FA99B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E6121BC" w14:textId="0A36422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57D5E1" w14:textId="4CD149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7B4F580" w14:textId="140F9B1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43B0464" w14:textId="252AED4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72468D0" w14:textId="587325B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D5D066" w14:textId="09B8EF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67B375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E31695E" w14:textId="4282241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8A43EB9" w14:textId="4D76C09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7178C" w14:textId="74DFFD7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B1F359F" w14:textId="5FC6147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758CD7B" w14:textId="4D0CA5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4CFD4C8" w14:textId="793AB70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22C21E" w14:textId="547B2E6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47DBAFC" w14:textId="16D750F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C07CDA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96FF472" w14:textId="15B0282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7019D12" w14:textId="5C8C61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3F38558" w14:textId="500CBC7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4F5796" w14:textId="10839E2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EDFEE6F" w14:textId="2456C6B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FCAE31B" w14:textId="301202B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57740ED" w14:textId="14AF28F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028DD4" w14:textId="5D49355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70121F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269CFD1" w14:textId="220236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05675B2" w14:textId="3DFF15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FEDEF4D" w14:textId="13A603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023B4F" w14:textId="7DD857A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EAA1379" w14:textId="6FA6EAF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DB9F7A0" w14:textId="7191158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5D99D5" w14:textId="1EC34A8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BE338A6" w14:textId="5C8F69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BA75C8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1806BF9" w14:textId="49F7FC5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6BB2399" w14:textId="65F358A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4516CE4" w14:textId="62E71E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2CB252B" w14:textId="439D91B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5DC142" w14:textId="0EEC853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5CBC442" w14:textId="22BF06A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5351C87" w14:textId="450EB2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9426F6" w14:textId="04D7BD5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DE4F80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0066CEF" w14:textId="499759C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18DB105" w14:textId="156F7B6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3CCB608" w14:textId="5780250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F700E4A" w14:textId="70DD06F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8E11C2B" w14:textId="6A61EE1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F028BD8" w14:textId="49F74AE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FBB985D" w14:textId="5FDEC3F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AD0F8C9" w14:textId="63888CD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D52025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BA75701" w14:textId="4E5B59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DC1C250" w14:textId="2F0197B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D486820" w14:textId="6A19B56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DCF9781" w14:textId="6B266E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F3D759" w14:textId="3C5E53C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89966F7" w14:textId="09C0A41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01018D4" w14:textId="00112E4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49543AC" w14:textId="0890488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58847E45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4834EC1" w14:textId="2180489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C7127CA" w14:textId="3DCDFD0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1C105CE2" w14:textId="40C14A2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AC7FE2D" w14:textId="6633C828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6EE768" w14:textId="6B92876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AB03934" w14:textId="5D69607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458F511D" w14:textId="030CDED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279B7B" w14:textId="223B723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76FF63A1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DED0CEF" w14:textId="516D696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A160DEF" w14:textId="5CA6689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B214CE2" w14:textId="57D3DC8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78F69BF" w14:textId="6DA78C0C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3D890BD" w14:textId="4FB4A05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6358006" w14:textId="63C3A98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4D7D2618" w14:textId="1FCD7F2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2B3E3C" w14:textId="5D9A1FB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E781525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E9DFD8B" w14:textId="6D705B4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148042" w14:textId="3A90FA0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38937C0" w14:textId="7F319EB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23.05.2025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22C7713" w14:textId="5FF8B9D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EE0E1D4" w14:textId="63FE9A1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4445842" w14:textId="6022621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Magdalena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Cemka</w:t>
            </w:r>
            <w:proofErr w:type="spellEnd"/>
          </w:p>
        </w:tc>
        <w:tc>
          <w:tcPr>
            <w:tcW w:w="2785" w:type="dxa"/>
            <w:shd w:val="clear" w:color="auto" w:fill="auto"/>
            <w:vAlign w:val="center"/>
          </w:tcPr>
          <w:p w14:paraId="5CFAB870" w14:textId="2993B29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828013" w14:textId="7CBEB67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0E4BD59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F7EE133" w14:textId="0A6A464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19247A8" w14:textId="376463C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3D3C19D" w14:textId="705BE47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DB765BF" w14:textId="6E684B3E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FC735B1" w14:textId="321B8A0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86390F6" w14:textId="658AF5C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EBCCFAF" w14:textId="0BE4500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C784DC1" w14:textId="3B6B0C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3C9B783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E4D8142" w14:textId="2A16CD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64896F" w14:textId="0C15E6F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F9339B" w14:textId="1B55BF4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3D7156" w14:textId="3F49433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031DAA4" w14:textId="78A4F1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39DB3B8" w14:textId="6AC5DE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049A80" w14:textId="50DF01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A7CF55" w14:textId="14C6EFE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AAFFBFE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C91E8F2" w14:textId="47E82AB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4A242E9" w14:textId="41C4565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FEDCAEB" w14:textId="4396CE3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8E9741" w14:textId="2430CFD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494D5215" w14:textId="7FA290E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652D5AF" w14:textId="1A9E867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DC5D30" w14:textId="16484C2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AEFC044" w14:textId="2EEF5F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38DE150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C6332E4" w14:textId="30BC5C5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4A412B7" w14:textId="55F151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556EF808" w14:textId="0B7312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2E26FF" w14:textId="25E1066F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E9AC12F" w14:textId="44C0842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1F1D28F" w14:textId="289B808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527916B" w14:textId="6E9D91A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A0264B4" w14:textId="3034084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F086CF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D95388" w14:textId="4530557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E6665C4" w14:textId="635C87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95AF67A" w14:textId="588ACA7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AEA433" w14:textId="6FCB98F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3DE185D" w14:textId="70B8B4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A596779" w14:textId="78E5A1E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E375EE" w14:textId="2DE8F98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B3017A8" w14:textId="572EDB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6B8026D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148E68B" w14:textId="6A4BB5D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4C13FC7" w14:textId="400BD4A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34B8BAF7" w14:textId="5F85E83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E9715F" w14:textId="20E9F2D2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AF029B" w14:textId="4A15283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03DDE2" w14:textId="28B3F21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763FE65" w14:textId="5DB9655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23339F" w14:textId="3B9BDE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3C275757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F32C367" w14:textId="758B930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97F3D1A" w14:textId="5EF040F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15803DD" w14:textId="3C10601B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898DA9A" w14:textId="79977A89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B070AF6" w14:textId="4344DCE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3C2326" w14:textId="43DB123C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1D253C" w14:textId="2C70B3E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2A4860" w14:textId="65B7F18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6F6F3F6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C4E7946" w14:textId="06946DE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8F5602" w14:textId="465767D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AE373EE" w14:textId="30F22C7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E325D6" w14:textId="22381128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2F5B4E" w14:textId="5BF6E1C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6CEB401" w14:textId="29407C9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2DC36CC" w14:textId="7AB1CEA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52EFEF0" w14:textId="5CB955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4E2BEC9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AF9F5BE" w14:textId="0749023A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255378A" w14:textId="29F96D6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A4087D9" w14:textId="55A1C24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A833B8" w14:textId="60E6BE2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D51A46" w14:textId="0F194DF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55DAFA4" w14:textId="58D18D6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62819F7" w14:textId="12529A1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790E71" w14:textId="4D216FE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ACF94F4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620AAD6" w14:textId="16E70D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E4693E2" w14:textId="7A2A352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64A40B28" w14:textId="39A6015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4CF75E" w14:textId="404614BA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BA91F7" w14:textId="5B95EB4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B7E68C6" w14:textId="216FD61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B866F09" w14:textId="05ED4224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F5E96E5" w14:textId="16CF14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1DF15C0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8920C3C" w14:textId="38F3B0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5EC5174" w14:textId="5A75EFC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05FDD26B" w14:textId="308E5C9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57E0F56" w14:textId="797C6594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01F467D" w14:textId="3451D9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ADFE0C8" w14:textId="43036BE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9BF3B6B" w14:textId="7A0F08E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85722CF" w14:textId="2146476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F19849A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6522338" w14:textId="77C3580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81DE53A" w14:textId="755051F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FC60D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7DEF994A" w14:textId="6083F675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BD8A710" w14:textId="2566508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18E0253" w14:textId="612BD0A9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FFC318C" w14:textId="68F0D52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905AA64" w14:textId="2DD4D3F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96692C6" w14:textId="202E560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1B2D972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D1099F" w14:textId="1C15D57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06AF5AD" w14:textId="3EFD856F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25FAA51" w14:textId="2AA4DA6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15AF4E" w14:textId="30A3539A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9F32C6D" w14:textId="04CB16E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0FC0EBE" w14:textId="7BDDBCDD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0CE4AE5" w14:textId="5084BDE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51BEBB1" w14:textId="2CA7C81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25ED588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F0BAA4F" w14:textId="0CAC3CD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D9160AB" w14:textId="7E39B11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0D3658B1" w14:textId="4192D745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8F5263C" w14:textId="064AD8A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FC8C4E1" w14:textId="0065714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435D9F6" w14:textId="7B8A8CF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76D57" w14:textId="0F761BD1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F2A5435" w14:textId="3BB45AB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5030970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D6A4D19" w14:textId="073B1FF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21C7CF2" w14:textId="4EB793F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9F2009D" w14:textId="2D6986D3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0E89CA" w14:textId="73B58A5B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CC8BC6F" w14:textId="1689C2CB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BF1D50C" w14:textId="0D4F1DA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7872EB0" w14:textId="4115CCA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816DD31" w14:textId="110842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099D64E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31F263C" w14:textId="0246BDE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D0AB034" w14:textId="3E02916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E167DA6" w14:textId="4466263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F436F" w14:textId="0391FED5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32AFC86" w14:textId="12E9EB0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3267C9F" w14:textId="2F323B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6878E5D" w14:textId="7C5A3268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96D853E" w14:textId="04FC0C9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2A2CB66F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633DEE8" w14:textId="6EF0C32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EFB5BF3" w14:textId="32E92CA0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C0341E2" w14:textId="1DD401F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4035551" w14:textId="3661D6DC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EECD293" w14:textId="627C7C8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E573C8C" w14:textId="350E884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BABD78" w14:textId="2B4CC202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E03930A" w14:textId="547AA5F6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FC60DE" w:rsidRPr="00FC60DE" w14:paraId="126C8A19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05F84F6" w14:textId="257A8BE7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B7C9388" w14:textId="5CC13EB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5348ACB" w14:textId="695C243D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25.05.2025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BBD650A" w14:textId="7C911613" w:rsidR="00FC60DE" w:rsidRPr="00FC60DE" w:rsidRDefault="00FC60DE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BD9FB8F" w14:textId="6508DE4C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4948F5E" w14:textId="098FE43E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4CCAB5" w14:textId="3ABB94E1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097F7D" w14:textId="003DAA4F" w:rsidR="00FC60DE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30E6A02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0D74DE1" w14:textId="6955EF43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ED391EC" w14:textId="656A2D9A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591D4C4" w14:textId="44A77398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01.06.2025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9C285D" w14:textId="12FC738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FC5445D" w14:textId="677D0AD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DDC6FAF" w14:textId="431563D9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CB58CDA" w14:textId="494B4086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E95FD7" w14:textId="58BB474E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23212B" w:rsidRPr="00FC60DE" w14:paraId="6F9CF24C" w14:textId="77777777" w:rsidTr="00FC60DE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B05C3B1" w14:textId="20C8CF1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7312588" w14:textId="073E52C4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379B024" w14:textId="3A3D1407" w:rsidR="0023212B" w:rsidRPr="00FC60DE" w:rsidRDefault="00FC60DE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01.06.2025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E6737D5" w14:textId="114EA9F2" w:rsidR="0023212B" w:rsidRPr="00FC60DE" w:rsidRDefault="0023212B" w:rsidP="00FC60D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FC60D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8D5CFA7" w14:textId="1A0F3FD0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D8C1B5F" w14:textId="560FE135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3030652" w14:textId="66F724C7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616468B" w14:textId="7ED2C0B2" w:rsidR="0023212B" w:rsidRPr="00FC60DE" w:rsidRDefault="0023212B" w:rsidP="00FC60DE">
            <w:pPr>
              <w:jc w:val="center"/>
              <w:rPr>
                <w:rFonts w:cs="Arial"/>
                <w:sz w:val="22"/>
                <w:szCs w:val="22"/>
              </w:rPr>
            </w:pPr>
            <w:r w:rsidRPr="00FC60DE"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15C2B5F6" w14:textId="77777777" w:rsidTr="00380C60">
        <w:trPr>
          <w:trHeight w:hRule="exact" w:val="567"/>
        </w:trPr>
        <w:tc>
          <w:tcPr>
            <w:tcW w:w="609" w:type="dxa"/>
            <w:vAlign w:val="center"/>
          </w:tcPr>
          <w:p w14:paraId="786A9AEC" w14:textId="72EEB5E9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410" w:type="dxa"/>
            <w:shd w:val="clear" w:color="auto" w:fill="auto"/>
          </w:tcPr>
          <w:p w14:paraId="2CC63E8E" w14:textId="2A21254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4C5A99F0" w14:textId="549F826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03.06.2025</w:t>
            </w:r>
          </w:p>
        </w:tc>
        <w:tc>
          <w:tcPr>
            <w:tcW w:w="1561" w:type="dxa"/>
            <w:shd w:val="clear" w:color="auto" w:fill="auto"/>
          </w:tcPr>
          <w:p w14:paraId="4AD0698C" w14:textId="065BC946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8:00-13:00</w:t>
            </w:r>
          </w:p>
        </w:tc>
        <w:tc>
          <w:tcPr>
            <w:tcW w:w="1687" w:type="dxa"/>
            <w:shd w:val="clear" w:color="auto" w:fill="auto"/>
          </w:tcPr>
          <w:p w14:paraId="386E0623" w14:textId="0A4539F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FEE443A" w14:textId="1CCD0FF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BC6B45" w14:textId="01EA7E2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16BF5D5" w14:textId="6F686DAB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35020ADB" w14:textId="77777777" w:rsidTr="00380C60">
        <w:trPr>
          <w:trHeight w:hRule="exact" w:val="567"/>
        </w:trPr>
        <w:tc>
          <w:tcPr>
            <w:tcW w:w="609" w:type="dxa"/>
            <w:vAlign w:val="center"/>
          </w:tcPr>
          <w:p w14:paraId="69CB6014" w14:textId="4AC5AA0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410" w:type="dxa"/>
            <w:shd w:val="clear" w:color="auto" w:fill="auto"/>
          </w:tcPr>
          <w:p w14:paraId="3A31C492" w14:textId="32731709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224EDEB2" w14:textId="044770B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04.06.2025</w:t>
            </w:r>
          </w:p>
        </w:tc>
        <w:tc>
          <w:tcPr>
            <w:tcW w:w="1561" w:type="dxa"/>
            <w:shd w:val="clear" w:color="auto" w:fill="auto"/>
          </w:tcPr>
          <w:p w14:paraId="46C21B58" w14:textId="43BCCC8A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8:00-13:00</w:t>
            </w:r>
          </w:p>
        </w:tc>
        <w:tc>
          <w:tcPr>
            <w:tcW w:w="1687" w:type="dxa"/>
            <w:shd w:val="clear" w:color="auto" w:fill="auto"/>
          </w:tcPr>
          <w:p w14:paraId="1F9FE027" w14:textId="3CFFA7B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3670232" w14:textId="36D212A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</w:tcPr>
          <w:p w14:paraId="31CC23B0" w14:textId="3422CEE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F81E383" w14:textId="14442AC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60E4C1C" w14:textId="77777777" w:rsidTr="00380C60">
        <w:trPr>
          <w:trHeight w:hRule="exact" w:val="567"/>
        </w:trPr>
        <w:tc>
          <w:tcPr>
            <w:tcW w:w="609" w:type="dxa"/>
            <w:vAlign w:val="center"/>
          </w:tcPr>
          <w:p w14:paraId="2A674D8D" w14:textId="1C1978AF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410" w:type="dxa"/>
            <w:shd w:val="clear" w:color="auto" w:fill="auto"/>
          </w:tcPr>
          <w:p w14:paraId="5816D377" w14:textId="670C6C6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7EBB73BD" w14:textId="62A8AFD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06.06.2025</w:t>
            </w:r>
          </w:p>
        </w:tc>
        <w:tc>
          <w:tcPr>
            <w:tcW w:w="1561" w:type="dxa"/>
            <w:shd w:val="clear" w:color="auto" w:fill="auto"/>
          </w:tcPr>
          <w:p w14:paraId="78540EFF" w14:textId="7C6EE34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15:00-19:00</w:t>
            </w:r>
          </w:p>
        </w:tc>
        <w:tc>
          <w:tcPr>
            <w:tcW w:w="1687" w:type="dxa"/>
            <w:shd w:val="clear" w:color="auto" w:fill="auto"/>
          </w:tcPr>
          <w:p w14:paraId="4BD037DC" w14:textId="45123DF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DFBCA11" w14:textId="67E0DE1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</w:tcPr>
          <w:p w14:paraId="0F83AB2C" w14:textId="38B3ECC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94A64EA" w14:textId="162A4FF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A6F3CC8" w14:textId="77777777" w:rsidTr="00380C60">
        <w:trPr>
          <w:trHeight w:hRule="exact" w:val="567"/>
        </w:trPr>
        <w:tc>
          <w:tcPr>
            <w:tcW w:w="609" w:type="dxa"/>
            <w:vAlign w:val="center"/>
          </w:tcPr>
          <w:p w14:paraId="2D8AA59D" w14:textId="1837A1C0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410" w:type="dxa"/>
            <w:shd w:val="clear" w:color="auto" w:fill="auto"/>
          </w:tcPr>
          <w:p w14:paraId="3B0050E7" w14:textId="325A739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162C71BB" w14:textId="5311F32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07.06.2025</w:t>
            </w:r>
          </w:p>
        </w:tc>
        <w:tc>
          <w:tcPr>
            <w:tcW w:w="1561" w:type="dxa"/>
            <w:shd w:val="clear" w:color="auto" w:fill="auto"/>
          </w:tcPr>
          <w:p w14:paraId="4213D52C" w14:textId="72A8E917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0DE5C258" w14:textId="550308B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425D56C7" w14:textId="7072744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</w:tcPr>
          <w:p w14:paraId="11D6DB99" w14:textId="71E498A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AB3451C" w14:textId="704B771F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10771FCA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87B9701" w14:textId="294503DD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410" w:type="dxa"/>
            <w:shd w:val="clear" w:color="auto" w:fill="auto"/>
          </w:tcPr>
          <w:p w14:paraId="285CCCBE" w14:textId="4A9AD0A9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0B276487" w14:textId="3043C02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08.06.2025</w:t>
            </w:r>
          </w:p>
        </w:tc>
        <w:tc>
          <w:tcPr>
            <w:tcW w:w="1561" w:type="dxa"/>
            <w:shd w:val="clear" w:color="auto" w:fill="auto"/>
          </w:tcPr>
          <w:p w14:paraId="014837CF" w14:textId="322F936D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4A91AC7B" w14:textId="66378EB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192D1EF" w14:textId="7C6B05A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</w:tcPr>
          <w:p w14:paraId="088CAEAC" w14:textId="30C5C013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159EBB" w14:textId="1A25D4C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72EF79B1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50B302B" w14:textId="57B2093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410" w:type="dxa"/>
            <w:shd w:val="clear" w:color="auto" w:fill="auto"/>
          </w:tcPr>
          <w:p w14:paraId="5943CCC4" w14:textId="4C8C48DF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191371AB" w14:textId="3CD4631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09.06.2025</w:t>
            </w:r>
          </w:p>
        </w:tc>
        <w:tc>
          <w:tcPr>
            <w:tcW w:w="1561" w:type="dxa"/>
            <w:shd w:val="clear" w:color="auto" w:fill="auto"/>
          </w:tcPr>
          <w:p w14:paraId="19FC6745" w14:textId="3AEB09AE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031273BF" w14:textId="65DF304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5EF2A45" w14:textId="3E4AF18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733588A2" w14:textId="5C1F84B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7C7B173" w14:textId="38609B2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0B6AA81A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81C713C" w14:textId="6417FA83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410" w:type="dxa"/>
            <w:shd w:val="clear" w:color="auto" w:fill="auto"/>
          </w:tcPr>
          <w:p w14:paraId="26310768" w14:textId="79BB357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41F5D6E1" w14:textId="1DFE914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10.06.2025</w:t>
            </w:r>
          </w:p>
        </w:tc>
        <w:tc>
          <w:tcPr>
            <w:tcW w:w="1561" w:type="dxa"/>
            <w:shd w:val="clear" w:color="auto" w:fill="auto"/>
          </w:tcPr>
          <w:p w14:paraId="0F415520" w14:textId="4A1877F5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586B68DE" w14:textId="27BED51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BA2E7FD" w14:textId="5F007F3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23AA987F" w14:textId="311DF20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2A913D4" w14:textId="6D2CFE3B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2516AAC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5BF9922" w14:textId="06F25FA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410" w:type="dxa"/>
            <w:shd w:val="clear" w:color="auto" w:fill="auto"/>
          </w:tcPr>
          <w:p w14:paraId="72625CDA" w14:textId="2D641C6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42911D8B" w14:textId="74A3717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11.06.2025</w:t>
            </w:r>
          </w:p>
        </w:tc>
        <w:tc>
          <w:tcPr>
            <w:tcW w:w="1561" w:type="dxa"/>
            <w:shd w:val="clear" w:color="auto" w:fill="auto"/>
          </w:tcPr>
          <w:p w14:paraId="54272B32" w14:textId="3D44C357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7DB104DD" w14:textId="1206A3A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B147B1D" w14:textId="23C1A06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2BC3BF82" w14:textId="56335B9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F96AC01" w14:textId="7222202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29ACA31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87606D4" w14:textId="1B4BC736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410" w:type="dxa"/>
            <w:shd w:val="clear" w:color="auto" w:fill="auto"/>
          </w:tcPr>
          <w:p w14:paraId="52F0AB49" w14:textId="6516A39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75E7F92A" w14:textId="308ED4F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12.06.2025</w:t>
            </w:r>
          </w:p>
        </w:tc>
        <w:tc>
          <w:tcPr>
            <w:tcW w:w="1561" w:type="dxa"/>
            <w:shd w:val="clear" w:color="auto" w:fill="auto"/>
          </w:tcPr>
          <w:p w14:paraId="5F4EC4CE" w14:textId="728DAE6C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6BE0F91C" w14:textId="40694E2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0C1A50D" w14:textId="22E7539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0FE5C38F" w14:textId="1F7E3DD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8C04A3" w14:textId="22398391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8A24F6C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74B7FB6" w14:textId="452611A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410" w:type="dxa"/>
            <w:shd w:val="clear" w:color="auto" w:fill="auto"/>
          </w:tcPr>
          <w:p w14:paraId="166F2EA7" w14:textId="76CA8B60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425D85B9" w14:textId="5351D5C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13.06.2025</w:t>
            </w:r>
          </w:p>
        </w:tc>
        <w:tc>
          <w:tcPr>
            <w:tcW w:w="1561" w:type="dxa"/>
            <w:shd w:val="clear" w:color="auto" w:fill="auto"/>
          </w:tcPr>
          <w:p w14:paraId="18DFE7DF" w14:textId="0583803A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60CF0B6F" w14:textId="20DADC6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1F68EB9" w14:textId="07454EA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6ACE0A2C" w14:textId="08E644B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D693850" w14:textId="13791916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050716A2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5CDAD8A" w14:textId="6080D00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410" w:type="dxa"/>
            <w:shd w:val="clear" w:color="auto" w:fill="auto"/>
          </w:tcPr>
          <w:p w14:paraId="0E874FAB" w14:textId="2A0185C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78080000" w14:textId="1775DDD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14.06.2025</w:t>
            </w:r>
          </w:p>
        </w:tc>
        <w:tc>
          <w:tcPr>
            <w:tcW w:w="1561" w:type="dxa"/>
            <w:shd w:val="clear" w:color="auto" w:fill="auto"/>
          </w:tcPr>
          <w:p w14:paraId="65F4F8A2" w14:textId="1FCB4915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01F349C7" w14:textId="54BF804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D62127C" w14:textId="51A8C88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Edyta Toporowska</w:t>
            </w:r>
          </w:p>
        </w:tc>
        <w:tc>
          <w:tcPr>
            <w:tcW w:w="2785" w:type="dxa"/>
            <w:shd w:val="clear" w:color="auto" w:fill="auto"/>
          </w:tcPr>
          <w:p w14:paraId="666C0BEB" w14:textId="5320FD3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12244A" w14:textId="27C41871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374060C8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BFBFFF7" w14:textId="48B9362B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410" w:type="dxa"/>
            <w:shd w:val="clear" w:color="auto" w:fill="auto"/>
          </w:tcPr>
          <w:p w14:paraId="0D97B300" w14:textId="76CCA000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0FBABBAE" w14:textId="2323155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16.06.2025</w:t>
            </w:r>
          </w:p>
        </w:tc>
        <w:tc>
          <w:tcPr>
            <w:tcW w:w="1561" w:type="dxa"/>
            <w:shd w:val="clear" w:color="auto" w:fill="auto"/>
          </w:tcPr>
          <w:p w14:paraId="09BEA9ED" w14:textId="13F66F7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7289A6E9" w14:textId="701EFF4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5D5333B" w14:textId="7034E2F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7F1B1833" w14:textId="37F5292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D7C5E74" w14:textId="28EA6A6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0A00D09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BCDADED" w14:textId="045FEE1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410" w:type="dxa"/>
            <w:shd w:val="clear" w:color="auto" w:fill="auto"/>
          </w:tcPr>
          <w:p w14:paraId="5C962BB2" w14:textId="17C46681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08173A43" w14:textId="649D263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17.06.2025</w:t>
            </w:r>
          </w:p>
        </w:tc>
        <w:tc>
          <w:tcPr>
            <w:tcW w:w="1561" w:type="dxa"/>
            <w:shd w:val="clear" w:color="auto" w:fill="auto"/>
          </w:tcPr>
          <w:p w14:paraId="7E22D3B5" w14:textId="7BD03DDB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8:00-16:00</w:t>
            </w:r>
          </w:p>
        </w:tc>
        <w:tc>
          <w:tcPr>
            <w:tcW w:w="1687" w:type="dxa"/>
            <w:shd w:val="clear" w:color="auto" w:fill="auto"/>
          </w:tcPr>
          <w:p w14:paraId="1920CFE0" w14:textId="7EE2030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AD38770" w14:textId="3F9A0E5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3FFF9CF8" w14:textId="1425C6E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C35A24C" w14:textId="4401234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050F09C0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5720DA6D" w14:textId="6F3E5D8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410" w:type="dxa"/>
            <w:shd w:val="clear" w:color="auto" w:fill="auto"/>
          </w:tcPr>
          <w:p w14:paraId="22685E5E" w14:textId="6F45C19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Szkolenie zawodowe</w:t>
            </w:r>
          </w:p>
        </w:tc>
        <w:tc>
          <w:tcPr>
            <w:tcW w:w="1551" w:type="dxa"/>
            <w:shd w:val="clear" w:color="auto" w:fill="auto"/>
          </w:tcPr>
          <w:p w14:paraId="18F8FCAA" w14:textId="622036C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18.06.2025</w:t>
            </w:r>
          </w:p>
        </w:tc>
        <w:tc>
          <w:tcPr>
            <w:tcW w:w="1561" w:type="dxa"/>
            <w:shd w:val="clear" w:color="auto" w:fill="auto"/>
          </w:tcPr>
          <w:p w14:paraId="2301C84C" w14:textId="08E3A0B5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8:00-12:00</w:t>
            </w:r>
          </w:p>
        </w:tc>
        <w:tc>
          <w:tcPr>
            <w:tcW w:w="1687" w:type="dxa"/>
            <w:shd w:val="clear" w:color="auto" w:fill="auto"/>
          </w:tcPr>
          <w:p w14:paraId="166DCA7A" w14:textId="1F98FCB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CFD6D03" w14:textId="4B24FFA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Kazimierz Plewa</w:t>
            </w:r>
          </w:p>
        </w:tc>
        <w:tc>
          <w:tcPr>
            <w:tcW w:w="2785" w:type="dxa"/>
            <w:shd w:val="clear" w:color="auto" w:fill="auto"/>
          </w:tcPr>
          <w:p w14:paraId="714BB286" w14:textId="65719D4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12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00CC5DB" w14:textId="7AB3FCB0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E091C4D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CF5BE27" w14:textId="46969DB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410" w:type="dxa"/>
            <w:shd w:val="clear" w:color="auto" w:fill="auto"/>
          </w:tcPr>
          <w:p w14:paraId="6A8CB686" w14:textId="4CBA76B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334330EF" w14:textId="2869A7B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26.06.2025</w:t>
            </w:r>
          </w:p>
        </w:tc>
        <w:tc>
          <w:tcPr>
            <w:tcW w:w="1561" w:type="dxa"/>
            <w:shd w:val="clear" w:color="auto" w:fill="auto"/>
          </w:tcPr>
          <w:p w14:paraId="33B91D23" w14:textId="78550C9F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687" w:type="dxa"/>
            <w:shd w:val="clear" w:color="auto" w:fill="auto"/>
          </w:tcPr>
          <w:p w14:paraId="5F9F9929" w14:textId="71D21F7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8C3A4BF" w14:textId="250E84E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493E79C" w14:textId="38B9A19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9293CAA" w14:textId="14850A5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F7A15F2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E8F87F2" w14:textId="1B2E678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410" w:type="dxa"/>
            <w:shd w:val="clear" w:color="auto" w:fill="auto"/>
          </w:tcPr>
          <w:p w14:paraId="735F1DD0" w14:textId="7FF37D43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230798AB" w14:textId="1A6472A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26.06.2025</w:t>
            </w:r>
          </w:p>
        </w:tc>
        <w:tc>
          <w:tcPr>
            <w:tcW w:w="1561" w:type="dxa"/>
            <w:shd w:val="clear" w:color="auto" w:fill="auto"/>
          </w:tcPr>
          <w:p w14:paraId="7578A55F" w14:textId="3B1968E7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11:00-14:00</w:t>
            </w:r>
          </w:p>
        </w:tc>
        <w:tc>
          <w:tcPr>
            <w:tcW w:w="1687" w:type="dxa"/>
            <w:shd w:val="clear" w:color="auto" w:fill="auto"/>
          </w:tcPr>
          <w:p w14:paraId="306D11C4" w14:textId="58DA3F9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34F678A" w14:textId="47C7076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8440314" w14:textId="4479449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4371052" w14:textId="4EEA6633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7150540D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9A8BDED" w14:textId="5E476AC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410" w:type="dxa"/>
            <w:shd w:val="clear" w:color="auto" w:fill="auto"/>
          </w:tcPr>
          <w:p w14:paraId="598B2535" w14:textId="7627BB5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4A1F42B0" w14:textId="1A906B2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26.06.2025</w:t>
            </w:r>
          </w:p>
        </w:tc>
        <w:tc>
          <w:tcPr>
            <w:tcW w:w="1561" w:type="dxa"/>
            <w:shd w:val="clear" w:color="auto" w:fill="auto"/>
          </w:tcPr>
          <w:p w14:paraId="2C4E2B03" w14:textId="6D4AEDCA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687" w:type="dxa"/>
            <w:shd w:val="clear" w:color="auto" w:fill="auto"/>
          </w:tcPr>
          <w:p w14:paraId="4DD4DA18" w14:textId="6E9161E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9BFB9E9" w14:textId="5A64EC8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B4C0EC3" w14:textId="7B4874A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DF3711" w14:textId="115F8E0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448F274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1B55E80" w14:textId="74D85D5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410" w:type="dxa"/>
            <w:shd w:val="clear" w:color="auto" w:fill="auto"/>
          </w:tcPr>
          <w:p w14:paraId="15F71E02" w14:textId="25089FA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4446ED78" w14:textId="316ABCB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26.06.2025</w:t>
            </w:r>
          </w:p>
        </w:tc>
        <w:tc>
          <w:tcPr>
            <w:tcW w:w="1561" w:type="dxa"/>
            <w:shd w:val="clear" w:color="auto" w:fill="auto"/>
          </w:tcPr>
          <w:p w14:paraId="7010FE04" w14:textId="56E11511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17:30-20:30</w:t>
            </w:r>
          </w:p>
        </w:tc>
        <w:tc>
          <w:tcPr>
            <w:tcW w:w="1687" w:type="dxa"/>
            <w:shd w:val="clear" w:color="auto" w:fill="auto"/>
          </w:tcPr>
          <w:p w14:paraId="56EDCF18" w14:textId="13F219C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C2EBE6E" w14:textId="49D295C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84C85B0" w14:textId="25AFD57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AB17101" w14:textId="19D800F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50588158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D8A23BC" w14:textId="3E44120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410" w:type="dxa"/>
            <w:shd w:val="clear" w:color="auto" w:fill="auto"/>
          </w:tcPr>
          <w:p w14:paraId="5789A3BC" w14:textId="0550F73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565B453A" w14:textId="0E28BA53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27.06.2025</w:t>
            </w:r>
          </w:p>
        </w:tc>
        <w:tc>
          <w:tcPr>
            <w:tcW w:w="1561" w:type="dxa"/>
            <w:shd w:val="clear" w:color="auto" w:fill="auto"/>
          </w:tcPr>
          <w:p w14:paraId="067BAB6C" w14:textId="4B80AC9F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687" w:type="dxa"/>
            <w:shd w:val="clear" w:color="auto" w:fill="auto"/>
          </w:tcPr>
          <w:p w14:paraId="516C108C" w14:textId="226B38B3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9C39B2F" w14:textId="066B009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252920" w14:textId="659C923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CA77C4D" w14:textId="0EAA4247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76A52EE9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E66F1F8" w14:textId="5473A8E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410" w:type="dxa"/>
            <w:shd w:val="clear" w:color="auto" w:fill="auto"/>
          </w:tcPr>
          <w:p w14:paraId="7E5DB199" w14:textId="410DE861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6B733A2F" w14:textId="748571D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27.06.2025</w:t>
            </w:r>
          </w:p>
        </w:tc>
        <w:tc>
          <w:tcPr>
            <w:tcW w:w="1561" w:type="dxa"/>
            <w:shd w:val="clear" w:color="auto" w:fill="auto"/>
          </w:tcPr>
          <w:p w14:paraId="3E8C03CD" w14:textId="4D98A5E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11:00-14:00</w:t>
            </w:r>
          </w:p>
        </w:tc>
        <w:tc>
          <w:tcPr>
            <w:tcW w:w="1687" w:type="dxa"/>
            <w:shd w:val="clear" w:color="auto" w:fill="auto"/>
          </w:tcPr>
          <w:p w14:paraId="1C7AAA83" w14:textId="742198D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8EC31AB" w14:textId="47F2191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83A2AF1" w14:textId="42A12D7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A8E0D68" w14:textId="34BD4DE6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4350418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A05A292" w14:textId="74244989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410" w:type="dxa"/>
            <w:shd w:val="clear" w:color="auto" w:fill="auto"/>
          </w:tcPr>
          <w:p w14:paraId="053A93AF" w14:textId="295CFDF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33404F7B" w14:textId="3948DFE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27.06.2025</w:t>
            </w:r>
          </w:p>
        </w:tc>
        <w:tc>
          <w:tcPr>
            <w:tcW w:w="1561" w:type="dxa"/>
            <w:shd w:val="clear" w:color="auto" w:fill="auto"/>
          </w:tcPr>
          <w:p w14:paraId="4535F049" w14:textId="6F88328A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687" w:type="dxa"/>
            <w:shd w:val="clear" w:color="auto" w:fill="auto"/>
          </w:tcPr>
          <w:p w14:paraId="414FE8C0" w14:textId="5707C65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1A0EB7D" w14:textId="60514C0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576D6CE" w14:textId="3C5A8CB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B1B5FBF" w14:textId="5D623B8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3B50CD90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0EAE12A" w14:textId="2F260AE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410" w:type="dxa"/>
            <w:shd w:val="clear" w:color="auto" w:fill="auto"/>
          </w:tcPr>
          <w:p w14:paraId="6DCCD6EE" w14:textId="6808EE8D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665E5E05" w14:textId="1CEAB40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27.06.2025</w:t>
            </w:r>
          </w:p>
        </w:tc>
        <w:tc>
          <w:tcPr>
            <w:tcW w:w="1561" w:type="dxa"/>
            <w:shd w:val="clear" w:color="auto" w:fill="auto"/>
          </w:tcPr>
          <w:p w14:paraId="4D49E5DE" w14:textId="39B48272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17:30-20:30</w:t>
            </w:r>
          </w:p>
        </w:tc>
        <w:tc>
          <w:tcPr>
            <w:tcW w:w="1687" w:type="dxa"/>
            <w:shd w:val="clear" w:color="auto" w:fill="auto"/>
          </w:tcPr>
          <w:p w14:paraId="27045FC0" w14:textId="5CFD267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DDA0404" w14:textId="76BA191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D9014A" w14:textId="78D4474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3136D32" w14:textId="1C93AFF9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ADD4597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5EAE235" w14:textId="617C01D3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410" w:type="dxa"/>
            <w:shd w:val="clear" w:color="auto" w:fill="auto"/>
          </w:tcPr>
          <w:p w14:paraId="3EF4DD60" w14:textId="51FD031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52DD88B6" w14:textId="726D36A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28.06.2025</w:t>
            </w:r>
          </w:p>
        </w:tc>
        <w:tc>
          <w:tcPr>
            <w:tcW w:w="1561" w:type="dxa"/>
            <w:shd w:val="clear" w:color="auto" w:fill="auto"/>
          </w:tcPr>
          <w:p w14:paraId="17D289FB" w14:textId="62D630E1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8:00-11:00</w:t>
            </w:r>
          </w:p>
        </w:tc>
        <w:tc>
          <w:tcPr>
            <w:tcW w:w="1687" w:type="dxa"/>
            <w:shd w:val="clear" w:color="auto" w:fill="auto"/>
          </w:tcPr>
          <w:p w14:paraId="03043030" w14:textId="4E1E18F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2B95849" w14:textId="73B0341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B7CC0DD" w14:textId="02C04F7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BFFAEAE" w14:textId="68D2A0D2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E2C56B3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25C39FC7" w14:textId="6D5EDC4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410" w:type="dxa"/>
            <w:shd w:val="clear" w:color="auto" w:fill="auto"/>
          </w:tcPr>
          <w:p w14:paraId="5CD55AAD" w14:textId="69FF7F8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00048055" w14:textId="27997DC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28.06.2025</w:t>
            </w:r>
          </w:p>
        </w:tc>
        <w:tc>
          <w:tcPr>
            <w:tcW w:w="1561" w:type="dxa"/>
            <w:shd w:val="clear" w:color="auto" w:fill="auto"/>
          </w:tcPr>
          <w:p w14:paraId="47BBFC6B" w14:textId="09CC0FB9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11:00-13:00</w:t>
            </w:r>
          </w:p>
        </w:tc>
        <w:tc>
          <w:tcPr>
            <w:tcW w:w="1687" w:type="dxa"/>
            <w:shd w:val="clear" w:color="auto" w:fill="auto"/>
          </w:tcPr>
          <w:p w14:paraId="11CF6FEA" w14:textId="7483F01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E051994" w14:textId="049E91E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B33E1A" w14:textId="26B5FAE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B621E2B" w14:textId="73708F6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065371BD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606ED43" w14:textId="6B36A8AD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410" w:type="dxa"/>
            <w:shd w:val="clear" w:color="auto" w:fill="auto"/>
          </w:tcPr>
          <w:p w14:paraId="02C91430" w14:textId="1E3BFD46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771817D4" w14:textId="467BB0A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28.06.2025</w:t>
            </w:r>
          </w:p>
        </w:tc>
        <w:tc>
          <w:tcPr>
            <w:tcW w:w="1561" w:type="dxa"/>
            <w:shd w:val="clear" w:color="auto" w:fill="auto"/>
          </w:tcPr>
          <w:p w14:paraId="7257082A" w14:textId="7E701ABA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13:30-15:30</w:t>
            </w:r>
          </w:p>
        </w:tc>
        <w:tc>
          <w:tcPr>
            <w:tcW w:w="1687" w:type="dxa"/>
            <w:shd w:val="clear" w:color="auto" w:fill="auto"/>
          </w:tcPr>
          <w:p w14:paraId="0FE1369C" w14:textId="2DBE498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4DF8C22F" w14:textId="7817B8E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B3E51CD" w14:textId="2E68166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00D4FF51" w14:textId="403B1B18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3DEAE67E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4A3F12B0" w14:textId="2AF1D6E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410" w:type="dxa"/>
            <w:shd w:val="clear" w:color="auto" w:fill="auto"/>
          </w:tcPr>
          <w:p w14:paraId="70BCC3A8" w14:textId="618B80F5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14AAFD31" w14:textId="1235FE8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28.06.2025</w:t>
            </w:r>
          </w:p>
        </w:tc>
        <w:tc>
          <w:tcPr>
            <w:tcW w:w="1561" w:type="dxa"/>
            <w:shd w:val="clear" w:color="auto" w:fill="auto"/>
          </w:tcPr>
          <w:p w14:paraId="7EC00FB2" w14:textId="3FDF28F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687" w:type="dxa"/>
            <w:shd w:val="clear" w:color="auto" w:fill="auto"/>
          </w:tcPr>
          <w:p w14:paraId="29272A22" w14:textId="6F33967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E88279A" w14:textId="29216F43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8642333" w14:textId="6A2FBEF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24A736B8" w14:textId="368B411C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3BAB96B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77994BB5" w14:textId="1ACF397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410" w:type="dxa"/>
            <w:shd w:val="clear" w:color="auto" w:fill="auto"/>
          </w:tcPr>
          <w:p w14:paraId="4EFA5A16" w14:textId="18F3BEB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755ED73B" w14:textId="3C72F39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28.06.2025</w:t>
            </w:r>
          </w:p>
        </w:tc>
        <w:tc>
          <w:tcPr>
            <w:tcW w:w="1561" w:type="dxa"/>
            <w:shd w:val="clear" w:color="auto" w:fill="auto"/>
          </w:tcPr>
          <w:p w14:paraId="5273D916" w14:textId="59E94647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17:30-19:30</w:t>
            </w:r>
          </w:p>
        </w:tc>
        <w:tc>
          <w:tcPr>
            <w:tcW w:w="1687" w:type="dxa"/>
            <w:shd w:val="clear" w:color="auto" w:fill="auto"/>
          </w:tcPr>
          <w:p w14:paraId="415BF523" w14:textId="653A0807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FD818E0" w14:textId="7E52E68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3F4F6D" w14:textId="44BDCBE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37D6BA6D" w14:textId="174D9D66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704451CD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6D682532" w14:textId="1ADC24E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410" w:type="dxa"/>
            <w:shd w:val="clear" w:color="auto" w:fill="auto"/>
          </w:tcPr>
          <w:p w14:paraId="4F67DB83" w14:textId="57CAB4CE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5E5CFD3D" w14:textId="16871F8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29.06.2025</w:t>
            </w:r>
          </w:p>
        </w:tc>
        <w:tc>
          <w:tcPr>
            <w:tcW w:w="1561" w:type="dxa"/>
            <w:shd w:val="clear" w:color="auto" w:fill="auto"/>
          </w:tcPr>
          <w:p w14:paraId="306C0665" w14:textId="58D1259B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3B3E267C" w14:textId="6A9C818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A573C0F" w14:textId="1122DAB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A8038F" w14:textId="4043D294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4B9D654E" w14:textId="179C1DCF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09F18ED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080317F8" w14:textId="0A80A53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410" w:type="dxa"/>
            <w:shd w:val="clear" w:color="auto" w:fill="auto"/>
          </w:tcPr>
          <w:p w14:paraId="79BB272F" w14:textId="2D46EB03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1BDB28B8" w14:textId="53ACB38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29.06.2025</w:t>
            </w:r>
          </w:p>
        </w:tc>
        <w:tc>
          <w:tcPr>
            <w:tcW w:w="1561" w:type="dxa"/>
            <w:shd w:val="clear" w:color="auto" w:fill="auto"/>
          </w:tcPr>
          <w:p w14:paraId="41B5CB06" w14:textId="14B2A12E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763A7726" w14:textId="23DE1DB1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BF9E211" w14:textId="1B25E56F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C628A5A" w14:textId="04F24F1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6B629947" w14:textId="5B305A2D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63CC9B82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28C17BC" w14:textId="044FB72E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410" w:type="dxa"/>
            <w:shd w:val="clear" w:color="auto" w:fill="auto"/>
          </w:tcPr>
          <w:p w14:paraId="437766C1" w14:textId="71796743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56ADE3B0" w14:textId="2371431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29.06.2025</w:t>
            </w:r>
          </w:p>
        </w:tc>
        <w:tc>
          <w:tcPr>
            <w:tcW w:w="1561" w:type="dxa"/>
            <w:shd w:val="clear" w:color="auto" w:fill="auto"/>
          </w:tcPr>
          <w:p w14:paraId="6804AE27" w14:textId="597B7C6F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1699F87E" w14:textId="71619B5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BDEC9F3" w14:textId="489163D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CF63064" w14:textId="5ECFBD6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2BAB4040" w14:textId="6900513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272D6C11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3B76B646" w14:textId="01332506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410" w:type="dxa"/>
            <w:shd w:val="clear" w:color="auto" w:fill="auto"/>
          </w:tcPr>
          <w:p w14:paraId="543B726C" w14:textId="7661913A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07A16EA8" w14:textId="4B28013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29.06.2025</w:t>
            </w:r>
          </w:p>
        </w:tc>
        <w:tc>
          <w:tcPr>
            <w:tcW w:w="1561" w:type="dxa"/>
            <w:shd w:val="clear" w:color="auto" w:fill="auto"/>
          </w:tcPr>
          <w:p w14:paraId="571ED934" w14:textId="180D645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557F863E" w14:textId="54CF4AA0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84DD703" w14:textId="2F6EC0FB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D3E436F" w14:textId="62A0FE4A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58AE061D" w14:textId="4C3918F4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  <w:tr w:rsidR="00380C60" w:rsidRPr="00FC60DE" w14:paraId="49C088BC" w14:textId="77777777" w:rsidTr="00380C60">
        <w:trPr>
          <w:trHeight w:hRule="exact" w:val="567"/>
        </w:trPr>
        <w:tc>
          <w:tcPr>
            <w:tcW w:w="609" w:type="dxa"/>
            <w:shd w:val="clear" w:color="auto" w:fill="auto"/>
            <w:vAlign w:val="center"/>
          </w:tcPr>
          <w:p w14:paraId="14978060" w14:textId="22200B55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410" w:type="dxa"/>
            <w:shd w:val="clear" w:color="auto" w:fill="auto"/>
          </w:tcPr>
          <w:p w14:paraId="13249F32" w14:textId="34E6CF3B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FB1D8A">
              <w:rPr>
                <w:sz w:val="20"/>
                <w:szCs w:val="20"/>
              </w:rPr>
              <w:t>Pośrednictwo pracy</w:t>
            </w:r>
          </w:p>
        </w:tc>
        <w:tc>
          <w:tcPr>
            <w:tcW w:w="1551" w:type="dxa"/>
            <w:shd w:val="clear" w:color="auto" w:fill="auto"/>
          </w:tcPr>
          <w:p w14:paraId="7EFBFD1A" w14:textId="58C40488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29.06.2025</w:t>
            </w:r>
          </w:p>
        </w:tc>
        <w:tc>
          <w:tcPr>
            <w:tcW w:w="1561" w:type="dxa"/>
            <w:shd w:val="clear" w:color="auto" w:fill="auto"/>
          </w:tcPr>
          <w:p w14:paraId="2429DAA3" w14:textId="15A8E998" w:rsidR="00380C60" w:rsidRPr="00380C60" w:rsidRDefault="00380C60" w:rsidP="00380C60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380C60">
              <w:rPr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74B5735B" w14:textId="0C1639E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0176995" w14:textId="4BB8D412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 w:rsidRPr="00380C60">
              <w:rPr>
                <w:sz w:val="20"/>
                <w:szCs w:val="20"/>
              </w:rPr>
              <w:t>Joanna Podgórska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D3A7F53" w14:textId="554844BC" w:rsidR="00380C60" w:rsidRPr="00380C60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58337947" w14:textId="457F1E49" w:rsidR="00380C60" w:rsidRPr="00FC60DE" w:rsidRDefault="00380C60" w:rsidP="00380C6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6ADDB62E" w14:textId="64ACB74C" w:rsidR="00D93707" w:rsidRPr="00D639A4" w:rsidRDefault="00D93707" w:rsidP="00D639A4">
      <w:pPr>
        <w:tabs>
          <w:tab w:val="left" w:pos="2370"/>
        </w:tabs>
      </w:pPr>
      <w:bookmarkStart w:id="0" w:name="_GoBack"/>
      <w:bookmarkEnd w:id="0"/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76CB8" w14:textId="77777777" w:rsidR="006B3B80" w:rsidRDefault="006B3B80">
      <w:r>
        <w:separator/>
      </w:r>
    </w:p>
  </w:endnote>
  <w:endnote w:type="continuationSeparator" w:id="0">
    <w:p w14:paraId="4783BC48" w14:textId="77777777" w:rsidR="006B3B80" w:rsidRDefault="006B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6B3B80" w:rsidRPr="00124D4A" w:rsidRDefault="006B3B8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6B3B80" w:rsidRDefault="006B3B80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6B3B80" w:rsidRPr="00B01F08" w:rsidRDefault="006B3B80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CA82" w14:textId="77777777" w:rsidR="006B3B80" w:rsidRDefault="006B3B80">
      <w:r>
        <w:separator/>
      </w:r>
    </w:p>
  </w:footnote>
  <w:footnote w:type="continuationSeparator" w:id="0">
    <w:p w14:paraId="02D0C82F" w14:textId="77777777" w:rsidR="006B3B80" w:rsidRDefault="006B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6B3B80" w:rsidRDefault="006B3B80" w:rsidP="009A4ACC">
    <w:pPr>
      <w:pStyle w:val="Nagwek"/>
      <w:ind w:left="-1134"/>
    </w:pPr>
  </w:p>
  <w:p w14:paraId="74BC3CAA" w14:textId="77777777" w:rsidR="006B3B80" w:rsidRDefault="006B3B80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6B3B80" w:rsidRDefault="006B3B80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6B3B80" w:rsidRDefault="006B3B80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87AC7"/>
    <w:multiLevelType w:val="hybridMultilevel"/>
    <w:tmpl w:val="AB4E5EF6"/>
    <w:lvl w:ilvl="0" w:tplc="AE7EA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35C0A"/>
    <w:multiLevelType w:val="multilevel"/>
    <w:tmpl w:val="428E9EAC"/>
    <w:numStyleLink w:val="Lista1"/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0B42"/>
    <w:rsid w:val="00013F3B"/>
    <w:rsid w:val="0001467C"/>
    <w:rsid w:val="000174EA"/>
    <w:rsid w:val="0003098C"/>
    <w:rsid w:val="000318C0"/>
    <w:rsid w:val="000364DF"/>
    <w:rsid w:val="000449BE"/>
    <w:rsid w:val="00046B9B"/>
    <w:rsid w:val="00050995"/>
    <w:rsid w:val="00053A59"/>
    <w:rsid w:val="00061F20"/>
    <w:rsid w:val="000731A5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D2A4E"/>
    <w:rsid w:val="000E2F24"/>
    <w:rsid w:val="000E3274"/>
    <w:rsid w:val="00103297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B56F4"/>
    <w:rsid w:val="001D059A"/>
    <w:rsid w:val="001E0B8C"/>
    <w:rsid w:val="001F0E10"/>
    <w:rsid w:val="001F44A7"/>
    <w:rsid w:val="00200923"/>
    <w:rsid w:val="002016FF"/>
    <w:rsid w:val="0020432F"/>
    <w:rsid w:val="00210650"/>
    <w:rsid w:val="00212868"/>
    <w:rsid w:val="00215B6D"/>
    <w:rsid w:val="00220591"/>
    <w:rsid w:val="00224124"/>
    <w:rsid w:val="002261DD"/>
    <w:rsid w:val="0023212B"/>
    <w:rsid w:val="00241C1F"/>
    <w:rsid w:val="002425AE"/>
    <w:rsid w:val="002529E4"/>
    <w:rsid w:val="0025406C"/>
    <w:rsid w:val="002547FF"/>
    <w:rsid w:val="002672E3"/>
    <w:rsid w:val="00274717"/>
    <w:rsid w:val="002918E3"/>
    <w:rsid w:val="002A1D7C"/>
    <w:rsid w:val="002C6347"/>
    <w:rsid w:val="002F6AF1"/>
    <w:rsid w:val="00303252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3C9F"/>
    <w:rsid w:val="00365820"/>
    <w:rsid w:val="003664FC"/>
    <w:rsid w:val="00380C60"/>
    <w:rsid w:val="00382F1E"/>
    <w:rsid w:val="00386C9D"/>
    <w:rsid w:val="00394EBD"/>
    <w:rsid w:val="00394F4A"/>
    <w:rsid w:val="00395C3D"/>
    <w:rsid w:val="0039693E"/>
    <w:rsid w:val="003A353E"/>
    <w:rsid w:val="003A4A71"/>
    <w:rsid w:val="003B6C2C"/>
    <w:rsid w:val="003C554F"/>
    <w:rsid w:val="00400084"/>
    <w:rsid w:val="0040149C"/>
    <w:rsid w:val="00404EEF"/>
    <w:rsid w:val="00413554"/>
    <w:rsid w:val="00414478"/>
    <w:rsid w:val="00414E0B"/>
    <w:rsid w:val="0042376B"/>
    <w:rsid w:val="004250B3"/>
    <w:rsid w:val="00440F23"/>
    <w:rsid w:val="00442266"/>
    <w:rsid w:val="00442B91"/>
    <w:rsid w:val="004430F4"/>
    <w:rsid w:val="004467D2"/>
    <w:rsid w:val="00464281"/>
    <w:rsid w:val="00472B31"/>
    <w:rsid w:val="004737BB"/>
    <w:rsid w:val="00475975"/>
    <w:rsid w:val="0048356A"/>
    <w:rsid w:val="00492BD3"/>
    <w:rsid w:val="0049614A"/>
    <w:rsid w:val="004B1E14"/>
    <w:rsid w:val="004B38AD"/>
    <w:rsid w:val="004B4BC1"/>
    <w:rsid w:val="004B6944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5D8C"/>
    <w:rsid w:val="004F6B08"/>
    <w:rsid w:val="00504CFF"/>
    <w:rsid w:val="00506651"/>
    <w:rsid w:val="00513D17"/>
    <w:rsid w:val="0052111D"/>
    <w:rsid w:val="005233D2"/>
    <w:rsid w:val="005310EF"/>
    <w:rsid w:val="00544956"/>
    <w:rsid w:val="00556687"/>
    <w:rsid w:val="00572FF2"/>
    <w:rsid w:val="00575CB7"/>
    <w:rsid w:val="00575D02"/>
    <w:rsid w:val="005760A9"/>
    <w:rsid w:val="00582AFF"/>
    <w:rsid w:val="00594464"/>
    <w:rsid w:val="005B0144"/>
    <w:rsid w:val="005B6AD4"/>
    <w:rsid w:val="005B74E8"/>
    <w:rsid w:val="005C70A5"/>
    <w:rsid w:val="005E432B"/>
    <w:rsid w:val="00604D9F"/>
    <w:rsid w:val="006110BE"/>
    <w:rsid w:val="00616476"/>
    <w:rsid w:val="0061767F"/>
    <w:rsid w:val="00622781"/>
    <w:rsid w:val="006261B8"/>
    <w:rsid w:val="0064017E"/>
    <w:rsid w:val="006409F8"/>
    <w:rsid w:val="00640BFF"/>
    <w:rsid w:val="00641CD6"/>
    <w:rsid w:val="00654D9B"/>
    <w:rsid w:val="0066032A"/>
    <w:rsid w:val="00665A91"/>
    <w:rsid w:val="0068389F"/>
    <w:rsid w:val="0069621B"/>
    <w:rsid w:val="006A007F"/>
    <w:rsid w:val="006A615E"/>
    <w:rsid w:val="006A6F6C"/>
    <w:rsid w:val="006B3B80"/>
    <w:rsid w:val="006B4267"/>
    <w:rsid w:val="006B5019"/>
    <w:rsid w:val="006C581E"/>
    <w:rsid w:val="006D4492"/>
    <w:rsid w:val="006F0C63"/>
    <w:rsid w:val="006F209E"/>
    <w:rsid w:val="00701B4A"/>
    <w:rsid w:val="0072070C"/>
    <w:rsid w:val="00726670"/>
    <w:rsid w:val="00727F94"/>
    <w:rsid w:val="007337EB"/>
    <w:rsid w:val="0073462B"/>
    <w:rsid w:val="0073518A"/>
    <w:rsid w:val="00745D18"/>
    <w:rsid w:val="00752879"/>
    <w:rsid w:val="007550BA"/>
    <w:rsid w:val="00771BE7"/>
    <w:rsid w:val="00776530"/>
    <w:rsid w:val="00780EAE"/>
    <w:rsid w:val="00791E8E"/>
    <w:rsid w:val="00792A80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7F7291"/>
    <w:rsid w:val="00827311"/>
    <w:rsid w:val="00834BB4"/>
    <w:rsid w:val="00835187"/>
    <w:rsid w:val="008361E0"/>
    <w:rsid w:val="008559DA"/>
    <w:rsid w:val="00872BAB"/>
    <w:rsid w:val="008731A1"/>
    <w:rsid w:val="00873501"/>
    <w:rsid w:val="00874B5B"/>
    <w:rsid w:val="00874C04"/>
    <w:rsid w:val="00875E7D"/>
    <w:rsid w:val="00876326"/>
    <w:rsid w:val="00876374"/>
    <w:rsid w:val="00886E83"/>
    <w:rsid w:val="008870E1"/>
    <w:rsid w:val="008945D9"/>
    <w:rsid w:val="008A3EF4"/>
    <w:rsid w:val="008C52E2"/>
    <w:rsid w:val="008C77E1"/>
    <w:rsid w:val="008D65F3"/>
    <w:rsid w:val="009150A9"/>
    <w:rsid w:val="009175F3"/>
    <w:rsid w:val="00922F70"/>
    <w:rsid w:val="009448DE"/>
    <w:rsid w:val="009706FB"/>
    <w:rsid w:val="009726FB"/>
    <w:rsid w:val="00987035"/>
    <w:rsid w:val="0099319F"/>
    <w:rsid w:val="00997801"/>
    <w:rsid w:val="009A4ACC"/>
    <w:rsid w:val="009A4ED9"/>
    <w:rsid w:val="009A5C66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13F8B"/>
    <w:rsid w:val="00A27F01"/>
    <w:rsid w:val="00A40DD3"/>
    <w:rsid w:val="00A41E67"/>
    <w:rsid w:val="00A5428D"/>
    <w:rsid w:val="00A830EB"/>
    <w:rsid w:val="00A8311B"/>
    <w:rsid w:val="00A87D00"/>
    <w:rsid w:val="00A943F4"/>
    <w:rsid w:val="00AA0ACF"/>
    <w:rsid w:val="00AB61A3"/>
    <w:rsid w:val="00AD1EFE"/>
    <w:rsid w:val="00AD2F61"/>
    <w:rsid w:val="00AD44BD"/>
    <w:rsid w:val="00AD51FC"/>
    <w:rsid w:val="00AD7E56"/>
    <w:rsid w:val="00AE5874"/>
    <w:rsid w:val="00B01F08"/>
    <w:rsid w:val="00B16E8F"/>
    <w:rsid w:val="00B2442F"/>
    <w:rsid w:val="00B30401"/>
    <w:rsid w:val="00B44BF6"/>
    <w:rsid w:val="00B5393E"/>
    <w:rsid w:val="00B5746B"/>
    <w:rsid w:val="00B625C7"/>
    <w:rsid w:val="00B661B8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08A7"/>
    <w:rsid w:val="00C33F72"/>
    <w:rsid w:val="00C377A0"/>
    <w:rsid w:val="00C47B64"/>
    <w:rsid w:val="00C47CD4"/>
    <w:rsid w:val="00C52973"/>
    <w:rsid w:val="00C57BB1"/>
    <w:rsid w:val="00C62C24"/>
    <w:rsid w:val="00C635B6"/>
    <w:rsid w:val="00C727C8"/>
    <w:rsid w:val="00C8100D"/>
    <w:rsid w:val="00C8237E"/>
    <w:rsid w:val="00CA5CBD"/>
    <w:rsid w:val="00CC1FF2"/>
    <w:rsid w:val="00CC29D4"/>
    <w:rsid w:val="00CC58FC"/>
    <w:rsid w:val="00CE005B"/>
    <w:rsid w:val="00CE2DE0"/>
    <w:rsid w:val="00CF5805"/>
    <w:rsid w:val="00D0361A"/>
    <w:rsid w:val="00D1101D"/>
    <w:rsid w:val="00D1150B"/>
    <w:rsid w:val="00D23D71"/>
    <w:rsid w:val="00D3085A"/>
    <w:rsid w:val="00D30ADD"/>
    <w:rsid w:val="00D43344"/>
    <w:rsid w:val="00D43A0D"/>
    <w:rsid w:val="00D44523"/>
    <w:rsid w:val="00D46867"/>
    <w:rsid w:val="00D526F3"/>
    <w:rsid w:val="00D53DD8"/>
    <w:rsid w:val="00D5619C"/>
    <w:rsid w:val="00D57724"/>
    <w:rsid w:val="00D57D3D"/>
    <w:rsid w:val="00D639A4"/>
    <w:rsid w:val="00D71872"/>
    <w:rsid w:val="00D82E6F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1028"/>
    <w:rsid w:val="00E03A42"/>
    <w:rsid w:val="00E06500"/>
    <w:rsid w:val="00E219A6"/>
    <w:rsid w:val="00E2324E"/>
    <w:rsid w:val="00E35CD5"/>
    <w:rsid w:val="00E40FF6"/>
    <w:rsid w:val="00E469F6"/>
    <w:rsid w:val="00E539C6"/>
    <w:rsid w:val="00E57060"/>
    <w:rsid w:val="00E62BB3"/>
    <w:rsid w:val="00E81ADD"/>
    <w:rsid w:val="00E87616"/>
    <w:rsid w:val="00EA0731"/>
    <w:rsid w:val="00EA5C16"/>
    <w:rsid w:val="00EB101A"/>
    <w:rsid w:val="00EB7EC4"/>
    <w:rsid w:val="00ED781A"/>
    <w:rsid w:val="00ED7E80"/>
    <w:rsid w:val="00EF000D"/>
    <w:rsid w:val="00F22BD4"/>
    <w:rsid w:val="00F27C3F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1D8A"/>
    <w:rsid w:val="00FB5706"/>
    <w:rsid w:val="00FB6E22"/>
    <w:rsid w:val="00FB7887"/>
    <w:rsid w:val="00FC4D58"/>
    <w:rsid w:val="00FC60DE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02EB855C"/>
  <w15:chartTrackingRefBased/>
  <w15:docId w15:val="{7D4A6B78-1790-488C-A669-EF3B7EA5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7BA2F3F-15A9-41F6-8DE3-29EAB982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2135</TotalTime>
  <Pages>10</Pages>
  <Words>2133</Words>
  <Characters>14785</Characters>
  <Application>Microsoft Office Word</Application>
  <DocSecurity>0</DocSecurity>
  <Lines>123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17</cp:revision>
  <cp:lastPrinted>2025-05-15T06:42:00Z</cp:lastPrinted>
  <dcterms:created xsi:type="dcterms:W3CDTF">2024-12-06T08:06:00Z</dcterms:created>
  <dcterms:modified xsi:type="dcterms:W3CDTF">2025-06-03T08:26:00Z</dcterms:modified>
</cp:coreProperties>
</file>