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609"/>
        <w:gridCol w:w="4410"/>
        <w:gridCol w:w="1551"/>
        <w:gridCol w:w="1561"/>
        <w:gridCol w:w="1687"/>
        <w:gridCol w:w="1829"/>
        <w:gridCol w:w="2785"/>
        <w:gridCol w:w="1114"/>
      </w:tblGrid>
      <w:tr w:rsidR="00D82E6F" w:rsidRPr="00AF3DB6" w14:paraId="6175B3C3" w14:textId="77777777" w:rsidTr="00513D17">
        <w:trPr>
          <w:trHeight w:val="572"/>
        </w:trPr>
        <w:tc>
          <w:tcPr>
            <w:tcW w:w="609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410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520DB1AE" w14:textId="70E1CB4A" w:rsidR="003A4A71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61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7D49AA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7D49AA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114" w:type="dxa"/>
            <w:shd w:val="clear" w:color="auto" w:fill="F2F2F2" w:themeFill="background1" w:themeFillShade="F2"/>
            <w:vAlign w:val="center"/>
          </w:tcPr>
          <w:p w14:paraId="41B89695" w14:textId="77777777" w:rsidR="003A4A71" w:rsidRPr="00D82E6F" w:rsidRDefault="003A4A71" w:rsidP="007D49AA">
            <w:pPr>
              <w:jc w:val="center"/>
              <w:rPr>
                <w:b/>
                <w:sz w:val="14"/>
              </w:rPr>
            </w:pPr>
            <w:r w:rsidRPr="00D82E6F">
              <w:rPr>
                <w:b/>
                <w:sz w:val="14"/>
              </w:rPr>
              <w:t>Uwagi</w:t>
            </w:r>
          </w:p>
        </w:tc>
      </w:tr>
      <w:tr w:rsidR="00303252" w:rsidRPr="00AF3DB6" w14:paraId="55BB5314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994FDED" w14:textId="758960B1" w:rsidR="00303252" w:rsidRDefault="0099319F" w:rsidP="00303252">
            <w:pPr>
              <w:jc w:val="center"/>
            </w:pPr>
            <w:r>
              <w:t>1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3DE6A9A" w14:textId="291743F8" w:rsidR="00303252" w:rsidRDefault="00303252" w:rsidP="00303252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6AC7960" w14:textId="3296169A" w:rsidR="00303252" w:rsidRDefault="00303252" w:rsidP="00303252">
            <w:pPr>
              <w:jc w:val="center"/>
            </w:pPr>
            <w:r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1B93324" w14:textId="5D323837" w:rsidR="00303252" w:rsidRPr="00BD3A55" w:rsidRDefault="004B1E14" w:rsidP="0030325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9:00-11</w:t>
            </w:r>
            <w:r w:rsidR="00303252" w:rsidRPr="00BD3A55">
              <w:rPr>
                <w:color w:val="000000" w:themeColor="text1"/>
              </w:rPr>
              <w:t>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8EBA8B2" w14:textId="550DC5B1" w:rsidR="00303252" w:rsidRDefault="00303252" w:rsidP="003032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3B38C7C" w14:textId="0C65F7BD" w:rsidR="00303252" w:rsidRDefault="00303252" w:rsidP="00303252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A213707" w14:textId="463CF246" w:rsidR="00303252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4748FA68" w14:textId="31B91A28" w:rsidR="00303252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B16DED6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CBC577C" w14:textId="3FF04346" w:rsidR="001A7A25" w:rsidRDefault="001A7A25" w:rsidP="001A7A25">
            <w:pPr>
              <w:jc w:val="center"/>
            </w:pPr>
            <w:r>
              <w:t>2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0750996" w14:textId="60C7233B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4FD9BA8" w14:textId="4BA6CB36" w:rsidR="001A7A25" w:rsidRDefault="001A7A25" w:rsidP="001A7A25">
            <w:pPr>
              <w:jc w:val="center"/>
            </w:pPr>
            <w:r w:rsidRPr="0078660F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00493F8C" w14:textId="4FA735EC" w:rsidR="001A7A25" w:rsidRDefault="001A7A25" w:rsidP="001A7A25">
            <w:pPr>
              <w:jc w:val="center"/>
            </w:pPr>
            <w:r>
              <w:t>11:00-13:00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517843A" w14:textId="2313796D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238588C" w14:textId="4601CE62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6A9D2E7" w14:textId="2B2738E1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C0C9E04" w14:textId="252D3CCF" w:rsidR="001A7A25" w:rsidRPr="00657B9B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7B0B3210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6519CC8" w14:textId="7C9A1318" w:rsidR="001A7A25" w:rsidRDefault="001A7A25" w:rsidP="001A7A25">
            <w:pPr>
              <w:jc w:val="center"/>
            </w:pPr>
            <w:r>
              <w:t>3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3F86BB0" w14:textId="52E1F304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7C482044" w14:textId="58CEBAF2" w:rsidR="001A7A25" w:rsidRDefault="001A7A25" w:rsidP="001A7A25">
            <w:pPr>
              <w:jc w:val="center"/>
            </w:pPr>
            <w:r w:rsidRPr="0078660F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60ACF07" w14:textId="0F443F6F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13:30-15:30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17B54957" w14:textId="45CC17E3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0CB4395" w14:textId="41BD351C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0EC6EB7" w14:textId="1ABDD43A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960362C" w14:textId="5382A797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280C193F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78C8838" w14:textId="16401EDA" w:rsidR="001A7A25" w:rsidRDefault="001A7A25" w:rsidP="001A7A25">
            <w:pPr>
              <w:jc w:val="center"/>
            </w:pPr>
            <w:r>
              <w:t>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552C8A6" w14:textId="4134C77B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3E86F55" w14:textId="0DE6B813" w:rsidR="001A7A25" w:rsidRDefault="001A7A25" w:rsidP="001A7A25">
            <w:pPr>
              <w:jc w:val="center"/>
            </w:pPr>
            <w:r w:rsidRPr="0078660F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703E059" w14:textId="1F002B54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15:30-17:30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AC2B9AE" w14:textId="1A44A775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B5A3216" w14:textId="56D8F836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E4042B8" w14:textId="7F83694B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24C66AE" w14:textId="56643641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459859D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3315F46" w14:textId="34EC4A84" w:rsidR="001A7A25" w:rsidRDefault="001A7A25" w:rsidP="001A7A25">
            <w:pPr>
              <w:jc w:val="center"/>
            </w:pPr>
            <w:r>
              <w:t>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820F505" w14:textId="20D58A29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3648C92" w14:textId="6730626E" w:rsidR="001A7A25" w:rsidRDefault="001A7A25" w:rsidP="001A7A25">
            <w:pPr>
              <w:jc w:val="center"/>
            </w:pPr>
            <w:r w:rsidRPr="0078660F">
              <w:t>08.05.2025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3718904" w14:textId="20468CEA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17:30-19:30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A23F56" w14:textId="5349FB99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C649AC3" w14:textId="5845FE10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A92007C" w14:textId="6F6B533C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E29601F" w14:textId="5D8232C1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03252" w:rsidRPr="00AF3DB6" w14:paraId="041EA1DD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650EC50" w14:textId="6E9F08CC" w:rsidR="00303252" w:rsidRDefault="001E0B8C" w:rsidP="00303252">
            <w:pPr>
              <w:jc w:val="center"/>
            </w:pPr>
            <w:r>
              <w:t>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986924D" w14:textId="22079AC1" w:rsidR="00303252" w:rsidRDefault="00303252" w:rsidP="00303252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AA77AA0" w14:textId="1EEAC2CF" w:rsidR="00303252" w:rsidRDefault="00303252" w:rsidP="00303252">
            <w:pPr>
              <w:jc w:val="center"/>
            </w:pPr>
            <w:r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6182045" w14:textId="76209F22" w:rsidR="00303252" w:rsidRPr="00BD3A55" w:rsidRDefault="00303252" w:rsidP="00303252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69AD03C" w14:textId="0D0650B0" w:rsidR="00303252" w:rsidRDefault="00303252" w:rsidP="003032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C33471F" w14:textId="46522177" w:rsidR="00303252" w:rsidRDefault="00303252" w:rsidP="00303252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63C2203" w14:textId="036521B5" w:rsidR="00303252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BF1BE4E" w14:textId="66E1F977" w:rsidR="00303252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5654B883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6344193" w14:textId="2B1C5AE1" w:rsidR="001A7A25" w:rsidRDefault="001A7A25" w:rsidP="001A7A25">
            <w:pPr>
              <w:jc w:val="center"/>
            </w:pPr>
            <w:r>
              <w:lastRenderedPageBreak/>
              <w:t>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DC47746" w14:textId="18C8A3E0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5208E39" w14:textId="3F2C0C70" w:rsidR="001A7A25" w:rsidRDefault="001A7A25" w:rsidP="001A7A25">
            <w:pPr>
              <w:jc w:val="center"/>
            </w:pPr>
            <w:r w:rsidRPr="000B4DAD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CFCF9B9" w14:textId="5C85C347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004FFF4" w14:textId="57DAAE8A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ADC13FF" w14:textId="7B66DBF1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7F80E1B" w14:textId="59CAC870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2241EE03" w14:textId="062C44E4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1A0CCCE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B37681D" w14:textId="51F4FA30" w:rsidR="001A7A25" w:rsidRDefault="001A7A25" w:rsidP="001A7A25">
            <w:pPr>
              <w:jc w:val="center"/>
            </w:pPr>
            <w:r>
              <w:t>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7A1D0F0" w14:textId="64437FF8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45D96E10" w14:textId="17E602F3" w:rsidR="001A7A25" w:rsidRDefault="001A7A25" w:rsidP="001A7A25">
            <w:pPr>
              <w:jc w:val="center"/>
            </w:pPr>
            <w:r w:rsidRPr="000B4DAD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16044B6" w14:textId="12A1523D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538DF59" w14:textId="34109766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1DD1C05" w14:textId="7B8CFECA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A88B89E" w14:textId="5378468E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A1F6635" w14:textId="6B5B9F90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3FC7976D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0DDD499" w14:textId="2786F77C" w:rsidR="001A7A25" w:rsidRDefault="001A7A25" w:rsidP="001A7A25">
            <w:pPr>
              <w:jc w:val="center"/>
            </w:pPr>
            <w:r>
              <w:t>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931E2A6" w14:textId="0C9144C2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9D0D7D1" w14:textId="6E0BEB15" w:rsidR="001A7A25" w:rsidRDefault="001A7A25" w:rsidP="001A7A25">
            <w:pPr>
              <w:jc w:val="center"/>
            </w:pPr>
            <w:r w:rsidRPr="000B4DAD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BF43AC7" w14:textId="51DCA0A9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37FB392" w14:textId="6B178A4F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518A242" w14:textId="0121ED84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D159CFD" w14:textId="48379592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13455AD" w14:textId="3505551E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216B6274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70918AC" w14:textId="19EBF4BE" w:rsidR="001A7A25" w:rsidRDefault="001A7A25" w:rsidP="001A7A25">
            <w:pPr>
              <w:jc w:val="center"/>
            </w:pPr>
            <w:r>
              <w:t>10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630463C9" w14:textId="3C077D06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3A75060A" w14:textId="5A46776B" w:rsidR="001A7A25" w:rsidRDefault="001A7A25" w:rsidP="001A7A25">
            <w:pPr>
              <w:jc w:val="center"/>
            </w:pPr>
            <w:r w:rsidRPr="000B4DAD">
              <w:t>09.05.2025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36757650" w14:textId="180C5D92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5348BC3E" w14:textId="0DA19B53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286A86EB" w14:textId="0BD085BD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9C6AA88" w14:textId="1771CFAB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588EFFB" w14:textId="289F38D7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0318C0" w:rsidRPr="00AF3DB6" w14:paraId="64BBF16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B265408" w14:textId="3DDB8C36" w:rsidR="000318C0" w:rsidRDefault="00792A80" w:rsidP="00EB101A">
            <w:pPr>
              <w:jc w:val="center"/>
            </w:pPr>
            <w:r>
              <w:t>11</w:t>
            </w:r>
          </w:p>
        </w:tc>
        <w:tc>
          <w:tcPr>
            <w:tcW w:w="4410" w:type="dxa"/>
            <w:shd w:val="clear" w:color="auto" w:fill="auto"/>
          </w:tcPr>
          <w:p w14:paraId="0872B77D" w14:textId="52636471" w:rsidR="000318C0" w:rsidRPr="008834D7" w:rsidRDefault="000318C0" w:rsidP="00EB101A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33F5DE33" w14:textId="60F781D9" w:rsidR="000318C0" w:rsidRDefault="000318C0" w:rsidP="00EB101A">
            <w:pPr>
              <w:jc w:val="center"/>
            </w:pPr>
            <w:r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7A5A0F4F" w14:textId="54723310" w:rsidR="000318C0" w:rsidRDefault="000318C0" w:rsidP="00EB101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6C0A4029" w14:textId="70AB201E" w:rsidR="000318C0" w:rsidRDefault="000318C0" w:rsidP="00EB10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04C457A" w14:textId="128398F1" w:rsidR="000318C0" w:rsidRDefault="000318C0" w:rsidP="00EB101A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9123867" w14:textId="04388D7F" w:rsidR="000318C0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B0AB483" w14:textId="7F545AE1" w:rsidR="000318C0" w:rsidRPr="00657B9B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6420F29E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66F473E" w14:textId="26CFEF1D" w:rsidR="001A7A25" w:rsidRDefault="001A7A25" w:rsidP="001A7A25">
            <w:pPr>
              <w:jc w:val="center"/>
            </w:pPr>
            <w:r>
              <w:t>12</w:t>
            </w:r>
          </w:p>
        </w:tc>
        <w:tc>
          <w:tcPr>
            <w:tcW w:w="4410" w:type="dxa"/>
            <w:shd w:val="clear" w:color="auto" w:fill="auto"/>
          </w:tcPr>
          <w:p w14:paraId="460CD80F" w14:textId="3176521E" w:rsidR="001A7A25" w:rsidRDefault="001A7A25" w:rsidP="001A7A25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75C99CAD" w14:textId="1D2F0FE9" w:rsidR="001A7A25" w:rsidRDefault="001A7A25" w:rsidP="001A7A25">
            <w:pPr>
              <w:jc w:val="center"/>
            </w:pPr>
            <w:r w:rsidRPr="00FE64C4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28C81E5" w14:textId="29417CCD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3602181" w14:textId="0C1CE366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F2409B" w14:textId="7B8F4FD0" w:rsidR="001A7A25" w:rsidRDefault="001A7A25" w:rsidP="001A7A25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DA56621" w14:textId="0898E15C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7D4BE86F" w14:textId="622F7494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0109324D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B7E2451" w14:textId="46D5FB16" w:rsidR="001A7A25" w:rsidRPr="00AF3DB6" w:rsidRDefault="001A7A25" w:rsidP="001A7A25">
            <w:pPr>
              <w:jc w:val="center"/>
            </w:pPr>
            <w:r>
              <w:t>13</w:t>
            </w:r>
          </w:p>
        </w:tc>
        <w:tc>
          <w:tcPr>
            <w:tcW w:w="4410" w:type="dxa"/>
            <w:shd w:val="clear" w:color="auto" w:fill="auto"/>
          </w:tcPr>
          <w:p w14:paraId="31442785" w14:textId="2339121B" w:rsidR="001A7A25" w:rsidRPr="00AF3DB6" w:rsidRDefault="001A7A25" w:rsidP="001A7A25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1EACE8F8" w14:textId="31822C65" w:rsidR="001A7A25" w:rsidRPr="00AF3DB6" w:rsidRDefault="001A7A25" w:rsidP="001A7A25">
            <w:pPr>
              <w:jc w:val="center"/>
            </w:pPr>
            <w:r w:rsidRPr="00FE64C4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A7228CA" w14:textId="505D87FB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3893BE27" w14:textId="622CB698" w:rsidR="001A7A25" w:rsidRPr="0073518A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16F29FCF" w14:textId="43F5D9D2" w:rsidR="001A7A25" w:rsidRPr="00AF3DB6" w:rsidRDefault="001A7A25" w:rsidP="001A7A25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4E9802B" w14:textId="6C0A3DF1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CE6E5C3" w14:textId="519841EF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716F3CB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8DB59E3" w14:textId="357FA288" w:rsidR="001A7A25" w:rsidRPr="00AF3DB6" w:rsidRDefault="001A7A25" w:rsidP="001A7A25">
            <w:pPr>
              <w:jc w:val="center"/>
            </w:pPr>
            <w:r>
              <w:t>14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2142FDB" w14:textId="0B0621DA" w:rsidR="001A7A25" w:rsidRPr="00AF3DB6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0B7CDA6D" w14:textId="69EDF4DB" w:rsidR="001A7A25" w:rsidRPr="00AF3DB6" w:rsidRDefault="001A7A25" w:rsidP="001A7A25">
            <w:pPr>
              <w:jc w:val="center"/>
            </w:pPr>
            <w:r w:rsidRPr="00FE64C4">
              <w:t>10.05.2025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D4306F" w14:textId="2F369B46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1A52EBF1" w14:textId="5EB1FBDC" w:rsidR="001A7A25" w:rsidRPr="00AF3DB6" w:rsidRDefault="001A7A25" w:rsidP="001A7A25">
            <w:pPr>
              <w:jc w:val="center"/>
            </w:pPr>
            <w:r w:rsidRPr="00237EB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A323950" w14:textId="32BBFA1D" w:rsidR="001A7A25" w:rsidRPr="00AF3DB6" w:rsidRDefault="001A7A25" w:rsidP="001A7A25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3CDBE2D" w14:textId="5FF7373E" w:rsidR="001A7A25" w:rsidRPr="00AF3DB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705B7F6" w14:textId="59264471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10B74934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5899530" w14:textId="7CA43B9C" w:rsidR="00442266" w:rsidRPr="00AF3DB6" w:rsidRDefault="00442266" w:rsidP="00792A80">
            <w:pPr>
              <w:jc w:val="center"/>
            </w:pPr>
            <w:r>
              <w:t>1</w:t>
            </w:r>
            <w:r w:rsidR="00792A80">
              <w:t>5</w:t>
            </w:r>
          </w:p>
        </w:tc>
        <w:tc>
          <w:tcPr>
            <w:tcW w:w="4410" w:type="dxa"/>
            <w:shd w:val="clear" w:color="auto" w:fill="auto"/>
          </w:tcPr>
          <w:p w14:paraId="7A2D1B6A" w14:textId="730A515E" w:rsidR="00442266" w:rsidRPr="00AF3DB6" w:rsidRDefault="00442266" w:rsidP="00442266">
            <w:pPr>
              <w:jc w:val="center"/>
            </w:pPr>
            <w:r w:rsidRPr="00070D98">
              <w:t>Diagnoza sytuacji problemowej i opracowanie Indywidualnych Ścieżek Reintegracji-</w:t>
            </w:r>
            <w:r w:rsidRPr="00070D98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2F81AE91" w14:textId="409FCFEE" w:rsidR="00442266" w:rsidRPr="00AF3DB6" w:rsidRDefault="00442266" w:rsidP="00442266">
            <w:pPr>
              <w:jc w:val="center"/>
            </w:pPr>
            <w:r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D12AA4C" w14:textId="2DC203D1" w:rsidR="00442266" w:rsidRPr="00BD3A55" w:rsidRDefault="00442266" w:rsidP="00442266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701BF33C" w14:textId="068C15A7" w:rsidR="00442266" w:rsidRPr="00BD3A55" w:rsidRDefault="00442266" w:rsidP="00442266">
            <w:pPr>
              <w:jc w:val="center"/>
              <w:rPr>
                <w:color w:val="000000" w:themeColor="text1"/>
              </w:rPr>
            </w:pPr>
            <w:r w:rsidRPr="00653127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B4F2587" w14:textId="202971F0" w:rsidR="00442266" w:rsidRPr="00BD3A55" w:rsidRDefault="00442266" w:rsidP="00442266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5F9911" w14:textId="2A0F268F" w:rsidR="00442266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3C7FDFBE" w14:textId="2C1C7BFE" w:rsidR="00442266" w:rsidRPr="00D82E6F" w:rsidRDefault="001A7A25" w:rsidP="001A7A25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1A7A25" w:rsidRPr="00AF3DB6" w14:paraId="0C1C0A0F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3460751" w14:textId="7EF89830" w:rsidR="001A7A25" w:rsidRPr="00AF3DB6" w:rsidRDefault="001A7A25" w:rsidP="001A7A25">
            <w:pPr>
              <w:jc w:val="center"/>
            </w:pPr>
            <w:r>
              <w:t>16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09374B6" w14:textId="51B0D79F" w:rsidR="001A7A25" w:rsidRPr="00AF3DB6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3F12C21" w14:textId="764AE994" w:rsidR="001A7A25" w:rsidRPr="00AF3DB6" w:rsidRDefault="001A7A25" w:rsidP="001A7A25">
            <w:pPr>
              <w:jc w:val="center"/>
            </w:pPr>
            <w:r w:rsidRPr="00BF7E55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636C8CD" w14:textId="07194684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5EC24001" w14:textId="234CA3FD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D1E56E7" w14:textId="7104D28F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FF8D560" w14:textId="2246F80B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381EAE93" w14:textId="5BCD8A0D" w:rsidR="001A7A25" w:rsidRPr="00D82E6F" w:rsidRDefault="001A7A25" w:rsidP="001A7A25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1A7A25" w:rsidRPr="00AF3DB6" w14:paraId="48F6542B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ABA8DF5" w14:textId="2AA4BE9D" w:rsidR="001A7A25" w:rsidRPr="00AF3DB6" w:rsidRDefault="001A7A25" w:rsidP="001A7A25">
            <w:pPr>
              <w:jc w:val="center"/>
            </w:pPr>
            <w:r>
              <w:t>17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51E4C5CC" w14:textId="6DE083B9" w:rsidR="001A7A25" w:rsidRPr="00AF3DB6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084FC20" w14:textId="32EFD5E4" w:rsidR="001A7A25" w:rsidRPr="00AF3DB6" w:rsidRDefault="001A7A25" w:rsidP="001A7A25">
            <w:pPr>
              <w:jc w:val="center"/>
            </w:pPr>
            <w:r w:rsidRPr="00BF7E55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8C92960" w14:textId="6FB2E468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784501DE" w14:textId="6886492D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0A65921F" w14:textId="610EB800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5A35519" w14:textId="17A68B66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160495DF" w14:textId="7735F933" w:rsidR="001A7A25" w:rsidRPr="00D82E6F" w:rsidRDefault="001A7A25" w:rsidP="001A7A25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1A7A25" w:rsidRPr="00AF3DB6" w14:paraId="61A91AA0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1ADA451" w14:textId="6D3DFAE7" w:rsidR="001A7A25" w:rsidRPr="00AF3DB6" w:rsidRDefault="001A7A25" w:rsidP="001A7A25">
            <w:pPr>
              <w:jc w:val="center"/>
            </w:pPr>
            <w:r>
              <w:t>18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D85765D" w14:textId="0323F510" w:rsidR="001A7A25" w:rsidRPr="00AF3DB6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BC18AA">
              <w:rPr>
                <w:color w:val="0070C0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041ABDCF" w14:textId="35ED60DF" w:rsidR="001A7A25" w:rsidRPr="00AF3DB6" w:rsidRDefault="001A7A25" w:rsidP="001A7A25">
            <w:pPr>
              <w:jc w:val="center"/>
            </w:pPr>
            <w:r w:rsidRPr="00BF7E55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0F06786" w14:textId="3CF15B4C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71C0316E" w14:textId="0B88AD64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75353A2D" w14:textId="0CB5C22D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605BBDF" w14:textId="6B3E93E1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750526A9" w14:textId="6CA6099E" w:rsidR="001A7A25" w:rsidRPr="00D82E6F" w:rsidRDefault="001A7A25" w:rsidP="001A7A25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1A7A25" w:rsidRPr="00AF3DB6" w14:paraId="26C96F37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BAF1ADC" w14:textId="68BC83C0" w:rsidR="001A7A25" w:rsidRPr="00AF3DB6" w:rsidRDefault="001A7A25" w:rsidP="001A7A25">
            <w:pPr>
              <w:jc w:val="center"/>
            </w:pPr>
            <w:r>
              <w:t>19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7A643C2" w14:textId="592A44B8" w:rsidR="001A7A25" w:rsidRPr="00AF3DB6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40826183" w14:textId="6EAA2B11" w:rsidR="001A7A25" w:rsidRPr="00AF3DB6" w:rsidRDefault="001A7A25" w:rsidP="001A7A25">
            <w:pPr>
              <w:jc w:val="center"/>
            </w:pPr>
            <w:r w:rsidRPr="00BF7E55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64E3B821" w14:textId="124853A5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0F1BA627" w14:textId="189956E0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32C1E9AE" w14:textId="33E6FA96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42E84F0" w14:textId="5ABC180C" w:rsidR="001A7A25" w:rsidRPr="00792A80" w:rsidRDefault="001A7A25" w:rsidP="001A7A25">
            <w:pPr>
              <w:jc w:val="center"/>
              <w:rPr>
                <w:color w:val="70AD47" w:themeColor="accent6"/>
              </w:rPr>
            </w:pPr>
            <w:r>
              <w:rPr>
                <w:color w:val="70AD47" w:themeColor="accent6"/>
              </w:rPr>
              <w:t>-</w:t>
            </w:r>
          </w:p>
        </w:tc>
        <w:tc>
          <w:tcPr>
            <w:tcW w:w="1114" w:type="dxa"/>
            <w:shd w:val="clear" w:color="auto" w:fill="auto"/>
          </w:tcPr>
          <w:p w14:paraId="17AEC508" w14:textId="38CBE869" w:rsidR="001A7A25" w:rsidRPr="00D82E6F" w:rsidRDefault="001A7A25" w:rsidP="001A7A25">
            <w:pPr>
              <w:jc w:val="center"/>
              <w:rPr>
                <w:color w:val="000000" w:themeColor="text1"/>
                <w:sz w:val="14"/>
              </w:rPr>
            </w:pPr>
            <w:r>
              <w:rPr>
                <w:color w:val="000000" w:themeColor="text1"/>
                <w:sz w:val="14"/>
              </w:rPr>
              <w:t>-</w:t>
            </w:r>
          </w:p>
        </w:tc>
      </w:tr>
      <w:tr w:rsidR="001A7A25" w:rsidRPr="00AF3DB6" w14:paraId="1FB46EF6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0016AA8" w14:textId="4E481D00" w:rsidR="001A7A25" w:rsidRDefault="001A7A25" w:rsidP="001A7A25">
            <w:pPr>
              <w:jc w:val="center"/>
            </w:pPr>
            <w:r>
              <w:t>20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165814D" w14:textId="32113A9E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5E1E68BF" w14:textId="11432623" w:rsidR="001A7A25" w:rsidRPr="00AF3DB6" w:rsidRDefault="001A7A25" w:rsidP="001A7A25">
            <w:pPr>
              <w:jc w:val="center"/>
            </w:pPr>
            <w:r w:rsidRPr="00BF7E55">
              <w:t>11.05.2025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4FA5584E" w14:textId="6D473E0E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153977EA" w14:textId="2F7E7930" w:rsidR="001A7A25" w:rsidRPr="0048056F" w:rsidRDefault="001A7A25" w:rsidP="001A7A25">
            <w:pPr>
              <w:jc w:val="center"/>
              <w:rPr>
                <w:sz w:val="20"/>
                <w:szCs w:val="20"/>
              </w:rPr>
            </w:pPr>
            <w:r w:rsidRPr="0048056F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8B9FBBC" w14:textId="21FBFCE8" w:rsidR="001A7A25" w:rsidRDefault="001A7A25" w:rsidP="001A7A25">
            <w:pPr>
              <w:jc w:val="center"/>
            </w:pPr>
            <w:r>
              <w:t>Aleksandra Piechowiak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FB502F" w14:textId="7CF36131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14002B3" w14:textId="019FE149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37E89073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B147B2C" w14:textId="693C3732" w:rsidR="00442266" w:rsidRDefault="001A7A25" w:rsidP="00442266">
            <w:pPr>
              <w:jc w:val="center"/>
            </w:pPr>
            <w:r>
              <w:t>21</w:t>
            </w:r>
          </w:p>
        </w:tc>
        <w:tc>
          <w:tcPr>
            <w:tcW w:w="4410" w:type="dxa"/>
            <w:shd w:val="clear" w:color="auto" w:fill="auto"/>
          </w:tcPr>
          <w:p w14:paraId="7BC6198D" w14:textId="44E54540" w:rsidR="00442266" w:rsidRDefault="00442266" w:rsidP="00442266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79CF3CDE" w14:textId="51F6146A" w:rsidR="00442266" w:rsidRDefault="00442266" w:rsidP="0044226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5EFA3A" w14:textId="4AB37B14" w:rsidR="00442266" w:rsidRDefault="00442266" w:rsidP="00442266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3CB23400" w14:textId="3590E64E" w:rsidR="00442266" w:rsidRPr="00AB4E7C" w:rsidRDefault="00442266" w:rsidP="00442266">
            <w:pPr>
              <w:jc w:val="center"/>
              <w:rPr>
                <w:sz w:val="20"/>
                <w:szCs w:val="20"/>
              </w:rPr>
            </w:pPr>
            <w:r w:rsidRPr="00504605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B81AEEE" w14:textId="40D7033F" w:rsidR="00442266" w:rsidRDefault="00442266" w:rsidP="00442266">
            <w:pPr>
              <w:jc w:val="center"/>
            </w:pPr>
            <w:r w:rsidRPr="00EF1F73"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920AC83" w14:textId="1FE49707" w:rsidR="0044226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5870571" w14:textId="6D925887" w:rsidR="00442266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7F29382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FFA61CB" w14:textId="461E582C" w:rsidR="001A7A25" w:rsidRDefault="001A7A25" w:rsidP="001A7A25">
            <w:pPr>
              <w:jc w:val="center"/>
            </w:pPr>
            <w:r>
              <w:t>22</w:t>
            </w:r>
          </w:p>
        </w:tc>
        <w:tc>
          <w:tcPr>
            <w:tcW w:w="4410" w:type="dxa"/>
            <w:shd w:val="clear" w:color="auto" w:fill="auto"/>
          </w:tcPr>
          <w:p w14:paraId="738696AA" w14:textId="2A9E877C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0D4EE395" w14:textId="7DE90C3A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123BB7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67D8D4B" w14:textId="62857DEA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39A238A2" w14:textId="12E02152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504605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F637625" w14:textId="13A47150" w:rsidR="001A7A25" w:rsidRDefault="001A7A25" w:rsidP="001A7A25">
            <w:pPr>
              <w:jc w:val="center"/>
            </w:pPr>
            <w:r w:rsidRPr="00EF1F73"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B8345F" w14:textId="1F82B5B2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46BDEC90" w14:textId="225B16ED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01BFB4C6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3C5A687" w14:textId="1529761D" w:rsidR="001A7A25" w:rsidRDefault="001A7A25" w:rsidP="001A7A25">
            <w:pPr>
              <w:jc w:val="center"/>
            </w:pPr>
            <w:r>
              <w:t>23</w:t>
            </w:r>
          </w:p>
        </w:tc>
        <w:tc>
          <w:tcPr>
            <w:tcW w:w="4410" w:type="dxa"/>
            <w:shd w:val="clear" w:color="auto" w:fill="auto"/>
          </w:tcPr>
          <w:p w14:paraId="109253AD" w14:textId="412399BF" w:rsidR="001A7A25" w:rsidRDefault="001A7A25" w:rsidP="001A7A25">
            <w:pPr>
              <w:jc w:val="center"/>
            </w:pPr>
            <w:r>
              <w:t>Diagnoza sytuacji problemowej i opracowanie Indywidualnych Ścieżek Reintegracji-</w:t>
            </w:r>
            <w:r w:rsidRPr="00E469F6">
              <w:rPr>
                <w:b/>
              </w:rPr>
              <w:t>Psycholog</w:t>
            </w:r>
          </w:p>
        </w:tc>
        <w:tc>
          <w:tcPr>
            <w:tcW w:w="1551" w:type="dxa"/>
            <w:shd w:val="clear" w:color="auto" w:fill="auto"/>
          </w:tcPr>
          <w:p w14:paraId="58A0C406" w14:textId="708719EF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123BB7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2A8D1284" w14:textId="77C862D2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010C20DB" w14:textId="6F58FF57" w:rsidR="001A7A25" w:rsidRPr="00504605" w:rsidRDefault="001A7A25" w:rsidP="001A7A25">
            <w:pPr>
              <w:jc w:val="center"/>
              <w:rPr>
                <w:sz w:val="20"/>
                <w:szCs w:val="20"/>
              </w:rPr>
            </w:pPr>
            <w:r w:rsidRPr="00504605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49552F4D" w14:textId="44489368" w:rsidR="001A7A25" w:rsidRPr="00EF1F73" w:rsidRDefault="001A7A25" w:rsidP="001A7A25">
            <w:pPr>
              <w:jc w:val="center"/>
            </w:pPr>
            <w:r w:rsidRPr="00EF1F73"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4046A39" w14:textId="74813272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86BFC6E" w14:textId="1B8B460F" w:rsidR="001A7A25" w:rsidRPr="00557F95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1F3F310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3E87A76" w14:textId="72A5001D" w:rsidR="001A7A25" w:rsidRDefault="001A7A25" w:rsidP="001A7A25">
            <w:pPr>
              <w:jc w:val="center"/>
            </w:pPr>
            <w:r>
              <w:t>24</w:t>
            </w:r>
          </w:p>
        </w:tc>
        <w:tc>
          <w:tcPr>
            <w:tcW w:w="4410" w:type="dxa"/>
            <w:shd w:val="clear" w:color="auto" w:fill="auto"/>
          </w:tcPr>
          <w:p w14:paraId="38AEF2AF" w14:textId="36B7CCF9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2AA0FA1E" w14:textId="09FAD240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123BB7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7CA822DE" w14:textId="443F3BCF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594E93E9" w14:textId="460D6A26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368D35D3" w14:textId="3153AD56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256B3DF" w14:textId="1B7935E1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333F5225" w14:textId="490B7D9F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3AC545BD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1048BC1D" w14:textId="3F02409C" w:rsidR="001A7A25" w:rsidRDefault="001A7A25" w:rsidP="001A7A25">
            <w:pPr>
              <w:jc w:val="center"/>
            </w:pPr>
            <w:r>
              <w:t>25</w:t>
            </w:r>
          </w:p>
        </w:tc>
        <w:tc>
          <w:tcPr>
            <w:tcW w:w="4410" w:type="dxa"/>
            <w:shd w:val="clear" w:color="auto" w:fill="auto"/>
          </w:tcPr>
          <w:p w14:paraId="51656B6B" w14:textId="722D88BE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AD6BB44" w14:textId="76608E6E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123BB7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5ADAFFE9" w14:textId="57E3CC52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1E98702D" w14:textId="592243D3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91442B7" w14:textId="1290CDEC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950548C" w14:textId="1414B2F6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19C8788C" w14:textId="58DF243D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82727C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D1123F3" w14:textId="5475860D" w:rsidR="001A7A25" w:rsidRDefault="001A7A25" w:rsidP="001A7A25">
            <w:pPr>
              <w:jc w:val="center"/>
            </w:pPr>
            <w:r>
              <w:t>26</w:t>
            </w:r>
          </w:p>
        </w:tc>
        <w:tc>
          <w:tcPr>
            <w:tcW w:w="4410" w:type="dxa"/>
            <w:shd w:val="clear" w:color="auto" w:fill="auto"/>
          </w:tcPr>
          <w:p w14:paraId="559CF545" w14:textId="58388929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017A49A9" w14:textId="7145001A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123BB7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4B6899F5" w14:textId="0BF2CD1A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6E72360" w14:textId="7CB324CD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C44D0DF" w14:textId="7F97BBD0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70DE14A" w14:textId="79224003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5A88AB79" w14:textId="037E0C15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086CB88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12D1F69" w14:textId="3BA47159" w:rsidR="00442266" w:rsidRDefault="001A7A25" w:rsidP="00442266">
            <w:pPr>
              <w:jc w:val="center"/>
            </w:pPr>
            <w:r>
              <w:t>27</w:t>
            </w:r>
          </w:p>
        </w:tc>
        <w:tc>
          <w:tcPr>
            <w:tcW w:w="4410" w:type="dxa"/>
            <w:shd w:val="clear" w:color="auto" w:fill="auto"/>
          </w:tcPr>
          <w:p w14:paraId="5B1AC221" w14:textId="40034E2F" w:rsidR="00442266" w:rsidRDefault="00442266" w:rsidP="00442266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C9654AA" w14:textId="59DB2602" w:rsidR="00442266" w:rsidRDefault="00442266" w:rsidP="00442266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</w:t>
            </w:r>
            <w:r w:rsidRPr="00D82E6F">
              <w:rPr>
                <w:rFonts w:cs="Arial"/>
                <w:szCs w:val="22"/>
              </w:rPr>
              <w:t>.05.2025</w:t>
            </w:r>
          </w:p>
        </w:tc>
        <w:tc>
          <w:tcPr>
            <w:tcW w:w="1561" w:type="dxa"/>
            <w:shd w:val="clear" w:color="auto" w:fill="auto"/>
          </w:tcPr>
          <w:p w14:paraId="777F5668" w14:textId="77777777" w:rsidR="00442266" w:rsidRDefault="00442266" w:rsidP="00442266">
            <w:pPr>
              <w:jc w:val="center"/>
              <w:rPr>
                <w:color w:val="000000" w:themeColor="text1"/>
              </w:rPr>
            </w:pPr>
          </w:p>
          <w:p w14:paraId="1E3ACE15" w14:textId="474DF8C3" w:rsidR="00442266" w:rsidRDefault="00442266" w:rsidP="004422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5100CAAD" w14:textId="154D291C" w:rsidR="00442266" w:rsidRPr="00AB4E7C" w:rsidRDefault="00442266" w:rsidP="00442266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66C40E4" w14:textId="4C2EC999" w:rsidR="00442266" w:rsidRDefault="00442266" w:rsidP="00442266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2022FD7" w14:textId="31FE9938" w:rsidR="0044226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8F209BF" w14:textId="15A245E4" w:rsidR="00442266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7F87CA3B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DF01292" w14:textId="2E9D27E5" w:rsidR="001A7A25" w:rsidRDefault="001A7A25" w:rsidP="001A7A25">
            <w:pPr>
              <w:jc w:val="center"/>
            </w:pPr>
            <w:r>
              <w:t>28</w:t>
            </w:r>
          </w:p>
        </w:tc>
        <w:tc>
          <w:tcPr>
            <w:tcW w:w="4410" w:type="dxa"/>
            <w:shd w:val="clear" w:color="auto" w:fill="auto"/>
          </w:tcPr>
          <w:p w14:paraId="0E054ABA" w14:textId="16F3D778" w:rsidR="001A7A25" w:rsidRDefault="001A7A25" w:rsidP="001A7A25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7C107352" w14:textId="3D4F3CFB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884DE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E250202" w14:textId="239DD05E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0CCACBE4" w14:textId="784F5B58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AFC900A" w14:textId="47A89A01" w:rsidR="001A7A25" w:rsidRDefault="001A7A25" w:rsidP="001A7A25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62EC1E6" w14:textId="0F48C300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</w:tcPr>
          <w:p w14:paraId="6AD16E77" w14:textId="0D600184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097AB883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1A27EDB" w14:textId="5E103762" w:rsidR="001A7A25" w:rsidRDefault="001A7A25" w:rsidP="001A7A25">
            <w:pPr>
              <w:jc w:val="center"/>
            </w:pPr>
            <w:r>
              <w:t>29</w:t>
            </w:r>
          </w:p>
        </w:tc>
        <w:tc>
          <w:tcPr>
            <w:tcW w:w="4410" w:type="dxa"/>
            <w:shd w:val="clear" w:color="auto" w:fill="auto"/>
          </w:tcPr>
          <w:p w14:paraId="31E9718C" w14:textId="50E59DB3" w:rsidR="001A7A25" w:rsidRDefault="001A7A25" w:rsidP="001A7A25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63B5E777" w14:textId="23E33863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884DE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47DB7BD" w14:textId="13DFC12F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75FEC2FF" w14:textId="0A02E3CC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498B9BB6" w14:textId="2A201CD2" w:rsidR="001A7A25" w:rsidRDefault="001A7A25" w:rsidP="001A7A25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E15E53" w14:textId="756D9FAD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FEC5B62" w14:textId="3726D595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3ECAA84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D0D1440" w14:textId="2F299779" w:rsidR="001A7A25" w:rsidRDefault="001A7A25" w:rsidP="001A7A25">
            <w:pPr>
              <w:jc w:val="center"/>
            </w:pPr>
            <w:r>
              <w:t>30</w:t>
            </w:r>
          </w:p>
        </w:tc>
        <w:tc>
          <w:tcPr>
            <w:tcW w:w="4410" w:type="dxa"/>
            <w:shd w:val="clear" w:color="auto" w:fill="auto"/>
          </w:tcPr>
          <w:p w14:paraId="79CED036" w14:textId="72F877AE" w:rsidR="001A7A25" w:rsidRPr="008834D7" w:rsidRDefault="001A7A25" w:rsidP="001A7A25">
            <w:pPr>
              <w:jc w:val="center"/>
            </w:pPr>
            <w:r w:rsidRPr="008834D7">
              <w:t>Diagnoza sytuacji problemowej i opracowanie Indywidualnych Ścieżek Reintegracji-</w:t>
            </w:r>
            <w:r w:rsidRPr="008834D7">
              <w:rPr>
                <w:color w:val="5B9BD5" w:themeColor="accent1"/>
              </w:rPr>
              <w:t>Doradca</w:t>
            </w:r>
          </w:p>
        </w:tc>
        <w:tc>
          <w:tcPr>
            <w:tcW w:w="1551" w:type="dxa"/>
            <w:shd w:val="clear" w:color="auto" w:fill="auto"/>
          </w:tcPr>
          <w:p w14:paraId="0E16964A" w14:textId="5EF6E137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884DE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1390534D" w14:textId="14F3859B" w:rsidR="001A7A25" w:rsidRDefault="001A7A25" w:rsidP="001A7A25">
            <w:pPr>
              <w:jc w:val="center"/>
            </w:pPr>
            <w:r>
              <w:t>14:30-16:30</w:t>
            </w:r>
          </w:p>
        </w:tc>
        <w:tc>
          <w:tcPr>
            <w:tcW w:w="1687" w:type="dxa"/>
            <w:shd w:val="clear" w:color="auto" w:fill="auto"/>
            <w:vAlign w:val="center"/>
          </w:tcPr>
          <w:p w14:paraId="22D87037" w14:textId="443EDC9A" w:rsidR="001A7A25" w:rsidRDefault="001A7A25" w:rsidP="001A7A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455AD25" w14:textId="3AA1CE9F" w:rsidR="001A7A25" w:rsidRDefault="001A7A25" w:rsidP="001A7A25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E04300" w14:textId="0993B766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77739AE" w14:textId="67DC8A8C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676A1B9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28FE2CF" w14:textId="69A4D3DF" w:rsidR="001A7A25" w:rsidRDefault="001A7A25" w:rsidP="001A7A25">
            <w:pPr>
              <w:jc w:val="center"/>
            </w:pPr>
            <w:r>
              <w:t>31</w:t>
            </w:r>
          </w:p>
        </w:tc>
        <w:tc>
          <w:tcPr>
            <w:tcW w:w="4410" w:type="dxa"/>
            <w:shd w:val="clear" w:color="auto" w:fill="auto"/>
          </w:tcPr>
          <w:p w14:paraId="14FD227A" w14:textId="1E8B1168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4E205EC9" w14:textId="402ADE1C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884DE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30F1EA77" w14:textId="77777777" w:rsidR="001A7A25" w:rsidRDefault="001A7A25" w:rsidP="001A7A25">
            <w:pPr>
              <w:jc w:val="center"/>
              <w:rPr>
                <w:color w:val="000000" w:themeColor="text1"/>
              </w:rPr>
            </w:pPr>
          </w:p>
          <w:p w14:paraId="4AE13543" w14:textId="58279161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3CC528ED" w14:textId="010124D6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2BFE0EA" w14:textId="23EEDD1E" w:rsidR="001A7A25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6246286" w14:textId="02EF67CD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E48FB5" w14:textId="12BBF966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001514C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CB0A3F3" w14:textId="736106D2" w:rsidR="001A7A25" w:rsidRDefault="001A7A25" w:rsidP="001A7A25">
            <w:pPr>
              <w:jc w:val="center"/>
            </w:pPr>
            <w:r>
              <w:t>32</w:t>
            </w:r>
          </w:p>
        </w:tc>
        <w:tc>
          <w:tcPr>
            <w:tcW w:w="4410" w:type="dxa"/>
            <w:shd w:val="clear" w:color="auto" w:fill="auto"/>
          </w:tcPr>
          <w:p w14:paraId="4F8EA167" w14:textId="79ECC062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2DD2DDA3" w14:textId="4797BDED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884DEC">
              <w:rPr>
                <w:rFonts w:cs="Arial"/>
                <w:szCs w:val="22"/>
              </w:rPr>
              <w:t>12.05.2025</w:t>
            </w:r>
          </w:p>
        </w:tc>
        <w:tc>
          <w:tcPr>
            <w:tcW w:w="1561" w:type="dxa"/>
            <w:shd w:val="clear" w:color="auto" w:fill="auto"/>
          </w:tcPr>
          <w:p w14:paraId="4BBCB378" w14:textId="77777777" w:rsidR="001A7A25" w:rsidRDefault="001A7A25" w:rsidP="001A7A25">
            <w:pPr>
              <w:jc w:val="center"/>
              <w:rPr>
                <w:color w:val="000000" w:themeColor="text1"/>
              </w:rPr>
            </w:pPr>
          </w:p>
          <w:p w14:paraId="0D8D7B4D" w14:textId="0A9D6ADD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7BFFE96" w14:textId="54194C1E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B966A26" w14:textId="6989FEB3" w:rsidR="001A7A25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47333B6" w14:textId="356DC93D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29382FD" w14:textId="505B7E0B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162D6951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AA291E0" w14:textId="6C4FAD4F" w:rsidR="00442266" w:rsidRDefault="001A7A25" w:rsidP="00442266">
            <w:pPr>
              <w:jc w:val="center"/>
            </w:pPr>
            <w:r>
              <w:t>33</w:t>
            </w:r>
          </w:p>
        </w:tc>
        <w:tc>
          <w:tcPr>
            <w:tcW w:w="4410" w:type="dxa"/>
            <w:shd w:val="clear" w:color="auto" w:fill="auto"/>
          </w:tcPr>
          <w:p w14:paraId="79C329AB" w14:textId="420D500F" w:rsidR="00442266" w:rsidRDefault="00442266" w:rsidP="00442266">
            <w:pPr>
              <w:jc w:val="center"/>
            </w:pPr>
            <w:r w:rsidRPr="00572FF2">
              <w:t>Indywidualne poradnictwo psychologiczne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4F228985" w14:textId="13C52DA3" w:rsidR="00442266" w:rsidRDefault="00442266" w:rsidP="00442266">
            <w:pPr>
              <w:jc w:val="center"/>
              <w:rPr>
                <w:rFonts w:cs="Arial"/>
                <w:szCs w:val="22"/>
              </w:rPr>
            </w:pPr>
            <w: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7B028BA7" w14:textId="0E74860F" w:rsidR="00442266" w:rsidRDefault="00442266" w:rsidP="00442266">
            <w:pPr>
              <w:jc w:val="center"/>
              <w:rPr>
                <w:color w:val="000000" w:themeColor="text1"/>
              </w:rPr>
            </w:pPr>
            <w:r w:rsidRPr="00BD3A55"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2BB48BCB" w14:textId="274797A3" w:rsidR="00442266" w:rsidRPr="00AB4E7C" w:rsidRDefault="00442266" w:rsidP="00442266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4863A39E" w14:textId="009105CF" w:rsidR="00442266" w:rsidRDefault="00442266" w:rsidP="00442266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3188B912" w14:textId="4FCDF19E" w:rsidR="0044226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530A4C1" w14:textId="60FF4A7B" w:rsidR="00442266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F2ADE46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72DFCCC" w14:textId="47B895D4" w:rsidR="001A7A25" w:rsidRDefault="001A7A25" w:rsidP="001A7A25">
            <w:pPr>
              <w:jc w:val="center"/>
            </w:pPr>
            <w:r>
              <w:t>34</w:t>
            </w:r>
          </w:p>
        </w:tc>
        <w:tc>
          <w:tcPr>
            <w:tcW w:w="4410" w:type="dxa"/>
            <w:shd w:val="clear" w:color="auto" w:fill="auto"/>
          </w:tcPr>
          <w:p w14:paraId="6A481D09" w14:textId="531F603A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6B8ED6EE" w14:textId="2266DCC7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A71BA0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61D8618B" w14:textId="75BB8582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4522FFB7" w14:textId="35FDB068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AB8F0BC" w14:textId="60655A13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3F853A8" w14:textId="2ABB1DAE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8AE3B6E" w14:textId="3CD92C65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45EA2601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A9E1240" w14:textId="0F58AFAC" w:rsidR="001A7A25" w:rsidRDefault="001A7A25" w:rsidP="001A7A25">
            <w:pPr>
              <w:jc w:val="center"/>
            </w:pPr>
            <w:r>
              <w:t>35</w:t>
            </w:r>
          </w:p>
        </w:tc>
        <w:tc>
          <w:tcPr>
            <w:tcW w:w="4410" w:type="dxa"/>
            <w:shd w:val="clear" w:color="auto" w:fill="auto"/>
          </w:tcPr>
          <w:p w14:paraId="5D2EED87" w14:textId="5D721759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6C5B2A6F" w14:textId="5F3071EB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A71BA0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0077CEBA" w14:textId="7CF6A7DD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0F42665A" w14:textId="1D92D720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15D47B1" w14:textId="2553BA9F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2940ABB" w14:textId="676E6989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46C9DB0" w14:textId="7289051E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508AAB0C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2C0CFA0" w14:textId="5858222A" w:rsidR="001A7A25" w:rsidRDefault="001A7A25" w:rsidP="001A7A25">
            <w:pPr>
              <w:jc w:val="center"/>
            </w:pPr>
            <w:r>
              <w:t>36</w:t>
            </w:r>
          </w:p>
        </w:tc>
        <w:tc>
          <w:tcPr>
            <w:tcW w:w="4410" w:type="dxa"/>
            <w:shd w:val="clear" w:color="auto" w:fill="auto"/>
          </w:tcPr>
          <w:p w14:paraId="79EA101A" w14:textId="3982B212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2378B3A0" w14:textId="608F23FA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A71BA0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688FD677" w14:textId="65F62478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71238F29" w14:textId="2EE1F7D2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C38025D" w14:textId="2DED002B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BBFAE56" w14:textId="11D397FF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38FD928" w14:textId="0D96355B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18A621A3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72D0CB31" w14:textId="48238671" w:rsidR="001A7A25" w:rsidRDefault="001A7A25" w:rsidP="001A7A25">
            <w:pPr>
              <w:jc w:val="center"/>
            </w:pPr>
            <w:r>
              <w:t>37</w:t>
            </w:r>
          </w:p>
        </w:tc>
        <w:tc>
          <w:tcPr>
            <w:tcW w:w="4410" w:type="dxa"/>
            <w:shd w:val="clear" w:color="auto" w:fill="auto"/>
          </w:tcPr>
          <w:p w14:paraId="4F0FFCDA" w14:textId="5112C2CD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3642052" w14:textId="6E642554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A71BA0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2338BD90" w14:textId="57C821BD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52CCF3A2" w14:textId="33C345C0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BAB8225" w14:textId="6557946A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1DAC7553" w14:textId="7D7AC256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C1DA73F" w14:textId="5689956F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330AB4E3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8652688" w14:textId="15E96715" w:rsidR="001A7A25" w:rsidRDefault="001A7A25" w:rsidP="001A7A25">
            <w:pPr>
              <w:jc w:val="center"/>
            </w:pPr>
            <w:r>
              <w:t>38</w:t>
            </w:r>
          </w:p>
        </w:tc>
        <w:tc>
          <w:tcPr>
            <w:tcW w:w="4410" w:type="dxa"/>
            <w:shd w:val="clear" w:color="auto" w:fill="auto"/>
          </w:tcPr>
          <w:p w14:paraId="1B8411B7" w14:textId="6F1EC81A" w:rsidR="001A7A25" w:rsidRDefault="001A7A25" w:rsidP="001A7A25">
            <w:pPr>
              <w:jc w:val="center"/>
            </w:pPr>
            <w:r w:rsidRPr="00821C43">
              <w:t>Indywidualne poradnictwo psychologiczne</w:t>
            </w:r>
          </w:p>
        </w:tc>
        <w:tc>
          <w:tcPr>
            <w:tcW w:w="1551" w:type="dxa"/>
            <w:shd w:val="clear" w:color="auto" w:fill="auto"/>
          </w:tcPr>
          <w:p w14:paraId="34A858F2" w14:textId="12F8FCDB" w:rsidR="001A7A25" w:rsidRDefault="001A7A25" w:rsidP="001A7A25">
            <w:pPr>
              <w:jc w:val="center"/>
              <w:rPr>
                <w:rFonts w:cs="Arial"/>
                <w:szCs w:val="22"/>
              </w:rPr>
            </w:pPr>
            <w:r w:rsidRPr="00A71BA0"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9690FFC" w14:textId="0AEF79DF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0E9708BF" w14:textId="20230D32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33744D4" w14:textId="7BBDFEF1" w:rsidR="001A7A25" w:rsidRDefault="001A7A25" w:rsidP="001A7A25">
            <w:pPr>
              <w:jc w:val="center"/>
            </w:pPr>
            <w:r>
              <w:t>Ewelina Stachera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A5850C3" w14:textId="697E5FFD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791EF0D9" w14:textId="7736B80F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51EF3DE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BF469A4" w14:textId="362455CA" w:rsidR="00442266" w:rsidRDefault="001A7A25" w:rsidP="00442266">
            <w:pPr>
              <w:jc w:val="center"/>
            </w:pPr>
            <w:r>
              <w:t>39</w:t>
            </w:r>
          </w:p>
        </w:tc>
        <w:tc>
          <w:tcPr>
            <w:tcW w:w="4410" w:type="dxa"/>
            <w:shd w:val="clear" w:color="auto" w:fill="auto"/>
          </w:tcPr>
          <w:p w14:paraId="3A856B28" w14:textId="38FE96CA" w:rsidR="00442266" w:rsidRDefault="00442266" w:rsidP="00442266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  <w:vAlign w:val="center"/>
          </w:tcPr>
          <w:p w14:paraId="2B6CA850" w14:textId="5B8F62F7" w:rsidR="00442266" w:rsidRDefault="00442266" w:rsidP="00442266">
            <w:pPr>
              <w:jc w:val="center"/>
            </w:pPr>
            <w:r>
              <w:rPr>
                <w:rFonts w:cs="Arial"/>
                <w:szCs w:val="22"/>
              </w:rPr>
              <w:t>13</w:t>
            </w:r>
            <w:r w:rsidRPr="00D82E6F">
              <w:rPr>
                <w:rFonts w:cs="Arial"/>
                <w:szCs w:val="22"/>
              </w:rPr>
              <w:t>.05.2025</w:t>
            </w:r>
          </w:p>
        </w:tc>
        <w:tc>
          <w:tcPr>
            <w:tcW w:w="1561" w:type="dxa"/>
            <w:shd w:val="clear" w:color="auto" w:fill="auto"/>
          </w:tcPr>
          <w:p w14:paraId="0281C32F" w14:textId="70B81F5F" w:rsidR="00442266" w:rsidRPr="00BD3A55" w:rsidRDefault="00442266" w:rsidP="0044226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8:00-10:00</w:t>
            </w:r>
          </w:p>
        </w:tc>
        <w:tc>
          <w:tcPr>
            <w:tcW w:w="1687" w:type="dxa"/>
            <w:shd w:val="clear" w:color="auto" w:fill="auto"/>
          </w:tcPr>
          <w:p w14:paraId="47298571" w14:textId="52E8FC6E" w:rsidR="00442266" w:rsidRPr="00A639B8" w:rsidRDefault="00442266" w:rsidP="00442266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1EF10FB4" w14:textId="580D9F77" w:rsidR="00442266" w:rsidRDefault="00442266" w:rsidP="00442266">
            <w:pPr>
              <w:jc w:val="center"/>
            </w:pPr>
            <w:r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0F43A18" w14:textId="30356BC4" w:rsidR="0044226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656C0E" w14:textId="09401781" w:rsidR="00442266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3B2C3D2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226F1E7" w14:textId="2AFBF2F6" w:rsidR="001A7A25" w:rsidRDefault="001A7A25" w:rsidP="001A7A25">
            <w:pPr>
              <w:jc w:val="center"/>
            </w:pPr>
            <w:r>
              <w:t>40</w:t>
            </w:r>
          </w:p>
        </w:tc>
        <w:tc>
          <w:tcPr>
            <w:tcW w:w="4410" w:type="dxa"/>
            <w:shd w:val="clear" w:color="auto" w:fill="auto"/>
          </w:tcPr>
          <w:p w14:paraId="0B1B1818" w14:textId="6D181667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2977F6C9" w14:textId="1E670CFE" w:rsidR="001A7A25" w:rsidRDefault="001A7A25" w:rsidP="001A7A25">
            <w:pPr>
              <w:jc w:val="center"/>
            </w:pPr>
            <w:r w:rsidRPr="00E205AC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7A433AFB" w14:textId="1A4C3C67" w:rsidR="001A7A25" w:rsidRPr="00BD3A5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10:00-12:00</w:t>
            </w:r>
          </w:p>
        </w:tc>
        <w:tc>
          <w:tcPr>
            <w:tcW w:w="1687" w:type="dxa"/>
            <w:shd w:val="clear" w:color="auto" w:fill="auto"/>
          </w:tcPr>
          <w:p w14:paraId="003AB7B5" w14:textId="052BD4C2" w:rsidR="001A7A25" w:rsidRPr="00A639B8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7A64C6E" w14:textId="3A45704C" w:rsidR="001A7A25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71CF0235" w14:textId="0C74058A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D94A936" w14:textId="7AD273AC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282B28F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42D9636" w14:textId="1EA49346" w:rsidR="001A7A25" w:rsidRDefault="001A7A25" w:rsidP="001A7A25">
            <w:pPr>
              <w:jc w:val="center"/>
            </w:pPr>
            <w:r>
              <w:t>41</w:t>
            </w:r>
          </w:p>
        </w:tc>
        <w:tc>
          <w:tcPr>
            <w:tcW w:w="4410" w:type="dxa"/>
            <w:shd w:val="clear" w:color="auto" w:fill="auto"/>
          </w:tcPr>
          <w:p w14:paraId="73E87140" w14:textId="397162D3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374DAA13" w14:textId="726A3E51" w:rsidR="001A7A25" w:rsidRDefault="001A7A25" w:rsidP="001A7A25">
            <w:pPr>
              <w:jc w:val="center"/>
            </w:pPr>
            <w:r w:rsidRPr="00E205AC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9825E43" w14:textId="6329A1A1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12:30-14:30</w:t>
            </w:r>
          </w:p>
        </w:tc>
        <w:tc>
          <w:tcPr>
            <w:tcW w:w="1687" w:type="dxa"/>
            <w:shd w:val="clear" w:color="auto" w:fill="auto"/>
          </w:tcPr>
          <w:p w14:paraId="5967157E" w14:textId="13286257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2B064DA" w14:textId="14F1D8D9" w:rsidR="001A7A25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2419F67C" w14:textId="5A052F9C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311AD1F" w14:textId="76AC7615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2CC62040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0DB76C1C" w14:textId="2AB297FB" w:rsidR="001A7A25" w:rsidRDefault="001A7A25" w:rsidP="001A7A25">
            <w:pPr>
              <w:jc w:val="center"/>
            </w:pPr>
            <w:r>
              <w:t>42</w:t>
            </w:r>
          </w:p>
        </w:tc>
        <w:tc>
          <w:tcPr>
            <w:tcW w:w="4410" w:type="dxa"/>
            <w:shd w:val="clear" w:color="auto" w:fill="auto"/>
          </w:tcPr>
          <w:p w14:paraId="50BB1BA7" w14:textId="6479D88D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3520B953" w14:textId="70E5A5A7" w:rsidR="001A7A25" w:rsidRDefault="001A7A25" w:rsidP="001A7A25">
            <w:pPr>
              <w:jc w:val="center"/>
            </w:pPr>
            <w:r w:rsidRPr="00E205AC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43726EF5" w14:textId="1D8FC029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14:30-16:30</w:t>
            </w:r>
          </w:p>
        </w:tc>
        <w:tc>
          <w:tcPr>
            <w:tcW w:w="1687" w:type="dxa"/>
            <w:shd w:val="clear" w:color="auto" w:fill="auto"/>
          </w:tcPr>
          <w:p w14:paraId="181783A0" w14:textId="6CCE8633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92143B3" w14:textId="255CD968" w:rsidR="001A7A25" w:rsidRPr="00B01DC6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6C2F1B2B" w14:textId="14006185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6322519" w14:textId="513AF359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023E77D9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708007E" w14:textId="207D50D3" w:rsidR="001A7A25" w:rsidRDefault="001A7A25" w:rsidP="001A7A25">
            <w:pPr>
              <w:jc w:val="center"/>
            </w:pPr>
            <w:r>
              <w:t>43</w:t>
            </w:r>
          </w:p>
        </w:tc>
        <w:tc>
          <w:tcPr>
            <w:tcW w:w="4410" w:type="dxa"/>
            <w:shd w:val="clear" w:color="auto" w:fill="auto"/>
          </w:tcPr>
          <w:p w14:paraId="6907D888" w14:textId="73DB65FE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6D0AD5C9" w14:textId="3510FE2A" w:rsidR="001A7A25" w:rsidRDefault="001A7A25" w:rsidP="001A7A25">
            <w:pPr>
              <w:jc w:val="center"/>
            </w:pPr>
            <w:r w:rsidRPr="00E205AC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53B86DF0" w14:textId="211D8D06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16:30-18:30</w:t>
            </w:r>
          </w:p>
        </w:tc>
        <w:tc>
          <w:tcPr>
            <w:tcW w:w="1687" w:type="dxa"/>
            <w:shd w:val="clear" w:color="auto" w:fill="auto"/>
          </w:tcPr>
          <w:p w14:paraId="655E7C02" w14:textId="531D9A90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4C8412C" w14:textId="760D2812" w:rsidR="001A7A25" w:rsidRPr="00B01DC6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1793D21" w14:textId="6DA9E9BB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632AF679" w14:textId="5D967093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1A7A25" w:rsidRPr="00AF3DB6" w14:paraId="31D30758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18864EC" w14:textId="029283ED" w:rsidR="001A7A25" w:rsidRDefault="001A7A25" w:rsidP="001A7A25">
            <w:pPr>
              <w:jc w:val="center"/>
            </w:pPr>
            <w:r>
              <w:t>44</w:t>
            </w:r>
          </w:p>
        </w:tc>
        <w:tc>
          <w:tcPr>
            <w:tcW w:w="4410" w:type="dxa"/>
            <w:shd w:val="clear" w:color="auto" w:fill="auto"/>
          </w:tcPr>
          <w:p w14:paraId="58948834" w14:textId="42E4A3CE" w:rsidR="001A7A25" w:rsidRDefault="001A7A25" w:rsidP="001A7A25">
            <w:pPr>
              <w:jc w:val="center"/>
            </w:pPr>
            <w:r>
              <w:t xml:space="preserve">Indywidualne poradnictwo zawodowe w formie </w:t>
            </w:r>
            <w:proofErr w:type="spellStart"/>
            <w:r>
              <w:t>jobcoachingu</w:t>
            </w:r>
            <w:proofErr w:type="spellEnd"/>
          </w:p>
        </w:tc>
        <w:tc>
          <w:tcPr>
            <w:tcW w:w="1551" w:type="dxa"/>
            <w:shd w:val="clear" w:color="auto" w:fill="auto"/>
          </w:tcPr>
          <w:p w14:paraId="553A14E5" w14:textId="67F36CE5" w:rsidR="001A7A25" w:rsidRDefault="001A7A25" w:rsidP="001A7A25">
            <w:pPr>
              <w:jc w:val="center"/>
            </w:pPr>
            <w:r w:rsidRPr="00E205AC">
              <w:rPr>
                <w:rFonts w:cs="Arial"/>
                <w:szCs w:val="22"/>
              </w:rPr>
              <w:t>13.05.2025</w:t>
            </w:r>
          </w:p>
        </w:tc>
        <w:tc>
          <w:tcPr>
            <w:tcW w:w="1561" w:type="dxa"/>
            <w:shd w:val="clear" w:color="auto" w:fill="auto"/>
          </w:tcPr>
          <w:p w14:paraId="30408583" w14:textId="204B83D9" w:rsidR="001A7A25" w:rsidRDefault="001A7A25" w:rsidP="001A7A2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18:30-20:30</w:t>
            </w:r>
          </w:p>
        </w:tc>
        <w:tc>
          <w:tcPr>
            <w:tcW w:w="1687" w:type="dxa"/>
            <w:shd w:val="clear" w:color="auto" w:fill="auto"/>
          </w:tcPr>
          <w:p w14:paraId="364EB0C8" w14:textId="31BF725C" w:rsidR="001A7A25" w:rsidRPr="00AB4E7C" w:rsidRDefault="001A7A25" w:rsidP="001A7A25">
            <w:pPr>
              <w:jc w:val="center"/>
              <w:rPr>
                <w:sz w:val="20"/>
                <w:szCs w:val="20"/>
              </w:rPr>
            </w:pPr>
            <w:r w:rsidRPr="00AB4E7C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3E0B95C" w14:textId="71C72AB4" w:rsidR="001A7A25" w:rsidRPr="00B01DC6" w:rsidRDefault="001A7A25" w:rsidP="001A7A25">
            <w:pPr>
              <w:jc w:val="center"/>
            </w:pPr>
            <w:r w:rsidRPr="005E31FC">
              <w:t>Aleksandra Romaniszyn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F33A396" w14:textId="2A78908A" w:rsidR="001A7A25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B178EED" w14:textId="6F69B009" w:rsidR="001A7A25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442266" w:rsidRPr="00AF3DB6" w14:paraId="6402BCB6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5196ABF" w14:textId="49DBC355" w:rsidR="00442266" w:rsidRDefault="001A7A25" w:rsidP="00442266">
            <w:pPr>
              <w:jc w:val="center"/>
            </w:pPr>
            <w:r>
              <w:t>45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1B211AD9" w14:textId="57015B6A" w:rsidR="00442266" w:rsidRDefault="00442266" w:rsidP="00442266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  <w:vAlign w:val="center"/>
          </w:tcPr>
          <w:p w14:paraId="600FBB2A" w14:textId="6A1CE39F" w:rsidR="00442266" w:rsidRDefault="00442266" w:rsidP="00442266">
            <w:pPr>
              <w:jc w:val="center"/>
            </w:pPr>
            <w:r>
              <w:t>14.05.2025</w:t>
            </w:r>
          </w:p>
        </w:tc>
        <w:tc>
          <w:tcPr>
            <w:tcW w:w="1561" w:type="dxa"/>
            <w:shd w:val="clear" w:color="auto" w:fill="auto"/>
            <w:vAlign w:val="center"/>
          </w:tcPr>
          <w:p w14:paraId="568C2D46" w14:textId="71553D19" w:rsidR="00442266" w:rsidRDefault="00442266" w:rsidP="00442266">
            <w:pPr>
              <w:jc w:val="center"/>
              <w:rPr>
                <w:color w:val="000000" w:themeColor="text1"/>
              </w:rPr>
            </w:pPr>
            <w:r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5AB1A94D" w14:textId="6E15EF53" w:rsidR="00442266" w:rsidRPr="00AB4E7C" w:rsidRDefault="00442266" w:rsidP="00442266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6CB8C4C3" w14:textId="20FA83EA" w:rsidR="00442266" w:rsidRDefault="001A7A25" w:rsidP="00442266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7616C39" w14:textId="6E4DBD4B" w:rsidR="00442266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3F817217" w14:textId="4493340B" w:rsidR="00442266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94EBD" w:rsidRPr="00AF3DB6" w14:paraId="6AFA5852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580E8295" w14:textId="0EE1827B" w:rsidR="00394EBD" w:rsidRDefault="001A7A25" w:rsidP="00394EBD">
            <w:pPr>
              <w:jc w:val="center"/>
            </w:pPr>
            <w:r>
              <w:t>46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FB4809F" w14:textId="1E8D89DA" w:rsidR="00394EBD" w:rsidRDefault="00394EBD" w:rsidP="00394EBD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0AB71C39" w14:textId="36EE2013" w:rsidR="00394EBD" w:rsidRDefault="00394EBD" w:rsidP="00394EBD">
            <w:pPr>
              <w:jc w:val="center"/>
            </w:pPr>
            <w:r>
              <w:t>15.05.2025</w:t>
            </w:r>
          </w:p>
        </w:tc>
        <w:tc>
          <w:tcPr>
            <w:tcW w:w="1561" w:type="dxa"/>
            <w:shd w:val="clear" w:color="auto" w:fill="auto"/>
          </w:tcPr>
          <w:p w14:paraId="2DC25C9F" w14:textId="6851555D" w:rsidR="00394EBD" w:rsidRDefault="00394EBD" w:rsidP="00394EBD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14681628" w14:textId="1344B02C" w:rsidR="00394EBD" w:rsidRPr="00AB4E7C" w:rsidRDefault="00394EBD" w:rsidP="00394EBD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7826C090" w14:textId="45A3642D" w:rsidR="00394EBD" w:rsidRDefault="001A7A25" w:rsidP="00394EBD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01B651D2" w14:textId="3763EB2B" w:rsidR="00394EBD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4A6DA25B" w14:textId="5E405DB1" w:rsidR="00394EBD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94EBD" w:rsidRPr="00AF3DB6" w14:paraId="3DB42F31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211B3BC6" w14:textId="7C5750B1" w:rsidR="00394EBD" w:rsidRDefault="001A7A25" w:rsidP="00394EBD">
            <w:pPr>
              <w:jc w:val="center"/>
            </w:pPr>
            <w:r>
              <w:t>47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2CD0E9AE" w14:textId="71C0BFBA" w:rsidR="00394EBD" w:rsidRDefault="00394EBD" w:rsidP="00394EBD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65A18E60" w14:textId="0A883CC8" w:rsidR="00394EBD" w:rsidRDefault="00394EBD" w:rsidP="00394EBD">
            <w:pPr>
              <w:jc w:val="center"/>
            </w:pPr>
            <w:r>
              <w:t>16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01DFF4BC" w14:textId="27908206" w:rsidR="00394EBD" w:rsidRDefault="00394EBD" w:rsidP="00394EBD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07BC8D71" w14:textId="6DD8F0F3" w:rsidR="00394EBD" w:rsidRPr="00AB4E7C" w:rsidRDefault="00394EBD" w:rsidP="00394EBD">
            <w:pPr>
              <w:jc w:val="center"/>
              <w:rPr>
                <w:sz w:val="20"/>
                <w:szCs w:val="20"/>
              </w:rPr>
            </w:pPr>
            <w:r w:rsidRPr="00D03FF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678AE3EB" w14:textId="2846E6B8" w:rsidR="00394EBD" w:rsidRDefault="001A7A25" w:rsidP="00394EBD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656A439" w14:textId="0F41B374" w:rsidR="00394EBD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4E704E9" w14:textId="66572504" w:rsidR="00394EBD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94EBD" w:rsidRPr="00AF3DB6" w14:paraId="58847E45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44834EC1" w14:textId="3CBF965B" w:rsidR="00394EBD" w:rsidRDefault="001A7A25" w:rsidP="00394EBD">
            <w:pPr>
              <w:jc w:val="center"/>
            </w:pPr>
            <w:r>
              <w:t>48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7C7127CA" w14:textId="3DCDFD09" w:rsidR="00394EBD" w:rsidRDefault="00394EBD" w:rsidP="00394EBD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1C105CE2" w14:textId="40C14A21" w:rsidR="00394EBD" w:rsidRDefault="00394EBD" w:rsidP="00394EBD">
            <w:pPr>
              <w:jc w:val="center"/>
            </w:pPr>
            <w:r>
              <w:t>21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3AC7FE2D" w14:textId="6633C828" w:rsidR="00394EBD" w:rsidRDefault="00394EBD" w:rsidP="00394EBD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256EE768" w14:textId="6B928769" w:rsidR="00394EBD" w:rsidRPr="00AB4E7C" w:rsidRDefault="00394EBD" w:rsidP="00394EBD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2AB03934" w14:textId="430DE88D" w:rsidR="00394EBD" w:rsidRDefault="001A7A25" w:rsidP="00394EBD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58F511D" w14:textId="668E3305" w:rsidR="00394EBD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26279B7B" w14:textId="383402DD" w:rsidR="00394EBD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94EBD" w:rsidRPr="00AF3DB6" w14:paraId="76FF63A1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6DED0CEF" w14:textId="1CF7E4DF" w:rsidR="00394EBD" w:rsidRDefault="001A7A25" w:rsidP="00394EBD">
            <w:pPr>
              <w:jc w:val="center"/>
            </w:pPr>
            <w:r>
              <w:t>49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3A160DEF" w14:textId="5CA66897" w:rsidR="00394EBD" w:rsidRDefault="00394EBD" w:rsidP="00394EBD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7B214CE2" w14:textId="57D3DC8C" w:rsidR="00394EBD" w:rsidRDefault="00394EBD" w:rsidP="00394EBD">
            <w:pPr>
              <w:jc w:val="center"/>
            </w:pPr>
            <w:r>
              <w:t>22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478F69BF" w14:textId="6DA78C0C" w:rsidR="00394EBD" w:rsidRDefault="00394EBD" w:rsidP="00394EBD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63D890BD" w14:textId="4FB4A052" w:rsidR="00394EBD" w:rsidRPr="00AB4E7C" w:rsidRDefault="00394EBD" w:rsidP="00394EBD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06358006" w14:textId="079F3C8C" w:rsidR="00394EBD" w:rsidRDefault="001A7A25" w:rsidP="00394EBD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4D7D2618" w14:textId="78482466" w:rsidR="00394EBD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552B3E3C" w14:textId="3E5EAE27" w:rsidR="00394EBD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  <w:tr w:rsidR="00394EBD" w:rsidRPr="00AF3DB6" w14:paraId="3E781525" w14:textId="77777777" w:rsidTr="001A7A25">
        <w:trPr>
          <w:trHeight w:hRule="exact" w:val="851"/>
        </w:trPr>
        <w:tc>
          <w:tcPr>
            <w:tcW w:w="609" w:type="dxa"/>
            <w:shd w:val="clear" w:color="auto" w:fill="auto"/>
            <w:vAlign w:val="center"/>
          </w:tcPr>
          <w:p w14:paraId="3E9DFD8B" w14:textId="6D14013F" w:rsidR="00394EBD" w:rsidRDefault="001A7A25" w:rsidP="00394EBD">
            <w:pPr>
              <w:jc w:val="center"/>
            </w:pPr>
            <w:r>
              <w:t>50</w:t>
            </w:r>
          </w:p>
        </w:tc>
        <w:tc>
          <w:tcPr>
            <w:tcW w:w="4410" w:type="dxa"/>
            <w:shd w:val="clear" w:color="auto" w:fill="auto"/>
            <w:vAlign w:val="center"/>
          </w:tcPr>
          <w:p w14:paraId="4E148042" w14:textId="3A90FA00" w:rsidR="00394EBD" w:rsidRDefault="00394EBD" w:rsidP="00394EBD">
            <w:pPr>
              <w:jc w:val="center"/>
            </w:pPr>
            <w:r w:rsidRPr="001858B6">
              <w:t>Grupowe treningi kompetencji społecznych</w:t>
            </w:r>
          </w:p>
        </w:tc>
        <w:tc>
          <w:tcPr>
            <w:tcW w:w="1551" w:type="dxa"/>
            <w:shd w:val="clear" w:color="auto" w:fill="auto"/>
          </w:tcPr>
          <w:p w14:paraId="038937C0" w14:textId="7F319EBF" w:rsidR="00394EBD" w:rsidRDefault="00394EBD" w:rsidP="00394EBD">
            <w:pPr>
              <w:jc w:val="center"/>
            </w:pPr>
            <w:r>
              <w:t>23</w:t>
            </w:r>
            <w:r w:rsidRPr="00DA412A">
              <w:t>.05.2025</w:t>
            </w:r>
          </w:p>
        </w:tc>
        <w:tc>
          <w:tcPr>
            <w:tcW w:w="1561" w:type="dxa"/>
            <w:shd w:val="clear" w:color="auto" w:fill="auto"/>
          </w:tcPr>
          <w:p w14:paraId="422C7713" w14:textId="5FF8B9D9" w:rsidR="00394EBD" w:rsidRDefault="00394EBD" w:rsidP="00394EBD">
            <w:pPr>
              <w:jc w:val="center"/>
              <w:rPr>
                <w:color w:val="000000" w:themeColor="text1"/>
              </w:rPr>
            </w:pPr>
            <w:r w:rsidRPr="00706DAF">
              <w:t>8:00-14:00</w:t>
            </w:r>
          </w:p>
        </w:tc>
        <w:tc>
          <w:tcPr>
            <w:tcW w:w="1687" w:type="dxa"/>
            <w:shd w:val="clear" w:color="auto" w:fill="auto"/>
          </w:tcPr>
          <w:p w14:paraId="3EE0E1D4" w14:textId="63FE9A1D" w:rsidR="00394EBD" w:rsidRPr="00AB4E7C" w:rsidRDefault="00394EBD" w:rsidP="00394EBD">
            <w:pPr>
              <w:jc w:val="center"/>
              <w:rPr>
                <w:sz w:val="20"/>
                <w:szCs w:val="20"/>
              </w:rPr>
            </w:pPr>
            <w:r w:rsidRPr="00A639B8">
              <w:rPr>
                <w:sz w:val="20"/>
                <w:szCs w:val="20"/>
              </w:rPr>
              <w:t>Ul. Królowej Jadwigi 12a, Czersk</w:t>
            </w:r>
          </w:p>
        </w:tc>
        <w:tc>
          <w:tcPr>
            <w:tcW w:w="1829" w:type="dxa"/>
            <w:shd w:val="clear" w:color="auto" w:fill="auto"/>
          </w:tcPr>
          <w:p w14:paraId="54445842" w14:textId="02E279BD" w:rsidR="00394EBD" w:rsidRDefault="001A7A25" w:rsidP="00394EBD">
            <w:pPr>
              <w:jc w:val="center"/>
            </w:pPr>
            <w:r>
              <w:t>-</w:t>
            </w:r>
          </w:p>
        </w:tc>
        <w:tc>
          <w:tcPr>
            <w:tcW w:w="2785" w:type="dxa"/>
            <w:shd w:val="clear" w:color="auto" w:fill="auto"/>
            <w:vAlign w:val="center"/>
          </w:tcPr>
          <w:p w14:paraId="5CFAB870" w14:textId="02A9583E" w:rsidR="00394EBD" w:rsidRDefault="001A7A25" w:rsidP="001A7A25">
            <w:pPr>
              <w:jc w:val="center"/>
            </w:pPr>
            <w: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14:paraId="19828013" w14:textId="514BEE26" w:rsidR="00394EBD" w:rsidRPr="00D82E6F" w:rsidRDefault="001A7A25" w:rsidP="001A7A25">
            <w:pPr>
              <w:jc w:val="center"/>
              <w:rPr>
                <w:sz w:val="14"/>
              </w:rPr>
            </w:pPr>
            <w:r>
              <w:rPr>
                <w:sz w:val="14"/>
              </w:rPr>
              <w:t>-</w:t>
            </w:r>
          </w:p>
        </w:tc>
      </w:tr>
    </w:tbl>
    <w:p w14:paraId="6ADDB62E" w14:textId="2AC31B7B" w:rsidR="00D93707" w:rsidRPr="00D639A4" w:rsidRDefault="00D93707" w:rsidP="00D639A4">
      <w:pPr>
        <w:tabs>
          <w:tab w:val="left" w:pos="2370"/>
        </w:tabs>
      </w:pPr>
      <w:bookmarkStart w:id="0" w:name="_GoBack"/>
      <w:bookmarkEnd w:id="0"/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D76CB8" w14:textId="77777777" w:rsidR="00442266" w:rsidRDefault="00442266">
      <w:r>
        <w:separator/>
      </w:r>
    </w:p>
  </w:endnote>
  <w:endnote w:type="continuationSeparator" w:id="0">
    <w:p w14:paraId="4783BC48" w14:textId="77777777" w:rsidR="00442266" w:rsidRDefault="00442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442266" w:rsidRPr="00124D4A" w:rsidRDefault="00442266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442266" w:rsidRDefault="00442266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42266" w:rsidRPr="00B01F08" w:rsidRDefault="0044226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0CA82" w14:textId="77777777" w:rsidR="00442266" w:rsidRDefault="00442266">
      <w:r>
        <w:separator/>
      </w:r>
    </w:p>
  </w:footnote>
  <w:footnote w:type="continuationSeparator" w:id="0">
    <w:p w14:paraId="02D0C82F" w14:textId="77777777" w:rsidR="00442266" w:rsidRDefault="004422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442266" w:rsidRDefault="00442266" w:rsidP="009A4ACC">
    <w:pPr>
      <w:pStyle w:val="Nagwek"/>
      <w:ind w:left="-1134"/>
    </w:pPr>
  </w:p>
  <w:p w14:paraId="74BC3CAA" w14:textId="77777777" w:rsidR="00442266" w:rsidRDefault="00442266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442266" w:rsidRDefault="00442266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442266" w:rsidRDefault="00442266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87AC7"/>
    <w:multiLevelType w:val="hybridMultilevel"/>
    <w:tmpl w:val="AB4E5EF6"/>
    <w:lvl w:ilvl="0" w:tplc="AE7EA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A35C0A"/>
    <w:multiLevelType w:val="multilevel"/>
    <w:tmpl w:val="428E9EAC"/>
    <w:numStyleLink w:val="Lista1"/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7"/>
  </w:num>
  <w:num w:numId="6">
    <w:abstractNumId w:val="1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0B42"/>
    <w:rsid w:val="00013F3B"/>
    <w:rsid w:val="000174EA"/>
    <w:rsid w:val="0003098C"/>
    <w:rsid w:val="000318C0"/>
    <w:rsid w:val="000364DF"/>
    <w:rsid w:val="000449BE"/>
    <w:rsid w:val="00046B9B"/>
    <w:rsid w:val="00050995"/>
    <w:rsid w:val="00053A59"/>
    <w:rsid w:val="00061F20"/>
    <w:rsid w:val="000731A5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D2A4E"/>
    <w:rsid w:val="000E3274"/>
    <w:rsid w:val="00103297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A7A25"/>
    <w:rsid w:val="001B210F"/>
    <w:rsid w:val="001D059A"/>
    <w:rsid w:val="001E0B8C"/>
    <w:rsid w:val="001F0E10"/>
    <w:rsid w:val="001F44A7"/>
    <w:rsid w:val="00200923"/>
    <w:rsid w:val="002016FF"/>
    <w:rsid w:val="0020432F"/>
    <w:rsid w:val="00210650"/>
    <w:rsid w:val="00212868"/>
    <w:rsid w:val="00215B6D"/>
    <w:rsid w:val="00224124"/>
    <w:rsid w:val="00241C1F"/>
    <w:rsid w:val="002425AE"/>
    <w:rsid w:val="002529E4"/>
    <w:rsid w:val="0025406C"/>
    <w:rsid w:val="002547FF"/>
    <w:rsid w:val="002672E3"/>
    <w:rsid w:val="00274717"/>
    <w:rsid w:val="002918E3"/>
    <w:rsid w:val="002A1D7C"/>
    <w:rsid w:val="002C6347"/>
    <w:rsid w:val="002F6AF1"/>
    <w:rsid w:val="00303252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3C9F"/>
    <w:rsid w:val="00365820"/>
    <w:rsid w:val="003664FC"/>
    <w:rsid w:val="00382F1E"/>
    <w:rsid w:val="00386C9D"/>
    <w:rsid w:val="00394EBD"/>
    <w:rsid w:val="00394F4A"/>
    <w:rsid w:val="00395C3D"/>
    <w:rsid w:val="0039693E"/>
    <w:rsid w:val="003A353E"/>
    <w:rsid w:val="003A4A71"/>
    <w:rsid w:val="003B6C2C"/>
    <w:rsid w:val="003C554F"/>
    <w:rsid w:val="00400084"/>
    <w:rsid w:val="0040149C"/>
    <w:rsid w:val="00404EEF"/>
    <w:rsid w:val="00413554"/>
    <w:rsid w:val="00414478"/>
    <w:rsid w:val="00414E0B"/>
    <w:rsid w:val="0042376B"/>
    <w:rsid w:val="004250B3"/>
    <w:rsid w:val="00442266"/>
    <w:rsid w:val="00442B91"/>
    <w:rsid w:val="004430F4"/>
    <w:rsid w:val="00464281"/>
    <w:rsid w:val="00472B31"/>
    <w:rsid w:val="004737BB"/>
    <w:rsid w:val="00475975"/>
    <w:rsid w:val="0048356A"/>
    <w:rsid w:val="00492BD3"/>
    <w:rsid w:val="0049614A"/>
    <w:rsid w:val="004B1E14"/>
    <w:rsid w:val="004B38AD"/>
    <w:rsid w:val="004B4BC1"/>
    <w:rsid w:val="004B6944"/>
    <w:rsid w:val="004B70BD"/>
    <w:rsid w:val="004C303B"/>
    <w:rsid w:val="004C68E6"/>
    <w:rsid w:val="004D6317"/>
    <w:rsid w:val="004E330F"/>
    <w:rsid w:val="004E6638"/>
    <w:rsid w:val="004F2F83"/>
    <w:rsid w:val="004F3884"/>
    <w:rsid w:val="004F4C4B"/>
    <w:rsid w:val="004F5D8C"/>
    <w:rsid w:val="004F6B08"/>
    <w:rsid w:val="00504CFF"/>
    <w:rsid w:val="00506651"/>
    <w:rsid w:val="00513D17"/>
    <w:rsid w:val="0052111D"/>
    <w:rsid w:val="005233D2"/>
    <w:rsid w:val="005310EF"/>
    <w:rsid w:val="00544956"/>
    <w:rsid w:val="00556687"/>
    <w:rsid w:val="00572FF2"/>
    <w:rsid w:val="00575CB7"/>
    <w:rsid w:val="00575D02"/>
    <w:rsid w:val="005760A9"/>
    <w:rsid w:val="00582AFF"/>
    <w:rsid w:val="00594464"/>
    <w:rsid w:val="005B0144"/>
    <w:rsid w:val="005B6AD4"/>
    <w:rsid w:val="005B74E8"/>
    <w:rsid w:val="005C70A5"/>
    <w:rsid w:val="005E432B"/>
    <w:rsid w:val="00604D9F"/>
    <w:rsid w:val="006110BE"/>
    <w:rsid w:val="00616476"/>
    <w:rsid w:val="0061767F"/>
    <w:rsid w:val="00622781"/>
    <w:rsid w:val="006261B8"/>
    <w:rsid w:val="0064017E"/>
    <w:rsid w:val="006409F8"/>
    <w:rsid w:val="00640BFF"/>
    <w:rsid w:val="00641CD6"/>
    <w:rsid w:val="00654D9B"/>
    <w:rsid w:val="0066032A"/>
    <w:rsid w:val="00665A91"/>
    <w:rsid w:val="0068389F"/>
    <w:rsid w:val="0069621B"/>
    <w:rsid w:val="006A007F"/>
    <w:rsid w:val="006A615E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76530"/>
    <w:rsid w:val="00780EAE"/>
    <w:rsid w:val="00791E8E"/>
    <w:rsid w:val="00792A80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7F7291"/>
    <w:rsid w:val="00827311"/>
    <w:rsid w:val="00834BB4"/>
    <w:rsid w:val="00835187"/>
    <w:rsid w:val="008361E0"/>
    <w:rsid w:val="008559DA"/>
    <w:rsid w:val="00872BAB"/>
    <w:rsid w:val="008731A1"/>
    <w:rsid w:val="00873501"/>
    <w:rsid w:val="00874B5B"/>
    <w:rsid w:val="00874C04"/>
    <w:rsid w:val="00875E7D"/>
    <w:rsid w:val="00876326"/>
    <w:rsid w:val="00876374"/>
    <w:rsid w:val="00886E83"/>
    <w:rsid w:val="008870E1"/>
    <w:rsid w:val="008945D9"/>
    <w:rsid w:val="008A3EF4"/>
    <w:rsid w:val="008C52E2"/>
    <w:rsid w:val="008C77E1"/>
    <w:rsid w:val="008D65F3"/>
    <w:rsid w:val="009150A9"/>
    <w:rsid w:val="009175F3"/>
    <w:rsid w:val="00922F70"/>
    <w:rsid w:val="009448DE"/>
    <w:rsid w:val="009706FB"/>
    <w:rsid w:val="009726FB"/>
    <w:rsid w:val="00987035"/>
    <w:rsid w:val="0099319F"/>
    <w:rsid w:val="00997801"/>
    <w:rsid w:val="009A4ACC"/>
    <w:rsid w:val="009A4ED9"/>
    <w:rsid w:val="009A5C66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13F8B"/>
    <w:rsid w:val="00A27F01"/>
    <w:rsid w:val="00A40DD3"/>
    <w:rsid w:val="00A41E67"/>
    <w:rsid w:val="00A830EB"/>
    <w:rsid w:val="00A8311B"/>
    <w:rsid w:val="00A87D00"/>
    <w:rsid w:val="00A943F4"/>
    <w:rsid w:val="00AA0ACF"/>
    <w:rsid w:val="00AB61A3"/>
    <w:rsid w:val="00AD1EFE"/>
    <w:rsid w:val="00AD2F61"/>
    <w:rsid w:val="00AD44BD"/>
    <w:rsid w:val="00AD51FC"/>
    <w:rsid w:val="00AD7E56"/>
    <w:rsid w:val="00AE5874"/>
    <w:rsid w:val="00B01F08"/>
    <w:rsid w:val="00B16E8F"/>
    <w:rsid w:val="00B2442F"/>
    <w:rsid w:val="00B30401"/>
    <w:rsid w:val="00B44BF6"/>
    <w:rsid w:val="00B5393E"/>
    <w:rsid w:val="00B5746B"/>
    <w:rsid w:val="00B625C7"/>
    <w:rsid w:val="00B661B8"/>
    <w:rsid w:val="00B6637D"/>
    <w:rsid w:val="00B81403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08A7"/>
    <w:rsid w:val="00C33F72"/>
    <w:rsid w:val="00C377A0"/>
    <w:rsid w:val="00C47B64"/>
    <w:rsid w:val="00C52973"/>
    <w:rsid w:val="00C57BB1"/>
    <w:rsid w:val="00C62C24"/>
    <w:rsid w:val="00C635B6"/>
    <w:rsid w:val="00C727C8"/>
    <w:rsid w:val="00C8100D"/>
    <w:rsid w:val="00C8237E"/>
    <w:rsid w:val="00CA5CBD"/>
    <w:rsid w:val="00CC1FF2"/>
    <w:rsid w:val="00CC29D4"/>
    <w:rsid w:val="00CC58FC"/>
    <w:rsid w:val="00CE005B"/>
    <w:rsid w:val="00CE2DE0"/>
    <w:rsid w:val="00CF5805"/>
    <w:rsid w:val="00D0361A"/>
    <w:rsid w:val="00D1101D"/>
    <w:rsid w:val="00D1150B"/>
    <w:rsid w:val="00D23D71"/>
    <w:rsid w:val="00D3085A"/>
    <w:rsid w:val="00D30ADD"/>
    <w:rsid w:val="00D43344"/>
    <w:rsid w:val="00D43A0D"/>
    <w:rsid w:val="00D44523"/>
    <w:rsid w:val="00D46867"/>
    <w:rsid w:val="00D526F3"/>
    <w:rsid w:val="00D53DD8"/>
    <w:rsid w:val="00D5619C"/>
    <w:rsid w:val="00D57724"/>
    <w:rsid w:val="00D57D3D"/>
    <w:rsid w:val="00D639A4"/>
    <w:rsid w:val="00D71872"/>
    <w:rsid w:val="00D82E6F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1028"/>
    <w:rsid w:val="00E03A42"/>
    <w:rsid w:val="00E06500"/>
    <w:rsid w:val="00E219A6"/>
    <w:rsid w:val="00E2324E"/>
    <w:rsid w:val="00E35CD5"/>
    <w:rsid w:val="00E40FF6"/>
    <w:rsid w:val="00E469F6"/>
    <w:rsid w:val="00E539C6"/>
    <w:rsid w:val="00E57060"/>
    <w:rsid w:val="00E62BB3"/>
    <w:rsid w:val="00E81ADD"/>
    <w:rsid w:val="00E87616"/>
    <w:rsid w:val="00EA0731"/>
    <w:rsid w:val="00EA5C16"/>
    <w:rsid w:val="00EB101A"/>
    <w:rsid w:val="00EB7EC4"/>
    <w:rsid w:val="00ED781A"/>
    <w:rsid w:val="00ED7E80"/>
    <w:rsid w:val="00EF000D"/>
    <w:rsid w:val="00F22BD4"/>
    <w:rsid w:val="00F27C3F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  <w:rsid w:val="00FC4D58"/>
    <w:rsid w:val="00FF0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02EB855C"/>
  <w15:chartTrackingRefBased/>
  <w15:docId w15:val="{7D4A6B78-1790-488C-A669-EF3B7EA51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F5C11B7-9428-41AD-9F14-AF26A5895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1941</TotalTime>
  <Pages>6</Pages>
  <Words>965</Words>
  <Characters>7010</Characters>
  <Application>Microsoft Office Word</Application>
  <DocSecurity>0</DocSecurity>
  <Lines>58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dc:description/>
  <cp:lastModifiedBy>User</cp:lastModifiedBy>
  <cp:revision>10</cp:revision>
  <cp:lastPrinted>2025-05-07T11:19:00Z</cp:lastPrinted>
  <dcterms:created xsi:type="dcterms:W3CDTF">2024-12-06T08:06:00Z</dcterms:created>
  <dcterms:modified xsi:type="dcterms:W3CDTF">2025-05-13T07:31:00Z</dcterms:modified>
</cp:coreProperties>
</file>