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518E7B0B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A05109">
        <w:rPr>
          <w:rFonts w:cs="Arial"/>
          <w:b/>
          <w:color w:val="000000" w:themeColor="text1"/>
        </w:rPr>
        <w:t>07.05</w:t>
      </w:r>
      <w:bookmarkStart w:id="0" w:name="_GoBack"/>
      <w:bookmarkEnd w:id="0"/>
      <w:r w:rsidR="004F4C4B">
        <w:rPr>
          <w:rFonts w:cs="Arial"/>
          <w:b/>
          <w:color w:val="000000" w:themeColor="text1"/>
        </w:rPr>
        <w:t>.2025</w:t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609"/>
        <w:gridCol w:w="4410"/>
        <w:gridCol w:w="1551"/>
        <w:gridCol w:w="1561"/>
        <w:gridCol w:w="1687"/>
        <w:gridCol w:w="1829"/>
        <w:gridCol w:w="2785"/>
        <w:gridCol w:w="1114"/>
      </w:tblGrid>
      <w:tr w:rsidR="00D82E6F" w:rsidRPr="00AF3DB6" w14:paraId="6175B3C3" w14:textId="77777777" w:rsidTr="00513D17">
        <w:trPr>
          <w:trHeight w:val="572"/>
        </w:trPr>
        <w:tc>
          <w:tcPr>
            <w:tcW w:w="609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410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551" w:type="dxa"/>
            <w:shd w:val="clear" w:color="auto" w:fill="F2F2F2" w:themeFill="background1" w:themeFillShade="F2"/>
            <w:vAlign w:val="center"/>
          </w:tcPr>
          <w:p w14:paraId="520DB1AE" w14:textId="70E1CB4A" w:rsidR="003A4A71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687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829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2785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114" w:type="dxa"/>
            <w:shd w:val="clear" w:color="auto" w:fill="F2F2F2" w:themeFill="background1" w:themeFillShade="F2"/>
            <w:vAlign w:val="center"/>
          </w:tcPr>
          <w:p w14:paraId="41B89695" w14:textId="77777777" w:rsidR="003A4A71" w:rsidRPr="00D82E6F" w:rsidRDefault="003A4A71" w:rsidP="007D49AA">
            <w:pPr>
              <w:jc w:val="center"/>
              <w:rPr>
                <w:b/>
                <w:sz w:val="14"/>
              </w:rPr>
            </w:pPr>
            <w:r w:rsidRPr="00D82E6F">
              <w:rPr>
                <w:b/>
                <w:sz w:val="14"/>
              </w:rPr>
              <w:t>Uwagi</w:t>
            </w:r>
          </w:p>
        </w:tc>
      </w:tr>
      <w:tr w:rsidR="00303252" w:rsidRPr="00AF3DB6" w14:paraId="55BB5314" w14:textId="77777777" w:rsidTr="00A0510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7994FDED" w14:textId="758960B1" w:rsidR="00303252" w:rsidRDefault="0099319F" w:rsidP="00303252">
            <w:pPr>
              <w:jc w:val="center"/>
            </w:pPr>
            <w:r>
              <w:t>1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3DE6A9A" w14:textId="291743F8" w:rsidR="00303252" w:rsidRDefault="00303252" w:rsidP="00303252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6AC7960" w14:textId="3296169A" w:rsidR="00303252" w:rsidRDefault="00303252" w:rsidP="00303252">
            <w:pPr>
              <w:jc w:val="center"/>
            </w:pPr>
            <w:r>
              <w:t>08.05.2025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1B93324" w14:textId="5D323837" w:rsidR="00303252" w:rsidRPr="00BD3A55" w:rsidRDefault="004B1E14" w:rsidP="003032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9:00-11</w:t>
            </w:r>
            <w:r w:rsidR="00303252" w:rsidRPr="00BD3A55">
              <w:rPr>
                <w:color w:val="000000" w:themeColor="text1"/>
              </w:rPr>
              <w:t>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8EBA8B2" w14:textId="550DC5B1" w:rsidR="00303252" w:rsidRDefault="00303252" w:rsidP="003032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3B38C7C" w14:textId="0C65F7BD" w:rsidR="00303252" w:rsidRDefault="00303252" w:rsidP="00303252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A213707" w14:textId="1A91D371" w:rsidR="00303252" w:rsidRPr="00AF3DB6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7E8D425F" w14:textId="77777777" w:rsidR="00303252" w:rsidRDefault="00303252" w:rsidP="00A05109">
            <w:pPr>
              <w:jc w:val="center"/>
              <w:rPr>
                <w:sz w:val="14"/>
              </w:rPr>
            </w:pPr>
          </w:p>
          <w:p w14:paraId="4748FA68" w14:textId="0C382D20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4CA5F916" w14:textId="77777777" w:rsidTr="00E52843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0E6F044E" w14:textId="324F4B4E" w:rsidR="00A05109" w:rsidRDefault="00A05109" w:rsidP="00A05109">
            <w:pPr>
              <w:jc w:val="center"/>
            </w:pPr>
            <w:r>
              <w:t>2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404D63D" w14:textId="7C97493F" w:rsidR="00A05109" w:rsidRDefault="00A05109" w:rsidP="00A05109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</w:tcPr>
          <w:p w14:paraId="589BBAF3" w14:textId="524D993B" w:rsidR="00A05109" w:rsidRDefault="00A05109" w:rsidP="00A05109">
            <w:pPr>
              <w:jc w:val="center"/>
            </w:pPr>
            <w:r w:rsidRPr="00F92079">
              <w:t>08.05.2025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95FDF7B" w14:textId="3AF44BC6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11:00-13:00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E0D5E68" w14:textId="522CBD2A" w:rsidR="00A05109" w:rsidRDefault="00A05109" w:rsidP="00A05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1EB84C4" w14:textId="1961D704" w:rsidR="00A05109" w:rsidRDefault="00A05109" w:rsidP="00A05109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3510388" w14:textId="27A9C1BB" w:rsidR="00A05109" w:rsidRPr="00AF3DB6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16015852" w14:textId="6227ECC7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7B0B3210" w14:textId="77777777" w:rsidTr="00E52843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16519CC8" w14:textId="2708C37B" w:rsidR="00A05109" w:rsidRDefault="00A05109" w:rsidP="00A05109">
            <w:pPr>
              <w:jc w:val="center"/>
            </w:pPr>
            <w:r>
              <w:t>3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3F86BB0" w14:textId="52E1F304" w:rsidR="00A05109" w:rsidRDefault="00A05109" w:rsidP="00A05109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</w:tcPr>
          <w:p w14:paraId="7C482044" w14:textId="05FC466D" w:rsidR="00A05109" w:rsidRDefault="00A05109" w:rsidP="00A05109">
            <w:pPr>
              <w:jc w:val="center"/>
            </w:pPr>
            <w:r w:rsidRPr="00F92079">
              <w:t>08.05.2025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60ACF07" w14:textId="0F443F6F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t>13:30-15:30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7B54957" w14:textId="45CC17E3" w:rsidR="00A05109" w:rsidRDefault="00A05109" w:rsidP="00A05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20CB4395" w14:textId="41BD351C" w:rsidR="00A05109" w:rsidRDefault="00A05109" w:rsidP="00A05109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0EC6EB7" w14:textId="3679E998" w:rsidR="00A05109" w:rsidRPr="00AF3DB6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7960362C" w14:textId="30B38B6D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280C193F" w14:textId="77777777" w:rsidTr="00E52843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778C8838" w14:textId="16401EDA" w:rsidR="00A05109" w:rsidRDefault="00A05109" w:rsidP="00A05109">
            <w:pPr>
              <w:jc w:val="center"/>
            </w:pPr>
            <w:r>
              <w:t>4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552C8A6" w14:textId="4134C77B" w:rsidR="00A05109" w:rsidRDefault="00A05109" w:rsidP="00A05109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</w:tcPr>
          <w:p w14:paraId="33E86F55" w14:textId="3A267CD8" w:rsidR="00A05109" w:rsidRDefault="00A05109" w:rsidP="00A05109">
            <w:pPr>
              <w:jc w:val="center"/>
            </w:pPr>
            <w:r w:rsidRPr="00F92079">
              <w:t>08.05.2025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703E059" w14:textId="1F002B54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15:30-17:30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AC2B9AE" w14:textId="1A44A775" w:rsidR="00A05109" w:rsidRDefault="00A05109" w:rsidP="00A05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B5A3216" w14:textId="56D8F836" w:rsidR="00A05109" w:rsidRDefault="00A05109" w:rsidP="00A05109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E4042B8" w14:textId="7E032AB5" w:rsidR="00A05109" w:rsidRPr="00AF3DB6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624C66AE" w14:textId="72F8951C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4459859D" w14:textId="77777777" w:rsidTr="00E52843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73315F46" w14:textId="34EC4A84" w:rsidR="00A05109" w:rsidRDefault="00A05109" w:rsidP="00A05109">
            <w:pPr>
              <w:jc w:val="center"/>
            </w:pPr>
            <w:r>
              <w:t>5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4820F505" w14:textId="20D58A29" w:rsidR="00A05109" w:rsidRDefault="00A05109" w:rsidP="00A05109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</w:tcPr>
          <w:p w14:paraId="33648C92" w14:textId="71903B9D" w:rsidR="00A05109" w:rsidRDefault="00A05109" w:rsidP="00A05109">
            <w:pPr>
              <w:jc w:val="center"/>
            </w:pPr>
            <w:r w:rsidRPr="00F92079">
              <w:t>08.05.2025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3718904" w14:textId="20468CEA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17:30-19:30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5A23F56" w14:textId="5349FB99" w:rsidR="00A05109" w:rsidRDefault="00A05109" w:rsidP="00A05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C649AC3" w14:textId="5845FE10" w:rsidR="00A05109" w:rsidRDefault="00A05109" w:rsidP="00A05109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1A92007C" w14:textId="5A8A4E53" w:rsidR="00A05109" w:rsidRPr="00AF3DB6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6E29601F" w14:textId="457D3C12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303252" w:rsidRPr="00AF3DB6" w14:paraId="041EA1DD" w14:textId="77777777" w:rsidTr="00A0510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5650EC50" w14:textId="6E9F08CC" w:rsidR="00303252" w:rsidRDefault="001E0B8C" w:rsidP="00303252">
            <w:pPr>
              <w:jc w:val="center"/>
            </w:pPr>
            <w:r>
              <w:t>6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986924D" w14:textId="22079AC1" w:rsidR="00303252" w:rsidRDefault="00303252" w:rsidP="00303252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3AA77AA0" w14:textId="1EEAC2CF" w:rsidR="00303252" w:rsidRDefault="00303252" w:rsidP="00303252">
            <w:pPr>
              <w:jc w:val="center"/>
            </w:pPr>
            <w:r>
              <w:t>09.05.2025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6182045" w14:textId="76209F22" w:rsidR="00303252" w:rsidRPr="00BD3A55" w:rsidRDefault="00303252" w:rsidP="00303252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69AD03C" w14:textId="0D0650B0" w:rsidR="00303252" w:rsidRDefault="00303252" w:rsidP="003032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C33471F" w14:textId="46522177" w:rsidR="00303252" w:rsidRDefault="00303252" w:rsidP="00303252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63C2203" w14:textId="06EBA7A3" w:rsidR="00303252" w:rsidRPr="00AF3DB6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7BF1BE4E" w14:textId="707663C4" w:rsidR="00303252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5654B883" w14:textId="77777777" w:rsidTr="00F437F8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26344193" w14:textId="2B1C5AE1" w:rsidR="00A05109" w:rsidRDefault="00A05109" w:rsidP="00A05109">
            <w:pPr>
              <w:jc w:val="center"/>
            </w:pPr>
            <w:r>
              <w:lastRenderedPageBreak/>
              <w:t>7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DC47746" w14:textId="18C8A3E0" w:rsidR="00A05109" w:rsidRDefault="00A05109" w:rsidP="00A05109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</w:tcPr>
          <w:p w14:paraId="35208E39" w14:textId="623F680D" w:rsidR="00A05109" w:rsidRDefault="00A05109" w:rsidP="00A05109">
            <w:pPr>
              <w:jc w:val="center"/>
            </w:pPr>
            <w:r w:rsidRPr="0009334F">
              <w:t>09.05.2025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CFCF9B9" w14:textId="5C85C347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004FFF4" w14:textId="57DAAE8A" w:rsidR="00A05109" w:rsidRDefault="00A05109" w:rsidP="00A05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ADC13FF" w14:textId="7B66DBF1" w:rsidR="00A05109" w:rsidRDefault="00A05109" w:rsidP="00A05109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17F80E1B" w14:textId="198AD7C2" w:rsidR="00A05109" w:rsidRPr="00AF3DB6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2241EE03" w14:textId="08DE3F42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41A0CCCE" w14:textId="77777777" w:rsidTr="00F437F8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0B37681D" w14:textId="51F4FA30" w:rsidR="00A05109" w:rsidRDefault="00A05109" w:rsidP="00A05109">
            <w:pPr>
              <w:jc w:val="center"/>
            </w:pPr>
            <w:r>
              <w:t>8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7A1D0F0" w14:textId="64437FF8" w:rsidR="00A05109" w:rsidRDefault="00A05109" w:rsidP="00A05109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</w:tcPr>
          <w:p w14:paraId="45D96E10" w14:textId="358798E9" w:rsidR="00A05109" w:rsidRDefault="00A05109" w:rsidP="00A05109">
            <w:pPr>
              <w:jc w:val="center"/>
            </w:pPr>
            <w:r w:rsidRPr="0009334F">
              <w:t>09.05.2025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16044B6" w14:textId="12A1523D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538DF59" w14:textId="34109766" w:rsidR="00A05109" w:rsidRDefault="00A05109" w:rsidP="00A05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1DD1C05" w14:textId="7B8CFECA" w:rsidR="00A05109" w:rsidRDefault="00A05109" w:rsidP="00A05109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A88B89E" w14:textId="7E83E226" w:rsidR="00A05109" w:rsidRPr="00AF3DB6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1A1F6635" w14:textId="512D6D90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3FC7976D" w14:textId="77777777" w:rsidTr="00F437F8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50DDD499" w14:textId="2786F77C" w:rsidR="00A05109" w:rsidRDefault="00A05109" w:rsidP="00A05109">
            <w:pPr>
              <w:jc w:val="center"/>
            </w:pPr>
            <w:r>
              <w:t>9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931E2A6" w14:textId="0C9144C2" w:rsidR="00A05109" w:rsidRDefault="00A05109" w:rsidP="00A05109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</w:tcPr>
          <w:p w14:paraId="39D0D7D1" w14:textId="2E01E27C" w:rsidR="00A05109" w:rsidRDefault="00A05109" w:rsidP="00A05109">
            <w:pPr>
              <w:jc w:val="center"/>
            </w:pPr>
            <w:r w:rsidRPr="0009334F">
              <w:t>09.05.2025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BF43AC7" w14:textId="51DCA0A9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37FB392" w14:textId="6B178A4F" w:rsidR="00A05109" w:rsidRDefault="00A05109" w:rsidP="00A05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518A242" w14:textId="0121ED84" w:rsidR="00A05109" w:rsidRDefault="00A05109" w:rsidP="00A05109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D159CFD" w14:textId="2487C03F" w:rsidR="00A05109" w:rsidRPr="00AF3DB6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313455AD" w14:textId="56D11C0E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216B6274" w14:textId="77777777" w:rsidTr="00F437F8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670918AC" w14:textId="19EBF4BE" w:rsidR="00A05109" w:rsidRDefault="00A05109" w:rsidP="00A05109">
            <w:pPr>
              <w:jc w:val="center"/>
            </w:pPr>
            <w:r>
              <w:t>10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30463C9" w14:textId="3C077D06" w:rsidR="00A05109" w:rsidRDefault="00A05109" w:rsidP="00A05109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</w:tcPr>
          <w:p w14:paraId="3A75060A" w14:textId="195A7F99" w:rsidR="00A05109" w:rsidRDefault="00A05109" w:rsidP="00A05109">
            <w:pPr>
              <w:jc w:val="center"/>
            </w:pPr>
            <w:r w:rsidRPr="0009334F">
              <w:t>09.05.2025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6757650" w14:textId="180C5D92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348BC3E" w14:textId="0DA19B53" w:rsidR="00A05109" w:rsidRDefault="00A05109" w:rsidP="00A05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286A86EB" w14:textId="0BD085BD" w:rsidR="00A05109" w:rsidRDefault="00A05109" w:rsidP="00A05109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19C6AA88" w14:textId="06E6EEDB" w:rsidR="00A05109" w:rsidRPr="00AF3DB6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7588EFFB" w14:textId="2F2E30C2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65340D89" w14:textId="77777777" w:rsidTr="00F437F8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2E15CB4D" w14:textId="2F00B04D" w:rsidR="00A05109" w:rsidRDefault="00A05109" w:rsidP="00A05109">
            <w:pPr>
              <w:jc w:val="center"/>
            </w:pPr>
            <w:r>
              <w:t>11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52523DD" w14:textId="72D81B0E" w:rsidR="00A05109" w:rsidRDefault="00A05109" w:rsidP="00A05109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</w:tcPr>
          <w:p w14:paraId="4CDD956C" w14:textId="3FDDCE2C" w:rsidR="00A05109" w:rsidRDefault="00A05109" w:rsidP="00A05109">
            <w:pPr>
              <w:jc w:val="center"/>
            </w:pPr>
            <w:r w:rsidRPr="0009334F">
              <w:t>09.05.2025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BBA3CA7" w14:textId="2BFFC496" w:rsidR="00A05109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18:30-20:30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2B5CC80" w14:textId="5CE29D10" w:rsidR="00A05109" w:rsidRDefault="00A05109" w:rsidP="00A05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37331D3" w14:textId="7CB0607A" w:rsidR="00A05109" w:rsidRDefault="00A05109" w:rsidP="00A05109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54B5800" w14:textId="64660359" w:rsidR="00A05109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567BC4A7" w14:textId="1A115CFE" w:rsidR="00A05109" w:rsidRPr="00657B9B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EB101A" w:rsidRPr="00AF3DB6" w14:paraId="5B138201" w14:textId="77777777" w:rsidTr="00A0510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35B77DC7" w14:textId="4BC0FDE6" w:rsidR="00EB101A" w:rsidRDefault="00EB101A" w:rsidP="001E0B8C">
            <w:pPr>
              <w:jc w:val="center"/>
            </w:pPr>
            <w:r>
              <w:t>1</w:t>
            </w:r>
            <w:r w:rsidR="001E0B8C">
              <w:t>2</w:t>
            </w:r>
          </w:p>
        </w:tc>
        <w:tc>
          <w:tcPr>
            <w:tcW w:w="4410" w:type="dxa"/>
            <w:shd w:val="clear" w:color="auto" w:fill="auto"/>
          </w:tcPr>
          <w:p w14:paraId="5B60FEA7" w14:textId="35A90D77" w:rsidR="00EB101A" w:rsidRDefault="00EB101A" w:rsidP="00EB101A">
            <w:pPr>
              <w:jc w:val="center"/>
            </w:pPr>
            <w:r w:rsidRPr="008834D7">
              <w:t>Diagnoza sytuacji problemowej i opracowanie Indywidualnych Ścieżek Reintegracji-</w:t>
            </w:r>
            <w:r w:rsidRPr="008834D7">
              <w:rPr>
                <w:color w:val="5B9BD5" w:themeColor="accent1"/>
              </w:rPr>
              <w:t>Doradca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331631D3" w14:textId="7869599D" w:rsidR="00EB101A" w:rsidRDefault="00EB101A" w:rsidP="00EB101A">
            <w:pPr>
              <w:jc w:val="center"/>
            </w:pPr>
            <w:r>
              <w:t>10.05.2025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582275E" w14:textId="6C23820F" w:rsidR="00EB101A" w:rsidRPr="00BD3A55" w:rsidRDefault="00EB101A" w:rsidP="00EB101A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D2D3870" w14:textId="59BCA2A1" w:rsidR="00EB101A" w:rsidRDefault="00EB101A" w:rsidP="00EB10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ADADAC1" w14:textId="23793267" w:rsidR="00EB101A" w:rsidRDefault="00EB101A" w:rsidP="00EB101A">
            <w:pPr>
              <w:jc w:val="center"/>
            </w:pPr>
            <w:r>
              <w:t>Aleksandra Piechowiak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907158C" w14:textId="389B6B96" w:rsidR="00EB101A" w:rsidRPr="00AF3DB6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4FD28A61" w14:textId="27293FEF" w:rsidR="00EB101A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6420F29E" w14:textId="77777777" w:rsidTr="0017353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166F473E" w14:textId="380CB899" w:rsidR="00A05109" w:rsidRDefault="00A05109" w:rsidP="00A05109">
            <w:pPr>
              <w:jc w:val="center"/>
            </w:pPr>
            <w:r>
              <w:t>13</w:t>
            </w:r>
          </w:p>
        </w:tc>
        <w:tc>
          <w:tcPr>
            <w:tcW w:w="4410" w:type="dxa"/>
            <w:shd w:val="clear" w:color="auto" w:fill="auto"/>
          </w:tcPr>
          <w:p w14:paraId="460CD80F" w14:textId="3176521E" w:rsidR="00A05109" w:rsidRDefault="00A05109" w:rsidP="00A05109">
            <w:pPr>
              <w:jc w:val="center"/>
            </w:pPr>
            <w:r w:rsidRPr="008834D7">
              <w:t>Diagnoza sytuacji problemowej i opracowanie Indywidualnych Ścieżek Reintegracji-</w:t>
            </w:r>
            <w:r w:rsidRPr="008834D7">
              <w:rPr>
                <w:color w:val="5B9BD5" w:themeColor="accent1"/>
              </w:rPr>
              <w:t>Doradca</w:t>
            </w:r>
          </w:p>
        </w:tc>
        <w:tc>
          <w:tcPr>
            <w:tcW w:w="1551" w:type="dxa"/>
            <w:shd w:val="clear" w:color="auto" w:fill="auto"/>
          </w:tcPr>
          <w:p w14:paraId="75C99CAD" w14:textId="7F759588" w:rsidR="00A05109" w:rsidRDefault="00A05109" w:rsidP="00A05109">
            <w:pPr>
              <w:jc w:val="center"/>
            </w:pPr>
            <w:r w:rsidRPr="00C73DC9">
              <w:t>10.05.2025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28C81E5" w14:textId="29417CCD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73602181" w14:textId="0C1CE366" w:rsidR="00A05109" w:rsidRDefault="00A05109" w:rsidP="00A05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9F2409B" w14:textId="7B8F4FD0" w:rsidR="00A05109" w:rsidRDefault="00A05109" w:rsidP="00A05109">
            <w:pPr>
              <w:jc w:val="center"/>
            </w:pPr>
            <w:r>
              <w:t>Aleksandra Piechowiak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DA56621" w14:textId="3D7B35CE" w:rsidR="00A05109" w:rsidRPr="00AF3DB6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7D4BE86F" w14:textId="74868E7C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0109324D" w14:textId="77777777" w:rsidTr="0017353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7B7E2451" w14:textId="75411AFB" w:rsidR="00A05109" w:rsidRPr="00AF3DB6" w:rsidRDefault="00A05109" w:rsidP="00A05109">
            <w:pPr>
              <w:jc w:val="center"/>
            </w:pPr>
            <w:r>
              <w:t>14</w:t>
            </w:r>
          </w:p>
        </w:tc>
        <w:tc>
          <w:tcPr>
            <w:tcW w:w="4410" w:type="dxa"/>
            <w:shd w:val="clear" w:color="auto" w:fill="auto"/>
          </w:tcPr>
          <w:p w14:paraId="31442785" w14:textId="2339121B" w:rsidR="00A05109" w:rsidRPr="00AF3DB6" w:rsidRDefault="00A05109" w:rsidP="00A05109">
            <w:pPr>
              <w:jc w:val="center"/>
            </w:pPr>
            <w:r w:rsidRPr="008834D7">
              <w:t>Diagnoza sytuacji problemowej i opracowanie Indywidualnych Ścieżek Reintegracji-</w:t>
            </w:r>
            <w:r w:rsidRPr="008834D7">
              <w:rPr>
                <w:color w:val="5B9BD5" w:themeColor="accent1"/>
              </w:rPr>
              <w:t>Doradca</w:t>
            </w:r>
          </w:p>
        </w:tc>
        <w:tc>
          <w:tcPr>
            <w:tcW w:w="1551" w:type="dxa"/>
            <w:shd w:val="clear" w:color="auto" w:fill="auto"/>
          </w:tcPr>
          <w:p w14:paraId="1EACE8F8" w14:textId="5CF682E8" w:rsidR="00A05109" w:rsidRPr="00AF3DB6" w:rsidRDefault="00A05109" w:rsidP="00A05109">
            <w:pPr>
              <w:jc w:val="center"/>
            </w:pPr>
            <w:r w:rsidRPr="00C73DC9">
              <w:t>10.05.2025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A7228CA" w14:textId="505D87FB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893BE27" w14:textId="622CB698" w:rsidR="00A05109" w:rsidRPr="0073518A" w:rsidRDefault="00A05109" w:rsidP="00A05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6F29FCF" w14:textId="43F5D9D2" w:rsidR="00A05109" w:rsidRPr="00AF3DB6" w:rsidRDefault="00A05109" w:rsidP="00A05109">
            <w:pPr>
              <w:jc w:val="center"/>
            </w:pPr>
            <w:r>
              <w:t>Aleksandra Piechowiak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4E9802B" w14:textId="3ACBF149" w:rsidR="00A05109" w:rsidRPr="00AF3DB6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CE6E5C3" w14:textId="69152301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716F3CB2" w14:textId="77777777" w:rsidTr="0017353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58DB59E3" w14:textId="03AC56DB" w:rsidR="00A05109" w:rsidRPr="00AF3DB6" w:rsidRDefault="00A05109" w:rsidP="00A05109">
            <w:pPr>
              <w:jc w:val="center"/>
            </w:pPr>
            <w:r>
              <w:t>15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2142FDB" w14:textId="0B0621DA" w:rsidR="00A05109" w:rsidRPr="00AF3DB6" w:rsidRDefault="00A05109" w:rsidP="00A05109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color w:val="5B9BD5" w:themeColor="accent1"/>
              </w:rPr>
              <w:t>Doradca</w:t>
            </w:r>
          </w:p>
        </w:tc>
        <w:tc>
          <w:tcPr>
            <w:tcW w:w="1551" w:type="dxa"/>
            <w:shd w:val="clear" w:color="auto" w:fill="auto"/>
          </w:tcPr>
          <w:p w14:paraId="0B7CDA6D" w14:textId="7808EBE6" w:rsidR="00A05109" w:rsidRPr="00AF3DB6" w:rsidRDefault="00A05109" w:rsidP="00A05109">
            <w:pPr>
              <w:jc w:val="center"/>
            </w:pPr>
            <w:r w:rsidRPr="00C73DC9">
              <w:t>10.05.2025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FD4306F" w14:textId="2F369B46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687" w:type="dxa"/>
            <w:shd w:val="clear" w:color="auto" w:fill="auto"/>
          </w:tcPr>
          <w:p w14:paraId="1A52EBF1" w14:textId="5EB1FBDC" w:rsidR="00A05109" w:rsidRPr="00AF3DB6" w:rsidRDefault="00A05109" w:rsidP="00A05109">
            <w:pPr>
              <w:jc w:val="center"/>
            </w:pPr>
            <w:r w:rsidRPr="00237EB7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A323950" w14:textId="32BBFA1D" w:rsidR="00A05109" w:rsidRPr="00AF3DB6" w:rsidRDefault="00A05109" w:rsidP="00A05109">
            <w:pPr>
              <w:jc w:val="center"/>
            </w:pPr>
            <w:r>
              <w:t>Aleksandra Piechowiak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3CDBE2D" w14:textId="3CF44201" w:rsidR="00A05109" w:rsidRPr="00AF3DB6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3705B7F6" w14:textId="6AECD638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66937CF5" w14:textId="77777777" w:rsidTr="0017353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53785AD2" w14:textId="0231B852" w:rsidR="00A05109" w:rsidRPr="00AF3DB6" w:rsidRDefault="00A05109" w:rsidP="00A05109">
            <w:pPr>
              <w:jc w:val="center"/>
            </w:pPr>
            <w:r>
              <w:t>16</w:t>
            </w:r>
          </w:p>
        </w:tc>
        <w:tc>
          <w:tcPr>
            <w:tcW w:w="4410" w:type="dxa"/>
            <w:shd w:val="clear" w:color="auto" w:fill="auto"/>
          </w:tcPr>
          <w:p w14:paraId="4B410254" w14:textId="4BAD5DED" w:rsidR="00A05109" w:rsidRPr="00AF3DB6" w:rsidRDefault="00A05109" w:rsidP="00A05109">
            <w:pPr>
              <w:jc w:val="center"/>
            </w:pPr>
            <w:r w:rsidRPr="00070D98">
              <w:t>Diagnoza sytuacji problemowej i opracowanie Indywidualnych Ścieżek Reintegracji-</w:t>
            </w:r>
            <w:r w:rsidRPr="00070D98">
              <w:rPr>
                <w:color w:val="5B9BD5" w:themeColor="accent1"/>
              </w:rPr>
              <w:t>Doradca</w:t>
            </w:r>
          </w:p>
        </w:tc>
        <w:tc>
          <w:tcPr>
            <w:tcW w:w="1551" w:type="dxa"/>
            <w:shd w:val="clear" w:color="auto" w:fill="auto"/>
          </w:tcPr>
          <w:p w14:paraId="18033AC4" w14:textId="094ECCCC" w:rsidR="00A05109" w:rsidRPr="00AF3DB6" w:rsidRDefault="00A05109" w:rsidP="00A05109">
            <w:pPr>
              <w:jc w:val="center"/>
            </w:pPr>
            <w:r w:rsidRPr="00C73DC9">
              <w:t>10.05.2025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EF23A68" w14:textId="5CEFA644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687" w:type="dxa"/>
            <w:shd w:val="clear" w:color="auto" w:fill="auto"/>
          </w:tcPr>
          <w:p w14:paraId="3DB79361" w14:textId="4D5DA4F3" w:rsidR="00A05109" w:rsidRPr="00AF3DB6" w:rsidRDefault="00A05109" w:rsidP="00A05109">
            <w:pPr>
              <w:jc w:val="center"/>
            </w:pPr>
            <w:r w:rsidRPr="00237EB7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69DC3C9" w14:textId="49B21F7C" w:rsidR="00A05109" w:rsidRPr="00AF3DB6" w:rsidRDefault="00A05109" w:rsidP="00A05109">
            <w:pPr>
              <w:jc w:val="center"/>
            </w:pPr>
            <w:r>
              <w:t>Aleksandra Piechowiak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D6CBDCD" w14:textId="0194FAF5" w:rsidR="00A05109" w:rsidRPr="00AF3DB6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3FBA3BC3" w14:textId="1AE32206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EB101A" w:rsidRPr="00AF3DB6" w14:paraId="10B74934" w14:textId="77777777" w:rsidTr="00A0510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35899530" w14:textId="0DA6B437" w:rsidR="00EB101A" w:rsidRPr="00AF3DB6" w:rsidRDefault="001E0B8C" w:rsidP="00EB101A">
            <w:pPr>
              <w:jc w:val="center"/>
            </w:pPr>
            <w:r>
              <w:t>17</w:t>
            </w:r>
          </w:p>
        </w:tc>
        <w:tc>
          <w:tcPr>
            <w:tcW w:w="4410" w:type="dxa"/>
            <w:shd w:val="clear" w:color="auto" w:fill="auto"/>
          </w:tcPr>
          <w:p w14:paraId="7A2D1B6A" w14:textId="730A515E" w:rsidR="00EB101A" w:rsidRPr="00AF3DB6" w:rsidRDefault="00EB101A" w:rsidP="00EB101A">
            <w:pPr>
              <w:jc w:val="center"/>
            </w:pPr>
            <w:r w:rsidRPr="00070D98">
              <w:t>Diagnoza sytuacji problemowej i opracowanie Indywidualnych Ścieżek Reintegracji-</w:t>
            </w:r>
            <w:r w:rsidRPr="00070D98">
              <w:rPr>
                <w:color w:val="5B9BD5" w:themeColor="accent1"/>
              </w:rPr>
              <w:t>Doradca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F81AE91" w14:textId="409FCFEE" w:rsidR="00EB101A" w:rsidRPr="00AF3DB6" w:rsidRDefault="00EB101A" w:rsidP="00EB101A">
            <w:pPr>
              <w:jc w:val="center"/>
            </w:pPr>
            <w:r>
              <w:t>11.05.2025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D12AA4C" w14:textId="2DC203D1" w:rsidR="00EB101A" w:rsidRPr="00BD3A55" w:rsidRDefault="00EB101A" w:rsidP="00EB101A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687" w:type="dxa"/>
            <w:shd w:val="clear" w:color="auto" w:fill="auto"/>
          </w:tcPr>
          <w:p w14:paraId="701BF33C" w14:textId="068C15A7" w:rsidR="00EB101A" w:rsidRPr="00BD3A55" w:rsidRDefault="00EB101A" w:rsidP="00EB101A">
            <w:pPr>
              <w:jc w:val="center"/>
              <w:rPr>
                <w:color w:val="000000" w:themeColor="text1"/>
              </w:rPr>
            </w:pPr>
            <w:r w:rsidRPr="00653127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B4F2587" w14:textId="202971F0" w:rsidR="00EB101A" w:rsidRPr="00BD3A55" w:rsidRDefault="00EB101A" w:rsidP="00EB101A">
            <w:pPr>
              <w:jc w:val="center"/>
              <w:rPr>
                <w:color w:val="000000" w:themeColor="text1"/>
              </w:rPr>
            </w:pPr>
            <w:r>
              <w:t>Aleksandra Piechowiak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65F9911" w14:textId="4B6C2D45" w:rsidR="00EB101A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114" w:type="dxa"/>
            <w:shd w:val="clear" w:color="auto" w:fill="auto"/>
          </w:tcPr>
          <w:p w14:paraId="3C7FDFBE" w14:textId="169D0770" w:rsidR="00EB101A" w:rsidRPr="00D82E6F" w:rsidRDefault="00A05109" w:rsidP="00A05109">
            <w:pPr>
              <w:jc w:val="center"/>
              <w:rPr>
                <w:color w:val="000000" w:themeColor="text1"/>
                <w:sz w:val="14"/>
              </w:rPr>
            </w:pPr>
            <w:r>
              <w:rPr>
                <w:color w:val="000000" w:themeColor="text1"/>
                <w:sz w:val="14"/>
              </w:rPr>
              <w:t>-</w:t>
            </w:r>
          </w:p>
        </w:tc>
      </w:tr>
      <w:tr w:rsidR="00A05109" w:rsidRPr="00AF3DB6" w14:paraId="0C1C0A0F" w14:textId="77777777" w:rsidTr="00AC3AFF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33460751" w14:textId="6F1846B2" w:rsidR="00A05109" w:rsidRPr="00AF3DB6" w:rsidRDefault="00A05109" w:rsidP="00A05109">
            <w:pPr>
              <w:jc w:val="center"/>
            </w:pPr>
            <w:r>
              <w:t>18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209374B6" w14:textId="51B0D79F" w:rsidR="00A05109" w:rsidRPr="00AF3DB6" w:rsidRDefault="00A05109" w:rsidP="00A05109">
            <w:pPr>
              <w:jc w:val="center"/>
            </w:pPr>
            <w:r>
              <w:t>Diagnoza sytuacji problemowej i opracowanie Indywidualnych Ścieżek Reintegracji-</w:t>
            </w:r>
            <w:r w:rsidRPr="00BC18AA">
              <w:rPr>
                <w:color w:val="0070C0"/>
              </w:rPr>
              <w:t>Doradca</w:t>
            </w:r>
          </w:p>
        </w:tc>
        <w:tc>
          <w:tcPr>
            <w:tcW w:w="1551" w:type="dxa"/>
            <w:shd w:val="clear" w:color="auto" w:fill="auto"/>
          </w:tcPr>
          <w:p w14:paraId="53F12C21" w14:textId="06680995" w:rsidR="00A05109" w:rsidRPr="00AF3DB6" w:rsidRDefault="00A05109" w:rsidP="00A05109">
            <w:pPr>
              <w:jc w:val="center"/>
            </w:pPr>
            <w:r w:rsidRPr="000C6CD1">
              <w:t>11.05.2025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636C8CD" w14:textId="07194684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687" w:type="dxa"/>
            <w:shd w:val="clear" w:color="auto" w:fill="auto"/>
          </w:tcPr>
          <w:p w14:paraId="5EC24001" w14:textId="234CA3FD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D1E56E7" w14:textId="7104D28F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t>Aleksandra Piechowiak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FF8D560" w14:textId="1011869D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114" w:type="dxa"/>
            <w:shd w:val="clear" w:color="auto" w:fill="auto"/>
          </w:tcPr>
          <w:p w14:paraId="381EAE93" w14:textId="21332390" w:rsidR="00A05109" w:rsidRPr="00D82E6F" w:rsidRDefault="00A05109" w:rsidP="00A05109">
            <w:pPr>
              <w:jc w:val="center"/>
              <w:rPr>
                <w:color w:val="000000" w:themeColor="text1"/>
                <w:sz w:val="14"/>
              </w:rPr>
            </w:pPr>
            <w:r>
              <w:rPr>
                <w:color w:val="000000" w:themeColor="text1"/>
                <w:sz w:val="14"/>
              </w:rPr>
              <w:t>-</w:t>
            </w:r>
          </w:p>
        </w:tc>
      </w:tr>
      <w:tr w:rsidR="00A05109" w:rsidRPr="00AF3DB6" w14:paraId="48F6542B" w14:textId="77777777" w:rsidTr="00AC3AFF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2ABA8DF5" w14:textId="190AFDC2" w:rsidR="00A05109" w:rsidRPr="00AF3DB6" w:rsidRDefault="00A05109" w:rsidP="00A05109">
            <w:pPr>
              <w:jc w:val="center"/>
            </w:pPr>
            <w:r>
              <w:t>19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1E4C5CC" w14:textId="6DE083B9" w:rsidR="00A05109" w:rsidRPr="00AF3DB6" w:rsidRDefault="00A05109" w:rsidP="00A05109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color w:val="5B9BD5" w:themeColor="accent1"/>
              </w:rPr>
              <w:t>Doradca</w:t>
            </w:r>
          </w:p>
        </w:tc>
        <w:tc>
          <w:tcPr>
            <w:tcW w:w="1551" w:type="dxa"/>
            <w:shd w:val="clear" w:color="auto" w:fill="auto"/>
          </w:tcPr>
          <w:p w14:paraId="5084FC20" w14:textId="604446E9" w:rsidR="00A05109" w:rsidRPr="00AF3DB6" w:rsidRDefault="00A05109" w:rsidP="00A05109">
            <w:pPr>
              <w:jc w:val="center"/>
            </w:pPr>
            <w:r w:rsidRPr="000C6CD1">
              <w:t>11.05.2025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8C92960" w14:textId="6FB2E468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t>12:30-14:30</w:t>
            </w:r>
          </w:p>
        </w:tc>
        <w:tc>
          <w:tcPr>
            <w:tcW w:w="1687" w:type="dxa"/>
            <w:shd w:val="clear" w:color="auto" w:fill="auto"/>
          </w:tcPr>
          <w:p w14:paraId="784501DE" w14:textId="6886492D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A65921F" w14:textId="610EB800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t>Aleksandra Piechowiak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5A35519" w14:textId="0B65EC1C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114" w:type="dxa"/>
            <w:shd w:val="clear" w:color="auto" w:fill="auto"/>
          </w:tcPr>
          <w:p w14:paraId="160495DF" w14:textId="41E816EA" w:rsidR="00A05109" w:rsidRPr="00D82E6F" w:rsidRDefault="00A05109" w:rsidP="00A05109">
            <w:pPr>
              <w:jc w:val="center"/>
              <w:rPr>
                <w:color w:val="000000" w:themeColor="text1"/>
                <w:sz w:val="14"/>
              </w:rPr>
            </w:pPr>
            <w:r>
              <w:rPr>
                <w:color w:val="000000" w:themeColor="text1"/>
                <w:sz w:val="14"/>
              </w:rPr>
              <w:t>-</w:t>
            </w:r>
          </w:p>
        </w:tc>
      </w:tr>
      <w:tr w:rsidR="00A05109" w:rsidRPr="00AF3DB6" w14:paraId="61A91AA0" w14:textId="77777777" w:rsidTr="00AC3AFF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01ADA451" w14:textId="36C90F85" w:rsidR="00A05109" w:rsidRPr="00AF3DB6" w:rsidRDefault="00A05109" w:rsidP="00A05109">
            <w:pPr>
              <w:jc w:val="center"/>
            </w:pPr>
            <w:r>
              <w:t>20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D85765D" w14:textId="0323F510" w:rsidR="00A05109" w:rsidRPr="00AF3DB6" w:rsidRDefault="00A05109" w:rsidP="00A05109">
            <w:pPr>
              <w:jc w:val="center"/>
            </w:pPr>
            <w:r>
              <w:t>Diagnoza sytuacji problemowej i opracowanie Indywidualnych Ścieżek Reintegracji-</w:t>
            </w:r>
            <w:r w:rsidRPr="00BC18AA">
              <w:rPr>
                <w:color w:val="0070C0"/>
              </w:rPr>
              <w:t>Doradca</w:t>
            </w:r>
          </w:p>
        </w:tc>
        <w:tc>
          <w:tcPr>
            <w:tcW w:w="1551" w:type="dxa"/>
            <w:shd w:val="clear" w:color="auto" w:fill="auto"/>
          </w:tcPr>
          <w:p w14:paraId="041ABDCF" w14:textId="366131CF" w:rsidR="00A05109" w:rsidRPr="00AF3DB6" w:rsidRDefault="00A05109" w:rsidP="00A05109">
            <w:pPr>
              <w:jc w:val="center"/>
            </w:pPr>
            <w:r w:rsidRPr="000C6CD1">
              <w:t>11.05.2025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0F06786" w14:textId="3CF15B4C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687" w:type="dxa"/>
            <w:shd w:val="clear" w:color="auto" w:fill="auto"/>
          </w:tcPr>
          <w:p w14:paraId="71C0316E" w14:textId="0B88AD64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5353A2D" w14:textId="0CB5C22D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t>Aleksandra Piechowiak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1605BBDF" w14:textId="601FB50D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114" w:type="dxa"/>
            <w:shd w:val="clear" w:color="auto" w:fill="auto"/>
          </w:tcPr>
          <w:p w14:paraId="750526A9" w14:textId="7FC3F368" w:rsidR="00A05109" w:rsidRPr="00D82E6F" w:rsidRDefault="00A05109" w:rsidP="00A05109">
            <w:pPr>
              <w:jc w:val="center"/>
              <w:rPr>
                <w:color w:val="000000" w:themeColor="text1"/>
                <w:sz w:val="14"/>
              </w:rPr>
            </w:pPr>
            <w:r>
              <w:rPr>
                <w:color w:val="000000" w:themeColor="text1"/>
                <w:sz w:val="14"/>
              </w:rPr>
              <w:t>-</w:t>
            </w:r>
          </w:p>
        </w:tc>
      </w:tr>
      <w:tr w:rsidR="00A05109" w:rsidRPr="00AF3DB6" w14:paraId="26C96F37" w14:textId="77777777" w:rsidTr="00AC3AFF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2BAF1ADC" w14:textId="76C99427" w:rsidR="00A05109" w:rsidRPr="00AF3DB6" w:rsidRDefault="00A05109" w:rsidP="00A05109">
            <w:pPr>
              <w:jc w:val="center"/>
            </w:pPr>
            <w:r>
              <w:t>21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7A643C2" w14:textId="592A44B8" w:rsidR="00A05109" w:rsidRPr="00AF3DB6" w:rsidRDefault="00A05109" w:rsidP="00A05109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color w:val="5B9BD5" w:themeColor="accent1"/>
              </w:rPr>
              <w:t>Doradca</w:t>
            </w:r>
          </w:p>
        </w:tc>
        <w:tc>
          <w:tcPr>
            <w:tcW w:w="1551" w:type="dxa"/>
            <w:shd w:val="clear" w:color="auto" w:fill="auto"/>
          </w:tcPr>
          <w:p w14:paraId="40826183" w14:textId="49C0B1E2" w:rsidR="00A05109" w:rsidRPr="00AF3DB6" w:rsidRDefault="00A05109" w:rsidP="00A05109">
            <w:pPr>
              <w:jc w:val="center"/>
            </w:pPr>
            <w:r w:rsidRPr="000C6CD1">
              <w:t>11.05.2025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4E3B821" w14:textId="124853A5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687" w:type="dxa"/>
            <w:shd w:val="clear" w:color="auto" w:fill="auto"/>
          </w:tcPr>
          <w:p w14:paraId="0F1BA627" w14:textId="189956E0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32C1E9AE" w14:textId="33E6FA96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t>Aleksandra Piechowiak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42E84F0" w14:textId="3B71AD7B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114" w:type="dxa"/>
            <w:shd w:val="clear" w:color="auto" w:fill="auto"/>
          </w:tcPr>
          <w:p w14:paraId="17AEC508" w14:textId="1B5DEC46" w:rsidR="00A05109" w:rsidRPr="00D82E6F" w:rsidRDefault="00A05109" w:rsidP="00A05109">
            <w:pPr>
              <w:jc w:val="center"/>
              <w:rPr>
                <w:color w:val="000000" w:themeColor="text1"/>
                <w:sz w:val="14"/>
              </w:rPr>
            </w:pPr>
            <w:r>
              <w:rPr>
                <w:color w:val="000000" w:themeColor="text1"/>
                <w:sz w:val="14"/>
              </w:rPr>
              <w:t>-</w:t>
            </w:r>
          </w:p>
        </w:tc>
      </w:tr>
      <w:tr w:rsidR="00A05109" w:rsidRPr="00AF3DB6" w14:paraId="1FB46EF6" w14:textId="77777777" w:rsidTr="00AC3AFF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20016AA8" w14:textId="2E4584FE" w:rsidR="00A05109" w:rsidRDefault="00A05109" w:rsidP="00A05109">
            <w:pPr>
              <w:jc w:val="center"/>
            </w:pPr>
            <w:r>
              <w:t>22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165814D" w14:textId="32113A9E" w:rsidR="00A05109" w:rsidRDefault="00A05109" w:rsidP="00A05109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color w:val="5B9BD5" w:themeColor="accent1"/>
              </w:rPr>
              <w:t>Doradca</w:t>
            </w:r>
          </w:p>
        </w:tc>
        <w:tc>
          <w:tcPr>
            <w:tcW w:w="1551" w:type="dxa"/>
            <w:shd w:val="clear" w:color="auto" w:fill="auto"/>
          </w:tcPr>
          <w:p w14:paraId="5E1E68BF" w14:textId="00750339" w:rsidR="00A05109" w:rsidRPr="00AF3DB6" w:rsidRDefault="00A05109" w:rsidP="00A05109">
            <w:pPr>
              <w:jc w:val="center"/>
            </w:pPr>
            <w:r w:rsidRPr="000C6CD1">
              <w:t>11.05.2025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FA5584E" w14:textId="6D473E0E" w:rsidR="00A05109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18:30-20:30</w:t>
            </w:r>
          </w:p>
        </w:tc>
        <w:tc>
          <w:tcPr>
            <w:tcW w:w="1687" w:type="dxa"/>
            <w:shd w:val="clear" w:color="auto" w:fill="auto"/>
          </w:tcPr>
          <w:p w14:paraId="153977EA" w14:textId="2F7E7930" w:rsidR="00A05109" w:rsidRPr="0048056F" w:rsidRDefault="00A05109" w:rsidP="00A05109">
            <w:pPr>
              <w:jc w:val="center"/>
              <w:rPr>
                <w:sz w:val="20"/>
                <w:szCs w:val="20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8B9FBBC" w14:textId="21FBFCE8" w:rsidR="00A05109" w:rsidRDefault="00A05109" w:rsidP="00A05109">
            <w:pPr>
              <w:jc w:val="center"/>
            </w:pPr>
            <w:r>
              <w:t>Aleksandra Piechowiak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1FB502F" w14:textId="131927E5" w:rsidR="00A05109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514002B3" w14:textId="7D3DE6E8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E0B8C" w:rsidRPr="00AF3DB6" w14:paraId="37E89073" w14:textId="77777777" w:rsidTr="00A0510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1B147B2C" w14:textId="3C0BE29C" w:rsidR="001E0B8C" w:rsidRDefault="001E0B8C" w:rsidP="001E0B8C">
            <w:pPr>
              <w:jc w:val="center"/>
            </w:pPr>
            <w:r>
              <w:t>23</w:t>
            </w:r>
          </w:p>
        </w:tc>
        <w:tc>
          <w:tcPr>
            <w:tcW w:w="4410" w:type="dxa"/>
            <w:shd w:val="clear" w:color="auto" w:fill="auto"/>
          </w:tcPr>
          <w:p w14:paraId="7BC6198D" w14:textId="44E54540" w:rsidR="001E0B8C" w:rsidRDefault="001E0B8C" w:rsidP="001E0B8C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79CF3CDE" w14:textId="51F6146A" w:rsidR="001E0B8C" w:rsidRDefault="001E0B8C" w:rsidP="001E0B8C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E5EFA3A" w14:textId="4AB37B14" w:rsidR="001E0B8C" w:rsidRDefault="001E0B8C" w:rsidP="001E0B8C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687" w:type="dxa"/>
            <w:shd w:val="clear" w:color="auto" w:fill="auto"/>
          </w:tcPr>
          <w:p w14:paraId="3CB23400" w14:textId="3590E64E" w:rsidR="001E0B8C" w:rsidRPr="00AB4E7C" w:rsidRDefault="001E0B8C" w:rsidP="001E0B8C">
            <w:pPr>
              <w:jc w:val="center"/>
              <w:rPr>
                <w:sz w:val="20"/>
                <w:szCs w:val="20"/>
              </w:rPr>
            </w:pPr>
            <w:r w:rsidRPr="00504605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1B81AEEE" w14:textId="40D7033F" w:rsidR="001E0B8C" w:rsidRDefault="001E0B8C" w:rsidP="001E0B8C">
            <w:pPr>
              <w:jc w:val="center"/>
            </w:pPr>
            <w:r w:rsidRPr="00EF1F73"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920AC83" w14:textId="471C385C" w:rsidR="001E0B8C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55870571" w14:textId="4AD05C4D" w:rsidR="001E0B8C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7F293829" w14:textId="77777777" w:rsidTr="007C22E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6FFA61CB" w14:textId="2F014873" w:rsidR="00A05109" w:rsidRDefault="00A05109" w:rsidP="00A05109">
            <w:pPr>
              <w:jc w:val="center"/>
            </w:pPr>
            <w:r>
              <w:t>24</w:t>
            </w:r>
          </w:p>
        </w:tc>
        <w:tc>
          <w:tcPr>
            <w:tcW w:w="4410" w:type="dxa"/>
            <w:shd w:val="clear" w:color="auto" w:fill="auto"/>
          </w:tcPr>
          <w:p w14:paraId="738696AA" w14:textId="2A9E877C" w:rsidR="00A05109" w:rsidRDefault="00A05109" w:rsidP="00A05109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</w:tcPr>
          <w:p w14:paraId="0D4EE395" w14:textId="10334268" w:rsidR="00A05109" w:rsidRDefault="00A05109" w:rsidP="00A05109">
            <w:pPr>
              <w:jc w:val="center"/>
              <w:rPr>
                <w:rFonts w:cs="Arial"/>
                <w:szCs w:val="22"/>
              </w:rPr>
            </w:pPr>
            <w:r w:rsidRPr="002813DC">
              <w:rPr>
                <w:rFonts w:cs="Arial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67D8D4B" w14:textId="62857DEA" w:rsidR="00A05109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687" w:type="dxa"/>
            <w:shd w:val="clear" w:color="auto" w:fill="auto"/>
          </w:tcPr>
          <w:p w14:paraId="39A238A2" w14:textId="12E02152" w:rsidR="00A05109" w:rsidRPr="00AB4E7C" w:rsidRDefault="00A05109" w:rsidP="00A05109">
            <w:pPr>
              <w:jc w:val="center"/>
              <w:rPr>
                <w:sz w:val="20"/>
                <w:szCs w:val="20"/>
              </w:rPr>
            </w:pPr>
            <w:r w:rsidRPr="00504605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1F637625" w14:textId="13A47150" w:rsidR="00A05109" w:rsidRDefault="00A05109" w:rsidP="00A05109">
            <w:pPr>
              <w:jc w:val="center"/>
            </w:pPr>
            <w:r w:rsidRPr="00EF1F73"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5B8345F" w14:textId="20AAF5CB" w:rsidR="00A05109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46BDEC90" w14:textId="3671BFEE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49E1BBA5" w14:textId="77777777" w:rsidTr="00A0510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6B5C73A7" w14:textId="5F452C15" w:rsidR="00A05109" w:rsidRDefault="00A05109" w:rsidP="00A05109">
            <w:pPr>
              <w:jc w:val="center"/>
            </w:pPr>
            <w:r>
              <w:t>25</w:t>
            </w:r>
          </w:p>
        </w:tc>
        <w:tc>
          <w:tcPr>
            <w:tcW w:w="4410" w:type="dxa"/>
            <w:shd w:val="clear" w:color="auto" w:fill="auto"/>
          </w:tcPr>
          <w:p w14:paraId="54CDCA1F" w14:textId="02B55064" w:rsidR="00A05109" w:rsidRDefault="00A05109" w:rsidP="00A05109">
            <w:pPr>
              <w:jc w:val="center"/>
            </w:pPr>
            <w:r w:rsidRPr="00821C43">
              <w:t>Indywidualne poradnictwo psychologiczne</w:t>
            </w:r>
          </w:p>
        </w:tc>
        <w:tc>
          <w:tcPr>
            <w:tcW w:w="1551" w:type="dxa"/>
            <w:shd w:val="clear" w:color="auto" w:fill="auto"/>
          </w:tcPr>
          <w:p w14:paraId="75CFFC39" w14:textId="19873B3E" w:rsidR="00A05109" w:rsidRDefault="00A05109" w:rsidP="00A05109">
            <w:pPr>
              <w:jc w:val="center"/>
              <w:rPr>
                <w:rFonts w:cs="Arial"/>
                <w:szCs w:val="22"/>
              </w:rPr>
            </w:pPr>
            <w:r w:rsidRPr="002813DC">
              <w:rPr>
                <w:rFonts w:cs="Arial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</w:tcPr>
          <w:p w14:paraId="470C054D" w14:textId="00D9B70B" w:rsidR="00A05109" w:rsidRDefault="00A05109" w:rsidP="00A05109">
            <w:pPr>
              <w:jc w:val="center"/>
              <w:rPr>
                <w:color w:val="000000" w:themeColor="text1"/>
              </w:rPr>
            </w:pPr>
            <w:r>
              <w:t>12:30-14:30</w:t>
            </w:r>
          </w:p>
        </w:tc>
        <w:tc>
          <w:tcPr>
            <w:tcW w:w="1687" w:type="dxa"/>
            <w:shd w:val="clear" w:color="auto" w:fill="auto"/>
          </w:tcPr>
          <w:p w14:paraId="333438B6" w14:textId="3B4FC2A4" w:rsidR="00A05109" w:rsidRPr="00AB4E7C" w:rsidRDefault="00A05109" w:rsidP="00A05109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75705A82" w14:textId="7DEAED67" w:rsidR="00A05109" w:rsidRDefault="00A05109" w:rsidP="00A05109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24D1680" w14:textId="59A43474" w:rsidR="00A05109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2650E49" w14:textId="44DCCBA7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1F3F3102" w14:textId="77777777" w:rsidTr="00A0510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73E87A76" w14:textId="7BB90654" w:rsidR="00A05109" w:rsidRDefault="00A05109" w:rsidP="00A05109">
            <w:pPr>
              <w:jc w:val="center"/>
            </w:pPr>
            <w:r>
              <w:t>26</w:t>
            </w:r>
          </w:p>
        </w:tc>
        <w:tc>
          <w:tcPr>
            <w:tcW w:w="4410" w:type="dxa"/>
            <w:shd w:val="clear" w:color="auto" w:fill="auto"/>
          </w:tcPr>
          <w:p w14:paraId="38AEF2AF" w14:textId="36B7CCF9" w:rsidR="00A05109" w:rsidRDefault="00A05109" w:rsidP="00A05109">
            <w:pPr>
              <w:jc w:val="center"/>
            </w:pPr>
            <w:r w:rsidRPr="00821C43">
              <w:t>Indywidualne poradnictwo psychologiczne</w:t>
            </w:r>
          </w:p>
        </w:tc>
        <w:tc>
          <w:tcPr>
            <w:tcW w:w="1551" w:type="dxa"/>
            <w:shd w:val="clear" w:color="auto" w:fill="auto"/>
          </w:tcPr>
          <w:p w14:paraId="2AA0FA1E" w14:textId="73F87A7C" w:rsidR="00A05109" w:rsidRDefault="00A05109" w:rsidP="00A05109">
            <w:pPr>
              <w:jc w:val="center"/>
              <w:rPr>
                <w:rFonts w:cs="Arial"/>
                <w:szCs w:val="22"/>
              </w:rPr>
            </w:pPr>
            <w:r w:rsidRPr="002813DC">
              <w:rPr>
                <w:rFonts w:cs="Arial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</w:tcPr>
          <w:p w14:paraId="7CA822DE" w14:textId="443F3BCF" w:rsidR="00A05109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687" w:type="dxa"/>
            <w:shd w:val="clear" w:color="auto" w:fill="auto"/>
          </w:tcPr>
          <w:p w14:paraId="594E93E9" w14:textId="460D6A26" w:rsidR="00A05109" w:rsidRPr="00AB4E7C" w:rsidRDefault="00A05109" w:rsidP="00A05109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368D35D3" w14:textId="3153AD56" w:rsidR="00A05109" w:rsidRDefault="00A05109" w:rsidP="00A05109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256B3DF" w14:textId="0B7D1977" w:rsidR="00A05109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333F5225" w14:textId="657D965D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3AC545BD" w14:textId="77777777" w:rsidTr="00A0510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1048BC1D" w14:textId="0434C984" w:rsidR="00A05109" w:rsidRDefault="00A05109" w:rsidP="00A05109">
            <w:pPr>
              <w:jc w:val="center"/>
            </w:pPr>
            <w:r>
              <w:t>27</w:t>
            </w:r>
          </w:p>
        </w:tc>
        <w:tc>
          <w:tcPr>
            <w:tcW w:w="4410" w:type="dxa"/>
            <w:shd w:val="clear" w:color="auto" w:fill="auto"/>
          </w:tcPr>
          <w:p w14:paraId="51656B6B" w14:textId="722D88BE" w:rsidR="00A05109" w:rsidRDefault="00A05109" w:rsidP="00A05109">
            <w:pPr>
              <w:jc w:val="center"/>
            </w:pPr>
            <w:r w:rsidRPr="00821C43">
              <w:t>Indywidualne poradnictwo psychologiczne</w:t>
            </w:r>
          </w:p>
        </w:tc>
        <w:tc>
          <w:tcPr>
            <w:tcW w:w="1551" w:type="dxa"/>
            <w:shd w:val="clear" w:color="auto" w:fill="auto"/>
          </w:tcPr>
          <w:p w14:paraId="3AD6BB44" w14:textId="1E7FD365" w:rsidR="00A05109" w:rsidRDefault="00A05109" w:rsidP="00A05109">
            <w:pPr>
              <w:jc w:val="center"/>
              <w:rPr>
                <w:rFonts w:cs="Arial"/>
                <w:szCs w:val="22"/>
              </w:rPr>
            </w:pPr>
            <w:r w:rsidRPr="002813DC">
              <w:rPr>
                <w:rFonts w:cs="Arial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</w:tcPr>
          <w:p w14:paraId="5ADAFFE9" w14:textId="57E3CC52" w:rsidR="00A05109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687" w:type="dxa"/>
            <w:shd w:val="clear" w:color="auto" w:fill="auto"/>
          </w:tcPr>
          <w:p w14:paraId="1E98702D" w14:textId="592243D3" w:rsidR="00A05109" w:rsidRPr="00AB4E7C" w:rsidRDefault="00A05109" w:rsidP="00A05109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591442B7" w14:textId="1290CDEC" w:rsidR="00A05109" w:rsidRDefault="00A05109" w:rsidP="00A05109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950548C" w14:textId="59469D1B" w:rsidR="00A05109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19C8788C" w14:textId="1DFE5FAE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482727C2" w14:textId="77777777" w:rsidTr="00A0510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3D1123F3" w14:textId="78239050" w:rsidR="00A05109" w:rsidRDefault="00A05109" w:rsidP="00A05109">
            <w:pPr>
              <w:jc w:val="center"/>
            </w:pPr>
            <w:r>
              <w:t>28</w:t>
            </w:r>
          </w:p>
        </w:tc>
        <w:tc>
          <w:tcPr>
            <w:tcW w:w="4410" w:type="dxa"/>
            <w:shd w:val="clear" w:color="auto" w:fill="auto"/>
          </w:tcPr>
          <w:p w14:paraId="559CF545" w14:textId="58388929" w:rsidR="00A05109" w:rsidRDefault="00A05109" w:rsidP="00A05109">
            <w:pPr>
              <w:jc w:val="center"/>
            </w:pPr>
            <w:r w:rsidRPr="00821C43">
              <w:t>Indywidualne poradnictwo psychologiczne</w:t>
            </w:r>
          </w:p>
        </w:tc>
        <w:tc>
          <w:tcPr>
            <w:tcW w:w="1551" w:type="dxa"/>
            <w:shd w:val="clear" w:color="auto" w:fill="auto"/>
          </w:tcPr>
          <w:p w14:paraId="017A49A9" w14:textId="28DD9658" w:rsidR="00A05109" w:rsidRDefault="00A05109" w:rsidP="00A05109">
            <w:pPr>
              <w:jc w:val="center"/>
              <w:rPr>
                <w:rFonts w:cs="Arial"/>
                <w:szCs w:val="22"/>
              </w:rPr>
            </w:pPr>
            <w:r w:rsidRPr="002813DC">
              <w:rPr>
                <w:rFonts w:cs="Arial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</w:tcPr>
          <w:p w14:paraId="4B6899F5" w14:textId="0BF2CD1A" w:rsidR="00A05109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18:30-20:30</w:t>
            </w:r>
          </w:p>
        </w:tc>
        <w:tc>
          <w:tcPr>
            <w:tcW w:w="1687" w:type="dxa"/>
            <w:shd w:val="clear" w:color="auto" w:fill="auto"/>
          </w:tcPr>
          <w:p w14:paraId="06E72360" w14:textId="7CB324CD" w:rsidR="00A05109" w:rsidRPr="00AB4E7C" w:rsidRDefault="00A05109" w:rsidP="00A05109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6C44D0DF" w14:textId="7F97BBD0" w:rsidR="00A05109" w:rsidRDefault="00A05109" w:rsidP="00A05109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70DE14A" w14:textId="0505FB77" w:rsidR="00A05109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5A88AB79" w14:textId="42A94D49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E0B8C" w:rsidRPr="00AF3DB6" w14:paraId="086CB889" w14:textId="77777777" w:rsidTr="00A0510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212D1F69" w14:textId="07643238" w:rsidR="001E0B8C" w:rsidRDefault="001E0B8C" w:rsidP="001E0B8C">
            <w:pPr>
              <w:jc w:val="center"/>
            </w:pPr>
            <w:r>
              <w:t>29</w:t>
            </w:r>
          </w:p>
        </w:tc>
        <w:tc>
          <w:tcPr>
            <w:tcW w:w="4410" w:type="dxa"/>
            <w:shd w:val="clear" w:color="auto" w:fill="auto"/>
          </w:tcPr>
          <w:p w14:paraId="5B1AC221" w14:textId="40034E2F" w:rsidR="001E0B8C" w:rsidRDefault="001E0B8C" w:rsidP="001E0B8C">
            <w:pPr>
              <w:jc w:val="center"/>
            </w:pPr>
            <w:r>
              <w:t>Indywidualne poradnictwo zawodowe w formie jobcoachingu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C9654AA" w14:textId="59DB2602" w:rsidR="001E0B8C" w:rsidRDefault="001E0B8C" w:rsidP="001E0B8C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  <w:r w:rsidRPr="00D82E6F">
              <w:rPr>
                <w:rFonts w:cs="Arial"/>
                <w:szCs w:val="22"/>
              </w:rPr>
              <w:t>.05.2025</w:t>
            </w:r>
          </w:p>
        </w:tc>
        <w:tc>
          <w:tcPr>
            <w:tcW w:w="1561" w:type="dxa"/>
            <w:shd w:val="clear" w:color="auto" w:fill="auto"/>
          </w:tcPr>
          <w:p w14:paraId="777F5668" w14:textId="77777777" w:rsidR="001E0B8C" w:rsidRDefault="001E0B8C" w:rsidP="001E0B8C">
            <w:pPr>
              <w:jc w:val="center"/>
              <w:rPr>
                <w:color w:val="000000" w:themeColor="text1"/>
              </w:rPr>
            </w:pPr>
          </w:p>
          <w:p w14:paraId="1E3ACE15" w14:textId="474DF8C3" w:rsidR="001E0B8C" w:rsidRDefault="001E0B8C" w:rsidP="001E0B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8:00-10:00</w:t>
            </w:r>
          </w:p>
        </w:tc>
        <w:tc>
          <w:tcPr>
            <w:tcW w:w="1687" w:type="dxa"/>
            <w:shd w:val="clear" w:color="auto" w:fill="auto"/>
          </w:tcPr>
          <w:p w14:paraId="5100CAAD" w14:textId="154D291C" w:rsidR="001E0B8C" w:rsidRPr="00AB4E7C" w:rsidRDefault="001E0B8C" w:rsidP="001E0B8C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266C40E4" w14:textId="4C2EC999" w:rsidR="001E0B8C" w:rsidRDefault="001E0B8C" w:rsidP="001E0B8C">
            <w:pPr>
              <w:jc w:val="center"/>
            </w:pPr>
            <w: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2022FD7" w14:textId="518CB1DC" w:rsidR="001E0B8C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8F209BF" w14:textId="7406B066" w:rsidR="001E0B8C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7F87CA3B" w14:textId="77777777" w:rsidTr="001122D1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4DF01292" w14:textId="29E74A37" w:rsidR="00A05109" w:rsidRDefault="00A05109" w:rsidP="00A05109">
            <w:pPr>
              <w:jc w:val="center"/>
            </w:pPr>
            <w:r>
              <w:t>30</w:t>
            </w:r>
          </w:p>
        </w:tc>
        <w:tc>
          <w:tcPr>
            <w:tcW w:w="4410" w:type="dxa"/>
            <w:shd w:val="clear" w:color="auto" w:fill="auto"/>
          </w:tcPr>
          <w:p w14:paraId="0E054ABA" w14:textId="16F3D778" w:rsidR="00A05109" w:rsidRDefault="00A05109" w:rsidP="00A05109">
            <w:pPr>
              <w:jc w:val="center"/>
            </w:pPr>
            <w:r w:rsidRPr="008834D7">
              <w:t>Diagnoza sytuacji problemowej i opracowanie Indywidualnych Ścieżek Reintegracji-</w:t>
            </w:r>
            <w:r w:rsidRPr="008834D7">
              <w:rPr>
                <w:color w:val="5B9BD5" w:themeColor="accent1"/>
              </w:rPr>
              <w:t>Doradca</w:t>
            </w:r>
          </w:p>
        </w:tc>
        <w:tc>
          <w:tcPr>
            <w:tcW w:w="1551" w:type="dxa"/>
            <w:shd w:val="clear" w:color="auto" w:fill="auto"/>
          </w:tcPr>
          <w:p w14:paraId="7C107352" w14:textId="72206E16" w:rsidR="00A05109" w:rsidRDefault="00A05109" w:rsidP="00A05109">
            <w:pPr>
              <w:jc w:val="center"/>
              <w:rPr>
                <w:rFonts w:cs="Arial"/>
                <w:szCs w:val="22"/>
              </w:rPr>
            </w:pPr>
            <w:r w:rsidRPr="00C575B9">
              <w:rPr>
                <w:rFonts w:cs="Arial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E250202" w14:textId="239DD05E" w:rsidR="00A05109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CCACBE4" w14:textId="784F5B58" w:rsidR="00A05109" w:rsidRPr="00AB4E7C" w:rsidRDefault="00A05109" w:rsidP="00A05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AFC900A" w14:textId="47A89A01" w:rsidR="00A05109" w:rsidRDefault="00A05109" w:rsidP="00A05109">
            <w:pPr>
              <w:jc w:val="center"/>
            </w:pPr>
            <w: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62EC1E6" w14:textId="1D903684" w:rsidR="00A05109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6AD16E77" w14:textId="3FAA32D0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097AB883" w14:textId="77777777" w:rsidTr="001122D1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61A27EDB" w14:textId="2916D87A" w:rsidR="00A05109" w:rsidRDefault="00A05109" w:rsidP="00A05109">
            <w:pPr>
              <w:jc w:val="center"/>
            </w:pPr>
            <w:r>
              <w:t>31</w:t>
            </w:r>
          </w:p>
        </w:tc>
        <w:tc>
          <w:tcPr>
            <w:tcW w:w="4410" w:type="dxa"/>
            <w:shd w:val="clear" w:color="auto" w:fill="auto"/>
          </w:tcPr>
          <w:p w14:paraId="31E9718C" w14:textId="50E59DB3" w:rsidR="00A05109" w:rsidRDefault="00A05109" w:rsidP="00A05109">
            <w:pPr>
              <w:jc w:val="center"/>
            </w:pPr>
            <w:r w:rsidRPr="008834D7">
              <w:t>Diagnoza sytuacji problemowej i opracowanie Indywidualnych Ścieżek Reintegracji-</w:t>
            </w:r>
            <w:r w:rsidRPr="008834D7">
              <w:rPr>
                <w:color w:val="5B9BD5" w:themeColor="accent1"/>
              </w:rPr>
              <w:t>Doradca</w:t>
            </w:r>
          </w:p>
        </w:tc>
        <w:tc>
          <w:tcPr>
            <w:tcW w:w="1551" w:type="dxa"/>
            <w:shd w:val="clear" w:color="auto" w:fill="auto"/>
          </w:tcPr>
          <w:p w14:paraId="63B5E777" w14:textId="612C46C3" w:rsidR="00A05109" w:rsidRDefault="00A05109" w:rsidP="00A05109">
            <w:pPr>
              <w:jc w:val="center"/>
              <w:rPr>
                <w:rFonts w:cs="Arial"/>
                <w:szCs w:val="22"/>
              </w:rPr>
            </w:pPr>
            <w:r w:rsidRPr="00C575B9">
              <w:rPr>
                <w:rFonts w:cs="Arial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47DB7BD" w14:textId="13DFC12F" w:rsidR="00A05109" w:rsidRDefault="00A05109" w:rsidP="00A05109">
            <w:pPr>
              <w:jc w:val="center"/>
              <w:rPr>
                <w:color w:val="000000" w:themeColor="text1"/>
              </w:rPr>
            </w:pPr>
            <w: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75FEC2FF" w14:textId="0A02E3CC" w:rsidR="00A05109" w:rsidRPr="00AB4E7C" w:rsidRDefault="00A05109" w:rsidP="00A05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98B9BB6" w14:textId="2A201CD2" w:rsidR="00A05109" w:rsidRDefault="00A05109" w:rsidP="00A05109">
            <w:pPr>
              <w:jc w:val="center"/>
            </w:pPr>
            <w: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BE15E53" w14:textId="40882784" w:rsidR="00A05109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FEC5B62" w14:textId="7F6C35D8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1792B754" w14:textId="77777777" w:rsidTr="001122D1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4405415F" w14:textId="6C7B9882" w:rsidR="00A05109" w:rsidRDefault="00A05109" w:rsidP="00A05109">
            <w:pPr>
              <w:jc w:val="center"/>
            </w:pPr>
            <w:r>
              <w:t>32</w:t>
            </w:r>
          </w:p>
        </w:tc>
        <w:tc>
          <w:tcPr>
            <w:tcW w:w="4410" w:type="dxa"/>
            <w:shd w:val="clear" w:color="auto" w:fill="auto"/>
          </w:tcPr>
          <w:p w14:paraId="18A9B3CE" w14:textId="4687DFF0" w:rsidR="00A05109" w:rsidRDefault="00A05109" w:rsidP="00A05109">
            <w:pPr>
              <w:jc w:val="center"/>
            </w:pPr>
            <w:r>
              <w:t>Indywidualne poradnictwo zawodowe w formie jobcoachingu</w:t>
            </w:r>
          </w:p>
        </w:tc>
        <w:tc>
          <w:tcPr>
            <w:tcW w:w="1551" w:type="dxa"/>
            <w:shd w:val="clear" w:color="auto" w:fill="auto"/>
          </w:tcPr>
          <w:p w14:paraId="41639497" w14:textId="7AA3A1F2" w:rsidR="00A05109" w:rsidRDefault="00A05109" w:rsidP="00A05109">
            <w:pPr>
              <w:jc w:val="center"/>
              <w:rPr>
                <w:rFonts w:cs="Arial"/>
                <w:szCs w:val="22"/>
              </w:rPr>
            </w:pPr>
            <w:r w:rsidRPr="00C575B9">
              <w:rPr>
                <w:rFonts w:cs="Arial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</w:tcPr>
          <w:p w14:paraId="6B22CBD0" w14:textId="77777777" w:rsidR="00A05109" w:rsidRDefault="00A05109" w:rsidP="00A05109">
            <w:pPr>
              <w:jc w:val="center"/>
              <w:rPr>
                <w:color w:val="000000" w:themeColor="text1"/>
              </w:rPr>
            </w:pPr>
          </w:p>
          <w:p w14:paraId="24484BE2" w14:textId="65A6E5B5" w:rsidR="00A05109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687" w:type="dxa"/>
            <w:shd w:val="clear" w:color="auto" w:fill="auto"/>
          </w:tcPr>
          <w:p w14:paraId="0493ED94" w14:textId="4EC743B1" w:rsidR="00A05109" w:rsidRPr="00AB4E7C" w:rsidRDefault="00A05109" w:rsidP="00A05109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3A0DFD64" w14:textId="4D7CCF91" w:rsidR="00A05109" w:rsidRDefault="00A05109" w:rsidP="00A05109">
            <w:pPr>
              <w:jc w:val="center"/>
            </w:pPr>
            <w:r w:rsidRPr="005E31FC"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5BEA8C3" w14:textId="4260CA52" w:rsidR="00A05109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E5D2CF6" w14:textId="755A88F7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676A1B92" w14:textId="77777777" w:rsidTr="001122D1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728FE2CF" w14:textId="5C96AB69" w:rsidR="00A05109" w:rsidRDefault="00A05109" w:rsidP="00A05109">
            <w:pPr>
              <w:jc w:val="center"/>
            </w:pPr>
            <w:r>
              <w:t>33</w:t>
            </w:r>
          </w:p>
        </w:tc>
        <w:tc>
          <w:tcPr>
            <w:tcW w:w="4410" w:type="dxa"/>
            <w:shd w:val="clear" w:color="auto" w:fill="auto"/>
          </w:tcPr>
          <w:p w14:paraId="14FD227A" w14:textId="1E8B1168" w:rsidR="00A05109" w:rsidRDefault="00A05109" w:rsidP="00A05109">
            <w:pPr>
              <w:jc w:val="center"/>
            </w:pPr>
            <w:r>
              <w:t>Indywidualne poradnictwo zawodowe w formie jobcoachingu</w:t>
            </w:r>
          </w:p>
        </w:tc>
        <w:tc>
          <w:tcPr>
            <w:tcW w:w="1551" w:type="dxa"/>
            <w:shd w:val="clear" w:color="auto" w:fill="auto"/>
          </w:tcPr>
          <w:p w14:paraId="4E205EC9" w14:textId="7288AB76" w:rsidR="00A05109" w:rsidRDefault="00A05109" w:rsidP="00A05109">
            <w:pPr>
              <w:jc w:val="center"/>
              <w:rPr>
                <w:rFonts w:cs="Arial"/>
                <w:szCs w:val="22"/>
              </w:rPr>
            </w:pPr>
            <w:r w:rsidRPr="00C575B9">
              <w:rPr>
                <w:rFonts w:cs="Arial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</w:tcPr>
          <w:p w14:paraId="30F1EA77" w14:textId="77777777" w:rsidR="00A05109" w:rsidRDefault="00A05109" w:rsidP="00A05109">
            <w:pPr>
              <w:jc w:val="center"/>
              <w:rPr>
                <w:color w:val="000000" w:themeColor="text1"/>
              </w:rPr>
            </w:pPr>
          </w:p>
          <w:p w14:paraId="4AE13543" w14:textId="58279161" w:rsidR="00A05109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687" w:type="dxa"/>
            <w:shd w:val="clear" w:color="auto" w:fill="auto"/>
          </w:tcPr>
          <w:p w14:paraId="3CC528ED" w14:textId="010124D6" w:rsidR="00A05109" w:rsidRPr="00AB4E7C" w:rsidRDefault="00A05109" w:rsidP="00A05109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72BFE0EA" w14:textId="23EEDD1E" w:rsidR="00A05109" w:rsidRDefault="00A05109" w:rsidP="00A05109">
            <w:pPr>
              <w:jc w:val="center"/>
            </w:pPr>
            <w:r w:rsidRPr="005E31FC"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6246286" w14:textId="163E7DB0" w:rsidR="00A05109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CE48FB5" w14:textId="2D456258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001514C2" w14:textId="77777777" w:rsidTr="001122D1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6CB0A3F3" w14:textId="1B3AC279" w:rsidR="00A05109" w:rsidRDefault="00A05109" w:rsidP="00A05109">
            <w:pPr>
              <w:jc w:val="center"/>
            </w:pPr>
            <w:r>
              <w:t>34</w:t>
            </w:r>
          </w:p>
        </w:tc>
        <w:tc>
          <w:tcPr>
            <w:tcW w:w="4410" w:type="dxa"/>
            <w:shd w:val="clear" w:color="auto" w:fill="auto"/>
          </w:tcPr>
          <w:p w14:paraId="4F8EA167" w14:textId="79ECC062" w:rsidR="00A05109" w:rsidRDefault="00A05109" w:rsidP="00A05109">
            <w:pPr>
              <w:jc w:val="center"/>
            </w:pPr>
            <w:r>
              <w:t>Indywidualne poradnictwo zawodowe w formie jobcoachingu</w:t>
            </w:r>
          </w:p>
        </w:tc>
        <w:tc>
          <w:tcPr>
            <w:tcW w:w="1551" w:type="dxa"/>
            <w:shd w:val="clear" w:color="auto" w:fill="auto"/>
          </w:tcPr>
          <w:p w14:paraId="2DD2DDA3" w14:textId="0026B319" w:rsidR="00A05109" w:rsidRDefault="00A05109" w:rsidP="00A05109">
            <w:pPr>
              <w:jc w:val="center"/>
              <w:rPr>
                <w:rFonts w:cs="Arial"/>
                <w:szCs w:val="22"/>
              </w:rPr>
            </w:pPr>
            <w:r w:rsidRPr="00C575B9">
              <w:rPr>
                <w:rFonts w:cs="Arial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</w:tcPr>
          <w:p w14:paraId="4BBCB378" w14:textId="77777777" w:rsidR="00A05109" w:rsidRDefault="00A05109" w:rsidP="00A05109">
            <w:pPr>
              <w:jc w:val="center"/>
              <w:rPr>
                <w:color w:val="000000" w:themeColor="text1"/>
              </w:rPr>
            </w:pPr>
          </w:p>
          <w:p w14:paraId="0D8D7B4D" w14:textId="0A9D6ADD" w:rsidR="00A05109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18:30-20:30</w:t>
            </w:r>
          </w:p>
        </w:tc>
        <w:tc>
          <w:tcPr>
            <w:tcW w:w="1687" w:type="dxa"/>
            <w:shd w:val="clear" w:color="auto" w:fill="auto"/>
          </w:tcPr>
          <w:p w14:paraId="07BFFE96" w14:textId="54194C1E" w:rsidR="00A05109" w:rsidRPr="00AB4E7C" w:rsidRDefault="00A05109" w:rsidP="00A05109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6B966A26" w14:textId="6989FEB3" w:rsidR="00A05109" w:rsidRDefault="00A05109" w:rsidP="00A05109">
            <w:pPr>
              <w:jc w:val="center"/>
            </w:pPr>
            <w:r w:rsidRPr="005E31FC"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47333B6" w14:textId="766890DE" w:rsidR="00A05109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29382FD" w14:textId="59DA9220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E0B8C" w:rsidRPr="00AF3DB6" w14:paraId="162D6951" w14:textId="77777777" w:rsidTr="00A0510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6AA291E0" w14:textId="0C11270E" w:rsidR="001E0B8C" w:rsidRDefault="001E0B8C" w:rsidP="001E0B8C">
            <w:pPr>
              <w:jc w:val="center"/>
            </w:pPr>
            <w:r>
              <w:t>35</w:t>
            </w:r>
          </w:p>
        </w:tc>
        <w:tc>
          <w:tcPr>
            <w:tcW w:w="4410" w:type="dxa"/>
            <w:shd w:val="clear" w:color="auto" w:fill="auto"/>
          </w:tcPr>
          <w:p w14:paraId="79C329AB" w14:textId="420D500F" w:rsidR="001E0B8C" w:rsidRDefault="001E0B8C" w:rsidP="001E0B8C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4F228985" w14:textId="13C52DA3" w:rsidR="001E0B8C" w:rsidRDefault="001E0B8C" w:rsidP="001E0B8C">
            <w:pPr>
              <w:jc w:val="center"/>
              <w:rPr>
                <w:rFonts w:cs="Arial"/>
                <w:szCs w:val="22"/>
              </w:rPr>
            </w:pPr>
            <w:r>
              <w:t>13.05.2025</w:t>
            </w:r>
          </w:p>
        </w:tc>
        <w:tc>
          <w:tcPr>
            <w:tcW w:w="1561" w:type="dxa"/>
            <w:shd w:val="clear" w:color="auto" w:fill="auto"/>
          </w:tcPr>
          <w:p w14:paraId="7B028BA7" w14:textId="0E74860F" w:rsidR="001E0B8C" w:rsidRDefault="001E0B8C" w:rsidP="001E0B8C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687" w:type="dxa"/>
            <w:shd w:val="clear" w:color="auto" w:fill="auto"/>
          </w:tcPr>
          <w:p w14:paraId="2BB48BCB" w14:textId="274797A3" w:rsidR="001E0B8C" w:rsidRPr="00AB4E7C" w:rsidRDefault="001E0B8C" w:rsidP="001E0B8C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4863A39E" w14:textId="009105CF" w:rsidR="001E0B8C" w:rsidRDefault="001E0B8C" w:rsidP="001E0B8C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188B912" w14:textId="248A7CE0" w:rsidR="001E0B8C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530A4C1" w14:textId="3124AC65" w:rsidR="001E0B8C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4F2ADE46" w14:textId="77777777" w:rsidTr="00A0510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672DFCCC" w14:textId="60AAE2DA" w:rsidR="00A05109" w:rsidRDefault="00A05109" w:rsidP="00A05109">
            <w:pPr>
              <w:jc w:val="center"/>
            </w:pPr>
            <w:r>
              <w:t>36</w:t>
            </w:r>
          </w:p>
        </w:tc>
        <w:tc>
          <w:tcPr>
            <w:tcW w:w="4410" w:type="dxa"/>
            <w:shd w:val="clear" w:color="auto" w:fill="auto"/>
          </w:tcPr>
          <w:p w14:paraId="6A481D09" w14:textId="531F603A" w:rsidR="00A05109" w:rsidRDefault="00A05109" w:rsidP="00A05109">
            <w:pPr>
              <w:jc w:val="center"/>
            </w:pPr>
            <w:r w:rsidRPr="00821C43">
              <w:t>Indywidualne poradnictwo psychologiczne</w:t>
            </w:r>
          </w:p>
        </w:tc>
        <w:tc>
          <w:tcPr>
            <w:tcW w:w="1551" w:type="dxa"/>
            <w:shd w:val="clear" w:color="auto" w:fill="auto"/>
          </w:tcPr>
          <w:p w14:paraId="6B8ED6EE" w14:textId="6A930EA3" w:rsidR="00A05109" w:rsidRDefault="00A05109" w:rsidP="00A05109">
            <w:pPr>
              <w:jc w:val="center"/>
              <w:rPr>
                <w:rFonts w:cs="Arial"/>
                <w:szCs w:val="22"/>
              </w:rPr>
            </w:pPr>
            <w:r w:rsidRPr="007C4AD9">
              <w:t>13.05.2025</w:t>
            </w:r>
          </w:p>
        </w:tc>
        <w:tc>
          <w:tcPr>
            <w:tcW w:w="1561" w:type="dxa"/>
            <w:shd w:val="clear" w:color="auto" w:fill="auto"/>
          </w:tcPr>
          <w:p w14:paraId="61D8618B" w14:textId="75BB8582" w:rsidR="00A05109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687" w:type="dxa"/>
            <w:shd w:val="clear" w:color="auto" w:fill="auto"/>
          </w:tcPr>
          <w:p w14:paraId="4522FFB7" w14:textId="35FDB068" w:rsidR="00A05109" w:rsidRPr="00AB4E7C" w:rsidRDefault="00A05109" w:rsidP="00A05109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6AB8F0BC" w14:textId="60655A13" w:rsidR="00A05109" w:rsidRDefault="00A05109" w:rsidP="00A05109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3F853A8" w14:textId="6FE56A53" w:rsidR="00A05109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8AE3B6E" w14:textId="66F65F34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45EA2601" w14:textId="77777777" w:rsidTr="00A0510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3A9E1240" w14:textId="691E90A8" w:rsidR="00A05109" w:rsidRDefault="00A05109" w:rsidP="00A05109">
            <w:pPr>
              <w:jc w:val="center"/>
            </w:pPr>
            <w:r>
              <w:t>37</w:t>
            </w:r>
          </w:p>
        </w:tc>
        <w:tc>
          <w:tcPr>
            <w:tcW w:w="4410" w:type="dxa"/>
            <w:shd w:val="clear" w:color="auto" w:fill="auto"/>
          </w:tcPr>
          <w:p w14:paraId="5D2EED87" w14:textId="5D721759" w:rsidR="00A05109" w:rsidRDefault="00A05109" w:rsidP="00A05109">
            <w:pPr>
              <w:jc w:val="center"/>
            </w:pPr>
            <w:r w:rsidRPr="00821C43">
              <w:t>Indywidualne poradnictwo psychologiczne</w:t>
            </w:r>
          </w:p>
        </w:tc>
        <w:tc>
          <w:tcPr>
            <w:tcW w:w="1551" w:type="dxa"/>
            <w:shd w:val="clear" w:color="auto" w:fill="auto"/>
          </w:tcPr>
          <w:p w14:paraId="6C5B2A6F" w14:textId="26A56DC4" w:rsidR="00A05109" w:rsidRDefault="00A05109" w:rsidP="00A05109">
            <w:pPr>
              <w:jc w:val="center"/>
              <w:rPr>
                <w:rFonts w:cs="Arial"/>
                <w:szCs w:val="22"/>
              </w:rPr>
            </w:pPr>
            <w:r w:rsidRPr="007C4AD9">
              <w:t>13.05.2025</w:t>
            </w:r>
          </w:p>
        </w:tc>
        <w:tc>
          <w:tcPr>
            <w:tcW w:w="1561" w:type="dxa"/>
            <w:shd w:val="clear" w:color="auto" w:fill="auto"/>
          </w:tcPr>
          <w:p w14:paraId="0077CEBA" w14:textId="7CF6A7DD" w:rsidR="00A05109" w:rsidRDefault="00A05109" w:rsidP="00A05109">
            <w:pPr>
              <w:jc w:val="center"/>
              <w:rPr>
                <w:color w:val="000000" w:themeColor="text1"/>
              </w:rPr>
            </w:pPr>
            <w:r>
              <w:t>12:30-14:30</w:t>
            </w:r>
          </w:p>
        </w:tc>
        <w:tc>
          <w:tcPr>
            <w:tcW w:w="1687" w:type="dxa"/>
            <w:shd w:val="clear" w:color="auto" w:fill="auto"/>
          </w:tcPr>
          <w:p w14:paraId="0F42665A" w14:textId="1D92D720" w:rsidR="00A05109" w:rsidRPr="00AB4E7C" w:rsidRDefault="00A05109" w:rsidP="00A05109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015D47B1" w14:textId="2553BA9F" w:rsidR="00A05109" w:rsidRDefault="00A05109" w:rsidP="00A05109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2940ABB" w14:textId="4F2CE0E5" w:rsidR="00A05109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46C9DB0" w14:textId="14AF36CB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508AAB0C" w14:textId="77777777" w:rsidTr="00A0510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42C0CFA0" w14:textId="2798CA85" w:rsidR="00A05109" w:rsidRDefault="00A05109" w:rsidP="00A05109">
            <w:pPr>
              <w:jc w:val="center"/>
            </w:pPr>
            <w:r>
              <w:t>38</w:t>
            </w:r>
          </w:p>
        </w:tc>
        <w:tc>
          <w:tcPr>
            <w:tcW w:w="4410" w:type="dxa"/>
            <w:shd w:val="clear" w:color="auto" w:fill="auto"/>
          </w:tcPr>
          <w:p w14:paraId="79EA101A" w14:textId="3982B212" w:rsidR="00A05109" w:rsidRDefault="00A05109" w:rsidP="00A05109">
            <w:pPr>
              <w:jc w:val="center"/>
            </w:pPr>
            <w:r w:rsidRPr="00821C43">
              <w:t>Indywidualne poradnictwo psychologiczne</w:t>
            </w:r>
          </w:p>
        </w:tc>
        <w:tc>
          <w:tcPr>
            <w:tcW w:w="1551" w:type="dxa"/>
            <w:shd w:val="clear" w:color="auto" w:fill="auto"/>
          </w:tcPr>
          <w:p w14:paraId="2378B3A0" w14:textId="3370B6EB" w:rsidR="00A05109" w:rsidRDefault="00A05109" w:rsidP="00A05109">
            <w:pPr>
              <w:jc w:val="center"/>
              <w:rPr>
                <w:rFonts w:cs="Arial"/>
                <w:szCs w:val="22"/>
              </w:rPr>
            </w:pPr>
            <w:r w:rsidRPr="007C4AD9">
              <w:t>13.05.2025</w:t>
            </w:r>
          </w:p>
        </w:tc>
        <w:tc>
          <w:tcPr>
            <w:tcW w:w="1561" w:type="dxa"/>
            <w:shd w:val="clear" w:color="auto" w:fill="auto"/>
          </w:tcPr>
          <w:p w14:paraId="688FD677" w14:textId="65F62478" w:rsidR="00A05109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687" w:type="dxa"/>
            <w:shd w:val="clear" w:color="auto" w:fill="auto"/>
          </w:tcPr>
          <w:p w14:paraId="71238F29" w14:textId="2EE1F7D2" w:rsidR="00A05109" w:rsidRPr="00AB4E7C" w:rsidRDefault="00A05109" w:rsidP="00A05109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7C38025D" w14:textId="2DED002B" w:rsidR="00A05109" w:rsidRDefault="00A05109" w:rsidP="00A05109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BBFAE56" w14:textId="69E0648A" w:rsidR="00A05109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38FD928" w14:textId="20D5C89D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18A621A3" w14:textId="77777777" w:rsidTr="00A0510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72D0CB31" w14:textId="6B3D4F4D" w:rsidR="00A05109" w:rsidRDefault="00A05109" w:rsidP="00A05109">
            <w:pPr>
              <w:jc w:val="center"/>
            </w:pPr>
            <w:r>
              <w:t>39</w:t>
            </w:r>
          </w:p>
        </w:tc>
        <w:tc>
          <w:tcPr>
            <w:tcW w:w="4410" w:type="dxa"/>
            <w:shd w:val="clear" w:color="auto" w:fill="auto"/>
          </w:tcPr>
          <w:p w14:paraId="4F0FFCDA" w14:textId="5112C2CD" w:rsidR="00A05109" w:rsidRDefault="00A05109" w:rsidP="00A05109">
            <w:pPr>
              <w:jc w:val="center"/>
            </w:pPr>
            <w:r w:rsidRPr="00821C43">
              <w:t>Indywidualne poradnictwo psychologiczne</w:t>
            </w:r>
          </w:p>
        </w:tc>
        <w:tc>
          <w:tcPr>
            <w:tcW w:w="1551" w:type="dxa"/>
            <w:shd w:val="clear" w:color="auto" w:fill="auto"/>
          </w:tcPr>
          <w:p w14:paraId="33642052" w14:textId="0626307D" w:rsidR="00A05109" w:rsidRDefault="00A05109" w:rsidP="00A05109">
            <w:pPr>
              <w:jc w:val="center"/>
              <w:rPr>
                <w:rFonts w:cs="Arial"/>
                <w:szCs w:val="22"/>
              </w:rPr>
            </w:pPr>
            <w:r w:rsidRPr="007C4AD9">
              <w:t>13.05.2025</w:t>
            </w:r>
          </w:p>
        </w:tc>
        <w:tc>
          <w:tcPr>
            <w:tcW w:w="1561" w:type="dxa"/>
            <w:shd w:val="clear" w:color="auto" w:fill="auto"/>
          </w:tcPr>
          <w:p w14:paraId="2338BD90" w14:textId="57C821BD" w:rsidR="00A05109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687" w:type="dxa"/>
            <w:shd w:val="clear" w:color="auto" w:fill="auto"/>
          </w:tcPr>
          <w:p w14:paraId="52CCF3A2" w14:textId="33C345C0" w:rsidR="00A05109" w:rsidRPr="00AB4E7C" w:rsidRDefault="00A05109" w:rsidP="00A05109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1BAB8225" w14:textId="6557946A" w:rsidR="00A05109" w:rsidRDefault="00A05109" w:rsidP="00A05109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1DAC7553" w14:textId="07BC9D04" w:rsidR="00A05109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C1DA73F" w14:textId="447DF1B9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330AB4E3" w14:textId="77777777" w:rsidTr="00A0510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38652688" w14:textId="250D8755" w:rsidR="00A05109" w:rsidRDefault="00A05109" w:rsidP="00A05109">
            <w:pPr>
              <w:jc w:val="center"/>
            </w:pPr>
            <w:r>
              <w:t>40</w:t>
            </w:r>
          </w:p>
        </w:tc>
        <w:tc>
          <w:tcPr>
            <w:tcW w:w="4410" w:type="dxa"/>
            <w:shd w:val="clear" w:color="auto" w:fill="auto"/>
          </w:tcPr>
          <w:p w14:paraId="1B8411B7" w14:textId="6F1EC81A" w:rsidR="00A05109" w:rsidRDefault="00A05109" w:rsidP="00A05109">
            <w:pPr>
              <w:jc w:val="center"/>
            </w:pPr>
            <w:r w:rsidRPr="00821C43">
              <w:t>Indywidualne poradnictwo psychologiczne</w:t>
            </w:r>
          </w:p>
        </w:tc>
        <w:tc>
          <w:tcPr>
            <w:tcW w:w="1551" w:type="dxa"/>
            <w:shd w:val="clear" w:color="auto" w:fill="auto"/>
          </w:tcPr>
          <w:p w14:paraId="34A858F2" w14:textId="021EDA18" w:rsidR="00A05109" w:rsidRDefault="00A05109" w:rsidP="00A05109">
            <w:pPr>
              <w:jc w:val="center"/>
              <w:rPr>
                <w:rFonts w:cs="Arial"/>
                <w:szCs w:val="22"/>
              </w:rPr>
            </w:pPr>
            <w:r w:rsidRPr="007C4AD9">
              <w:t>13.05.2025</w:t>
            </w:r>
          </w:p>
        </w:tc>
        <w:tc>
          <w:tcPr>
            <w:tcW w:w="1561" w:type="dxa"/>
            <w:shd w:val="clear" w:color="auto" w:fill="auto"/>
          </w:tcPr>
          <w:p w14:paraId="39690FFC" w14:textId="0AEF79DF" w:rsidR="00A05109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18:30-20:30</w:t>
            </w:r>
          </w:p>
        </w:tc>
        <w:tc>
          <w:tcPr>
            <w:tcW w:w="1687" w:type="dxa"/>
            <w:shd w:val="clear" w:color="auto" w:fill="auto"/>
          </w:tcPr>
          <w:p w14:paraId="0E9708BF" w14:textId="20230D32" w:rsidR="00A05109" w:rsidRPr="00AB4E7C" w:rsidRDefault="00A05109" w:rsidP="00A05109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533744D4" w14:textId="7BBDFEF1" w:rsidR="00A05109" w:rsidRDefault="00A05109" w:rsidP="00A05109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A5850C3" w14:textId="607DE3EA" w:rsidR="00A05109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91EF0D9" w14:textId="2EAF1303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E0B8C" w:rsidRPr="00AF3DB6" w14:paraId="51EF3DE9" w14:textId="77777777" w:rsidTr="00A0510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0BF469A4" w14:textId="3F150AED" w:rsidR="001E0B8C" w:rsidRDefault="001E0B8C" w:rsidP="001E0B8C">
            <w:pPr>
              <w:jc w:val="center"/>
            </w:pPr>
            <w:r>
              <w:t>41</w:t>
            </w:r>
          </w:p>
        </w:tc>
        <w:tc>
          <w:tcPr>
            <w:tcW w:w="4410" w:type="dxa"/>
            <w:shd w:val="clear" w:color="auto" w:fill="auto"/>
          </w:tcPr>
          <w:p w14:paraId="3A856B28" w14:textId="38FE96CA" w:rsidR="001E0B8C" w:rsidRDefault="001E0B8C" w:rsidP="001E0B8C">
            <w:pPr>
              <w:jc w:val="center"/>
            </w:pPr>
            <w:r>
              <w:t>Indywidualne poradnictwo zawodowe w formie jobcoachingu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B6CA850" w14:textId="5B8F62F7" w:rsidR="001E0B8C" w:rsidRDefault="001E0B8C" w:rsidP="001E0B8C">
            <w:pPr>
              <w:jc w:val="center"/>
            </w:pPr>
            <w:r>
              <w:rPr>
                <w:rFonts w:cs="Arial"/>
                <w:szCs w:val="22"/>
              </w:rPr>
              <w:t>13</w:t>
            </w:r>
            <w:r w:rsidRPr="00D82E6F">
              <w:rPr>
                <w:rFonts w:cs="Arial"/>
                <w:szCs w:val="22"/>
              </w:rPr>
              <w:t>.05.2025</w:t>
            </w:r>
          </w:p>
        </w:tc>
        <w:tc>
          <w:tcPr>
            <w:tcW w:w="1561" w:type="dxa"/>
            <w:shd w:val="clear" w:color="auto" w:fill="auto"/>
          </w:tcPr>
          <w:p w14:paraId="0281C32F" w14:textId="70B81F5F" w:rsidR="001E0B8C" w:rsidRPr="00BD3A55" w:rsidRDefault="001E0B8C" w:rsidP="001E0B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8:00-10:00</w:t>
            </w:r>
          </w:p>
        </w:tc>
        <w:tc>
          <w:tcPr>
            <w:tcW w:w="1687" w:type="dxa"/>
            <w:shd w:val="clear" w:color="auto" w:fill="auto"/>
          </w:tcPr>
          <w:p w14:paraId="47298571" w14:textId="52E8FC6E" w:rsidR="001E0B8C" w:rsidRPr="00A639B8" w:rsidRDefault="001E0B8C" w:rsidP="001E0B8C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1EF10FB4" w14:textId="580D9F77" w:rsidR="001E0B8C" w:rsidRDefault="001E0B8C" w:rsidP="001E0B8C">
            <w:pPr>
              <w:jc w:val="center"/>
            </w:pPr>
            <w: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0F43A18" w14:textId="589D636B" w:rsidR="001E0B8C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4656C0E" w14:textId="0D79148A" w:rsidR="001E0B8C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3B2C3D22" w14:textId="77777777" w:rsidTr="003838BF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6226F1E7" w14:textId="25510363" w:rsidR="00A05109" w:rsidRDefault="00A05109" w:rsidP="00A05109">
            <w:pPr>
              <w:jc w:val="center"/>
            </w:pPr>
            <w:r>
              <w:t>42</w:t>
            </w:r>
          </w:p>
        </w:tc>
        <w:tc>
          <w:tcPr>
            <w:tcW w:w="4410" w:type="dxa"/>
            <w:shd w:val="clear" w:color="auto" w:fill="auto"/>
          </w:tcPr>
          <w:p w14:paraId="0B1B1818" w14:textId="6D181667" w:rsidR="00A05109" w:rsidRDefault="00A05109" w:rsidP="00A05109">
            <w:pPr>
              <w:jc w:val="center"/>
            </w:pPr>
            <w:r>
              <w:t>Indywidualne poradnictwo zawodowe w formie jobcoachingu</w:t>
            </w:r>
          </w:p>
        </w:tc>
        <w:tc>
          <w:tcPr>
            <w:tcW w:w="1551" w:type="dxa"/>
            <w:shd w:val="clear" w:color="auto" w:fill="auto"/>
          </w:tcPr>
          <w:p w14:paraId="2977F6C9" w14:textId="2C3DCB9D" w:rsidR="00A05109" w:rsidRDefault="00A05109" w:rsidP="00A05109">
            <w:pPr>
              <w:jc w:val="center"/>
            </w:pPr>
            <w:r w:rsidRPr="00CB4378">
              <w:rPr>
                <w:rFonts w:cs="Arial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</w:tcPr>
          <w:p w14:paraId="7A433AFB" w14:textId="1A4C3C67" w:rsidR="00A05109" w:rsidRPr="00BD3A55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687" w:type="dxa"/>
            <w:shd w:val="clear" w:color="auto" w:fill="auto"/>
          </w:tcPr>
          <w:p w14:paraId="003AB7B5" w14:textId="052BD4C2" w:rsidR="00A05109" w:rsidRPr="00A639B8" w:rsidRDefault="00A05109" w:rsidP="00A05109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67A64C6E" w14:textId="3A45704C" w:rsidR="00A05109" w:rsidRDefault="00A05109" w:rsidP="00A05109">
            <w:pPr>
              <w:jc w:val="center"/>
            </w:pPr>
            <w:r w:rsidRPr="005E31FC"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1CF0235" w14:textId="28FBF0CA" w:rsidR="00A05109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D94A936" w14:textId="79159951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282B28F9" w14:textId="77777777" w:rsidTr="003838BF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542D9636" w14:textId="2FFBA5E9" w:rsidR="00A05109" w:rsidRDefault="00A05109" w:rsidP="00A05109">
            <w:pPr>
              <w:jc w:val="center"/>
            </w:pPr>
            <w:r>
              <w:t>43</w:t>
            </w:r>
          </w:p>
        </w:tc>
        <w:tc>
          <w:tcPr>
            <w:tcW w:w="4410" w:type="dxa"/>
            <w:shd w:val="clear" w:color="auto" w:fill="auto"/>
          </w:tcPr>
          <w:p w14:paraId="73E87140" w14:textId="397162D3" w:rsidR="00A05109" w:rsidRDefault="00A05109" w:rsidP="00A05109">
            <w:pPr>
              <w:jc w:val="center"/>
            </w:pPr>
            <w:r>
              <w:t>Indywidualne poradnictwo zawodowe w formie jobcoachingu</w:t>
            </w:r>
          </w:p>
        </w:tc>
        <w:tc>
          <w:tcPr>
            <w:tcW w:w="1551" w:type="dxa"/>
            <w:shd w:val="clear" w:color="auto" w:fill="auto"/>
          </w:tcPr>
          <w:p w14:paraId="374DAA13" w14:textId="59B90A85" w:rsidR="00A05109" w:rsidRDefault="00A05109" w:rsidP="00A05109">
            <w:pPr>
              <w:jc w:val="center"/>
            </w:pPr>
            <w:r w:rsidRPr="00CB4378">
              <w:rPr>
                <w:rFonts w:cs="Arial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</w:tcPr>
          <w:p w14:paraId="39825E43" w14:textId="6329A1A1" w:rsidR="00A05109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687" w:type="dxa"/>
            <w:shd w:val="clear" w:color="auto" w:fill="auto"/>
          </w:tcPr>
          <w:p w14:paraId="5967157E" w14:textId="13286257" w:rsidR="00A05109" w:rsidRPr="00AB4E7C" w:rsidRDefault="00A05109" w:rsidP="00A05109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62B064DA" w14:textId="14F1D8D9" w:rsidR="00A05109" w:rsidRDefault="00A05109" w:rsidP="00A05109">
            <w:pPr>
              <w:jc w:val="center"/>
            </w:pPr>
            <w:r w:rsidRPr="005E31FC"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419F67C" w14:textId="645144F4" w:rsidR="00A05109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311AD1F" w14:textId="4CA7B88D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2CC62040" w14:textId="77777777" w:rsidTr="003838BF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0DB76C1C" w14:textId="6418B748" w:rsidR="00A05109" w:rsidRDefault="00A05109" w:rsidP="00A05109">
            <w:pPr>
              <w:jc w:val="center"/>
            </w:pPr>
            <w:r>
              <w:t>44</w:t>
            </w:r>
          </w:p>
        </w:tc>
        <w:tc>
          <w:tcPr>
            <w:tcW w:w="4410" w:type="dxa"/>
            <w:shd w:val="clear" w:color="auto" w:fill="auto"/>
          </w:tcPr>
          <w:p w14:paraId="50BB1BA7" w14:textId="6479D88D" w:rsidR="00A05109" w:rsidRDefault="00A05109" w:rsidP="00A05109">
            <w:pPr>
              <w:jc w:val="center"/>
            </w:pPr>
            <w:r>
              <w:t>Indywidualne poradnictwo zawodowe w formie jobcoachingu</w:t>
            </w:r>
          </w:p>
        </w:tc>
        <w:tc>
          <w:tcPr>
            <w:tcW w:w="1551" w:type="dxa"/>
            <w:shd w:val="clear" w:color="auto" w:fill="auto"/>
          </w:tcPr>
          <w:p w14:paraId="3520B953" w14:textId="2AD56AE8" w:rsidR="00A05109" w:rsidRDefault="00A05109" w:rsidP="00A05109">
            <w:pPr>
              <w:jc w:val="center"/>
            </w:pPr>
            <w:r w:rsidRPr="00CB4378">
              <w:rPr>
                <w:rFonts w:cs="Arial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</w:tcPr>
          <w:p w14:paraId="43726EF5" w14:textId="1D8FC029" w:rsidR="00A05109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687" w:type="dxa"/>
            <w:shd w:val="clear" w:color="auto" w:fill="auto"/>
          </w:tcPr>
          <w:p w14:paraId="181783A0" w14:textId="6CCE8633" w:rsidR="00A05109" w:rsidRPr="00AB4E7C" w:rsidRDefault="00A05109" w:rsidP="00A05109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592143B3" w14:textId="1D18AA04" w:rsidR="00A05109" w:rsidRPr="00B01DC6" w:rsidRDefault="00A05109" w:rsidP="00A05109">
            <w:pPr>
              <w:jc w:val="center"/>
            </w:pPr>
            <w:r w:rsidRPr="005E31FC"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C2F1B2B" w14:textId="1CCF4119" w:rsidR="00A05109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6322519" w14:textId="595FEA70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023E77D9" w14:textId="77777777" w:rsidTr="003838BF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5708007E" w14:textId="233C249E" w:rsidR="00A05109" w:rsidRDefault="00A05109" w:rsidP="00A05109">
            <w:pPr>
              <w:jc w:val="center"/>
            </w:pPr>
            <w:r>
              <w:t>45</w:t>
            </w:r>
          </w:p>
        </w:tc>
        <w:tc>
          <w:tcPr>
            <w:tcW w:w="4410" w:type="dxa"/>
            <w:shd w:val="clear" w:color="auto" w:fill="auto"/>
          </w:tcPr>
          <w:p w14:paraId="6907D888" w14:textId="73DB65FE" w:rsidR="00A05109" w:rsidRDefault="00A05109" w:rsidP="00A05109">
            <w:pPr>
              <w:jc w:val="center"/>
            </w:pPr>
            <w:r>
              <w:t>Indywidualne poradnictwo zawodowe w formie jobcoachingu</w:t>
            </w:r>
          </w:p>
        </w:tc>
        <w:tc>
          <w:tcPr>
            <w:tcW w:w="1551" w:type="dxa"/>
            <w:shd w:val="clear" w:color="auto" w:fill="auto"/>
          </w:tcPr>
          <w:p w14:paraId="6D0AD5C9" w14:textId="587310E9" w:rsidR="00A05109" w:rsidRDefault="00A05109" w:rsidP="00A05109">
            <w:pPr>
              <w:jc w:val="center"/>
            </w:pPr>
            <w:r w:rsidRPr="00CB4378">
              <w:rPr>
                <w:rFonts w:cs="Arial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</w:tcPr>
          <w:p w14:paraId="53B86DF0" w14:textId="211D8D06" w:rsidR="00A05109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687" w:type="dxa"/>
            <w:shd w:val="clear" w:color="auto" w:fill="auto"/>
          </w:tcPr>
          <w:p w14:paraId="655E7C02" w14:textId="531D9A90" w:rsidR="00A05109" w:rsidRPr="00AB4E7C" w:rsidRDefault="00A05109" w:rsidP="00A05109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74C8412C" w14:textId="563F233C" w:rsidR="00A05109" w:rsidRPr="00B01DC6" w:rsidRDefault="00A05109" w:rsidP="00A05109">
            <w:pPr>
              <w:jc w:val="center"/>
            </w:pPr>
            <w:r w:rsidRPr="005E31FC"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1793D21" w14:textId="56012A9B" w:rsidR="00A05109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32AF679" w14:textId="4FB1B622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A05109" w:rsidRPr="00AF3DB6" w14:paraId="31D30758" w14:textId="77777777" w:rsidTr="003838BF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318864EC" w14:textId="5555849C" w:rsidR="00A05109" w:rsidRDefault="00A05109" w:rsidP="00A05109">
            <w:pPr>
              <w:jc w:val="center"/>
            </w:pPr>
            <w:r>
              <w:t>46</w:t>
            </w:r>
          </w:p>
        </w:tc>
        <w:tc>
          <w:tcPr>
            <w:tcW w:w="4410" w:type="dxa"/>
            <w:shd w:val="clear" w:color="auto" w:fill="auto"/>
          </w:tcPr>
          <w:p w14:paraId="58948834" w14:textId="42E4A3CE" w:rsidR="00A05109" w:rsidRDefault="00A05109" w:rsidP="00A05109">
            <w:pPr>
              <w:jc w:val="center"/>
            </w:pPr>
            <w:r>
              <w:t>Indywidualne poradnictwo zawodowe w formie jobcoachingu</w:t>
            </w:r>
          </w:p>
        </w:tc>
        <w:tc>
          <w:tcPr>
            <w:tcW w:w="1551" w:type="dxa"/>
            <w:shd w:val="clear" w:color="auto" w:fill="auto"/>
          </w:tcPr>
          <w:p w14:paraId="553A14E5" w14:textId="515C9130" w:rsidR="00A05109" w:rsidRDefault="00A05109" w:rsidP="00A05109">
            <w:pPr>
              <w:jc w:val="center"/>
            </w:pPr>
            <w:r w:rsidRPr="00CB4378">
              <w:rPr>
                <w:rFonts w:cs="Arial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</w:tcPr>
          <w:p w14:paraId="30408583" w14:textId="204B83D9" w:rsidR="00A05109" w:rsidRDefault="00A05109" w:rsidP="00A05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18:30-20:30</w:t>
            </w:r>
          </w:p>
        </w:tc>
        <w:tc>
          <w:tcPr>
            <w:tcW w:w="1687" w:type="dxa"/>
            <w:shd w:val="clear" w:color="auto" w:fill="auto"/>
          </w:tcPr>
          <w:p w14:paraId="364EB0C8" w14:textId="31BF725C" w:rsidR="00A05109" w:rsidRPr="00AB4E7C" w:rsidRDefault="00A05109" w:rsidP="00A05109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03E0B95C" w14:textId="4F378F16" w:rsidR="00A05109" w:rsidRPr="00B01DC6" w:rsidRDefault="00A05109" w:rsidP="00A05109">
            <w:pPr>
              <w:jc w:val="center"/>
            </w:pPr>
            <w:r w:rsidRPr="005E31FC"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F33A396" w14:textId="05CC63F0" w:rsidR="00A05109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B178EED" w14:textId="6FA52252" w:rsidR="00A05109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E0B8C" w:rsidRPr="00AF3DB6" w14:paraId="6402BCB6" w14:textId="77777777" w:rsidTr="00A0510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65196ABF" w14:textId="18F11DFE" w:rsidR="001E0B8C" w:rsidRDefault="001E0B8C" w:rsidP="001E0B8C">
            <w:pPr>
              <w:jc w:val="center"/>
            </w:pPr>
            <w:r>
              <w:t>51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B211AD9" w14:textId="57015B6A" w:rsidR="001E0B8C" w:rsidRDefault="001E0B8C" w:rsidP="001E0B8C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00FBB2A" w14:textId="6A1CE39F" w:rsidR="001E0B8C" w:rsidRDefault="001E0B8C" w:rsidP="001E0B8C">
            <w:pPr>
              <w:jc w:val="center"/>
            </w:pPr>
            <w:r>
              <w:t>14.05.2025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68C2D46" w14:textId="71553D19" w:rsidR="001E0B8C" w:rsidRDefault="001E0B8C" w:rsidP="001E0B8C">
            <w:pPr>
              <w:jc w:val="center"/>
              <w:rPr>
                <w:color w:val="000000" w:themeColor="text1"/>
              </w:rPr>
            </w:pPr>
            <w:r>
              <w:t>8:00-14:00</w:t>
            </w:r>
          </w:p>
        </w:tc>
        <w:tc>
          <w:tcPr>
            <w:tcW w:w="1687" w:type="dxa"/>
            <w:shd w:val="clear" w:color="auto" w:fill="auto"/>
          </w:tcPr>
          <w:p w14:paraId="5AB1A94D" w14:textId="6E15EF53" w:rsidR="001E0B8C" w:rsidRPr="00AB4E7C" w:rsidRDefault="001E0B8C" w:rsidP="001E0B8C">
            <w:pPr>
              <w:jc w:val="center"/>
              <w:rPr>
                <w:sz w:val="20"/>
                <w:szCs w:val="20"/>
              </w:rPr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CB8C4C3" w14:textId="67695A9C" w:rsidR="001E0B8C" w:rsidRDefault="00A05109" w:rsidP="001E0B8C">
            <w:pPr>
              <w:jc w:val="center"/>
            </w:pPr>
            <w:r>
              <w:t>-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7616C39" w14:textId="0D22A9AF" w:rsidR="001E0B8C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F817217" w14:textId="2D229A2D" w:rsidR="001E0B8C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E0B8C" w:rsidRPr="00AF3DB6" w14:paraId="6AFA5852" w14:textId="77777777" w:rsidTr="00A0510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580E8295" w14:textId="75185058" w:rsidR="001E0B8C" w:rsidRDefault="001E0B8C" w:rsidP="001E0B8C">
            <w:pPr>
              <w:jc w:val="center"/>
            </w:pPr>
            <w:r>
              <w:t>52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FB4809F" w14:textId="1E8D89DA" w:rsidR="001E0B8C" w:rsidRDefault="001E0B8C" w:rsidP="001E0B8C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551" w:type="dxa"/>
            <w:shd w:val="clear" w:color="auto" w:fill="auto"/>
          </w:tcPr>
          <w:p w14:paraId="0AB71C39" w14:textId="36EE2013" w:rsidR="001E0B8C" w:rsidRDefault="001E0B8C" w:rsidP="001E0B8C">
            <w:pPr>
              <w:jc w:val="center"/>
            </w:pPr>
            <w:r>
              <w:t>15.05.2025</w:t>
            </w:r>
          </w:p>
        </w:tc>
        <w:tc>
          <w:tcPr>
            <w:tcW w:w="1561" w:type="dxa"/>
            <w:shd w:val="clear" w:color="auto" w:fill="auto"/>
          </w:tcPr>
          <w:p w14:paraId="2DC25C9F" w14:textId="6851555D" w:rsidR="001E0B8C" w:rsidRDefault="001E0B8C" w:rsidP="001E0B8C">
            <w:pPr>
              <w:jc w:val="center"/>
              <w:rPr>
                <w:color w:val="000000" w:themeColor="text1"/>
              </w:rPr>
            </w:pPr>
            <w:r w:rsidRPr="00706DAF">
              <w:t>8:00-14:00</w:t>
            </w:r>
          </w:p>
        </w:tc>
        <w:tc>
          <w:tcPr>
            <w:tcW w:w="1687" w:type="dxa"/>
            <w:shd w:val="clear" w:color="auto" w:fill="auto"/>
          </w:tcPr>
          <w:p w14:paraId="14681628" w14:textId="1344B02C" w:rsidR="001E0B8C" w:rsidRPr="00AB4E7C" w:rsidRDefault="001E0B8C" w:rsidP="001E0B8C">
            <w:pPr>
              <w:jc w:val="center"/>
              <w:rPr>
                <w:sz w:val="20"/>
                <w:szCs w:val="20"/>
              </w:rPr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826C090" w14:textId="4FC5F43A" w:rsidR="001E0B8C" w:rsidRDefault="00A05109" w:rsidP="001E0B8C">
            <w:pPr>
              <w:jc w:val="center"/>
            </w:pPr>
            <w:r>
              <w:t>-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1B651D2" w14:textId="05D45A98" w:rsidR="001E0B8C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A6DA25B" w14:textId="238189E4" w:rsidR="001E0B8C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E0B8C" w:rsidRPr="00AF3DB6" w14:paraId="3DB42F31" w14:textId="77777777" w:rsidTr="00A0510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211B3BC6" w14:textId="40CF2D37" w:rsidR="001E0B8C" w:rsidRDefault="001E0B8C" w:rsidP="001E0B8C">
            <w:pPr>
              <w:jc w:val="center"/>
            </w:pPr>
            <w:r>
              <w:t>53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2CD0E9AE" w14:textId="71C0BFBA" w:rsidR="001E0B8C" w:rsidRDefault="001E0B8C" w:rsidP="001E0B8C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551" w:type="dxa"/>
            <w:shd w:val="clear" w:color="auto" w:fill="auto"/>
          </w:tcPr>
          <w:p w14:paraId="65A18E60" w14:textId="0A883CC8" w:rsidR="001E0B8C" w:rsidRDefault="001E0B8C" w:rsidP="001E0B8C">
            <w:pPr>
              <w:jc w:val="center"/>
            </w:pPr>
            <w:r>
              <w:t>16</w:t>
            </w:r>
            <w:r w:rsidRPr="00DA412A">
              <w:t>.05.2025</w:t>
            </w:r>
          </w:p>
        </w:tc>
        <w:tc>
          <w:tcPr>
            <w:tcW w:w="1561" w:type="dxa"/>
            <w:shd w:val="clear" w:color="auto" w:fill="auto"/>
          </w:tcPr>
          <w:p w14:paraId="01DFF4BC" w14:textId="27908206" w:rsidR="001E0B8C" w:rsidRDefault="001E0B8C" w:rsidP="001E0B8C">
            <w:pPr>
              <w:jc w:val="center"/>
              <w:rPr>
                <w:color w:val="000000" w:themeColor="text1"/>
              </w:rPr>
            </w:pPr>
            <w:r w:rsidRPr="00706DAF">
              <w:t>8:00-14:00</w:t>
            </w:r>
          </w:p>
        </w:tc>
        <w:tc>
          <w:tcPr>
            <w:tcW w:w="1687" w:type="dxa"/>
            <w:shd w:val="clear" w:color="auto" w:fill="auto"/>
          </w:tcPr>
          <w:p w14:paraId="07BC8D71" w14:textId="6DD8F0F3" w:rsidR="001E0B8C" w:rsidRPr="00AB4E7C" w:rsidRDefault="001E0B8C" w:rsidP="001E0B8C">
            <w:pPr>
              <w:jc w:val="center"/>
              <w:rPr>
                <w:sz w:val="20"/>
                <w:szCs w:val="20"/>
              </w:rPr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78AE3EB" w14:textId="783741F0" w:rsidR="001E0B8C" w:rsidRDefault="00A05109" w:rsidP="001E0B8C">
            <w:pPr>
              <w:jc w:val="center"/>
            </w:pPr>
            <w:r>
              <w:t>-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656A439" w14:textId="3EA43FA7" w:rsidR="001E0B8C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4E704E9" w14:textId="3B93A5A1" w:rsidR="001E0B8C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E0B8C" w:rsidRPr="00AF3DB6" w14:paraId="58847E45" w14:textId="77777777" w:rsidTr="00A0510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44834EC1" w14:textId="77777777" w:rsidR="001E0B8C" w:rsidRDefault="001E0B8C" w:rsidP="001E0B8C">
            <w:pPr>
              <w:jc w:val="center"/>
            </w:pPr>
          </w:p>
        </w:tc>
        <w:tc>
          <w:tcPr>
            <w:tcW w:w="4410" w:type="dxa"/>
            <w:shd w:val="clear" w:color="auto" w:fill="auto"/>
            <w:vAlign w:val="center"/>
          </w:tcPr>
          <w:p w14:paraId="7C7127CA" w14:textId="3DCDFD09" w:rsidR="001E0B8C" w:rsidRDefault="001E0B8C" w:rsidP="001E0B8C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551" w:type="dxa"/>
            <w:shd w:val="clear" w:color="auto" w:fill="auto"/>
          </w:tcPr>
          <w:p w14:paraId="1C105CE2" w14:textId="40C14A21" w:rsidR="001E0B8C" w:rsidRDefault="001E0B8C" w:rsidP="001E0B8C">
            <w:pPr>
              <w:jc w:val="center"/>
            </w:pPr>
            <w:r>
              <w:t>21</w:t>
            </w:r>
            <w:r w:rsidRPr="00DA412A">
              <w:t>.05.2025</w:t>
            </w:r>
          </w:p>
        </w:tc>
        <w:tc>
          <w:tcPr>
            <w:tcW w:w="1561" w:type="dxa"/>
            <w:shd w:val="clear" w:color="auto" w:fill="auto"/>
          </w:tcPr>
          <w:p w14:paraId="3AC7FE2D" w14:textId="6633C828" w:rsidR="001E0B8C" w:rsidRDefault="001E0B8C" w:rsidP="001E0B8C">
            <w:pPr>
              <w:jc w:val="center"/>
              <w:rPr>
                <w:color w:val="000000" w:themeColor="text1"/>
              </w:rPr>
            </w:pPr>
            <w:r w:rsidRPr="00706DAF">
              <w:t>8:00-14:00</w:t>
            </w:r>
          </w:p>
        </w:tc>
        <w:tc>
          <w:tcPr>
            <w:tcW w:w="1687" w:type="dxa"/>
            <w:shd w:val="clear" w:color="auto" w:fill="auto"/>
          </w:tcPr>
          <w:p w14:paraId="256EE768" w14:textId="6B928769" w:rsidR="001E0B8C" w:rsidRPr="00AB4E7C" w:rsidRDefault="001E0B8C" w:rsidP="001E0B8C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2AB03934" w14:textId="7AE99177" w:rsidR="001E0B8C" w:rsidRDefault="00A05109" w:rsidP="001E0B8C">
            <w:pPr>
              <w:jc w:val="center"/>
            </w:pPr>
            <w:r>
              <w:t>-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58F511D" w14:textId="3E2AB99E" w:rsidR="001E0B8C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6279B7B" w14:textId="2A45D500" w:rsidR="001E0B8C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E0B8C" w:rsidRPr="00AF3DB6" w14:paraId="76FF63A1" w14:textId="77777777" w:rsidTr="00A0510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6DED0CEF" w14:textId="77777777" w:rsidR="001E0B8C" w:rsidRDefault="001E0B8C" w:rsidP="001E0B8C">
            <w:pPr>
              <w:jc w:val="center"/>
            </w:pPr>
          </w:p>
        </w:tc>
        <w:tc>
          <w:tcPr>
            <w:tcW w:w="4410" w:type="dxa"/>
            <w:shd w:val="clear" w:color="auto" w:fill="auto"/>
            <w:vAlign w:val="center"/>
          </w:tcPr>
          <w:p w14:paraId="3A160DEF" w14:textId="5CA66897" w:rsidR="001E0B8C" w:rsidRDefault="001E0B8C" w:rsidP="001E0B8C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551" w:type="dxa"/>
            <w:shd w:val="clear" w:color="auto" w:fill="auto"/>
          </w:tcPr>
          <w:p w14:paraId="7B214CE2" w14:textId="57D3DC8C" w:rsidR="001E0B8C" w:rsidRDefault="001E0B8C" w:rsidP="001E0B8C">
            <w:pPr>
              <w:jc w:val="center"/>
            </w:pPr>
            <w:r>
              <w:t>22</w:t>
            </w:r>
            <w:r w:rsidRPr="00DA412A">
              <w:t>.05.2025</w:t>
            </w:r>
          </w:p>
        </w:tc>
        <w:tc>
          <w:tcPr>
            <w:tcW w:w="1561" w:type="dxa"/>
            <w:shd w:val="clear" w:color="auto" w:fill="auto"/>
          </w:tcPr>
          <w:p w14:paraId="478F69BF" w14:textId="6DA78C0C" w:rsidR="001E0B8C" w:rsidRDefault="001E0B8C" w:rsidP="001E0B8C">
            <w:pPr>
              <w:jc w:val="center"/>
              <w:rPr>
                <w:color w:val="000000" w:themeColor="text1"/>
              </w:rPr>
            </w:pPr>
            <w:r w:rsidRPr="00706DAF">
              <w:t>8:00-14:00</w:t>
            </w:r>
          </w:p>
        </w:tc>
        <w:tc>
          <w:tcPr>
            <w:tcW w:w="1687" w:type="dxa"/>
            <w:shd w:val="clear" w:color="auto" w:fill="auto"/>
          </w:tcPr>
          <w:p w14:paraId="63D890BD" w14:textId="4FB4A052" w:rsidR="001E0B8C" w:rsidRPr="00AB4E7C" w:rsidRDefault="001E0B8C" w:rsidP="001E0B8C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6358006" w14:textId="6D7E770B" w:rsidR="001E0B8C" w:rsidRDefault="00A05109" w:rsidP="001E0B8C">
            <w:pPr>
              <w:jc w:val="center"/>
            </w:pPr>
            <w:r>
              <w:t>-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D7D2618" w14:textId="081FB4F9" w:rsidR="001E0B8C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52B3E3C" w14:textId="54092DBA" w:rsidR="001E0B8C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E0B8C" w:rsidRPr="00AF3DB6" w14:paraId="3E781525" w14:textId="77777777" w:rsidTr="00A05109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3E9DFD8B" w14:textId="77777777" w:rsidR="001E0B8C" w:rsidRDefault="001E0B8C" w:rsidP="001E0B8C">
            <w:pPr>
              <w:jc w:val="center"/>
            </w:pPr>
          </w:p>
        </w:tc>
        <w:tc>
          <w:tcPr>
            <w:tcW w:w="4410" w:type="dxa"/>
            <w:shd w:val="clear" w:color="auto" w:fill="auto"/>
            <w:vAlign w:val="center"/>
          </w:tcPr>
          <w:p w14:paraId="4E148042" w14:textId="3A90FA00" w:rsidR="001E0B8C" w:rsidRDefault="001E0B8C" w:rsidP="001E0B8C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551" w:type="dxa"/>
            <w:shd w:val="clear" w:color="auto" w:fill="auto"/>
          </w:tcPr>
          <w:p w14:paraId="038937C0" w14:textId="7F319EBF" w:rsidR="001E0B8C" w:rsidRDefault="001E0B8C" w:rsidP="001E0B8C">
            <w:pPr>
              <w:jc w:val="center"/>
            </w:pPr>
            <w:r>
              <w:t>23</w:t>
            </w:r>
            <w:r w:rsidRPr="00DA412A">
              <w:t>.05.2025</w:t>
            </w:r>
          </w:p>
        </w:tc>
        <w:tc>
          <w:tcPr>
            <w:tcW w:w="1561" w:type="dxa"/>
            <w:shd w:val="clear" w:color="auto" w:fill="auto"/>
          </w:tcPr>
          <w:p w14:paraId="422C7713" w14:textId="5FF8B9D9" w:rsidR="001E0B8C" w:rsidRDefault="001E0B8C" w:rsidP="001E0B8C">
            <w:pPr>
              <w:jc w:val="center"/>
              <w:rPr>
                <w:color w:val="000000" w:themeColor="text1"/>
              </w:rPr>
            </w:pPr>
            <w:r w:rsidRPr="00706DAF">
              <w:t>8:00-14:00</w:t>
            </w:r>
          </w:p>
        </w:tc>
        <w:tc>
          <w:tcPr>
            <w:tcW w:w="1687" w:type="dxa"/>
            <w:shd w:val="clear" w:color="auto" w:fill="auto"/>
          </w:tcPr>
          <w:p w14:paraId="3EE0E1D4" w14:textId="63FE9A1D" w:rsidR="001E0B8C" w:rsidRPr="00AB4E7C" w:rsidRDefault="001E0B8C" w:rsidP="001E0B8C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4445842" w14:textId="58CB17D1" w:rsidR="001E0B8C" w:rsidRDefault="00A05109" w:rsidP="001E0B8C">
            <w:pPr>
              <w:jc w:val="center"/>
            </w:pPr>
            <w:r>
              <w:t>-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CFAB870" w14:textId="436E6E60" w:rsidR="001E0B8C" w:rsidRDefault="00A05109" w:rsidP="00A05109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9828013" w14:textId="7F2C1268" w:rsidR="001E0B8C" w:rsidRPr="00D82E6F" w:rsidRDefault="00A05109" w:rsidP="00A05109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</w:tbl>
    <w:p w14:paraId="6ADDB62E" w14:textId="44A944BF"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D76CB8" w14:textId="77777777" w:rsidR="005B74E8" w:rsidRDefault="005B74E8">
      <w:r>
        <w:separator/>
      </w:r>
    </w:p>
  </w:endnote>
  <w:endnote w:type="continuationSeparator" w:id="0">
    <w:p w14:paraId="4783BC48" w14:textId="77777777" w:rsidR="005B74E8" w:rsidRDefault="005B7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5B74E8" w:rsidRPr="00124D4A" w:rsidRDefault="005B74E8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5B74E8" w:rsidRDefault="005B74E8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5B74E8" w:rsidRPr="00B01F08" w:rsidRDefault="005B74E8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C0CA82" w14:textId="77777777" w:rsidR="005B74E8" w:rsidRDefault="005B74E8">
      <w:r>
        <w:separator/>
      </w:r>
    </w:p>
  </w:footnote>
  <w:footnote w:type="continuationSeparator" w:id="0">
    <w:p w14:paraId="02D0C82F" w14:textId="77777777" w:rsidR="005B74E8" w:rsidRDefault="005B74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5B74E8" w:rsidRDefault="005B74E8" w:rsidP="009A4ACC">
    <w:pPr>
      <w:pStyle w:val="Nagwek"/>
      <w:ind w:left="-1134"/>
    </w:pPr>
  </w:p>
  <w:p w14:paraId="74BC3CAA" w14:textId="77777777" w:rsidR="005B74E8" w:rsidRDefault="005B74E8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5B74E8" w:rsidRDefault="005B74E8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5B74E8" w:rsidRDefault="005B74E8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87AC7"/>
    <w:multiLevelType w:val="hybridMultilevel"/>
    <w:tmpl w:val="AB4E5EF6"/>
    <w:lvl w:ilvl="0" w:tplc="AE7EA6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A35C0A"/>
    <w:multiLevelType w:val="multilevel"/>
    <w:tmpl w:val="428E9EAC"/>
    <w:numStyleLink w:val="Lista1"/>
  </w:abstractNum>
  <w:num w:numId="1">
    <w:abstractNumId w:val="5"/>
  </w:num>
  <w:num w:numId="2">
    <w:abstractNumId w:val="8"/>
  </w:num>
  <w:num w:numId="3">
    <w:abstractNumId w:val="6"/>
  </w:num>
  <w:num w:numId="4">
    <w:abstractNumId w:val="0"/>
  </w:num>
  <w:num w:numId="5">
    <w:abstractNumId w:val="7"/>
  </w:num>
  <w:num w:numId="6">
    <w:abstractNumId w:val="1"/>
  </w:num>
  <w:num w:numId="7">
    <w:abstractNumId w:val="4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0B42"/>
    <w:rsid w:val="00013F3B"/>
    <w:rsid w:val="000174EA"/>
    <w:rsid w:val="0003098C"/>
    <w:rsid w:val="000364DF"/>
    <w:rsid w:val="000449BE"/>
    <w:rsid w:val="00046B9B"/>
    <w:rsid w:val="00050995"/>
    <w:rsid w:val="00053A59"/>
    <w:rsid w:val="00061F20"/>
    <w:rsid w:val="000731A5"/>
    <w:rsid w:val="00080D83"/>
    <w:rsid w:val="000829EF"/>
    <w:rsid w:val="000830A8"/>
    <w:rsid w:val="00086138"/>
    <w:rsid w:val="00087576"/>
    <w:rsid w:val="00091734"/>
    <w:rsid w:val="000A0EEE"/>
    <w:rsid w:val="000A3836"/>
    <w:rsid w:val="000D23A2"/>
    <w:rsid w:val="000D283E"/>
    <w:rsid w:val="000D2A4E"/>
    <w:rsid w:val="000E3274"/>
    <w:rsid w:val="00103297"/>
    <w:rsid w:val="00120BC8"/>
    <w:rsid w:val="00124D4A"/>
    <w:rsid w:val="001304E7"/>
    <w:rsid w:val="00130B23"/>
    <w:rsid w:val="00141A58"/>
    <w:rsid w:val="001456E3"/>
    <w:rsid w:val="001520FF"/>
    <w:rsid w:val="001858B6"/>
    <w:rsid w:val="00196356"/>
    <w:rsid w:val="001A02A1"/>
    <w:rsid w:val="001A1D68"/>
    <w:rsid w:val="001A2C14"/>
    <w:rsid w:val="001A3D33"/>
    <w:rsid w:val="001B210F"/>
    <w:rsid w:val="001D059A"/>
    <w:rsid w:val="001E0B8C"/>
    <w:rsid w:val="001F0E10"/>
    <w:rsid w:val="00200923"/>
    <w:rsid w:val="002016FF"/>
    <w:rsid w:val="00210650"/>
    <w:rsid w:val="00212868"/>
    <w:rsid w:val="00215B6D"/>
    <w:rsid w:val="00224124"/>
    <w:rsid w:val="00241C1F"/>
    <w:rsid w:val="002425AE"/>
    <w:rsid w:val="002529E4"/>
    <w:rsid w:val="0025406C"/>
    <w:rsid w:val="002547FF"/>
    <w:rsid w:val="002672E3"/>
    <w:rsid w:val="00274717"/>
    <w:rsid w:val="002918E3"/>
    <w:rsid w:val="002A1D7C"/>
    <w:rsid w:val="002C6347"/>
    <w:rsid w:val="002F6AF1"/>
    <w:rsid w:val="00303252"/>
    <w:rsid w:val="00315901"/>
    <w:rsid w:val="00320AAC"/>
    <w:rsid w:val="00321ECF"/>
    <w:rsid w:val="00325198"/>
    <w:rsid w:val="00333E3B"/>
    <w:rsid w:val="003514B1"/>
    <w:rsid w:val="003526F5"/>
    <w:rsid w:val="0035482A"/>
    <w:rsid w:val="003569E3"/>
    <w:rsid w:val="003619F2"/>
    <w:rsid w:val="0036252D"/>
    <w:rsid w:val="00363C9F"/>
    <w:rsid w:val="00365820"/>
    <w:rsid w:val="003664FC"/>
    <w:rsid w:val="00382F1E"/>
    <w:rsid w:val="00386C9D"/>
    <w:rsid w:val="00394F4A"/>
    <w:rsid w:val="00395C3D"/>
    <w:rsid w:val="0039693E"/>
    <w:rsid w:val="003A353E"/>
    <w:rsid w:val="003A4A71"/>
    <w:rsid w:val="003B6C2C"/>
    <w:rsid w:val="003C554F"/>
    <w:rsid w:val="00400084"/>
    <w:rsid w:val="0040149C"/>
    <w:rsid w:val="00404EEF"/>
    <w:rsid w:val="00413554"/>
    <w:rsid w:val="00414478"/>
    <w:rsid w:val="00414E0B"/>
    <w:rsid w:val="0042376B"/>
    <w:rsid w:val="004250B3"/>
    <w:rsid w:val="00442B91"/>
    <w:rsid w:val="004430F4"/>
    <w:rsid w:val="00464281"/>
    <w:rsid w:val="00472B31"/>
    <w:rsid w:val="004737BB"/>
    <w:rsid w:val="00475975"/>
    <w:rsid w:val="0048356A"/>
    <w:rsid w:val="00492BD3"/>
    <w:rsid w:val="0049614A"/>
    <w:rsid w:val="004B1E14"/>
    <w:rsid w:val="004B38AD"/>
    <w:rsid w:val="004B4BC1"/>
    <w:rsid w:val="004B70BD"/>
    <w:rsid w:val="004C303B"/>
    <w:rsid w:val="004C68E6"/>
    <w:rsid w:val="004D6317"/>
    <w:rsid w:val="004E330F"/>
    <w:rsid w:val="004E6638"/>
    <w:rsid w:val="004F2F83"/>
    <w:rsid w:val="004F3884"/>
    <w:rsid w:val="004F4C4B"/>
    <w:rsid w:val="004F5D8C"/>
    <w:rsid w:val="004F6B08"/>
    <w:rsid w:val="00504CFF"/>
    <w:rsid w:val="00506651"/>
    <w:rsid w:val="00513D17"/>
    <w:rsid w:val="0052111D"/>
    <w:rsid w:val="005233D2"/>
    <w:rsid w:val="005310EF"/>
    <w:rsid w:val="00544956"/>
    <w:rsid w:val="00556687"/>
    <w:rsid w:val="00572FF2"/>
    <w:rsid w:val="00575CB7"/>
    <w:rsid w:val="00575D02"/>
    <w:rsid w:val="005760A9"/>
    <w:rsid w:val="00582AFF"/>
    <w:rsid w:val="00594464"/>
    <w:rsid w:val="005B0144"/>
    <w:rsid w:val="005B6AD4"/>
    <w:rsid w:val="005B74E8"/>
    <w:rsid w:val="005C70A5"/>
    <w:rsid w:val="005E432B"/>
    <w:rsid w:val="00604D9F"/>
    <w:rsid w:val="006110BE"/>
    <w:rsid w:val="00616476"/>
    <w:rsid w:val="0061767F"/>
    <w:rsid w:val="00622781"/>
    <w:rsid w:val="006261B8"/>
    <w:rsid w:val="0064017E"/>
    <w:rsid w:val="00640BFF"/>
    <w:rsid w:val="00641CD6"/>
    <w:rsid w:val="00654D9B"/>
    <w:rsid w:val="0066032A"/>
    <w:rsid w:val="00665A91"/>
    <w:rsid w:val="0068389F"/>
    <w:rsid w:val="0069621B"/>
    <w:rsid w:val="006A007F"/>
    <w:rsid w:val="006A615E"/>
    <w:rsid w:val="006A6F6C"/>
    <w:rsid w:val="006B4267"/>
    <w:rsid w:val="006B5019"/>
    <w:rsid w:val="006C581E"/>
    <w:rsid w:val="006D4492"/>
    <w:rsid w:val="006F0C63"/>
    <w:rsid w:val="006F209E"/>
    <w:rsid w:val="00701B4A"/>
    <w:rsid w:val="0072070C"/>
    <w:rsid w:val="00727F94"/>
    <w:rsid w:val="007337EB"/>
    <w:rsid w:val="0073462B"/>
    <w:rsid w:val="0073518A"/>
    <w:rsid w:val="00745D18"/>
    <w:rsid w:val="00752879"/>
    <w:rsid w:val="007550BA"/>
    <w:rsid w:val="00776530"/>
    <w:rsid w:val="00780EAE"/>
    <w:rsid w:val="00791E8E"/>
    <w:rsid w:val="007A0109"/>
    <w:rsid w:val="007A6495"/>
    <w:rsid w:val="007B14AA"/>
    <w:rsid w:val="007B2500"/>
    <w:rsid w:val="007B5688"/>
    <w:rsid w:val="007B5D56"/>
    <w:rsid w:val="007C4B4C"/>
    <w:rsid w:val="007D49AA"/>
    <w:rsid w:val="007D61D6"/>
    <w:rsid w:val="007E1B19"/>
    <w:rsid w:val="007E26A0"/>
    <w:rsid w:val="007F3623"/>
    <w:rsid w:val="007F7291"/>
    <w:rsid w:val="00827311"/>
    <w:rsid w:val="00834BB4"/>
    <w:rsid w:val="00835187"/>
    <w:rsid w:val="008559DA"/>
    <w:rsid w:val="00872BAB"/>
    <w:rsid w:val="008731A1"/>
    <w:rsid w:val="00873501"/>
    <w:rsid w:val="00874B5B"/>
    <w:rsid w:val="00874C04"/>
    <w:rsid w:val="00875E7D"/>
    <w:rsid w:val="00876326"/>
    <w:rsid w:val="00876374"/>
    <w:rsid w:val="00886E83"/>
    <w:rsid w:val="008870E1"/>
    <w:rsid w:val="008945D9"/>
    <w:rsid w:val="008A3EF4"/>
    <w:rsid w:val="008C52E2"/>
    <w:rsid w:val="008C77E1"/>
    <w:rsid w:val="008D65F3"/>
    <w:rsid w:val="009150A9"/>
    <w:rsid w:val="009175F3"/>
    <w:rsid w:val="00922F70"/>
    <w:rsid w:val="009448DE"/>
    <w:rsid w:val="009706FB"/>
    <w:rsid w:val="009726FB"/>
    <w:rsid w:val="00987035"/>
    <w:rsid w:val="0099319F"/>
    <w:rsid w:val="00997801"/>
    <w:rsid w:val="009A4ACC"/>
    <w:rsid w:val="009A4ED9"/>
    <w:rsid w:val="009B0D7A"/>
    <w:rsid w:val="009B268D"/>
    <w:rsid w:val="009C092E"/>
    <w:rsid w:val="009D71C1"/>
    <w:rsid w:val="009E219E"/>
    <w:rsid w:val="009F2A29"/>
    <w:rsid w:val="009F2CF0"/>
    <w:rsid w:val="00A0160D"/>
    <w:rsid w:val="00A04690"/>
    <w:rsid w:val="00A05109"/>
    <w:rsid w:val="00A13F8B"/>
    <w:rsid w:val="00A27F01"/>
    <w:rsid w:val="00A40DD3"/>
    <w:rsid w:val="00A41E67"/>
    <w:rsid w:val="00A830EB"/>
    <w:rsid w:val="00A8311B"/>
    <w:rsid w:val="00A87D00"/>
    <w:rsid w:val="00A943F4"/>
    <w:rsid w:val="00AA0ACF"/>
    <w:rsid w:val="00AB61A3"/>
    <w:rsid w:val="00AD1EFE"/>
    <w:rsid w:val="00AD2F61"/>
    <w:rsid w:val="00AD44BD"/>
    <w:rsid w:val="00AD51FC"/>
    <w:rsid w:val="00AD7E56"/>
    <w:rsid w:val="00B01F08"/>
    <w:rsid w:val="00B16E8F"/>
    <w:rsid w:val="00B2442F"/>
    <w:rsid w:val="00B30401"/>
    <w:rsid w:val="00B44BF6"/>
    <w:rsid w:val="00B5393E"/>
    <w:rsid w:val="00B5746B"/>
    <w:rsid w:val="00B625C7"/>
    <w:rsid w:val="00B661B8"/>
    <w:rsid w:val="00B6637D"/>
    <w:rsid w:val="00B81403"/>
    <w:rsid w:val="00B869EC"/>
    <w:rsid w:val="00BA7158"/>
    <w:rsid w:val="00BB1E9F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BE66A5"/>
    <w:rsid w:val="00C04956"/>
    <w:rsid w:val="00C11C20"/>
    <w:rsid w:val="00C12E28"/>
    <w:rsid w:val="00C176A9"/>
    <w:rsid w:val="00C268A0"/>
    <w:rsid w:val="00C27A42"/>
    <w:rsid w:val="00C308A7"/>
    <w:rsid w:val="00C33F72"/>
    <w:rsid w:val="00C377A0"/>
    <w:rsid w:val="00C47B64"/>
    <w:rsid w:val="00C52973"/>
    <w:rsid w:val="00C57BB1"/>
    <w:rsid w:val="00C62C24"/>
    <w:rsid w:val="00C635B6"/>
    <w:rsid w:val="00C727C8"/>
    <w:rsid w:val="00C8100D"/>
    <w:rsid w:val="00C8237E"/>
    <w:rsid w:val="00CA5CBD"/>
    <w:rsid w:val="00CC1FF2"/>
    <w:rsid w:val="00CC29D4"/>
    <w:rsid w:val="00CC58FC"/>
    <w:rsid w:val="00CE005B"/>
    <w:rsid w:val="00CE2DE0"/>
    <w:rsid w:val="00CF5805"/>
    <w:rsid w:val="00D0361A"/>
    <w:rsid w:val="00D1101D"/>
    <w:rsid w:val="00D1150B"/>
    <w:rsid w:val="00D23D71"/>
    <w:rsid w:val="00D3085A"/>
    <w:rsid w:val="00D30ADD"/>
    <w:rsid w:val="00D43344"/>
    <w:rsid w:val="00D43A0D"/>
    <w:rsid w:val="00D44523"/>
    <w:rsid w:val="00D46867"/>
    <w:rsid w:val="00D526F3"/>
    <w:rsid w:val="00D53DD8"/>
    <w:rsid w:val="00D5619C"/>
    <w:rsid w:val="00D57724"/>
    <w:rsid w:val="00D57D3D"/>
    <w:rsid w:val="00D639A4"/>
    <w:rsid w:val="00D71872"/>
    <w:rsid w:val="00D82E6F"/>
    <w:rsid w:val="00D86F97"/>
    <w:rsid w:val="00D924CE"/>
    <w:rsid w:val="00D93707"/>
    <w:rsid w:val="00DA2034"/>
    <w:rsid w:val="00DB7C51"/>
    <w:rsid w:val="00DC5F9E"/>
    <w:rsid w:val="00DC733E"/>
    <w:rsid w:val="00DD00AB"/>
    <w:rsid w:val="00DE18B1"/>
    <w:rsid w:val="00DE5229"/>
    <w:rsid w:val="00DE661E"/>
    <w:rsid w:val="00DF57BE"/>
    <w:rsid w:val="00E01028"/>
    <w:rsid w:val="00E03A42"/>
    <w:rsid w:val="00E06500"/>
    <w:rsid w:val="00E219A6"/>
    <w:rsid w:val="00E2324E"/>
    <w:rsid w:val="00E35CD5"/>
    <w:rsid w:val="00E469F6"/>
    <w:rsid w:val="00E539C6"/>
    <w:rsid w:val="00E57060"/>
    <w:rsid w:val="00E62BB3"/>
    <w:rsid w:val="00E81ADD"/>
    <w:rsid w:val="00E87616"/>
    <w:rsid w:val="00EA0731"/>
    <w:rsid w:val="00EA5C16"/>
    <w:rsid w:val="00EB101A"/>
    <w:rsid w:val="00EB7EC4"/>
    <w:rsid w:val="00ED781A"/>
    <w:rsid w:val="00ED7E80"/>
    <w:rsid w:val="00EF000D"/>
    <w:rsid w:val="00F22BD4"/>
    <w:rsid w:val="00F27C3F"/>
    <w:rsid w:val="00F44D2A"/>
    <w:rsid w:val="00F5032F"/>
    <w:rsid w:val="00F545A3"/>
    <w:rsid w:val="00F71408"/>
    <w:rsid w:val="00F745DE"/>
    <w:rsid w:val="00F835BA"/>
    <w:rsid w:val="00F83EE2"/>
    <w:rsid w:val="00FA669C"/>
    <w:rsid w:val="00FB1502"/>
    <w:rsid w:val="00FB5706"/>
    <w:rsid w:val="00FB6E22"/>
    <w:rsid w:val="00FB7887"/>
    <w:rsid w:val="00FC4D58"/>
    <w:rsid w:val="00FF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02EB855C"/>
  <w15:chartTrackingRefBased/>
  <w15:docId w15:val="{7D4A6B78-1790-488C-A669-EF3B7EA5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1420AC1-2F59-405C-AAA9-CE3DE9C1C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1780</TotalTime>
  <Pages>6</Pages>
  <Words>1176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8218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dc:description/>
  <cp:lastModifiedBy>User</cp:lastModifiedBy>
  <cp:revision>5</cp:revision>
  <cp:lastPrinted>2025-05-07T11:19:00Z</cp:lastPrinted>
  <dcterms:created xsi:type="dcterms:W3CDTF">2024-12-06T08:06:00Z</dcterms:created>
  <dcterms:modified xsi:type="dcterms:W3CDTF">2025-05-07T12:06:00Z</dcterms:modified>
</cp:coreProperties>
</file>