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540F1B1A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1722D7">
        <w:rPr>
          <w:rFonts w:cs="Arial"/>
        </w:rPr>
        <w:t>12</w:t>
      </w:r>
      <w:r w:rsidR="00D639A4" w:rsidRPr="00D639A4">
        <w:rPr>
          <w:rFonts w:cs="Arial"/>
        </w:rPr>
        <w:t>.07.2024</w:t>
      </w:r>
      <w:r w:rsidRPr="00D639A4">
        <w:rPr>
          <w:rFonts w:cs="Arial"/>
          <w:b/>
        </w:rPr>
        <w:tab/>
      </w:r>
    </w:p>
    <w:tbl>
      <w:tblPr>
        <w:tblStyle w:val="Tabela-Siatka"/>
        <w:tblW w:w="15546" w:type="dxa"/>
        <w:jc w:val="center"/>
        <w:tblLook w:val="04A0" w:firstRow="1" w:lastRow="0" w:firstColumn="1" w:lastColumn="0" w:noHBand="0" w:noVBand="1"/>
      </w:tblPr>
      <w:tblGrid>
        <w:gridCol w:w="556"/>
        <w:gridCol w:w="4929"/>
        <w:gridCol w:w="1418"/>
        <w:gridCol w:w="1584"/>
        <w:gridCol w:w="1564"/>
        <w:gridCol w:w="2176"/>
        <w:gridCol w:w="1656"/>
        <w:gridCol w:w="1663"/>
      </w:tblGrid>
      <w:tr w:rsidR="00215B6D" w:rsidRPr="00AF3DB6" w14:paraId="6175B3C3" w14:textId="77777777" w:rsidTr="00CE2C82">
        <w:trPr>
          <w:trHeight w:val="572"/>
          <w:jc w:val="center"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29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2E301655" w:rsidR="003A4A71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176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CE2C82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CE2C8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CE2C82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2A1D7C" w:rsidRPr="00AF3DB6" w14:paraId="0109324D" w14:textId="77777777" w:rsidTr="00CE2C82">
        <w:trPr>
          <w:jc w:val="center"/>
        </w:trPr>
        <w:tc>
          <w:tcPr>
            <w:tcW w:w="556" w:type="dxa"/>
            <w:vAlign w:val="center"/>
          </w:tcPr>
          <w:p w14:paraId="7B7E2451" w14:textId="726BEC8E" w:rsidR="003A4A71" w:rsidRPr="00AF3DB6" w:rsidRDefault="00215B6D" w:rsidP="00CE2C82">
            <w:pPr>
              <w:jc w:val="center"/>
            </w:pPr>
            <w:r>
              <w:t>1</w:t>
            </w:r>
          </w:p>
        </w:tc>
        <w:tc>
          <w:tcPr>
            <w:tcW w:w="4929" w:type="dxa"/>
            <w:vAlign w:val="center"/>
          </w:tcPr>
          <w:p w14:paraId="31442785" w14:textId="17EF6617" w:rsidR="003A4A71" w:rsidRPr="00AF3DB6" w:rsidRDefault="0025406C" w:rsidP="00CE2C82">
            <w:pPr>
              <w:jc w:val="center"/>
            </w:pPr>
            <w:r>
              <w:t>Diagnoza sytuacji problemowej i opracowanie Indywidualnych Ścieżek Reintegracji</w:t>
            </w:r>
            <w:r w:rsidR="006C581E">
              <w:t>-</w:t>
            </w:r>
            <w:r w:rsidR="003514B1">
              <w:t>Doradca</w:t>
            </w:r>
          </w:p>
        </w:tc>
        <w:tc>
          <w:tcPr>
            <w:tcW w:w="1418" w:type="dxa"/>
            <w:vAlign w:val="center"/>
          </w:tcPr>
          <w:p w14:paraId="1EACE8F8" w14:textId="76DC14BB" w:rsidR="003A4A71" w:rsidRPr="00AF3DB6" w:rsidRDefault="0025406C" w:rsidP="00CE2C82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6A7228CA" w14:textId="40265B4B" w:rsidR="003A4A71" w:rsidRPr="00AF3DB6" w:rsidRDefault="003514B1" w:rsidP="00CE2C82">
            <w:pPr>
              <w:jc w:val="center"/>
            </w:pPr>
            <w:r>
              <w:t>10</w:t>
            </w:r>
            <w:r w:rsidR="0025406C">
              <w:t>:</w:t>
            </w:r>
            <w:r w:rsidR="006C581E">
              <w:t>00</w:t>
            </w:r>
            <w:r w:rsidR="0025406C">
              <w:t>-1</w:t>
            </w:r>
            <w:r>
              <w:t>2</w:t>
            </w:r>
            <w:r w:rsidR="0025406C">
              <w:t>:</w:t>
            </w:r>
            <w:r w:rsidR="006C581E">
              <w:t>00</w:t>
            </w:r>
          </w:p>
        </w:tc>
        <w:tc>
          <w:tcPr>
            <w:tcW w:w="1564" w:type="dxa"/>
            <w:vAlign w:val="center"/>
          </w:tcPr>
          <w:p w14:paraId="3893BE27" w14:textId="5E2BFD5A" w:rsidR="003A4A71" w:rsidRPr="00AF3DB6" w:rsidRDefault="0025406C" w:rsidP="00CE2C82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2176" w:type="dxa"/>
            <w:vAlign w:val="center"/>
          </w:tcPr>
          <w:p w14:paraId="16F29FCF" w14:textId="6A795276" w:rsidR="003A4A71" w:rsidRPr="00AF3DB6" w:rsidRDefault="003514B1" w:rsidP="00CE2C82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74E9802B" w14:textId="4FEF36EC" w:rsidR="003A4A71" w:rsidRPr="00AF3DB6" w:rsidRDefault="0094048F" w:rsidP="00CE2C82">
            <w:pPr>
              <w:jc w:val="center"/>
            </w:pPr>
            <w:r>
              <w:t>1</w:t>
            </w:r>
          </w:p>
        </w:tc>
        <w:tc>
          <w:tcPr>
            <w:tcW w:w="1663" w:type="dxa"/>
            <w:vAlign w:val="center"/>
          </w:tcPr>
          <w:p w14:paraId="3CE6E5C3" w14:textId="17AF29A1" w:rsidR="003A4A71" w:rsidRPr="00AF3DB6" w:rsidRDefault="00CE2C82" w:rsidP="00CE2C82">
            <w:pPr>
              <w:jc w:val="center"/>
            </w:pPr>
            <w:r>
              <w:t>-</w:t>
            </w:r>
          </w:p>
        </w:tc>
      </w:tr>
      <w:tr w:rsidR="0094048F" w:rsidRPr="00AF3DB6" w14:paraId="716F3CB2" w14:textId="77777777" w:rsidTr="0094048F">
        <w:trPr>
          <w:jc w:val="center"/>
        </w:trPr>
        <w:tc>
          <w:tcPr>
            <w:tcW w:w="556" w:type="dxa"/>
            <w:vAlign w:val="center"/>
          </w:tcPr>
          <w:p w14:paraId="58DB59E3" w14:textId="315EF4A7" w:rsidR="0094048F" w:rsidRPr="00AF3DB6" w:rsidRDefault="0094048F" w:rsidP="0094048F">
            <w:pPr>
              <w:jc w:val="center"/>
            </w:pPr>
            <w:r>
              <w:t>2</w:t>
            </w:r>
          </w:p>
        </w:tc>
        <w:tc>
          <w:tcPr>
            <w:tcW w:w="4929" w:type="dxa"/>
            <w:vAlign w:val="center"/>
          </w:tcPr>
          <w:p w14:paraId="72142FDB" w14:textId="6DF790A6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B7CDA6D" w14:textId="010D09D3" w:rsidR="0094048F" w:rsidRPr="00AF3DB6" w:rsidRDefault="0094048F" w:rsidP="0094048F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FD4306F" w14:textId="281BCDAE" w:rsidR="0094048F" w:rsidRPr="00AF3DB6" w:rsidRDefault="0094048F" w:rsidP="0094048F">
            <w:pPr>
              <w:jc w:val="center"/>
            </w:pPr>
            <w:r>
              <w:t>12:00-14:00</w:t>
            </w:r>
          </w:p>
        </w:tc>
        <w:tc>
          <w:tcPr>
            <w:tcW w:w="1564" w:type="dxa"/>
            <w:vAlign w:val="center"/>
          </w:tcPr>
          <w:p w14:paraId="1A52EBF1" w14:textId="7B0BF5C9" w:rsidR="0094048F" w:rsidRPr="00AF3DB6" w:rsidRDefault="0094048F" w:rsidP="0094048F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2176" w:type="dxa"/>
            <w:vAlign w:val="center"/>
          </w:tcPr>
          <w:p w14:paraId="7A323950" w14:textId="071B93FE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73CDBE2D" w14:textId="2FA015E7" w:rsidR="0094048F" w:rsidRPr="00AF3DB6" w:rsidRDefault="0094048F" w:rsidP="0094048F">
            <w:pPr>
              <w:jc w:val="center"/>
            </w:pPr>
            <w:r w:rsidRPr="002D42EA">
              <w:t>1</w:t>
            </w:r>
          </w:p>
        </w:tc>
        <w:tc>
          <w:tcPr>
            <w:tcW w:w="1663" w:type="dxa"/>
            <w:vAlign w:val="center"/>
          </w:tcPr>
          <w:p w14:paraId="3705B7F6" w14:textId="7FCB931E" w:rsidR="0094048F" w:rsidRPr="00AF3DB6" w:rsidRDefault="0094048F" w:rsidP="0094048F">
            <w:pPr>
              <w:jc w:val="center"/>
            </w:pPr>
            <w:r w:rsidRPr="00A536AA">
              <w:t>-</w:t>
            </w:r>
          </w:p>
        </w:tc>
      </w:tr>
      <w:tr w:rsidR="0094048F" w:rsidRPr="00AF3DB6" w14:paraId="66937CF5" w14:textId="77777777" w:rsidTr="0094048F">
        <w:trPr>
          <w:jc w:val="center"/>
        </w:trPr>
        <w:tc>
          <w:tcPr>
            <w:tcW w:w="556" w:type="dxa"/>
            <w:vAlign w:val="center"/>
          </w:tcPr>
          <w:p w14:paraId="53785AD2" w14:textId="1F01765D" w:rsidR="0094048F" w:rsidRPr="00AF3DB6" w:rsidRDefault="0094048F" w:rsidP="0094048F">
            <w:pPr>
              <w:jc w:val="center"/>
            </w:pPr>
            <w:r>
              <w:t>3</w:t>
            </w:r>
          </w:p>
        </w:tc>
        <w:tc>
          <w:tcPr>
            <w:tcW w:w="4929" w:type="dxa"/>
            <w:vAlign w:val="center"/>
          </w:tcPr>
          <w:p w14:paraId="4B410254" w14:textId="3474C5C2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8033AC4" w14:textId="737FF047" w:rsidR="0094048F" w:rsidRPr="00AF3DB6" w:rsidRDefault="0094048F" w:rsidP="0094048F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EF23A68" w14:textId="320B3FD4" w:rsidR="0094048F" w:rsidRPr="00AF3DB6" w:rsidRDefault="0094048F" w:rsidP="0094048F">
            <w:pPr>
              <w:jc w:val="center"/>
            </w:pPr>
            <w:r>
              <w:t>14:30-16:30</w:t>
            </w:r>
          </w:p>
        </w:tc>
        <w:tc>
          <w:tcPr>
            <w:tcW w:w="1564" w:type="dxa"/>
            <w:vAlign w:val="center"/>
          </w:tcPr>
          <w:p w14:paraId="3DB79361" w14:textId="6F4BF3EA" w:rsidR="0094048F" w:rsidRPr="00AF3DB6" w:rsidRDefault="0094048F" w:rsidP="0094048F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2176" w:type="dxa"/>
            <w:vAlign w:val="center"/>
          </w:tcPr>
          <w:p w14:paraId="469DC3C9" w14:textId="21528997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D6CBDCD" w14:textId="437ABC39" w:rsidR="0094048F" w:rsidRPr="00AF3DB6" w:rsidRDefault="0094048F" w:rsidP="0094048F">
            <w:pPr>
              <w:jc w:val="center"/>
            </w:pPr>
            <w:r w:rsidRPr="002D42EA">
              <w:t>1</w:t>
            </w:r>
          </w:p>
        </w:tc>
        <w:tc>
          <w:tcPr>
            <w:tcW w:w="1663" w:type="dxa"/>
            <w:vAlign w:val="center"/>
          </w:tcPr>
          <w:p w14:paraId="3FBA3BC3" w14:textId="3FD7DCCF" w:rsidR="0094048F" w:rsidRPr="00AF3DB6" w:rsidRDefault="0094048F" w:rsidP="0094048F">
            <w:pPr>
              <w:jc w:val="center"/>
            </w:pPr>
            <w:r w:rsidRPr="00A536AA">
              <w:t>-</w:t>
            </w:r>
          </w:p>
        </w:tc>
      </w:tr>
      <w:tr w:rsidR="0094048F" w:rsidRPr="00AF3DB6" w14:paraId="1C52F4E4" w14:textId="77777777" w:rsidTr="0094048F">
        <w:trPr>
          <w:jc w:val="center"/>
        </w:trPr>
        <w:tc>
          <w:tcPr>
            <w:tcW w:w="556" w:type="dxa"/>
            <w:vAlign w:val="center"/>
          </w:tcPr>
          <w:p w14:paraId="432DAA08" w14:textId="05CDC2C2" w:rsidR="0094048F" w:rsidRPr="00AF3DB6" w:rsidRDefault="0094048F" w:rsidP="0094048F">
            <w:pPr>
              <w:jc w:val="center"/>
            </w:pPr>
            <w:r>
              <w:t>4</w:t>
            </w:r>
          </w:p>
        </w:tc>
        <w:tc>
          <w:tcPr>
            <w:tcW w:w="4929" w:type="dxa"/>
            <w:vAlign w:val="center"/>
          </w:tcPr>
          <w:p w14:paraId="49E0C561" w14:textId="46A71A07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4F00F739" w14:textId="181667F9" w:rsidR="0094048F" w:rsidRPr="00AF3DB6" w:rsidRDefault="0094048F" w:rsidP="0094048F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73192F81" w14:textId="379FCE3E" w:rsidR="0094048F" w:rsidRPr="00AF3DB6" w:rsidRDefault="0094048F" w:rsidP="0094048F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284053FD" w14:textId="41889249" w:rsidR="0094048F" w:rsidRPr="00AF3DB6" w:rsidRDefault="0094048F" w:rsidP="0094048F">
            <w:pPr>
              <w:jc w:val="center"/>
            </w:pPr>
            <w:proofErr w:type="spellStart"/>
            <w:r>
              <w:t>Edu</w:t>
            </w:r>
            <w:proofErr w:type="spellEnd"/>
            <w:r>
              <w:t>-Consulting ul. J Piłsudskiego 29, Kwidzyn sala nr 05.</w:t>
            </w:r>
          </w:p>
        </w:tc>
        <w:tc>
          <w:tcPr>
            <w:tcW w:w="2176" w:type="dxa"/>
            <w:vAlign w:val="center"/>
          </w:tcPr>
          <w:p w14:paraId="46E2C895" w14:textId="07BDE802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0535D466" w14:textId="073D14DC" w:rsidR="0094048F" w:rsidRPr="00AF3DB6" w:rsidRDefault="0094048F" w:rsidP="0094048F">
            <w:pPr>
              <w:jc w:val="center"/>
            </w:pPr>
            <w:r w:rsidRPr="005209BD">
              <w:t>1</w:t>
            </w:r>
          </w:p>
        </w:tc>
        <w:tc>
          <w:tcPr>
            <w:tcW w:w="1663" w:type="dxa"/>
            <w:vAlign w:val="center"/>
          </w:tcPr>
          <w:p w14:paraId="7D21FF7A" w14:textId="107220AB" w:rsidR="0094048F" w:rsidRPr="00AF3DB6" w:rsidRDefault="0094048F" w:rsidP="0094048F">
            <w:pPr>
              <w:jc w:val="center"/>
            </w:pPr>
            <w:r w:rsidRPr="00E52ACF">
              <w:t>-</w:t>
            </w:r>
          </w:p>
        </w:tc>
      </w:tr>
      <w:tr w:rsidR="0094048F" w:rsidRPr="00AF3DB6" w14:paraId="10B74934" w14:textId="77777777" w:rsidTr="0094048F">
        <w:trPr>
          <w:jc w:val="center"/>
        </w:trPr>
        <w:tc>
          <w:tcPr>
            <w:tcW w:w="556" w:type="dxa"/>
            <w:vAlign w:val="center"/>
          </w:tcPr>
          <w:p w14:paraId="35899530" w14:textId="6E155E26" w:rsidR="0094048F" w:rsidRPr="00AF3DB6" w:rsidRDefault="0094048F" w:rsidP="0094048F">
            <w:pPr>
              <w:jc w:val="center"/>
            </w:pPr>
            <w:r>
              <w:t>5</w:t>
            </w:r>
          </w:p>
        </w:tc>
        <w:tc>
          <w:tcPr>
            <w:tcW w:w="4929" w:type="dxa"/>
            <w:vAlign w:val="center"/>
          </w:tcPr>
          <w:p w14:paraId="7A2D1B6A" w14:textId="2F03315A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2F81AE91" w14:textId="793DD96E" w:rsidR="0094048F" w:rsidRPr="00AF3DB6" w:rsidRDefault="0094048F" w:rsidP="0094048F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1D12AA4C" w14:textId="0FD30F45" w:rsidR="0094048F" w:rsidRPr="00AF3DB6" w:rsidRDefault="0094048F" w:rsidP="0094048F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701BF33C" w14:textId="40480A10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7B4F2587" w14:textId="384D9FE8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65F9911" w14:textId="7424555B" w:rsidR="0094048F" w:rsidRPr="00AF3DB6" w:rsidRDefault="0094048F" w:rsidP="0094048F">
            <w:pPr>
              <w:jc w:val="center"/>
            </w:pPr>
            <w:r w:rsidRPr="005209BD">
              <w:t>1</w:t>
            </w:r>
          </w:p>
        </w:tc>
        <w:tc>
          <w:tcPr>
            <w:tcW w:w="1663" w:type="dxa"/>
            <w:vAlign w:val="center"/>
          </w:tcPr>
          <w:p w14:paraId="3C7FDFBE" w14:textId="055C0369" w:rsidR="0094048F" w:rsidRPr="00AF3DB6" w:rsidRDefault="0094048F" w:rsidP="0094048F">
            <w:pPr>
              <w:jc w:val="center"/>
            </w:pPr>
            <w:r w:rsidRPr="00E52ACF">
              <w:t>-</w:t>
            </w:r>
          </w:p>
        </w:tc>
      </w:tr>
      <w:tr w:rsidR="0094048F" w:rsidRPr="00AF3DB6" w14:paraId="51C37D3E" w14:textId="77777777" w:rsidTr="0094048F">
        <w:trPr>
          <w:jc w:val="center"/>
        </w:trPr>
        <w:tc>
          <w:tcPr>
            <w:tcW w:w="556" w:type="dxa"/>
            <w:vAlign w:val="center"/>
          </w:tcPr>
          <w:p w14:paraId="628006D0" w14:textId="52738BFA" w:rsidR="0094048F" w:rsidRPr="00AF3DB6" w:rsidRDefault="0094048F" w:rsidP="0094048F">
            <w:pPr>
              <w:jc w:val="center"/>
            </w:pPr>
            <w:r>
              <w:t>6</w:t>
            </w:r>
          </w:p>
        </w:tc>
        <w:tc>
          <w:tcPr>
            <w:tcW w:w="4929" w:type="dxa"/>
            <w:vAlign w:val="center"/>
          </w:tcPr>
          <w:p w14:paraId="649238DF" w14:textId="375EFD67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589C9EA6" w14:textId="4CD49A08" w:rsidR="0094048F" w:rsidRPr="00AF3DB6" w:rsidRDefault="0094048F" w:rsidP="0094048F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0B7F25C4" w14:textId="4B758555" w:rsidR="0094048F" w:rsidRPr="00AF3DB6" w:rsidRDefault="0094048F" w:rsidP="0094048F">
            <w:pPr>
              <w:jc w:val="center"/>
            </w:pPr>
            <w:r>
              <w:t>09:00-11:00</w:t>
            </w:r>
          </w:p>
        </w:tc>
        <w:tc>
          <w:tcPr>
            <w:tcW w:w="1564" w:type="dxa"/>
            <w:vAlign w:val="center"/>
          </w:tcPr>
          <w:p w14:paraId="27D8936A" w14:textId="4425882D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12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3A9C20BA" w14:textId="30ADF95E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12A04389" w14:textId="525E1CC7" w:rsidR="0094048F" w:rsidRPr="00AF3DB6" w:rsidRDefault="0094048F" w:rsidP="0094048F">
            <w:pPr>
              <w:jc w:val="center"/>
            </w:pPr>
            <w:r w:rsidRPr="005209BD">
              <w:t>1</w:t>
            </w:r>
          </w:p>
        </w:tc>
        <w:tc>
          <w:tcPr>
            <w:tcW w:w="1663" w:type="dxa"/>
            <w:vAlign w:val="center"/>
          </w:tcPr>
          <w:p w14:paraId="294B8895" w14:textId="35FB8AF8" w:rsidR="0094048F" w:rsidRPr="00AF3DB6" w:rsidRDefault="0094048F" w:rsidP="0094048F">
            <w:pPr>
              <w:jc w:val="center"/>
            </w:pPr>
            <w:r w:rsidRPr="00E52ACF">
              <w:t>-</w:t>
            </w:r>
          </w:p>
        </w:tc>
      </w:tr>
      <w:tr w:rsidR="0094048F" w:rsidRPr="00AF3DB6" w14:paraId="64701630" w14:textId="77777777" w:rsidTr="0094048F">
        <w:trPr>
          <w:jc w:val="center"/>
        </w:trPr>
        <w:tc>
          <w:tcPr>
            <w:tcW w:w="556" w:type="dxa"/>
            <w:vAlign w:val="center"/>
          </w:tcPr>
          <w:p w14:paraId="53A88771" w14:textId="037D9475" w:rsidR="0094048F" w:rsidRPr="00AF3DB6" w:rsidRDefault="0094048F" w:rsidP="0094048F">
            <w:pPr>
              <w:jc w:val="center"/>
            </w:pPr>
            <w:r>
              <w:t>7</w:t>
            </w:r>
          </w:p>
        </w:tc>
        <w:tc>
          <w:tcPr>
            <w:tcW w:w="4929" w:type="dxa"/>
            <w:vAlign w:val="center"/>
          </w:tcPr>
          <w:p w14:paraId="0360E4AE" w14:textId="117DBEA7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37318688" w14:textId="36A99118" w:rsidR="0094048F" w:rsidRPr="00AF3DB6" w:rsidRDefault="0094048F" w:rsidP="0094048F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0202E667" w14:textId="7EFB8FE9" w:rsidR="0094048F" w:rsidRPr="00AF3DB6" w:rsidRDefault="0094048F" w:rsidP="0094048F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444DAC79" w14:textId="3DFAFE35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12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72DE7A7E" w14:textId="610330B0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5C0E3121" w14:textId="5C08E6BC" w:rsidR="0094048F" w:rsidRPr="00AF3DB6" w:rsidRDefault="0094048F" w:rsidP="0094048F">
            <w:pPr>
              <w:jc w:val="center"/>
            </w:pPr>
            <w:r w:rsidRPr="005209BD">
              <w:t>1</w:t>
            </w:r>
          </w:p>
        </w:tc>
        <w:tc>
          <w:tcPr>
            <w:tcW w:w="1663" w:type="dxa"/>
            <w:vAlign w:val="center"/>
          </w:tcPr>
          <w:p w14:paraId="277F947C" w14:textId="0E0F0BF0" w:rsidR="0094048F" w:rsidRPr="00AF3DB6" w:rsidRDefault="0094048F" w:rsidP="0094048F">
            <w:pPr>
              <w:jc w:val="center"/>
            </w:pPr>
            <w:r w:rsidRPr="00E52ACF">
              <w:t>-</w:t>
            </w:r>
          </w:p>
        </w:tc>
      </w:tr>
      <w:tr w:rsidR="0094048F" w:rsidRPr="00AF3DB6" w14:paraId="261119C1" w14:textId="77777777" w:rsidTr="0094048F">
        <w:trPr>
          <w:jc w:val="center"/>
        </w:trPr>
        <w:tc>
          <w:tcPr>
            <w:tcW w:w="556" w:type="dxa"/>
            <w:vAlign w:val="center"/>
          </w:tcPr>
          <w:p w14:paraId="2F2B4351" w14:textId="2C839A14" w:rsidR="0094048F" w:rsidRPr="00AF3DB6" w:rsidRDefault="0094048F" w:rsidP="0094048F">
            <w:pPr>
              <w:jc w:val="center"/>
            </w:pPr>
            <w:bookmarkStart w:id="0" w:name="_GoBack" w:colFirst="6" w:colLast="6"/>
            <w:r>
              <w:t>8</w:t>
            </w:r>
          </w:p>
        </w:tc>
        <w:tc>
          <w:tcPr>
            <w:tcW w:w="4929" w:type="dxa"/>
            <w:vAlign w:val="center"/>
          </w:tcPr>
          <w:p w14:paraId="29C2547E" w14:textId="6EE670FB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1F3025FD" w14:textId="2C039971" w:rsidR="0094048F" w:rsidRPr="00AF3DB6" w:rsidRDefault="0094048F" w:rsidP="0094048F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152E27F0" w14:textId="2F6899A8" w:rsidR="0094048F" w:rsidRPr="00AF3DB6" w:rsidRDefault="0094048F" w:rsidP="0094048F">
            <w:pPr>
              <w:jc w:val="center"/>
            </w:pPr>
            <w:r>
              <w:t>09:00-11:00</w:t>
            </w:r>
          </w:p>
        </w:tc>
        <w:tc>
          <w:tcPr>
            <w:tcW w:w="1564" w:type="dxa"/>
            <w:vAlign w:val="center"/>
          </w:tcPr>
          <w:p w14:paraId="26BEF18A" w14:textId="3D10BBD7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0644FC53" w14:textId="239FA8A3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1F90B0AE" w14:textId="473AE4F3" w:rsidR="0094048F" w:rsidRPr="00AF3DB6" w:rsidRDefault="0094048F" w:rsidP="0094048F">
            <w:pPr>
              <w:jc w:val="center"/>
            </w:pPr>
            <w:r w:rsidRPr="003438E8">
              <w:t>1</w:t>
            </w:r>
          </w:p>
        </w:tc>
        <w:tc>
          <w:tcPr>
            <w:tcW w:w="1663" w:type="dxa"/>
            <w:vAlign w:val="center"/>
          </w:tcPr>
          <w:p w14:paraId="0CD6C35A" w14:textId="0F37FA79" w:rsidR="0094048F" w:rsidRPr="00AF3DB6" w:rsidRDefault="0094048F" w:rsidP="0094048F">
            <w:pPr>
              <w:jc w:val="center"/>
            </w:pPr>
            <w:r w:rsidRPr="00A75456">
              <w:t>-</w:t>
            </w:r>
          </w:p>
        </w:tc>
      </w:tr>
      <w:tr w:rsidR="0094048F" w:rsidRPr="00AF3DB6" w14:paraId="1497CB38" w14:textId="77777777" w:rsidTr="0094048F">
        <w:trPr>
          <w:jc w:val="center"/>
        </w:trPr>
        <w:tc>
          <w:tcPr>
            <w:tcW w:w="556" w:type="dxa"/>
            <w:vAlign w:val="center"/>
          </w:tcPr>
          <w:p w14:paraId="7915D495" w14:textId="5E80A020" w:rsidR="0094048F" w:rsidRPr="00AF3DB6" w:rsidRDefault="0094048F" w:rsidP="0094048F">
            <w:pPr>
              <w:jc w:val="center"/>
            </w:pPr>
            <w:r>
              <w:t>9</w:t>
            </w:r>
          </w:p>
        </w:tc>
        <w:tc>
          <w:tcPr>
            <w:tcW w:w="4929" w:type="dxa"/>
            <w:vAlign w:val="center"/>
          </w:tcPr>
          <w:p w14:paraId="55893F4E" w14:textId="07364BD5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0D4E71D3" w14:textId="3ACCCFCA" w:rsidR="0094048F" w:rsidRPr="00AF3DB6" w:rsidRDefault="0094048F" w:rsidP="0094048F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15716101" w14:textId="333C31D1" w:rsidR="0094048F" w:rsidRPr="00AF3DB6" w:rsidRDefault="0094048F" w:rsidP="0094048F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39A3236D" w14:textId="2D1EC2F6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4292F20D" w14:textId="2274F7C3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1A5CB451" w14:textId="5140D5D1" w:rsidR="0094048F" w:rsidRPr="00AF3DB6" w:rsidRDefault="0094048F" w:rsidP="0094048F">
            <w:pPr>
              <w:jc w:val="center"/>
            </w:pPr>
            <w:r w:rsidRPr="003438E8">
              <w:t>1</w:t>
            </w:r>
          </w:p>
        </w:tc>
        <w:tc>
          <w:tcPr>
            <w:tcW w:w="1663" w:type="dxa"/>
            <w:vAlign w:val="center"/>
          </w:tcPr>
          <w:p w14:paraId="717E47DD" w14:textId="7190AB51" w:rsidR="0094048F" w:rsidRPr="00AF3DB6" w:rsidRDefault="0094048F" w:rsidP="0094048F">
            <w:pPr>
              <w:jc w:val="center"/>
            </w:pPr>
            <w:r w:rsidRPr="00A75456">
              <w:t>-</w:t>
            </w:r>
          </w:p>
        </w:tc>
      </w:tr>
      <w:tr w:rsidR="0094048F" w:rsidRPr="00AF3DB6" w14:paraId="6B8AC471" w14:textId="77777777" w:rsidTr="0094048F">
        <w:trPr>
          <w:jc w:val="center"/>
        </w:trPr>
        <w:tc>
          <w:tcPr>
            <w:tcW w:w="556" w:type="dxa"/>
            <w:vAlign w:val="center"/>
          </w:tcPr>
          <w:p w14:paraId="1E5BE668" w14:textId="1CCF021B" w:rsidR="0094048F" w:rsidRPr="00AF3DB6" w:rsidRDefault="0094048F" w:rsidP="0094048F">
            <w:pPr>
              <w:jc w:val="center"/>
            </w:pPr>
            <w:r>
              <w:t>10</w:t>
            </w:r>
          </w:p>
        </w:tc>
        <w:tc>
          <w:tcPr>
            <w:tcW w:w="4929" w:type="dxa"/>
            <w:vAlign w:val="center"/>
          </w:tcPr>
          <w:p w14:paraId="46A2ED10" w14:textId="1B8F537B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36D4B03" w14:textId="31A4BEC0" w:rsidR="0094048F" w:rsidRPr="00AF3DB6" w:rsidRDefault="0094048F" w:rsidP="0094048F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vAlign w:val="center"/>
          </w:tcPr>
          <w:p w14:paraId="42E3A7E1" w14:textId="352E54BD" w:rsidR="0094048F" w:rsidRPr="00AF3DB6" w:rsidRDefault="0094048F" w:rsidP="0094048F">
            <w:pPr>
              <w:jc w:val="center"/>
            </w:pPr>
            <w:r>
              <w:t>09:00-11:00</w:t>
            </w:r>
          </w:p>
        </w:tc>
        <w:tc>
          <w:tcPr>
            <w:tcW w:w="1564" w:type="dxa"/>
            <w:vAlign w:val="center"/>
          </w:tcPr>
          <w:p w14:paraId="32AC2AE5" w14:textId="678C350B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11F669F6" w14:textId="640DFA47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354BC2E2" w14:textId="1F1E9197" w:rsidR="0094048F" w:rsidRPr="00AF3DB6" w:rsidRDefault="0094048F" w:rsidP="0094048F">
            <w:pPr>
              <w:jc w:val="center"/>
            </w:pPr>
            <w:r w:rsidRPr="003438E8">
              <w:t>1</w:t>
            </w:r>
          </w:p>
        </w:tc>
        <w:tc>
          <w:tcPr>
            <w:tcW w:w="1663" w:type="dxa"/>
            <w:vAlign w:val="center"/>
          </w:tcPr>
          <w:p w14:paraId="36801AA4" w14:textId="56093C4C" w:rsidR="0094048F" w:rsidRPr="00AF3DB6" w:rsidRDefault="0094048F" w:rsidP="0094048F">
            <w:pPr>
              <w:jc w:val="center"/>
            </w:pPr>
            <w:r w:rsidRPr="00A75456">
              <w:t>-</w:t>
            </w:r>
          </w:p>
        </w:tc>
      </w:tr>
      <w:tr w:rsidR="0094048F" w:rsidRPr="00AF3DB6" w14:paraId="0D492540" w14:textId="77777777" w:rsidTr="0094048F">
        <w:trPr>
          <w:jc w:val="center"/>
        </w:trPr>
        <w:tc>
          <w:tcPr>
            <w:tcW w:w="556" w:type="dxa"/>
            <w:vAlign w:val="center"/>
          </w:tcPr>
          <w:p w14:paraId="459F0C1A" w14:textId="34E1E6C1" w:rsidR="0094048F" w:rsidRPr="00AF3DB6" w:rsidRDefault="0094048F" w:rsidP="0094048F">
            <w:pPr>
              <w:jc w:val="center"/>
            </w:pPr>
            <w:r>
              <w:t>11</w:t>
            </w:r>
          </w:p>
        </w:tc>
        <w:tc>
          <w:tcPr>
            <w:tcW w:w="4929" w:type="dxa"/>
            <w:vAlign w:val="center"/>
          </w:tcPr>
          <w:p w14:paraId="01A00E67" w14:textId="53E2DB8A" w:rsidR="0094048F" w:rsidRPr="00AF3DB6" w:rsidRDefault="0094048F" w:rsidP="0094048F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vAlign w:val="center"/>
          </w:tcPr>
          <w:p w14:paraId="7455276F" w14:textId="0178DAAE" w:rsidR="0094048F" w:rsidRPr="00AF3DB6" w:rsidRDefault="0094048F" w:rsidP="0094048F">
            <w:pPr>
              <w:jc w:val="center"/>
            </w:pPr>
            <w:r>
              <w:t>19.07.2024</w:t>
            </w:r>
          </w:p>
        </w:tc>
        <w:tc>
          <w:tcPr>
            <w:tcW w:w="1584" w:type="dxa"/>
            <w:vAlign w:val="center"/>
          </w:tcPr>
          <w:p w14:paraId="01D6B900" w14:textId="40A2D8E9" w:rsidR="0094048F" w:rsidRPr="00AF3DB6" w:rsidRDefault="0094048F" w:rsidP="0094048F">
            <w:pPr>
              <w:jc w:val="center"/>
            </w:pPr>
            <w:r>
              <w:t>11:00-13:00</w:t>
            </w:r>
          </w:p>
        </w:tc>
        <w:tc>
          <w:tcPr>
            <w:tcW w:w="1564" w:type="dxa"/>
            <w:vAlign w:val="center"/>
          </w:tcPr>
          <w:p w14:paraId="2583F4C4" w14:textId="0AFA65FB" w:rsidR="0094048F" w:rsidRPr="00AF3DB6" w:rsidRDefault="0094048F" w:rsidP="0094048F">
            <w:pPr>
              <w:jc w:val="center"/>
            </w:pPr>
            <w:proofErr w:type="spellStart"/>
            <w:r w:rsidRPr="002A1D7C">
              <w:t>Edu</w:t>
            </w:r>
            <w:proofErr w:type="spellEnd"/>
            <w:r w:rsidRPr="002A1D7C">
              <w:t xml:space="preserve">-Consulting ul. J Piłsudskiego 29, Kwidzyn sala nr </w:t>
            </w:r>
            <w:r>
              <w:t>05</w:t>
            </w:r>
            <w:r w:rsidRPr="002A1D7C">
              <w:t>.</w:t>
            </w:r>
          </w:p>
        </w:tc>
        <w:tc>
          <w:tcPr>
            <w:tcW w:w="2176" w:type="dxa"/>
            <w:vAlign w:val="center"/>
          </w:tcPr>
          <w:p w14:paraId="5251CCC9" w14:textId="56ACC12D" w:rsidR="0094048F" w:rsidRPr="00AF3DB6" w:rsidRDefault="0094048F" w:rsidP="0094048F">
            <w:pPr>
              <w:jc w:val="center"/>
            </w:pPr>
            <w:r>
              <w:t>Sylwester Kucharczyk</w:t>
            </w:r>
          </w:p>
        </w:tc>
        <w:tc>
          <w:tcPr>
            <w:tcW w:w="1656" w:type="dxa"/>
            <w:vAlign w:val="center"/>
          </w:tcPr>
          <w:p w14:paraId="272A13BD" w14:textId="664E3636" w:rsidR="0094048F" w:rsidRPr="00AF3DB6" w:rsidRDefault="0094048F" w:rsidP="0094048F">
            <w:pPr>
              <w:jc w:val="center"/>
            </w:pPr>
            <w:r w:rsidRPr="003438E8">
              <w:t>1</w:t>
            </w:r>
          </w:p>
        </w:tc>
        <w:tc>
          <w:tcPr>
            <w:tcW w:w="1663" w:type="dxa"/>
            <w:vAlign w:val="center"/>
          </w:tcPr>
          <w:p w14:paraId="1443EF89" w14:textId="3B5B0733" w:rsidR="0094048F" w:rsidRPr="00AF3DB6" w:rsidRDefault="0094048F" w:rsidP="0094048F">
            <w:pPr>
              <w:jc w:val="center"/>
            </w:pPr>
            <w:r w:rsidRPr="00A75456">
              <w:t>-</w:t>
            </w: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EBCAA" w14:textId="77777777" w:rsidR="00872BAB" w:rsidRDefault="00872BAB">
      <w:r>
        <w:separator/>
      </w:r>
    </w:p>
  </w:endnote>
  <w:endnote w:type="continuationSeparator" w:id="0">
    <w:p w14:paraId="5293FC9F" w14:textId="77777777" w:rsidR="00872BAB" w:rsidRDefault="00872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048C3" w14:textId="77777777" w:rsidR="00872BAB" w:rsidRDefault="00872BAB">
      <w:r>
        <w:separator/>
      </w:r>
    </w:p>
  </w:footnote>
  <w:footnote w:type="continuationSeparator" w:id="0">
    <w:p w14:paraId="39134277" w14:textId="77777777" w:rsidR="00872BAB" w:rsidRDefault="00872B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722D7"/>
    <w:rsid w:val="001A02A1"/>
    <w:rsid w:val="001A3D33"/>
    <w:rsid w:val="001B210F"/>
    <w:rsid w:val="001D059A"/>
    <w:rsid w:val="00215B6D"/>
    <w:rsid w:val="00241C1F"/>
    <w:rsid w:val="002425AE"/>
    <w:rsid w:val="002529E4"/>
    <w:rsid w:val="0025406C"/>
    <w:rsid w:val="002A1D7C"/>
    <w:rsid w:val="002C6347"/>
    <w:rsid w:val="00315901"/>
    <w:rsid w:val="00320AAC"/>
    <w:rsid w:val="00321ECF"/>
    <w:rsid w:val="00325198"/>
    <w:rsid w:val="003514B1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61767F"/>
    <w:rsid w:val="00622781"/>
    <w:rsid w:val="006261B8"/>
    <w:rsid w:val="00640BFF"/>
    <w:rsid w:val="0066032A"/>
    <w:rsid w:val="00665A91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2BAB"/>
    <w:rsid w:val="008731A1"/>
    <w:rsid w:val="00873501"/>
    <w:rsid w:val="00876326"/>
    <w:rsid w:val="008945D9"/>
    <w:rsid w:val="008C52E2"/>
    <w:rsid w:val="008C77E1"/>
    <w:rsid w:val="009150A9"/>
    <w:rsid w:val="0094048F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87D00"/>
    <w:rsid w:val="00AD1EFE"/>
    <w:rsid w:val="00AD51FC"/>
    <w:rsid w:val="00AD7E56"/>
    <w:rsid w:val="00B01F08"/>
    <w:rsid w:val="00B16E8F"/>
    <w:rsid w:val="00B2442F"/>
    <w:rsid w:val="00B30401"/>
    <w:rsid w:val="00B6637D"/>
    <w:rsid w:val="00BB6BCC"/>
    <w:rsid w:val="00BB76D0"/>
    <w:rsid w:val="00BC363C"/>
    <w:rsid w:val="00BE2511"/>
    <w:rsid w:val="00C12E28"/>
    <w:rsid w:val="00C268A0"/>
    <w:rsid w:val="00C33F72"/>
    <w:rsid w:val="00C377A0"/>
    <w:rsid w:val="00C57BB1"/>
    <w:rsid w:val="00C62C24"/>
    <w:rsid w:val="00C635B6"/>
    <w:rsid w:val="00C8100D"/>
    <w:rsid w:val="00CA5CBD"/>
    <w:rsid w:val="00CE005B"/>
    <w:rsid w:val="00CE2C82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7616"/>
    <w:rsid w:val="00EA5C16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C0FD3656-0990-4D7A-815C-02CD2A6B3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179</TotalTime>
  <Pages>3</Pages>
  <Words>322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7</cp:revision>
  <cp:lastPrinted>2024-06-26T10:11:00Z</cp:lastPrinted>
  <dcterms:created xsi:type="dcterms:W3CDTF">2024-07-09T10:29:00Z</dcterms:created>
  <dcterms:modified xsi:type="dcterms:W3CDTF">2024-07-12T13:29:00Z</dcterms:modified>
</cp:coreProperties>
</file>