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1C84E54B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HARMONOGRAMU:</w:t>
      </w:r>
      <w:r w:rsidR="00D639A4" w:rsidRPr="00D639A4">
        <w:rPr>
          <w:rFonts w:cs="Arial"/>
          <w:b/>
        </w:rPr>
        <w:t xml:space="preserve"> </w:t>
      </w:r>
      <w:r w:rsidR="00E92BA6">
        <w:rPr>
          <w:rFonts w:cs="Arial"/>
        </w:rPr>
        <w:t>12</w:t>
      </w:r>
      <w:r w:rsidR="00D639A4" w:rsidRPr="00D639A4">
        <w:rPr>
          <w:rFonts w:cs="Arial"/>
        </w:rPr>
        <w:t>.07.2024</w:t>
      </w:r>
      <w:r w:rsidRPr="00D639A4">
        <w:rPr>
          <w:rFonts w:cs="Arial"/>
          <w:b/>
        </w:rPr>
        <w:tab/>
      </w:r>
    </w:p>
    <w:tbl>
      <w:tblPr>
        <w:tblStyle w:val="Tabela-Siatka"/>
        <w:tblW w:w="15310" w:type="dxa"/>
        <w:tblInd w:w="-714" w:type="dxa"/>
        <w:tblLook w:val="04A0" w:firstRow="1" w:lastRow="0" w:firstColumn="1" w:lastColumn="0" w:noHBand="0" w:noVBand="1"/>
      </w:tblPr>
      <w:tblGrid>
        <w:gridCol w:w="556"/>
        <w:gridCol w:w="4929"/>
        <w:gridCol w:w="1418"/>
        <w:gridCol w:w="1584"/>
        <w:gridCol w:w="1564"/>
        <w:gridCol w:w="1940"/>
        <w:gridCol w:w="1656"/>
        <w:gridCol w:w="1663"/>
      </w:tblGrid>
      <w:tr w:rsidR="00215B6D" w:rsidRPr="00AF3DB6" w14:paraId="6175B3C3" w14:textId="77777777" w:rsidTr="00E92BA6">
        <w:trPr>
          <w:trHeight w:val="572"/>
        </w:trPr>
        <w:tc>
          <w:tcPr>
            <w:tcW w:w="556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E92BA6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929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E92BA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20DB1AE" w14:textId="1620B72A" w:rsidR="003A4A71" w:rsidRDefault="003A4A71" w:rsidP="00E92BA6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E92BA6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84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E92BA6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564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E92BA6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940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E92BA6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1656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E92BA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E92BA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2439D8" w:rsidRPr="00AF3DB6" w14:paraId="0109324D" w14:textId="77777777" w:rsidTr="002439D8">
        <w:tc>
          <w:tcPr>
            <w:tcW w:w="556" w:type="dxa"/>
            <w:vAlign w:val="center"/>
          </w:tcPr>
          <w:p w14:paraId="7B7E2451" w14:textId="726BEC8E" w:rsidR="002439D8" w:rsidRPr="00AF3DB6" w:rsidRDefault="002439D8" w:rsidP="002439D8">
            <w:pPr>
              <w:jc w:val="center"/>
            </w:pPr>
            <w:r>
              <w:t>1</w:t>
            </w:r>
          </w:p>
        </w:tc>
        <w:tc>
          <w:tcPr>
            <w:tcW w:w="4929" w:type="dxa"/>
            <w:vAlign w:val="center"/>
          </w:tcPr>
          <w:p w14:paraId="31442785" w14:textId="624A2AA1" w:rsidR="002439D8" w:rsidRPr="00AF3DB6" w:rsidRDefault="002439D8" w:rsidP="002439D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1EACE8F8" w14:textId="76DC14BB" w:rsidR="002439D8" w:rsidRPr="00AF3DB6" w:rsidRDefault="002439D8" w:rsidP="002439D8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6A7228CA" w14:textId="42B066FC" w:rsidR="002439D8" w:rsidRPr="00AF3DB6" w:rsidRDefault="002439D8" w:rsidP="002439D8">
            <w:pPr>
              <w:jc w:val="center"/>
            </w:pPr>
            <w:r>
              <w:t>08:00-10:00</w:t>
            </w:r>
          </w:p>
        </w:tc>
        <w:tc>
          <w:tcPr>
            <w:tcW w:w="1564" w:type="dxa"/>
            <w:vAlign w:val="center"/>
          </w:tcPr>
          <w:p w14:paraId="3893BE27" w14:textId="5E2BFD5A" w:rsidR="002439D8" w:rsidRPr="00AF3DB6" w:rsidRDefault="002439D8" w:rsidP="002439D8">
            <w:pPr>
              <w:jc w:val="center"/>
            </w:pPr>
            <w:proofErr w:type="spellStart"/>
            <w:r>
              <w:t>Edu</w:t>
            </w:r>
            <w:proofErr w:type="spellEnd"/>
            <w:r>
              <w:t>-Consulting ul. J Piłsudskiego 29, Kwidzyn sala nr 05.</w:t>
            </w:r>
          </w:p>
        </w:tc>
        <w:tc>
          <w:tcPr>
            <w:tcW w:w="1940" w:type="dxa"/>
            <w:vAlign w:val="center"/>
          </w:tcPr>
          <w:p w14:paraId="16F29FCF" w14:textId="1025F2F1" w:rsidR="002439D8" w:rsidRPr="00AF3DB6" w:rsidRDefault="002439D8" w:rsidP="002439D8">
            <w:pPr>
              <w:jc w:val="center"/>
            </w:pPr>
            <w:r>
              <w:t>Katarzyna Pakulska</w:t>
            </w:r>
          </w:p>
        </w:tc>
        <w:tc>
          <w:tcPr>
            <w:tcW w:w="1656" w:type="dxa"/>
            <w:vAlign w:val="center"/>
          </w:tcPr>
          <w:p w14:paraId="74E9802B" w14:textId="2CB9D288" w:rsidR="002439D8" w:rsidRPr="00AF3DB6" w:rsidRDefault="002439D8" w:rsidP="002439D8">
            <w:pPr>
              <w:jc w:val="center"/>
            </w:pPr>
            <w:r w:rsidRPr="00D37B47">
              <w:t>1</w:t>
            </w:r>
          </w:p>
        </w:tc>
        <w:tc>
          <w:tcPr>
            <w:tcW w:w="1663" w:type="dxa"/>
            <w:vAlign w:val="center"/>
          </w:tcPr>
          <w:p w14:paraId="3CE6E5C3" w14:textId="02EA399E" w:rsidR="002439D8" w:rsidRPr="00AF3DB6" w:rsidRDefault="002439D8" w:rsidP="002439D8">
            <w:pPr>
              <w:jc w:val="center"/>
            </w:pPr>
            <w:r w:rsidRPr="00090244">
              <w:t>-</w:t>
            </w:r>
          </w:p>
        </w:tc>
      </w:tr>
      <w:tr w:rsidR="002439D8" w:rsidRPr="00AF3DB6" w14:paraId="716F3CB2" w14:textId="77777777" w:rsidTr="002439D8">
        <w:tc>
          <w:tcPr>
            <w:tcW w:w="556" w:type="dxa"/>
            <w:vAlign w:val="center"/>
          </w:tcPr>
          <w:p w14:paraId="58DB59E3" w14:textId="315EF4A7" w:rsidR="002439D8" w:rsidRPr="00AF3DB6" w:rsidRDefault="002439D8" w:rsidP="002439D8">
            <w:pPr>
              <w:jc w:val="center"/>
            </w:pPr>
            <w:r>
              <w:t>2</w:t>
            </w:r>
          </w:p>
        </w:tc>
        <w:tc>
          <w:tcPr>
            <w:tcW w:w="4929" w:type="dxa"/>
            <w:vAlign w:val="center"/>
          </w:tcPr>
          <w:p w14:paraId="72142FDB" w14:textId="71A648B7" w:rsidR="002439D8" w:rsidRPr="00AF3DB6" w:rsidRDefault="002439D8" w:rsidP="002439D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0B7CDA6D" w14:textId="010D09D3" w:rsidR="002439D8" w:rsidRPr="00AF3DB6" w:rsidRDefault="002439D8" w:rsidP="002439D8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4FD4306F" w14:textId="1CD0DC7E" w:rsidR="002439D8" w:rsidRPr="00AF3DB6" w:rsidRDefault="002439D8" w:rsidP="002439D8">
            <w:pPr>
              <w:jc w:val="center"/>
            </w:pPr>
            <w:r>
              <w:t>10:00-12:00</w:t>
            </w:r>
          </w:p>
        </w:tc>
        <w:tc>
          <w:tcPr>
            <w:tcW w:w="1564" w:type="dxa"/>
            <w:vAlign w:val="center"/>
          </w:tcPr>
          <w:p w14:paraId="1A52EBF1" w14:textId="7B0BF5C9" w:rsidR="002439D8" w:rsidRPr="00AF3DB6" w:rsidRDefault="002439D8" w:rsidP="002439D8">
            <w:pPr>
              <w:jc w:val="center"/>
            </w:pPr>
            <w:proofErr w:type="spellStart"/>
            <w:r>
              <w:t>Edu</w:t>
            </w:r>
            <w:proofErr w:type="spellEnd"/>
            <w:r>
              <w:t>-Consulting ul. J Piłsudskiego 29, Kwidzyn sala nr 05.</w:t>
            </w:r>
          </w:p>
        </w:tc>
        <w:tc>
          <w:tcPr>
            <w:tcW w:w="1940" w:type="dxa"/>
            <w:vAlign w:val="center"/>
          </w:tcPr>
          <w:p w14:paraId="7A323950" w14:textId="700A1157" w:rsidR="002439D8" w:rsidRPr="00AF3DB6" w:rsidRDefault="002439D8" w:rsidP="002439D8">
            <w:pPr>
              <w:jc w:val="center"/>
            </w:pPr>
            <w:r>
              <w:t>Katarzyna Pakulska</w:t>
            </w:r>
          </w:p>
        </w:tc>
        <w:tc>
          <w:tcPr>
            <w:tcW w:w="1656" w:type="dxa"/>
            <w:vAlign w:val="center"/>
          </w:tcPr>
          <w:p w14:paraId="73CDBE2D" w14:textId="6105B19E" w:rsidR="002439D8" w:rsidRPr="00AF3DB6" w:rsidRDefault="002439D8" w:rsidP="002439D8">
            <w:pPr>
              <w:jc w:val="center"/>
            </w:pPr>
            <w:r w:rsidRPr="00D37B47">
              <w:t>1</w:t>
            </w:r>
          </w:p>
        </w:tc>
        <w:tc>
          <w:tcPr>
            <w:tcW w:w="1663" w:type="dxa"/>
            <w:vAlign w:val="center"/>
          </w:tcPr>
          <w:p w14:paraId="3705B7F6" w14:textId="6EB11665" w:rsidR="002439D8" w:rsidRPr="00AF3DB6" w:rsidRDefault="002439D8" w:rsidP="002439D8">
            <w:pPr>
              <w:jc w:val="center"/>
            </w:pPr>
            <w:r w:rsidRPr="00090244">
              <w:t>-</w:t>
            </w:r>
          </w:p>
        </w:tc>
      </w:tr>
      <w:tr w:rsidR="002439D8" w:rsidRPr="00AF3DB6" w14:paraId="66937CF5" w14:textId="77777777" w:rsidTr="002439D8">
        <w:tc>
          <w:tcPr>
            <w:tcW w:w="556" w:type="dxa"/>
            <w:vAlign w:val="center"/>
          </w:tcPr>
          <w:p w14:paraId="53785AD2" w14:textId="1F01765D" w:rsidR="002439D8" w:rsidRPr="00AF3DB6" w:rsidRDefault="002439D8" w:rsidP="002439D8">
            <w:pPr>
              <w:jc w:val="center"/>
            </w:pPr>
            <w:r>
              <w:t>3</w:t>
            </w:r>
          </w:p>
        </w:tc>
        <w:tc>
          <w:tcPr>
            <w:tcW w:w="4929" w:type="dxa"/>
            <w:vAlign w:val="center"/>
          </w:tcPr>
          <w:p w14:paraId="4B410254" w14:textId="6516CFFA" w:rsidR="002439D8" w:rsidRPr="00AF3DB6" w:rsidRDefault="002439D8" w:rsidP="002439D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18033AC4" w14:textId="737FF047" w:rsidR="002439D8" w:rsidRPr="00AF3DB6" w:rsidRDefault="002439D8" w:rsidP="002439D8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4EF23A68" w14:textId="026C62A8" w:rsidR="002439D8" w:rsidRPr="00AF3DB6" w:rsidRDefault="002439D8" w:rsidP="002439D8">
            <w:pPr>
              <w:jc w:val="center"/>
            </w:pPr>
            <w:r>
              <w:t>12:30-14:30</w:t>
            </w:r>
          </w:p>
        </w:tc>
        <w:tc>
          <w:tcPr>
            <w:tcW w:w="1564" w:type="dxa"/>
            <w:vAlign w:val="center"/>
          </w:tcPr>
          <w:p w14:paraId="3DB79361" w14:textId="6F4BF3EA" w:rsidR="002439D8" w:rsidRPr="00AF3DB6" w:rsidRDefault="002439D8" w:rsidP="002439D8">
            <w:pPr>
              <w:jc w:val="center"/>
            </w:pPr>
            <w:proofErr w:type="spellStart"/>
            <w:r>
              <w:t>Edu</w:t>
            </w:r>
            <w:proofErr w:type="spellEnd"/>
            <w:r>
              <w:t>-Consulting ul. J Piłsudskiego 29, Kwidzyn sala nr 05.</w:t>
            </w:r>
          </w:p>
        </w:tc>
        <w:tc>
          <w:tcPr>
            <w:tcW w:w="1940" w:type="dxa"/>
            <w:vAlign w:val="center"/>
          </w:tcPr>
          <w:p w14:paraId="469DC3C9" w14:textId="5F30AB84" w:rsidR="002439D8" w:rsidRPr="00AF3DB6" w:rsidRDefault="002439D8" w:rsidP="002439D8">
            <w:pPr>
              <w:jc w:val="center"/>
            </w:pPr>
            <w:r>
              <w:t>Katarzyna Pakulska</w:t>
            </w:r>
          </w:p>
        </w:tc>
        <w:tc>
          <w:tcPr>
            <w:tcW w:w="1656" w:type="dxa"/>
            <w:vAlign w:val="center"/>
          </w:tcPr>
          <w:p w14:paraId="2D6CBDCD" w14:textId="55B7A0BE" w:rsidR="002439D8" w:rsidRPr="00AF3DB6" w:rsidRDefault="002439D8" w:rsidP="002439D8">
            <w:pPr>
              <w:jc w:val="center"/>
            </w:pPr>
            <w:r w:rsidRPr="00D37B47">
              <w:t>1</w:t>
            </w:r>
          </w:p>
        </w:tc>
        <w:tc>
          <w:tcPr>
            <w:tcW w:w="1663" w:type="dxa"/>
            <w:vAlign w:val="center"/>
          </w:tcPr>
          <w:p w14:paraId="3FBA3BC3" w14:textId="1AB52326" w:rsidR="002439D8" w:rsidRPr="00AF3DB6" w:rsidRDefault="002439D8" w:rsidP="002439D8">
            <w:pPr>
              <w:jc w:val="center"/>
            </w:pPr>
            <w:r w:rsidRPr="00090244">
              <w:t>-</w:t>
            </w:r>
          </w:p>
        </w:tc>
      </w:tr>
      <w:tr w:rsidR="002439D8" w:rsidRPr="00AF3DB6" w14:paraId="1C52F4E4" w14:textId="77777777" w:rsidTr="002439D8">
        <w:tc>
          <w:tcPr>
            <w:tcW w:w="556" w:type="dxa"/>
            <w:vAlign w:val="center"/>
          </w:tcPr>
          <w:p w14:paraId="432DAA08" w14:textId="05CDC2C2" w:rsidR="002439D8" w:rsidRPr="00AF3DB6" w:rsidRDefault="002439D8" w:rsidP="002439D8">
            <w:pPr>
              <w:jc w:val="center"/>
            </w:pPr>
            <w:r>
              <w:t>4</w:t>
            </w:r>
          </w:p>
        </w:tc>
        <w:tc>
          <w:tcPr>
            <w:tcW w:w="4929" w:type="dxa"/>
            <w:vAlign w:val="center"/>
          </w:tcPr>
          <w:p w14:paraId="49E0C561" w14:textId="59F6D3AE" w:rsidR="002439D8" w:rsidRPr="00AF3DB6" w:rsidRDefault="002439D8" w:rsidP="002439D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4F00F739" w14:textId="181667F9" w:rsidR="002439D8" w:rsidRPr="00AF3DB6" w:rsidRDefault="002439D8" w:rsidP="002439D8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73192F81" w14:textId="250E15BA" w:rsidR="002439D8" w:rsidRPr="00AF3DB6" w:rsidRDefault="002439D8" w:rsidP="002439D8">
            <w:pPr>
              <w:jc w:val="center"/>
            </w:pPr>
            <w:r>
              <w:t>14:30-16:30</w:t>
            </w:r>
          </w:p>
        </w:tc>
        <w:tc>
          <w:tcPr>
            <w:tcW w:w="1564" w:type="dxa"/>
            <w:vAlign w:val="center"/>
          </w:tcPr>
          <w:p w14:paraId="284053FD" w14:textId="41889249" w:rsidR="002439D8" w:rsidRPr="00AF3DB6" w:rsidRDefault="002439D8" w:rsidP="002439D8">
            <w:pPr>
              <w:jc w:val="center"/>
            </w:pPr>
            <w:proofErr w:type="spellStart"/>
            <w:r>
              <w:t>Edu</w:t>
            </w:r>
            <w:proofErr w:type="spellEnd"/>
            <w:r>
              <w:t>-Consulting ul. J Piłsudskiego 29, Kwidzyn sala nr 05.</w:t>
            </w:r>
          </w:p>
        </w:tc>
        <w:tc>
          <w:tcPr>
            <w:tcW w:w="1940" w:type="dxa"/>
            <w:vAlign w:val="center"/>
          </w:tcPr>
          <w:p w14:paraId="46E2C895" w14:textId="5625E97F" w:rsidR="002439D8" w:rsidRPr="00AF3DB6" w:rsidRDefault="002439D8" w:rsidP="002439D8">
            <w:pPr>
              <w:jc w:val="center"/>
            </w:pPr>
            <w:r>
              <w:t>Katarzyna Pakulska</w:t>
            </w:r>
          </w:p>
        </w:tc>
        <w:tc>
          <w:tcPr>
            <w:tcW w:w="1656" w:type="dxa"/>
            <w:vAlign w:val="center"/>
          </w:tcPr>
          <w:p w14:paraId="0535D466" w14:textId="73D50AD7" w:rsidR="002439D8" w:rsidRPr="00AF3DB6" w:rsidRDefault="002439D8" w:rsidP="002439D8">
            <w:pPr>
              <w:jc w:val="center"/>
            </w:pPr>
            <w:r w:rsidRPr="00220E96">
              <w:t>1</w:t>
            </w:r>
          </w:p>
        </w:tc>
        <w:tc>
          <w:tcPr>
            <w:tcW w:w="1663" w:type="dxa"/>
            <w:vAlign w:val="center"/>
          </w:tcPr>
          <w:p w14:paraId="7D21FF7A" w14:textId="02BFFE2B" w:rsidR="002439D8" w:rsidRPr="00AF3DB6" w:rsidRDefault="002439D8" w:rsidP="002439D8">
            <w:pPr>
              <w:jc w:val="center"/>
            </w:pPr>
            <w:r w:rsidRPr="003E0DD1">
              <w:t>-</w:t>
            </w:r>
          </w:p>
        </w:tc>
      </w:tr>
      <w:tr w:rsidR="002439D8" w:rsidRPr="00AF3DB6" w14:paraId="10B74934" w14:textId="77777777" w:rsidTr="002439D8">
        <w:tc>
          <w:tcPr>
            <w:tcW w:w="556" w:type="dxa"/>
            <w:vAlign w:val="center"/>
          </w:tcPr>
          <w:p w14:paraId="35899530" w14:textId="6E155E26" w:rsidR="002439D8" w:rsidRPr="00AF3DB6" w:rsidRDefault="002439D8" w:rsidP="002439D8">
            <w:pPr>
              <w:jc w:val="center"/>
            </w:pPr>
            <w:r>
              <w:t>5</w:t>
            </w:r>
          </w:p>
        </w:tc>
        <w:tc>
          <w:tcPr>
            <w:tcW w:w="4929" w:type="dxa"/>
            <w:vAlign w:val="center"/>
          </w:tcPr>
          <w:p w14:paraId="7A2D1B6A" w14:textId="56385183" w:rsidR="002439D8" w:rsidRPr="00AF3DB6" w:rsidRDefault="002439D8" w:rsidP="002439D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2F81AE91" w14:textId="793DD96E" w:rsidR="002439D8" w:rsidRPr="00AF3DB6" w:rsidRDefault="002439D8" w:rsidP="002439D8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1D12AA4C" w14:textId="45B0D0A8" w:rsidR="002439D8" w:rsidRPr="00AF3DB6" w:rsidRDefault="002439D8" w:rsidP="002439D8">
            <w:pPr>
              <w:jc w:val="center"/>
            </w:pPr>
            <w:r>
              <w:t>16:30-18:30</w:t>
            </w:r>
          </w:p>
        </w:tc>
        <w:tc>
          <w:tcPr>
            <w:tcW w:w="1564" w:type="dxa"/>
            <w:vAlign w:val="center"/>
          </w:tcPr>
          <w:p w14:paraId="701BF33C" w14:textId="40480A10" w:rsidR="002439D8" w:rsidRPr="00AF3DB6" w:rsidRDefault="002439D8" w:rsidP="002439D8">
            <w:pPr>
              <w:jc w:val="center"/>
            </w:pPr>
            <w:proofErr w:type="spellStart"/>
            <w:r w:rsidRPr="002A1D7C">
              <w:t>Edu</w:t>
            </w:r>
            <w:proofErr w:type="spellEnd"/>
            <w:r w:rsidRPr="002A1D7C">
              <w:t xml:space="preserve">-Consulting ul. J Piłsudskiego 29, Kwidzyn sala nr </w:t>
            </w:r>
            <w:r>
              <w:t>05</w:t>
            </w:r>
            <w:r w:rsidRPr="002A1D7C">
              <w:t>.</w:t>
            </w:r>
          </w:p>
        </w:tc>
        <w:tc>
          <w:tcPr>
            <w:tcW w:w="1940" w:type="dxa"/>
            <w:vAlign w:val="center"/>
          </w:tcPr>
          <w:p w14:paraId="7B4F2587" w14:textId="1D2A6706" w:rsidR="002439D8" w:rsidRPr="00AF3DB6" w:rsidRDefault="002439D8" w:rsidP="002439D8">
            <w:pPr>
              <w:jc w:val="center"/>
            </w:pPr>
            <w:r>
              <w:t>Katarzyna Pakulska</w:t>
            </w:r>
          </w:p>
        </w:tc>
        <w:tc>
          <w:tcPr>
            <w:tcW w:w="1656" w:type="dxa"/>
            <w:vAlign w:val="center"/>
          </w:tcPr>
          <w:p w14:paraId="265F9911" w14:textId="5EA2BB4B" w:rsidR="002439D8" w:rsidRPr="00AF3DB6" w:rsidRDefault="002439D8" w:rsidP="002439D8">
            <w:pPr>
              <w:jc w:val="center"/>
            </w:pPr>
            <w:r w:rsidRPr="00220E96">
              <w:t>1</w:t>
            </w:r>
          </w:p>
        </w:tc>
        <w:tc>
          <w:tcPr>
            <w:tcW w:w="1663" w:type="dxa"/>
            <w:vAlign w:val="center"/>
          </w:tcPr>
          <w:p w14:paraId="3C7FDFBE" w14:textId="1A866089" w:rsidR="002439D8" w:rsidRPr="00AF3DB6" w:rsidRDefault="002439D8" w:rsidP="002439D8">
            <w:pPr>
              <w:jc w:val="center"/>
            </w:pPr>
            <w:r w:rsidRPr="003E0DD1">
              <w:t>-</w:t>
            </w:r>
          </w:p>
        </w:tc>
      </w:tr>
      <w:tr w:rsidR="002439D8" w:rsidRPr="00AF3DB6" w14:paraId="51C37D3E" w14:textId="77777777" w:rsidTr="002439D8">
        <w:tc>
          <w:tcPr>
            <w:tcW w:w="556" w:type="dxa"/>
            <w:vAlign w:val="center"/>
          </w:tcPr>
          <w:p w14:paraId="628006D0" w14:textId="52738BFA" w:rsidR="002439D8" w:rsidRPr="00AF3DB6" w:rsidRDefault="002439D8" w:rsidP="002439D8">
            <w:pPr>
              <w:jc w:val="center"/>
            </w:pPr>
            <w:r>
              <w:t>6</w:t>
            </w:r>
          </w:p>
        </w:tc>
        <w:tc>
          <w:tcPr>
            <w:tcW w:w="4929" w:type="dxa"/>
            <w:vAlign w:val="center"/>
          </w:tcPr>
          <w:p w14:paraId="649238DF" w14:textId="5E5614FE" w:rsidR="002439D8" w:rsidRPr="00AF3DB6" w:rsidRDefault="002439D8" w:rsidP="002439D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589C9EA6" w14:textId="2DC5A647" w:rsidR="002439D8" w:rsidRPr="00AF3DB6" w:rsidRDefault="002439D8" w:rsidP="002439D8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0B7F25C4" w14:textId="38788B1C" w:rsidR="002439D8" w:rsidRPr="00AF3DB6" w:rsidRDefault="002439D8" w:rsidP="002439D8">
            <w:pPr>
              <w:jc w:val="center"/>
            </w:pPr>
            <w:r>
              <w:t>16:30-18:30</w:t>
            </w:r>
          </w:p>
        </w:tc>
        <w:tc>
          <w:tcPr>
            <w:tcW w:w="1564" w:type="dxa"/>
            <w:vAlign w:val="center"/>
          </w:tcPr>
          <w:p w14:paraId="27D8936A" w14:textId="4425882D" w:rsidR="002439D8" w:rsidRPr="00AF3DB6" w:rsidRDefault="002439D8" w:rsidP="002439D8">
            <w:pPr>
              <w:jc w:val="center"/>
            </w:pPr>
            <w:proofErr w:type="spellStart"/>
            <w:r w:rsidRPr="002A1D7C">
              <w:t>Edu</w:t>
            </w:r>
            <w:proofErr w:type="spellEnd"/>
            <w:r w:rsidRPr="002A1D7C">
              <w:t xml:space="preserve">-Consulting ul. J Piłsudskiego 29, Kwidzyn sala nr </w:t>
            </w:r>
            <w:r>
              <w:t>12</w:t>
            </w:r>
            <w:r w:rsidRPr="002A1D7C">
              <w:t>.</w:t>
            </w:r>
          </w:p>
        </w:tc>
        <w:tc>
          <w:tcPr>
            <w:tcW w:w="1940" w:type="dxa"/>
            <w:vAlign w:val="center"/>
          </w:tcPr>
          <w:p w14:paraId="3A9C20BA" w14:textId="31472957" w:rsidR="002439D8" w:rsidRPr="00AF3DB6" w:rsidRDefault="002439D8" w:rsidP="002439D8">
            <w:pPr>
              <w:jc w:val="center"/>
            </w:pPr>
            <w:r>
              <w:t xml:space="preserve">Beata </w:t>
            </w:r>
            <w:proofErr w:type="spellStart"/>
            <w:r>
              <w:t>Kiersztan</w:t>
            </w:r>
            <w:proofErr w:type="spellEnd"/>
          </w:p>
        </w:tc>
        <w:tc>
          <w:tcPr>
            <w:tcW w:w="1656" w:type="dxa"/>
            <w:vAlign w:val="center"/>
          </w:tcPr>
          <w:p w14:paraId="12A04389" w14:textId="7FAC0D87" w:rsidR="002439D8" w:rsidRPr="00AF3DB6" w:rsidRDefault="002439D8" w:rsidP="002439D8">
            <w:pPr>
              <w:jc w:val="center"/>
            </w:pPr>
            <w:r w:rsidRPr="00220E96">
              <w:t>1</w:t>
            </w:r>
          </w:p>
        </w:tc>
        <w:tc>
          <w:tcPr>
            <w:tcW w:w="1663" w:type="dxa"/>
            <w:vAlign w:val="center"/>
          </w:tcPr>
          <w:p w14:paraId="294B8895" w14:textId="303221FE" w:rsidR="002439D8" w:rsidRPr="00AF3DB6" w:rsidRDefault="002439D8" w:rsidP="002439D8">
            <w:pPr>
              <w:jc w:val="center"/>
            </w:pPr>
            <w:r w:rsidRPr="003E0DD1">
              <w:t>-</w:t>
            </w:r>
          </w:p>
        </w:tc>
      </w:tr>
      <w:tr w:rsidR="002439D8" w:rsidRPr="00AF3DB6" w14:paraId="64701630" w14:textId="77777777" w:rsidTr="002439D8">
        <w:tc>
          <w:tcPr>
            <w:tcW w:w="556" w:type="dxa"/>
            <w:vAlign w:val="center"/>
          </w:tcPr>
          <w:p w14:paraId="53A88771" w14:textId="037D9475" w:rsidR="002439D8" w:rsidRPr="00AF3DB6" w:rsidRDefault="002439D8" w:rsidP="002439D8">
            <w:pPr>
              <w:jc w:val="center"/>
            </w:pPr>
            <w:r>
              <w:t>7</w:t>
            </w:r>
          </w:p>
        </w:tc>
        <w:tc>
          <w:tcPr>
            <w:tcW w:w="4929" w:type="dxa"/>
            <w:vAlign w:val="center"/>
          </w:tcPr>
          <w:p w14:paraId="0360E4AE" w14:textId="552D562C" w:rsidR="002439D8" w:rsidRPr="00AF3DB6" w:rsidRDefault="002439D8" w:rsidP="002439D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37318688" w14:textId="2F359552" w:rsidR="002439D8" w:rsidRPr="00AF3DB6" w:rsidRDefault="002439D8" w:rsidP="002439D8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0202E667" w14:textId="58960347" w:rsidR="002439D8" w:rsidRPr="00AF3DB6" w:rsidRDefault="002439D8" w:rsidP="002439D8">
            <w:pPr>
              <w:jc w:val="center"/>
            </w:pPr>
            <w:r>
              <w:t>18:30-20:30</w:t>
            </w:r>
          </w:p>
        </w:tc>
        <w:tc>
          <w:tcPr>
            <w:tcW w:w="1564" w:type="dxa"/>
            <w:vAlign w:val="center"/>
          </w:tcPr>
          <w:p w14:paraId="444DAC79" w14:textId="3DFAFE35" w:rsidR="002439D8" w:rsidRPr="00AF3DB6" w:rsidRDefault="002439D8" w:rsidP="002439D8">
            <w:pPr>
              <w:jc w:val="center"/>
            </w:pPr>
            <w:proofErr w:type="spellStart"/>
            <w:r w:rsidRPr="002A1D7C">
              <w:t>Edu</w:t>
            </w:r>
            <w:proofErr w:type="spellEnd"/>
            <w:r w:rsidRPr="002A1D7C">
              <w:t xml:space="preserve">-Consulting ul. J Piłsudskiego 29, Kwidzyn sala nr </w:t>
            </w:r>
            <w:r>
              <w:t>12</w:t>
            </w:r>
            <w:r w:rsidRPr="002A1D7C">
              <w:t>.</w:t>
            </w:r>
          </w:p>
        </w:tc>
        <w:tc>
          <w:tcPr>
            <w:tcW w:w="1940" w:type="dxa"/>
            <w:vAlign w:val="center"/>
          </w:tcPr>
          <w:p w14:paraId="72DE7A7E" w14:textId="19B4DA0A" w:rsidR="002439D8" w:rsidRPr="00AF3DB6" w:rsidRDefault="002439D8" w:rsidP="002439D8">
            <w:pPr>
              <w:jc w:val="center"/>
            </w:pPr>
            <w:r>
              <w:t xml:space="preserve">Beata </w:t>
            </w:r>
            <w:proofErr w:type="spellStart"/>
            <w:r>
              <w:t>Kiersztan</w:t>
            </w:r>
            <w:proofErr w:type="spellEnd"/>
          </w:p>
        </w:tc>
        <w:tc>
          <w:tcPr>
            <w:tcW w:w="1656" w:type="dxa"/>
            <w:vAlign w:val="center"/>
          </w:tcPr>
          <w:p w14:paraId="5C0E3121" w14:textId="5B5D896C" w:rsidR="002439D8" w:rsidRPr="00AF3DB6" w:rsidRDefault="002439D8" w:rsidP="002439D8">
            <w:pPr>
              <w:jc w:val="center"/>
            </w:pPr>
            <w:r w:rsidRPr="00220E96">
              <w:t>1</w:t>
            </w:r>
          </w:p>
        </w:tc>
        <w:tc>
          <w:tcPr>
            <w:tcW w:w="1663" w:type="dxa"/>
            <w:vAlign w:val="center"/>
          </w:tcPr>
          <w:p w14:paraId="277F947C" w14:textId="0E4EDCED" w:rsidR="002439D8" w:rsidRPr="00AF3DB6" w:rsidRDefault="002439D8" w:rsidP="002439D8">
            <w:pPr>
              <w:jc w:val="center"/>
            </w:pPr>
            <w:r w:rsidRPr="003E0DD1">
              <w:t>-</w:t>
            </w:r>
          </w:p>
        </w:tc>
      </w:tr>
      <w:tr w:rsidR="002439D8" w:rsidRPr="00AF3DB6" w14:paraId="261119C1" w14:textId="77777777" w:rsidTr="002439D8">
        <w:tc>
          <w:tcPr>
            <w:tcW w:w="556" w:type="dxa"/>
            <w:vAlign w:val="center"/>
          </w:tcPr>
          <w:p w14:paraId="2F2B4351" w14:textId="2C839A14" w:rsidR="002439D8" w:rsidRPr="00AF3DB6" w:rsidRDefault="002439D8" w:rsidP="002439D8">
            <w:pPr>
              <w:jc w:val="center"/>
            </w:pPr>
            <w:bookmarkStart w:id="0" w:name="_GoBack" w:colFirst="6" w:colLast="6"/>
            <w:r>
              <w:t>8</w:t>
            </w:r>
          </w:p>
        </w:tc>
        <w:tc>
          <w:tcPr>
            <w:tcW w:w="4929" w:type="dxa"/>
            <w:vAlign w:val="center"/>
          </w:tcPr>
          <w:p w14:paraId="29C2547E" w14:textId="2E4A83AF" w:rsidR="002439D8" w:rsidRPr="00AF3DB6" w:rsidRDefault="002439D8" w:rsidP="002439D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1F3025FD" w14:textId="07AA785D" w:rsidR="002439D8" w:rsidRPr="00AF3DB6" w:rsidRDefault="002439D8" w:rsidP="002439D8">
            <w:pPr>
              <w:jc w:val="center"/>
            </w:pPr>
            <w:r>
              <w:t>17.07.2024</w:t>
            </w:r>
          </w:p>
        </w:tc>
        <w:tc>
          <w:tcPr>
            <w:tcW w:w="1584" w:type="dxa"/>
            <w:vAlign w:val="center"/>
          </w:tcPr>
          <w:p w14:paraId="152E27F0" w14:textId="7DB8B45B" w:rsidR="002439D8" w:rsidRPr="00AF3DB6" w:rsidRDefault="002439D8" w:rsidP="002439D8">
            <w:pPr>
              <w:jc w:val="center"/>
            </w:pPr>
            <w:r>
              <w:t>16:30-18:30</w:t>
            </w:r>
          </w:p>
        </w:tc>
        <w:tc>
          <w:tcPr>
            <w:tcW w:w="1564" w:type="dxa"/>
            <w:vAlign w:val="center"/>
          </w:tcPr>
          <w:p w14:paraId="26BEF18A" w14:textId="3D10BBD7" w:rsidR="002439D8" w:rsidRPr="00AF3DB6" w:rsidRDefault="002439D8" w:rsidP="002439D8">
            <w:pPr>
              <w:jc w:val="center"/>
            </w:pPr>
            <w:proofErr w:type="spellStart"/>
            <w:r w:rsidRPr="002A1D7C">
              <w:t>Edu</w:t>
            </w:r>
            <w:proofErr w:type="spellEnd"/>
            <w:r w:rsidRPr="002A1D7C">
              <w:t xml:space="preserve">-Consulting ul. J Piłsudskiego 29, Kwidzyn sala nr </w:t>
            </w:r>
            <w:r>
              <w:t>05</w:t>
            </w:r>
            <w:r w:rsidRPr="002A1D7C">
              <w:t>.</w:t>
            </w:r>
          </w:p>
        </w:tc>
        <w:tc>
          <w:tcPr>
            <w:tcW w:w="1940" w:type="dxa"/>
            <w:vAlign w:val="center"/>
          </w:tcPr>
          <w:p w14:paraId="0644FC53" w14:textId="61AAC6F1" w:rsidR="002439D8" w:rsidRPr="00AF3DB6" w:rsidRDefault="002439D8" w:rsidP="002439D8">
            <w:pPr>
              <w:jc w:val="center"/>
            </w:pPr>
            <w:r>
              <w:t xml:space="preserve">Beata </w:t>
            </w:r>
            <w:proofErr w:type="spellStart"/>
            <w:r>
              <w:t>Kiersztan</w:t>
            </w:r>
            <w:proofErr w:type="spellEnd"/>
          </w:p>
        </w:tc>
        <w:tc>
          <w:tcPr>
            <w:tcW w:w="1656" w:type="dxa"/>
            <w:vAlign w:val="center"/>
          </w:tcPr>
          <w:p w14:paraId="1F90B0AE" w14:textId="5305B5E5" w:rsidR="002439D8" w:rsidRPr="00AF3DB6" w:rsidRDefault="002439D8" w:rsidP="002439D8">
            <w:pPr>
              <w:jc w:val="center"/>
            </w:pPr>
            <w:r w:rsidRPr="000F0893">
              <w:t>1</w:t>
            </w:r>
          </w:p>
        </w:tc>
        <w:tc>
          <w:tcPr>
            <w:tcW w:w="1663" w:type="dxa"/>
            <w:vAlign w:val="center"/>
          </w:tcPr>
          <w:p w14:paraId="0CD6C35A" w14:textId="5B53D81D" w:rsidR="002439D8" w:rsidRPr="00AF3DB6" w:rsidRDefault="002439D8" w:rsidP="002439D8">
            <w:pPr>
              <w:jc w:val="center"/>
            </w:pPr>
            <w:r w:rsidRPr="00BA5B33">
              <w:t>-</w:t>
            </w:r>
          </w:p>
        </w:tc>
      </w:tr>
      <w:tr w:rsidR="002439D8" w:rsidRPr="00AF3DB6" w14:paraId="1497CB38" w14:textId="77777777" w:rsidTr="002439D8">
        <w:tc>
          <w:tcPr>
            <w:tcW w:w="556" w:type="dxa"/>
            <w:vAlign w:val="center"/>
          </w:tcPr>
          <w:p w14:paraId="7915D495" w14:textId="5E80A020" w:rsidR="002439D8" w:rsidRPr="00AF3DB6" w:rsidRDefault="002439D8" w:rsidP="002439D8">
            <w:pPr>
              <w:jc w:val="center"/>
            </w:pPr>
            <w:r>
              <w:t>9</w:t>
            </w:r>
          </w:p>
        </w:tc>
        <w:tc>
          <w:tcPr>
            <w:tcW w:w="4929" w:type="dxa"/>
            <w:vAlign w:val="center"/>
          </w:tcPr>
          <w:p w14:paraId="55893F4E" w14:textId="02B8984F" w:rsidR="002439D8" w:rsidRPr="00AF3DB6" w:rsidRDefault="002439D8" w:rsidP="002439D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0D4E71D3" w14:textId="0207B3C1" w:rsidR="002439D8" w:rsidRPr="00AF3DB6" w:rsidRDefault="002439D8" w:rsidP="002439D8">
            <w:pPr>
              <w:jc w:val="center"/>
            </w:pPr>
            <w:r>
              <w:t>17.07.2024</w:t>
            </w:r>
          </w:p>
        </w:tc>
        <w:tc>
          <w:tcPr>
            <w:tcW w:w="1584" w:type="dxa"/>
            <w:vAlign w:val="center"/>
          </w:tcPr>
          <w:p w14:paraId="15716101" w14:textId="48141541" w:rsidR="002439D8" w:rsidRPr="00AF3DB6" w:rsidRDefault="002439D8" w:rsidP="002439D8">
            <w:pPr>
              <w:jc w:val="center"/>
            </w:pPr>
            <w:r>
              <w:t>18:30-20:30</w:t>
            </w:r>
          </w:p>
        </w:tc>
        <w:tc>
          <w:tcPr>
            <w:tcW w:w="1564" w:type="dxa"/>
            <w:vAlign w:val="center"/>
          </w:tcPr>
          <w:p w14:paraId="39A3236D" w14:textId="2D1EC2F6" w:rsidR="002439D8" w:rsidRPr="00AF3DB6" w:rsidRDefault="002439D8" w:rsidP="002439D8">
            <w:pPr>
              <w:jc w:val="center"/>
            </w:pPr>
            <w:proofErr w:type="spellStart"/>
            <w:r w:rsidRPr="002A1D7C">
              <w:t>Edu</w:t>
            </w:r>
            <w:proofErr w:type="spellEnd"/>
            <w:r w:rsidRPr="002A1D7C">
              <w:t xml:space="preserve">-Consulting ul. J Piłsudskiego 29, Kwidzyn sala nr </w:t>
            </w:r>
            <w:r>
              <w:t>05</w:t>
            </w:r>
            <w:r w:rsidRPr="002A1D7C">
              <w:t>.</w:t>
            </w:r>
          </w:p>
        </w:tc>
        <w:tc>
          <w:tcPr>
            <w:tcW w:w="1940" w:type="dxa"/>
            <w:vAlign w:val="center"/>
          </w:tcPr>
          <w:p w14:paraId="4292F20D" w14:textId="45961F4C" w:rsidR="002439D8" w:rsidRPr="00AF3DB6" w:rsidRDefault="002439D8" w:rsidP="002439D8">
            <w:pPr>
              <w:jc w:val="center"/>
            </w:pPr>
            <w:r>
              <w:t xml:space="preserve">Beata </w:t>
            </w:r>
            <w:proofErr w:type="spellStart"/>
            <w:r>
              <w:t>Kiersztan</w:t>
            </w:r>
            <w:proofErr w:type="spellEnd"/>
          </w:p>
        </w:tc>
        <w:tc>
          <w:tcPr>
            <w:tcW w:w="1656" w:type="dxa"/>
            <w:vAlign w:val="center"/>
          </w:tcPr>
          <w:p w14:paraId="1A5CB451" w14:textId="6B6FAEEE" w:rsidR="002439D8" w:rsidRPr="00AF3DB6" w:rsidRDefault="002439D8" w:rsidP="002439D8">
            <w:pPr>
              <w:jc w:val="center"/>
            </w:pPr>
            <w:r w:rsidRPr="000F0893">
              <w:t>1</w:t>
            </w:r>
          </w:p>
        </w:tc>
        <w:tc>
          <w:tcPr>
            <w:tcW w:w="1663" w:type="dxa"/>
            <w:vAlign w:val="center"/>
          </w:tcPr>
          <w:p w14:paraId="717E47DD" w14:textId="3A96A74E" w:rsidR="002439D8" w:rsidRPr="00AF3DB6" w:rsidRDefault="002439D8" w:rsidP="002439D8">
            <w:pPr>
              <w:jc w:val="center"/>
            </w:pPr>
            <w:r w:rsidRPr="00BA5B33">
              <w:t>-</w:t>
            </w:r>
          </w:p>
        </w:tc>
      </w:tr>
      <w:tr w:rsidR="002439D8" w:rsidRPr="00AF3DB6" w14:paraId="6B8AC471" w14:textId="77777777" w:rsidTr="002439D8">
        <w:tc>
          <w:tcPr>
            <w:tcW w:w="556" w:type="dxa"/>
            <w:vAlign w:val="center"/>
          </w:tcPr>
          <w:p w14:paraId="1E5BE668" w14:textId="1CCF021B" w:rsidR="002439D8" w:rsidRPr="00AF3DB6" w:rsidRDefault="002439D8" w:rsidP="002439D8">
            <w:pPr>
              <w:jc w:val="center"/>
            </w:pPr>
            <w:r>
              <w:t>10</w:t>
            </w:r>
          </w:p>
        </w:tc>
        <w:tc>
          <w:tcPr>
            <w:tcW w:w="4929" w:type="dxa"/>
            <w:vAlign w:val="center"/>
          </w:tcPr>
          <w:p w14:paraId="46A2ED10" w14:textId="26265E57" w:rsidR="002439D8" w:rsidRPr="00AF3DB6" w:rsidRDefault="002439D8" w:rsidP="002439D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736D4B03" w14:textId="16CB298A" w:rsidR="002439D8" w:rsidRPr="00AF3DB6" w:rsidRDefault="002439D8" w:rsidP="002439D8">
            <w:pPr>
              <w:jc w:val="center"/>
            </w:pPr>
            <w:r>
              <w:t>18.07.2024</w:t>
            </w:r>
          </w:p>
        </w:tc>
        <w:tc>
          <w:tcPr>
            <w:tcW w:w="1584" w:type="dxa"/>
            <w:vAlign w:val="center"/>
          </w:tcPr>
          <w:p w14:paraId="42E3A7E1" w14:textId="7BD5EFCA" w:rsidR="002439D8" w:rsidRPr="00AF3DB6" w:rsidRDefault="002439D8" w:rsidP="002439D8">
            <w:pPr>
              <w:jc w:val="center"/>
            </w:pPr>
            <w:r>
              <w:t>16:30-18:30</w:t>
            </w:r>
          </w:p>
        </w:tc>
        <w:tc>
          <w:tcPr>
            <w:tcW w:w="1564" w:type="dxa"/>
            <w:vAlign w:val="center"/>
          </w:tcPr>
          <w:p w14:paraId="32AC2AE5" w14:textId="678C350B" w:rsidR="002439D8" w:rsidRPr="00AF3DB6" w:rsidRDefault="002439D8" w:rsidP="002439D8">
            <w:pPr>
              <w:jc w:val="center"/>
            </w:pPr>
            <w:proofErr w:type="spellStart"/>
            <w:r w:rsidRPr="002A1D7C">
              <w:t>Edu</w:t>
            </w:r>
            <w:proofErr w:type="spellEnd"/>
            <w:r w:rsidRPr="002A1D7C">
              <w:t xml:space="preserve">-Consulting ul. J Piłsudskiego 29, Kwidzyn sala nr </w:t>
            </w:r>
            <w:r>
              <w:t>05</w:t>
            </w:r>
            <w:r w:rsidRPr="002A1D7C">
              <w:t>.</w:t>
            </w:r>
          </w:p>
        </w:tc>
        <w:tc>
          <w:tcPr>
            <w:tcW w:w="1940" w:type="dxa"/>
            <w:vAlign w:val="center"/>
          </w:tcPr>
          <w:p w14:paraId="11F669F6" w14:textId="10A3DC59" w:rsidR="002439D8" w:rsidRPr="00AF3DB6" w:rsidRDefault="002439D8" w:rsidP="002439D8">
            <w:pPr>
              <w:jc w:val="center"/>
            </w:pPr>
            <w:r>
              <w:t xml:space="preserve">Beata </w:t>
            </w:r>
            <w:proofErr w:type="spellStart"/>
            <w:r>
              <w:t>Kiersztan</w:t>
            </w:r>
            <w:proofErr w:type="spellEnd"/>
          </w:p>
        </w:tc>
        <w:tc>
          <w:tcPr>
            <w:tcW w:w="1656" w:type="dxa"/>
            <w:vAlign w:val="center"/>
          </w:tcPr>
          <w:p w14:paraId="354BC2E2" w14:textId="54B45166" w:rsidR="002439D8" w:rsidRPr="00AF3DB6" w:rsidRDefault="002439D8" w:rsidP="002439D8">
            <w:pPr>
              <w:jc w:val="center"/>
            </w:pPr>
            <w:r w:rsidRPr="000F0893">
              <w:t>1</w:t>
            </w:r>
          </w:p>
        </w:tc>
        <w:tc>
          <w:tcPr>
            <w:tcW w:w="1663" w:type="dxa"/>
            <w:vAlign w:val="center"/>
          </w:tcPr>
          <w:p w14:paraId="36801AA4" w14:textId="409D1BD9" w:rsidR="002439D8" w:rsidRPr="00AF3DB6" w:rsidRDefault="002439D8" w:rsidP="002439D8">
            <w:pPr>
              <w:jc w:val="center"/>
            </w:pPr>
            <w:r w:rsidRPr="00BA5B33">
              <w:t>-</w:t>
            </w:r>
          </w:p>
        </w:tc>
      </w:tr>
      <w:tr w:rsidR="002439D8" w:rsidRPr="00AF3DB6" w14:paraId="0D492540" w14:textId="77777777" w:rsidTr="002439D8">
        <w:tc>
          <w:tcPr>
            <w:tcW w:w="556" w:type="dxa"/>
            <w:vAlign w:val="center"/>
          </w:tcPr>
          <w:p w14:paraId="459F0C1A" w14:textId="34E1E6C1" w:rsidR="002439D8" w:rsidRPr="00AF3DB6" w:rsidRDefault="002439D8" w:rsidP="002439D8">
            <w:pPr>
              <w:jc w:val="center"/>
            </w:pPr>
            <w:r>
              <w:t>11</w:t>
            </w:r>
          </w:p>
        </w:tc>
        <w:tc>
          <w:tcPr>
            <w:tcW w:w="4929" w:type="dxa"/>
            <w:vAlign w:val="center"/>
          </w:tcPr>
          <w:p w14:paraId="01A00E67" w14:textId="01691609" w:rsidR="002439D8" w:rsidRPr="00AF3DB6" w:rsidRDefault="002439D8" w:rsidP="002439D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7455276F" w14:textId="2530F24D" w:rsidR="002439D8" w:rsidRPr="00AF3DB6" w:rsidRDefault="002439D8" w:rsidP="002439D8">
            <w:pPr>
              <w:jc w:val="center"/>
            </w:pPr>
            <w:r>
              <w:t>18.07.2024</w:t>
            </w:r>
          </w:p>
        </w:tc>
        <w:tc>
          <w:tcPr>
            <w:tcW w:w="1584" w:type="dxa"/>
            <w:vAlign w:val="center"/>
          </w:tcPr>
          <w:p w14:paraId="01D6B900" w14:textId="28E3D664" w:rsidR="002439D8" w:rsidRPr="00AF3DB6" w:rsidRDefault="002439D8" w:rsidP="002439D8">
            <w:pPr>
              <w:jc w:val="center"/>
            </w:pPr>
            <w:r>
              <w:t>18:30-20:30</w:t>
            </w:r>
          </w:p>
        </w:tc>
        <w:tc>
          <w:tcPr>
            <w:tcW w:w="1564" w:type="dxa"/>
            <w:vAlign w:val="center"/>
          </w:tcPr>
          <w:p w14:paraId="2583F4C4" w14:textId="0AFA65FB" w:rsidR="002439D8" w:rsidRPr="00AF3DB6" w:rsidRDefault="002439D8" w:rsidP="002439D8">
            <w:pPr>
              <w:jc w:val="center"/>
            </w:pPr>
            <w:proofErr w:type="spellStart"/>
            <w:r w:rsidRPr="002A1D7C">
              <w:t>Edu</w:t>
            </w:r>
            <w:proofErr w:type="spellEnd"/>
            <w:r w:rsidRPr="002A1D7C">
              <w:t xml:space="preserve">-Consulting ul. J Piłsudskiego 29, Kwidzyn sala nr </w:t>
            </w:r>
            <w:r>
              <w:t>05</w:t>
            </w:r>
            <w:r w:rsidRPr="002A1D7C">
              <w:t>.</w:t>
            </w:r>
          </w:p>
        </w:tc>
        <w:tc>
          <w:tcPr>
            <w:tcW w:w="1940" w:type="dxa"/>
            <w:vAlign w:val="center"/>
          </w:tcPr>
          <w:p w14:paraId="5251CCC9" w14:textId="2A298268" w:rsidR="002439D8" w:rsidRPr="00AF3DB6" w:rsidRDefault="002439D8" w:rsidP="002439D8">
            <w:pPr>
              <w:jc w:val="center"/>
            </w:pPr>
            <w:r>
              <w:t xml:space="preserve">Beata </w:t>
            </w:r>
            <w:proofErr w:type="spellStart"/>
            <w:r>
              <w:t>Kiersztan</w:t>
            </w:r>
            <w:proofErr w:type="spellEnd"/>
          </w:p>
        </w:tc>
        <w:tc>
          <w:tcPr>
            <w:tcW w:w="1656" w:type="dxa"/>
            <w:vAlign w:val="center"/>
          </w:tcPr>
          <w:p w14:paraId="272A13BD" w14:textId="32E52994" w:rsidR="002439D8" w:rsidRPr="00AF3DB6" w:rsidRDefault="002439D8" w:rsidP="002439D8">
            <w:pPr>
              <w:jc w:val="center"/>
            </w:pPr>
            <w:r w:rsidRPr="000F0893">
              <w:t>1</w:t>
            </w:r>
          </w:p>
        </w:tc>
        <w:tc>
          <w:tcPr>
            <w:tcW w:w="1663" w:type="dxa"/>
            <w:vAlign w:val="center"/>
          </w:tcPr>
          <w:p w14:paraId="1443EF89" w14:textId="66423CBB" w:rsidR="002439D8" w:rsidRPr="00AF3DB6" w:rsidRDefault="002439D8" w:rsidP="002439D8">
            <w:pPr>
              <w:jc w:val="center"/>
            </w:pPr>
            <w:r w:rsidRPr="00BA5B33">
              <w:t>-</w:t>
            </w:r>
          </w:p>
        </w:tc>
      </w:tr>
      <w:bookmarkEnd w:id="0"/>
    </w:tbl>
    <w:p w14:paraId="6ADDB62E" w14:textId="77777777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306EEA" w14:textId="77777777" w:rsidR="00A87D00" w:rsidRDefault="00A87D00">
      <w:r>
        <w:separator/>
      </w:r>
    </w:p>
  </w:endnote>
  <w:endnote w:type="continuationSeparator" w:id="0">
    <w:p w14:paraId="0C14FBF0" w14:textId="77777777" w:rsidR="00A87D00" w:rsidRDefault="00A87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7B2500" w:rsidRPr="00124D4A" w:rsidRDefault="007B250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7B2500" w:rsidRDefault="00321ECF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4C68E6" w:rsidRPr="00B01F08" w:rsidRDefault="004C68E6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F9E3C8" w14:textId="77777777" w:rsidR="00A87D00" w:rsidRDefault="00A87D00">
      <w:r>
        <w:separator/>
      </w:r>
    </w:p>
  </w:footnote>
  <w:footnote w:type="continuationSeparator" w:id="0">
    <w:p w14:paraId="43C47FEB" w14:textId="77777777" w:rsidR="00A87D00" w:rsidRDefault="00A87D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F5032F" w:rsidRDefault="00F5032F" w:rsidP="009A4ACC">
    <w:pPr>
      <w:pStyle w:val="Nagwek"/>
      <w:ind w:left="-1134"/>
    </w:pPr>
  </w:p>
  <w:p w14:paraId="74BC3CAA" w14:textId="77777777" w:rsidR="009A4ACC" w:rsidRDefault="009A4ACC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0174EA" w:rsidRDefault="00D639A4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0174EA" w:rsidRDefault="000174EA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A35C0A"/>
    <w:multiLevelType w:val="multilevel"/>
    <w:tmpl w:val="428E9EAC"/>
    <w:numStyleLink w:val="Lista1"/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64DF"/>
    <w:rsid w:val="00061F20"/>
    <w:rsid w:val="00080D83"/>
    <w:rsid w:val="000A3836"/>
    <w:rsid w:val="000D283E"/>
    <w:rsid w:val="00120BC8"/>
    <w:rsid w:val="00124D4A"/>
    <w:rsid w:val="001304E7"/>
    <w:rsid w:val="00130B23"/>
    <w:rsid w:val="00141A58"/>
    <w:rsid w:val="001520FF"/>
    <w:rsid w:val="001A02A1"/>
    <w:rsid w:val="001A3D33"/>
    <w:rsid w:val="001B210F"/>
    <w:rsid w:val="001D059A"/>
    <w:rsid w:val="00215B6D"/>
    <w:rsid w:val="00241C1F"/>
    <w:rsid w:val="002425AE"/>
    <w:rsid w:val="002439D8"/>
    <w:rsid w:val="002529E4"/>
    <w:rsid w:val="0025406C"/>
    <w:rsid w:val="002A1D7C"/>
    <w:rsid w:val="002C6347"/>
    <w:rsid w:val="00315901"/>
    <w:rsid w:val="00320AAC"/>
    <w:rsid w:val="00321ECF"/>
    <w:rsid w:val="00325198"/>
    <w:rsid w:val="003526F5"/>
    <w:rsid w:val="0035482A"/>
    <w:rsid w:val="003619F2"/>
    <w:rsid w:val="00365820"/>
    <w:rsid w:val="00386C9D"/>
    <w:rsid w:val="00395C3D"/>
    <w:rsid w:val="0039693E"/>
    <w:rsid w:val="003A4A71"/>
    <w:rsid w:val="003C554F"/>
    <w:rsid w:val="0040149C"/>
    <w:rsid w:val="00414478"/>
    <w:rsid w:val="004430F4"/>
    <w:rsid w:val="00464281"/>
    <w:rsid w:val="00492BD3"/>
    <w:rsid w:val="004B38AD"/>
    <w:rsid w:val="004B70BD"/>
    <w:rsid w:val="004C303B"/>
    <w:rsid w:val="004C68E6"/>
    <w:rsid w:val="004D6317"/>
    <w:rsid w:val="0052111D"/>
    <w:rsid w:val="005760A9"/>
    <w:rsid w:val="00594464"/>
    <w:rsid w:val="0061767F"/>
    <w:rsid w:val="00622781"/>
    <w:rsid w:val="006261B8"/>
    <w:rsid w:val="00640BFF"/>
    <w:rsid w:val="0066032A"/>
    <w:rsid w:val="00665A91"/>
    <w:rsid w:val="0069621B"/>
    <w:rsid w:val="006A6F6C"/>
    <w:rsid w:val="006B4267"/>
    <w:rsid w:val="006C581E"/>
    <w:rsid w:val="006F0C63"/>
    <w:rsid w:val="006F209E"/>
    <w:rsid w:val="00727F94"/>
    <w:rsid w:val="007337EB"/>
    <w:rsid w:val="00745D18"/>
    <w:rsid w:val="00776530"/>
    <w:rsid w:val="00780EAE"/>
    <w:rsid w:val="00791E8E"/>
    <w:rsid w:val="007A0109"/>
    <w:rsid w:val="007B2500"/>
    <w:rsid w:val="007B5688"/>
    <w:rsid w:val="007C4B4C"/>
    <w:rsid w:val="007D61D6"/>
    <w:rsid w:val="007E1B19"/>
    <w:rsid w:val="007F3623"/>
    <w:rsid w:val="00827311"/>
    <w:rsid w:val="00834BB4"/>
    <w:rsid w:val="00835187"/>
    <w:rsid w:val="008731A1"/>
    <w:rsid w:val="00873501"/>
    <w:rsid w:val="00876326"/>
    <w:rsid w:val="008945D9"/>
    <w:rsid w:val="008C52E2"/>
    <w:rsid w:val="008C77E1"/>
    <w:rsid w:val="009150A9"/>
    <w:rsid w:val="009706FB"/>
    <w:rsid w:val="009726FB"/>
    <w:rsid w:val="009A4ACC"/>
    <w:rsid w:val="009D71C1"/>
    <w:rsid w:val="009E219E"/>
    <w:rsid w:val="009F2A29"/>
    <w:rsid w:val="009F2CF0"/>
    <w:rsid w:val="00A0160D"/>
    <w:rsid w:val="00A04690"/>
    <w:rsid w:val="00A27F01"/>
    <w:rsid w:val="00A40DD3"/>
    <w:rsid w:val="00A830EB"/>
    <w:rsid w:val="00A8311B"/>
    <w:rsid w:val="00A87D00"/>
    <w:rsid w:val="00AD1EFE"/>
    <w:rsid w:val="00AD51FC"/>
    <w:rsid w:val="00AD7E56"/>
    <w:rsid w:val="00B01F08"/>
    <w:rsid w:val="00B16E8F"/>
    <w:rsid w:val="00B2442F"/>
    <w:rsid w:val="00B30401"/>
    <w:rsid w:val="00B6637D"/>
    <w:rsid w:val="00BB6BCC"/>
    <w:rsid w:val="00BB76D0"/>
    <w:rsid w:val="00BC363C"/>
    <w:rsid w:val="00BE2511"/>
    <w:rsid w:val="00C12E28"/>
    <w:rsid w:val="00C268A0"/>
    <w:rsid w:val="00C33F72"/>
    <w:rsid w:val="00C377A0"/>
    <w:rsid w:val="00C57BB1"/>
    <w:rsid w:val="00C62C24"/>
    <w:rsid w:val="00C635B6"/>
    <w:rsid w:val="00C8100D"/>
    <w:rsid w:val="00CA5CBD"/>
    <w:rsid w:val="00CE005B"/>
    <w:rsid w:val="00D0361A"/>
    <w:rsid w:val="00D1150B"/>
    <w:rsid w:val="00D30ADD"/>
    <w:rsid w:val="00D43A0D"/>
    <w:rsid w:val="00D46867"/>
    <w:rsid w:val="00D526F3"/>
    <w:rsid w:val="00D57724"/>
    <w:rsid w:val="00D57D3D"/>
    <w:rsid w:val="00D639A4"/>
    <w:rsid w:val="00D86F97"/>
    <w:rsid w:val="00D93707"/>
    <w:rsid w:val="00DA2034"/>
    <w:rsid w:val="00DC5F9E"/>
    <w:rsid w:val="00DC733E"/>
    <w:rsid w:val="00DD00AB"/>
    <w:rsid w:val="00DE5229"/>
    <w:rsid w:val="00DF57BE"/>
    <w:rsid w:val="00E06500"/>
    <w:rsid w:val="00E539C6"/>
    <w:rsid w:val="00E57060"/>
    <w:rsid w:val="00E81ADD"/>
    <w:rsid w:val="00E87616"/>
    <w:rsid w:val="00E92BA6"/>
    <w:rsid w:val="00EA5C16"/>
    <w:rsid w:val="00EF000D"/>
    <w:rsid w:val="00F5032F"/>
    <w:rsid w:val="00F545A3"/>
    <w:rsid w:val="00F83EE2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1364089-AC57-439B-BCD7-95868E8D3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173</TotalTime>
  <Pages>3</Pages>
  <Words>379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5</cp:revision>
  <cp:lastPrinted>2024-06-26T10:11:00Z</cp:lastPrinted>
  <dcterms:created xsi:type="dcterms:W3CDTF">2024-07-09T10:29:00Z</dcterms:created>
  <dcterms:modified xsi:type="dcterms:W3CDTF">2024-07-12T13:30:00Z</dcterms:modified>
</cp:coreProperties>
</file>