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23191BAC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CF4853">
        <w:rPr>
          <w:rFonts w:cs="Arial"/>
        </w:rPr>
        <w:t>1</w:t>
      </w:r>
      <w:r w:rsidR="0025406C">
        <w:rPr>
          <w:rFonts w:cs="Arial"/>
        </w:rPr>
        <w:t>9</w:t>
      </w:r>
      <w:r w:rsidR="00D639A4" w:rsidRPr="00D639A4">
        <w:rPr>
          <w:rFonts w:cs="Arial"/>
        </w:rPr>
        <w:t>.07.2024</w:t>
      </w:r>
      <w:bookmarkStart w:id="0" w:name="_GoBack"/>
      <w:bookmarkEnd w:id="0"/>
      <w:r w:rsidRPr="00D639A4">
        <w:rPr>
          <w:rFonts w:cs="Arial"/>
          <w:b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56"/>
        <w:gridCol w:w="4406"/>
        <w:gridCol w:w="1941"/>
        <w:gridCol w:w="1584"/>
        <w:gridCol w:w="1564"/>
        <w:gridCol w:w="1940"/>
        <w:gridCol w:w="1656"/>
        <w:gridCol w:w="1663"/>
      </w:tblGrid>
      <w:tr w:rsidR="00215B6D" w:rsidRPr="00AF3DB6" w14:paraId="6175B3C3" w14:textId="77777777" w:rsidTr="00CF4853">
        <w:trPr>
          <w:trHeight w:val="572"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406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941" w:type="dxa"/>
            <w:shd w:val="clear" w:color="auto" w:fill="F2F2F2" w:themeFill="background1" w:themeFillShade="F2"/>
            <w:vAlign w:val="center"/>
          </w:tcPr>
          <w:p w14:paraId="520DB1AE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14:paraId="72663268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2A1D7C" w:rsidRPr="00AF3DB6" w14:paraId="0109324D" w14:textId="77777777" w:rsidTr="00CF4853">
        <w:tc>
          <w:tcPr>
            <w:tcW w:w="556" w:type="dxa"/>
          </w:tcPr>
          <w:p w14:paraId="7B7E2451" w14:textId="726BEC8E" w:rsidR="003A4A71" w:rsidRPr="00AF3DB6" w:rsidRDefault="00215B6D" w:rsidP="003434CC">
            <w:r>
              <w:t>1</w:t>
            </w:r>
          </w:p>
        </w:tc>
        <w:tc>
          <w:tcPr>
            <w:tcW w:w="4406" w:type="dxa"/>
          </w:tcPr>
          <w:p w14:paraId="31442785" w14:textId="23CEAEE6" w:rsidR="003A4A71" w:rsidRPr="00AF3DB6" w:rsidRDefault="00CE2D25" w:rsidP="003434CC">
            <w:r>
              <w:t>Grupowe treningi kompetencji społecznych</w:t>
            </w:r>
          </w:p>
        </w:tc>
        <w:tc>
          <w:tcPr>
            <w:tcW w:w="1941" w:type="dxa"/>
          </w:tcPr>
          <w:p w14:paraId="1EACE8F8" w14:textId="36A77AE1" w:rsidR="00CF4853" w:rsidRPr="00AF3DB6" w:rsidRDefault="00CE2D25" w:rsidP="008418C9">
            <w:pPr>
              <w:jc w:val="center"/>
            </w:pPr>
            <w:r>
              <w:t>22.07.2024</w:t>
            </w:r>
          </w:p>
        </w:tc>
        <w:tc>
          <w:tcPr>
            <w:tcW w:w="1584" w:type="dxa"/>
          </w:tcPr>
          <w:p w14:paraId="6A7228CA" w14:textId="1FB1A588" w:rsidR="003A4A71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3893BE27" w14:textId="543BA013" w:rsidR="003A4A71" w:rsidRPr="00AF3DB6" w:rsidRDefault="0025406C" w:rsidP="008418C9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</w:tcPr>
          <w:p w14:paraId="16F29FCF" w14:textId="5946100F" w:rsidR="003A4A71" w:rsidRPr="00AF3DB6" w:rsidRDefault="00CF4853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74E9802B" w14:textId="41A9CB1B" w:rsidR="003A4A71" w:rsidRPr="00AF3DB6" w:rsidRDefault="00CE2D25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3CE6E5C3" w14:textId="0BB0E009" w:rsidR="003A4A71" w:rsidRPr="00AF3DB6" w:rsidRDefault="008418C9" w:rsidP="008418C9">
            <w:pPr>
              <w:jc w:val="center"/>
            </w:pPr>
            <w:r>
              <w:t>-</w:t>
            </w:r>
          </w:p>
        </w:tc>
      </w:tr>
      <w:tr w:rsidR="00CF4853" w:rsidRPr="00AF3DB6" w14:paraId="716F3CB2" w14:textId="77777777" w:rsidTr="00CF4853">
        <w:tc>
          <w:tcPr>
            <w:tcW w:w="556" w:type="dxa"/>
          </w:tcPr>
          <w:p w14:paraId="58DB59E3" w14:textId="315EF4A7" w:rsidR="00CF4853" w:rsidRPr="00AF3DB6" w:rsidRDefault="00CF4853" w:rsidP="00CF4853">
            <w:r>
              <w:t>2</w:t>
            </w:r>
          </w:p>
        </w:tc>
        <w:tc>
          <w:tcPr>
            <w:tcW w:w="4406" w:type="dxa"/>
          </w:tcPr>
          <w:p w14:paraId="72142FDB" w14:textId="6EA8AADE" w:rsidR="00CF4853" w:rsidRPr="00AF3DB6" w:rsidRDefault="00CE2D25" w:rsidP="00CF4853">
            <w:r>
              <w:t>Grupowe treningi kompetencji społecznych</w:t>
            </w:r>
          </w:p>
        </w:tc>
        <w:tc>
          <w:tcPr>
            <w:tcW w:w="1941" w:type="dxa"/>
          </w:tcPr>
          <w:p w14:paraId="0B7CDA6D" w14:textId="3019B0C1" w:rsidR="00CF4853" w:rsidRPr="00AF3DB6" w:rsidRDefault="00CE2D25" w:rsidP="008418C9">
            <w:pPr>
              <w:jc w:val="center"/>
            </w:pPr>
            <w:r>
              <w:t>23.07.2024</w:t>
            </w:r>
          </w:p>
        </w:tc>
        <w:tc>
          <w:tcPr>
            <w:tcW w:w="1584" w:type="dxa"/>
          </w:tcPr>
          <w:p w14:paraId="4FD4306F" w14:textId="2AB63EB7" w:rsidR="00CF4853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1A52EBF1" w14:textId="3BF959C2" w:rsidR="00CF4853" w:rsidRPr="00AF3DB6" w:rsidRDefault="00CF4853" w:rsidP="008418C9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</w:tcPr>
          <w:p w14:paraId="7A323950" w14:textId="5237DABF" w:rsidR="00CF4853" w:rsidRPr="00AF3DB6" w:rsidRDefault="009F7FE4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73CDBE2D" w14:textId="400D5BE4" w:rsidR="00CF4853" w:rsidRPr="00AF3DB6" w:rsidRDefault="00CE2D25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3705B7F6" w14:textId="1B8F6AF3" w:rsidR="00CF4853" w:rsidRPr="00AF3DB6" w:rsidRDefault="008418C9" w:rsidP="008418C9">
            <w:pPr>
              <w:jc w:val="center"/>
            </w:pPr>
            <w:r>
              <w:t>-</w:t>
            </w:r>
          </w:p>
        </w:tc>
      </w:tr>
      <w:tr w:rsidR="00CF4853" w:rsidRPr="00AF3DB6" w14:paraId="66937CF5" w14:textId="77777777" w:rsidTr="00CF4853">
        <w:tc>
          <w:tcPr>
            <w:tcW w:w="556" w:type="dxa"/>
          </w:tcPr>
          <w:p w14:paraId="53785AD2" w14:textId="1F01765D" w:rsidR="00CF4853" w:rsidRPr="00AF3DB6" w:rsidRDefault="00CF4853" w:rsidP="00CF4853">
            <w:r>
              <w:t>3</w:t>
            </w:r>
          </w:p>
        </w:tc>
        <w:tc>
          <w:tcPr>
            <w:tcW w:w="4406" w:type="dxa"/>
          </w:tcPr>
          <w:p w14:paraId="4B410254" w14:textId="1399D243" w:rsidR="00CF4853" w:rsidRPr="00AF3DB6" w:rsidRDefault="00CE2D25" w:rsidP="00CF4853">
            <w:r>
              <w:t>Grupowe treningi kompetencji społecznych</w:t>
            </w:r>
          </w:p>
        </w:tc>
        <w:tc>
          <w:tcPr>
            <w:tcW w:w="1941" w:type="dxa"/>
          </w:tcPr>
          <w:p w14:paraId="18033AC4" w14:textId="0BB939EE" w:rsidR="00CF4853" w:rsidRPr="00AF3DB6" w:rsidRDefault="00CE2D25" w:rsidP="008418C9">
            <w:pPr>
              <w:jc w:val="center"/>
            </w:pPr>
            <w:r>
              <w:t>24.07.2024</w:t>
            </w:r>
          </w:p>
        </w:tc>
        <w:tc>
          <w:tcPr>
            <w:tcW w:w="1584" w:type="dxa"/>
          </w:tcPr>
          <w:p w14:paraId="4EF23A68" w14:textId="00DF602F" w:rsidR="00CF4853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3DB79361" w14:textId="1487E217" w:rsidR="00CF4853" w:rsidRPr="00AF3DB6" w:rsidRDefault="00CF4853" w:rsidP="008418C9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</w:tcPr>
          <w:p w14:paraId="469DC3C9" w14:textId="6F81BE8C" w:rsidR="00CF4853" w:rsidRPr="00AF3DB6" w:rsidRDefault="009F7FE4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2D6CBDCD" w14:textId="0E2D7AB2" w:rsidR="00CF4853" w:rsidRPr="00AF3DB6" w:rsidRDefault="00CE2D25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3FBA3BC3" w14:textId="6806B029" w:rsidR="00CF4853" w:rsidRPr="00AF3DB6" w:rsidRDefault="008418C9" w:rsidP="008418C9">
            <w:pPr>
              <w:jc w:val="center"/>
            </w:pPr>
            <w:r>
              <w:t>-</w:t>
            </w:r>
          </w:p>
        </w:tc>
      </w:tr>
      <w:tr w:rsidR="00CF4853" w:rsidRPr="00AF3DB6" w14:paraId="1C52F4E4" w14:textId="77777777" w:rsidTr="00CF4853">
        <w:tc>
          <w:tcPr>
            <w:tcW w:w="556" w:type="dxa"/>
          </w:tcPr>
          <w:p w14:paraId="432DAA08" w14:textId="05CDC2C2" w:rsidR="00CF4853" w:rsidRPr="00AF3DB6" w:rsidRDefault="00CF4853" w:rsidP="00CF4853">
            <w:r>
              <w:t>4</w:t>
            </w:r>
          </w:p>
        </w:tc>
        <w:tc>
          <w:tcPr>
            <w:tcW w:w="4406" w:type="dxa"/>
          </w:tcPr>
          <w:p w14:paraId="49E0C561" w14:textId="74842C8B" w:rsidR="00CF4853" w:rsidRPr="00AF3DB6" w:rsidRDefault="00CE2D25" w:rsidP="00CF4853">
            <w:r>
              <w:t>Grupowe treningi kompetencji społecznych</w:t>
            </w:r>
          </w:p>
        </w:tc>
        <w:tc>
          <w:tcPr>
            <w:tcW w:w="1941" w:type="dxa"/>
          </w:tcPr>
          <w:p w14:paraId="4F00F739" w14:textId="47E54C45" w:rsidR="00CF4853" w:rsidRPr="00AF3DB6" w:rsidRDefault="00CE2D25" w:rsidP="008418C9">
            <w:pPr>
              <w:jc w:val="center"/>
            </w:pPr>
            <w:r>
              <w:t>25.07.2024</w:t>
            </w:r>
          </w:p>
        </w:tc>
        <w:tc>
          <w:tcPr>
            <w:tcW w:w="1584" w:type="dxa"/>
          </w:tcPr>
          <w:p w14:paraId="73192F81" w14:textId="485491B1" w:rsidR="00CF4853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284053FD" w14:textId="0E78D332" w:rsidR="00CF4853" w:rsidRPr="00AF3DB6" w:rsidRDefault="00CF4853" w:rsidP="008418C9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</w:tcPr>
          <w:p w14:paraId="46E2C895" w14:textId="15E261C6" w:rsidR="00CF4853" w:rsidRPr="00AF3DB6" w:rsidRDefault="009F7FE4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0535D466" w14:textId="4619D279" w:rsidR="00CF4853" w:rsidRPr="00AF3DB6" w:rsidRDefault="00CE2D25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7D21FF7A" w14:textId="63A10476" w:rsidR="00CF4853" w:rsidRPr="00AF3DB6" w:rsidRDefault="008418C9" w:rsidP="008418C9">
            <w:pPr>
              <w:jc w:val="center"/>
            </w:pPr>
            <w:r>
              <w:t>-</w:t>
            </w:r>
          </w:p>
        </w:tc>
      </w:tr>
      <w:tr w:rsidR="00CF4853" w:rsidRPr="00AF3DB6" w14:paraId="10B74934" w14:textId="77777777" w:rsidTr="00CF4853">
        <w:tc>
          <w:tcPr>
            <w:tcW w:w="556" w:type="dxa"/>
          </w:tcPr>
          <w:p w14:paraId="35899530" w14:textId="6E155E26" w:rsidR="00CF4853" w:rsidRPr="00AF3DB6" w:rsidRDefault="00CF4853" w:rsidP="00CF4853">
            <w:r>
              <w:t>5</w:t>
            </w:r>
          </w:p>
        </w:tc>
        <w:tc>
          <w:tcPr>
            <w:tcW w:w="4406" w:type="dxa"/>
          </w:tcPr>
          <w:p w14:paraId="7A2D1B6A" w14:textId="6B25B00A" w:rsidR="00CF4853" w:rsidRPr="00AF3DB6" w:rsidRDefault="00CE2D25" w:rsidP="00CF4853">
            <w:r>
              <w:t>Grupowe treningi kompetencji społecznych</w:t>
            </w:r>
          </w:p>
        </w:tc>
        <w:tc>
          <w:tcPr>
            <w:tcW w:w="1941" w:type="dxa"/>
          </w:tcPr>
          <w:p w14:paraId="26EDA0A8" w14:textId="2E619251" w:rsidR="00CF4853" w:rsidRDefault="00CF4853" w:rsidP="008418C9">
            <w:pPr>
              <w:jc w:val="center"/>
            </w:pPr>
            <w:r>
              <w:t>26.07.2024</w:t>
            </w:r>
          </w:p>
          <w:p w14:paraId="2F81AE91" w14:textId="7036EAA4" w:rsidR="00CF4853" w:rsidRPr="00AF3DB6" w:rsidRDefault="00CF4853" w:rsidP="008418C9">
            <w:pPr>
              <w:jc w:val="center"/>
            </w:pPr>
          </w:p>
        </w:tc>
        <w:tc>
          <w:tcPr>
            <w:tcW w:w="1584" w:type="dxa"/>
          </w:tcPr>
          <w:p w14:paraId="1D12AA4C" w14:textId="1D621CC8" w:rsidR="00CF4853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701BF33C" w14:textId="4C4AD3EB" w:rsidR="00CF4853" w:rsidRPr="00AF3DB6" w:rsidRDefault="00CF4853" w:rsidP="008418C9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</w:tcPr>
          <w:p w14:paraId="7B4F2587" w14:textId="720D3DED" w:rsidR="00CF4853" w:rsidRPr="00AF3DB6" w:rsidRDefault="009F7FE4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265F9911" w14:textId="247742E3" w:rsidR="00CF4853" w:rsidRPr="00AF3DB6" w:rsidRDefault="00CE2D25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3C7FDFBE" w14:textId="33350E77" w:rsidR="00CF4853" w:rsidRPr="00AF3DB6" w:rsidRDefault="008418C9" w:rsidP="008418C9">
            <w:pPr>
              <w:jc w:val="center"/>
            </w:pPr>
            <w:r>
              <w:t>-</w:t>
            </w:r>
          </w:p>
        </w:tc>
      </w:tr>
      <w:tr w:rsidR="00CF4853" w:rsidRPr="00AF3DB6" w14:paraId="51C37D3E" w14:textId="77777777" w:rsidTr="00CF4853">
        <w:tc>
          <w:tcPr>
            <w:tcW w:w="556" w:type="dxa"/>
          </w:tcPr>
          <w:p w14:paraId="628006D0" w14:textId="52738BFA" w:rsidR="00CF4853" w:rsidRPr="00AF3DB6" w:rsidRDefault="00CF4853" w:rsidP="00CF4853">
            <w:r>
              <w:lastRenderedPageBreak/>
              <w:t>6</w:t>
            </w:r>
          </w:p>
        </w:tc>
        <w:tc>
          <w:tcPr>
            <w:tcW w:w="4406" w:type="dxa"/>
          </w:tcPr>
          <w:p w14:paraId="649238DF" w14:textId="46E7791A" w:rsidR="00CF4853" w:rsidRPr="00AF3DB6" w:rsidRDefault="003E1039" w:rsidP="00CF4853">
            <w:r>
              <w:t>Grupowe treningi kompetencji społecznych</w:t>
            </w:r>
          </w:p>
        </w:tc>
        <w:tc>
          <w:tcPr>
            <w:tcW w:w="1941" w:type="dxa"/>
          </w:tcPr>
          <w:p w14:paraId="589C9EA6" w14:textId="2EF49E6E" w:rsidR="00CF4853" w:rsidRPr="00AF3DB6" w:rsidRDefault="00CF4853" w:rsidP="008418C9">
            <w:pPr>
              <w:jc w:val="center"/>
            </w:pPr>
            <w:r>
              <w:t>29.07.2024</w:t>
            </w:r>
          </w:p>
        </w:tc>
        <w:tc>
          <w:tcPr>
            <w:tcW w:w="1584" w:type="dxa"/>
          </w:tcPr>
          <w:p w14:paraId="0B7F25C4" w14:textId="373827B2" w:rsidR="00CF4853" w:rsidRPr="00AF3DB6" w:rsidRDefault="00CF4853" w:rsidP="008418C9">
            <w:pPr>
              <w:jc w:val="center"/>
            </w:pPr>
            <w:r>
              <w:t>9:00-15:00</w:t>
            </w:r>
          </w:p>
        </w:tc>
        <w:tc>
          <w:tcPr>
            <w:tcW w:w="1564" w:type="dxa"/>
          </w:tcPr>
          <w:p w14:paraId="27D8936A" w14:textId="6DB0C565" w:rsidR="00CF4853" w:rsidRPr="00AF3DB6" w:rsidRDefault="00CF4853" w:rsidP="008418C9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</w:tcPr>
          <w:p w14:paraId="3A9C20BA" w14:textId="02F52936" w:rsidR="00CF4853" w:rsidRPr="00AF3DB6" w:rsidRDefault="009F7FE4" w:rsidP="008418C9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</w:tcPr>
          <w:p w14:paraId="12A04389" w14:textId="5E45EA39" w:rsidR="00CF4853" w:rsidRPr="00AF3DB6" w:rsidRDefault="003E1039" w:rsidP="008418C9">
            <w:pPr>
              <w:jc w:val="center"/>
            </w:pPr>
            <w:r>
              <w:t>11</w:t>
            </w:r>
          </w:p>
        </w:tc>
        <w:tc>
          <w:tcPr>
            <w:tcW w:w="1663" w:type="dxa"/>
          </w:tcPr>
          <w:p w14:paraId="294B8895" w14:textId="1578BEC7" w:rsidR="00CF4853" w:rsidRPr="00AF3DB6" w:rsidRDefault="008418C9" w:rsidP="008418C9">
            <w:pPr>
              <w:jc w:val="center"/>
            </w:pPr>
            <w:r>
              <w:t>-</w:t>
            </w:r>
          </w:p>
        </w:tc>
      </w:tr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06EEA" w14:textId="77777777" w:rsidR="00A87D00" w:rsidRDefault="00A87D00">
      <w:r>
        <w:separator/>
      </w:r>
    </w:p>
  </w:endnote>
  <w:endnote w:type="continuationSeparator" w:id="0">
    <w:p w14:paraId="0C14FBF0" w14:textId="77777777" w:rsidR="00A87D00" w:rsidRDefault="00A87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F9E3C8" w14:textId="77777777" w:rsidR="00A87D00" w:rsidRDefault="00A87D00">
      <w:r>
        <w:separator/>
      </w:r>
    </w:p>
  </w:footnote>
  <w:footnote w:type="continuationSeparator" w:id="0">
    <w:p w14:paraId="43C47FEB" w14:textId="77777777" w:rsidR="00A87D00" w:rsidRDefault="00A87D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15B6D"/>
    <w:rsid w:val="00241C1F"/>
    <w:rsid w:val="002425AE"/>
    <w:rsid w:val="002529E4"/>
    <w:rsid w:val="0025406C"/>
    <w:rsid w:val="002A1D7C"/>
    <w:rsid w:val="002C6347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3E1039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418C9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9F7FE4"/>
    <w:rsid w:val="00A0160D"/>
    <w:rsid w:val="00A04690"/>
    <w:rsid w:val="00A27F01"/>
    <w:rsid w:val="00A40DD3"/>
    <w:rsid w:val="00A830EB"/>
    <w:rsid w:val="00A8311B"/>
    <w:rsid w:val="00A87D00"/>
    <w:rsid w:val="00AD1EFE"/>
    <w:rsid w:val="00AD51FC"/>
    <w:rsid w:val="00AD7E56"/>
    <w:rsid w:val="00B01F08"/>
    <w:rsid w:val="00B16E8F"/>
    <w:rsid w:val="00B2442F"/>
    <w:rsid w:val="00B30401"/>
    <w:rsid w:val="00B6637D"/>
    <w:rsid w:val="00BB6BCC"/>
    <w:rsid w:val="00BB76D0"/>
    <w:rsid w:val="00BC363C"/>
    <w:rsid w:val="00BE2511"/>
    <w:rsid w:val="00C12E28"/>
    <w:rsid w:val="00C268A0"/>
    <w:rsid w:val="00C33F72"/>
    <w:rsid w:val="00C377A0"/>
    <w:rsid w:val="00C57BB1"/>
    <w:rsid w:val="00C62C24"/>
    <w:rsid w:val="00C635B6"/>
    <w:rsid w:val="00C8100D"/>
    <w:rsid w:val="00CA5CBD"/>
    <w:rsid w:val="00CE005B"/>
    <w:rsid w:val="00CE2D25"/>
    <w:rsid w:val="00CF4853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450F"/>
    <w:rsid w:val="00E06500"/>
    <w:rsid w:val="00E539C6"/>
    <w:rsid w:val="00E57060"/>
    <w:rsid w:val="00E81ADD"/>
    <w:rsid w:val="00E87616"/>
    <w:rsid w:val="00EA5C16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6E8E64C-C031-4A32-88F4-B8B21ECF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15</TotalTime>
  <Pages>2</Pages>
  <Words>154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5</cp:revision>
  <cp:lastPrinted>2024-06-26T10:11:00Z</cp:lastPrinted>
  <dcterms:created xsi:type="dcterms:W3CDTF">2024-07-18T07:00:00Z</dcterms:created>
  <dcterms:modified xsi:type="dcterms:W3CDTF">2024-07-19T09:20:00Z</dcterms:modified>
</cp:coreProperties>
</file>